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3750" w:type="pct"/>
        <w:jc w:val="center"/>
        <w:tblLayout w:type="fixed"/>
        <w:tblCellMar>
          <w:left w:w="0" w:type="dxa"/>
          <w:right w:w="0" w:type="dxa"/>
        </w:tblCellMar>
        <w:tblLook w:val="0600" w:firstRow="0" w:lastRow="0" w:firstColumn="0" w:lastColumn="0" w:noHBand="1" w:noVBand="1"/>
        <w:tblDescription w:val="Layout table."/>
      </w:tblPr>
      <w:tblGrid>
        <w:gridCol w:w="3240"/>
        <w:gridCol w:w="1620"/>
        <w:gridCol w:w="3240"/>
      </w:tblGrid>
      <w:tr w:rsidR="00AF300E" w:rsidRPr="009F4850" w14:paraId="3ACD0868" w14:textId="77777777" w:rsidTr="005C3DE2">
        <w:trPr>
          <w:trHeight w:val="1440"/>
          <w:jc w:val="center"/>
        </w:trPr>
        <w:tc>
          <w:tcPr>
            <w:tcW w:w="8100" w:type="dxa"/>
            <w:gridSpan w:val="3"/>
            <w:vAlign w:val="center"/>
          </w:tcPr>
          <w:p w14:paraId="372252BE" w14:textId="77777777" w:rsidR="005C3DE2" w:rsidRPr="005C3DE2" w:rsidRDefault="005C3DE2" w:rsidP="005C3DE2">
            <w:pPr>
              <w:pStyle w:val="Title"/>
              <w:spacing w:before="0" w:line="240" w:lineRule="auto"/>
            </w:pPr>
            <w:r w:rsidRPr="005C3DE2">
              <w:rPr>
                <w:sz w:val="72"/>
                <w:szCs w:val="72"/>
              </w:rPr>
              <w:t>TEACHER/STAFF FAVORITES</w:t>
            </w:r>
          </w:p>
        </w:tc>
      </w:tr>
      <w:tr w:rsidR="00EE51F6" w:rsidRPr="000F3631" w14:paraId="5C80EC8F" w14:textId="77777777" w:rsidTr="0012710E">
        <w:trPr>
          <w:trHeight w:val="1440"/>
          <w:jc w:val="center"/>
        </w:trPr>
        <w:tc>
          <w:tcPr>
            <w:tcW w:w="8100" w:type="dxa"/>
            <w:gridSpan w:val="3"/>
            <w:vAlign w:val="center"/>
          </w:tcPr>
          <w:p w14:paraId="66C85F43" w14:textId="6DF9E77A" w:rsidR="005C3DE2" w:rsidRPr="005C3DE2" w:rsidRDefault="00001750" w:rsidP="005C3DE2">
            <w:pPr>
              <w:pStyle w:val="Subtitle"/>
              <w:spacing w:before="0" w:after="0"/>
              <w:rPr>
                <w:sz w:val="52"/>
                <w:szCs w:val="52"/>
              </w:rPr>
            </w:pPr>
            <w:r>
              <w:rPr>
                <w:sz w:val="52"/>
                <w:szCs w:val="52"/>
              </w:rPr>
              <w:t>Bailey Carl</w:t>
            </w:r>
          </w:p>
          <w:p w14:paraId="0910551E" w14:textId="77777777" w:rsidR="00001750" w:rsidRDefault="005C3DE2" w:rsidP="00001750">
            <w:pPr>
              <w:pStyle w:val="Subtitle"/>
              <w:spacing w:before="0" w:after="0"/>
              <w:rPr>
                <w:b w:val="0"/>
                <w:sz w:val="28"/>
                <w:szCs w:val="28"/>
              </w:rPr>
            </w:pPr>
            <w:r w:rsidRPr="005C3DE2">
              <w:rPr>
                <w:b w:val="0"/>
                <w:sz w:val="28"/>
                <w:szCs w:val="28"/>
              </w:rPr>
              <w:t xml:space="preserve">Birthday: </w:t>
            </w:r>
          </w:p>
          <w:p w14:paraId="2FFB733E" w14:textId="62732881" w:rsidR="002A4EDF" w:rsidRPr="002A4EDF" w:rsidRDefault="002A4EDF" w:rsidP="002A4EDF">
            <w:pPr>
              <w:jc w:val="center"/>
            </w:pPr>
            <w:r>
              <w:t>March 30</w:t>
            </w:r>
          </w:p>
        </w:tc>
      </w:tr>
      <w:tr w:rsidR="004B3C21" w:rsidRPr="004B3C21" w14:paraId="40745687" w14:textId="77777777" w:rsidTr="0012710E">
        <w:trPr>
          <w:trHeight w:val="20"/>
          <w:jc w:val="center"/>
        </w:trPr>
        <w:tc>
          <w:tcPr>
            <w:tcW w:w="3240" w:type="dxa"/>
            <w:vAlign w:val="center"/>
          </w:tcPr>
          <w:p w14:paraId="59001E63" w14:textId="77777777" w:rsidR="004B3C21" w:rsidRPr="004B3C21" w:rsidRDefault="004B3C21" w:rsidP="004B3C21">
            <w:pPr>
              <w:pStyle w:val="RSVP"/>
              <w:rPr>
                <w:sz w:val="4"/>
                <w:szCs w:val="4"/>
              </w:rPr>
            </w:pPr>
          </w:p>
        </w:tc>
        <w:tc>
          <w:tcPr>
            <w:tcW w:w="1620" w:type="dxa"/>
            <w:shd w:val="clear" w:color="auto" w:fill="00B0F0" w:themeFill="accent4"/>
            <w:vAlign w:val="center"/>
          </w:tcPr>
          <w:p w14:paraId="749AA024" w14:textId="77777777" w:rsidR="004B3C21" w:rsidRPr="004B3C21" w:rsidRDefault="004B3C21" w:rsidP="004B3C21">
            <w:pPr>
              <w:pStyle w:val="RSVP"/>
              <w:rPr>
                <w:sz w:val="4"/>
                <w:szCs w:val="4"/>
              </w:rPr>
            </w:pPr>
          </w:p>
        </w:tc>
        <w:tc>
          <w:tcPr>
            <w:tcW w:w="3240" w:type="dxa"/>
            <w:vAlign w:val="center"/>
          </w:tcPr>
          <w:p w14:paraId="6AFE7FA9" w14:textId="77777777" w:rsidR="004B3C21" w:rsidRPr="004B3C21" w:rsidRDefault="004B3C21" w:rsidP="004B3C21">
            <w:pPr>
              <w:pStyle w:val="RSVP"/>
              <w:rPr>
                <w:sz w:val="4"/>
                <w:szCs w:val="4"/>
              </w:rPr>
            </w:pPr>
          </w:p>
        </w:tc>
      </w:tr>
      <w:tr w:rsidR="00EE51F6" w:rsidRPr="009F4850" w14:paraId="46986BB5" w14:textId="77777777" w:rsidTr="005C3DE2">
        <w:trPr>
          <w:trHeight w:val="80"/>
          <w:jc w:val="center"/>
        </w:trPr>
        <w:tc>
          <w:tcPr>
            <w:tcW w:w="8100" w:type="dxa"/>
            <w:gridSpan w:val="3"/>
            <w:vAlign w:val="center"/>
          </w:tcPr>
          <w:p w14:paraId="4A2854AE" w14:textId="15B8C02F" w:rsidR="005C3DE2" w:rsidRDefault="005C3DE2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>Places to Eat:</w:t>
            </w:r>
            <w:r w:rsidRPr="006C7D5E">
              <w:rPr>
                <w:sz w:val="24"/>
                <w:szCs w:val="24"/>
              </w:rPr>
              <w:t xml:space="preserve"> </w:t>
            </w:r>
            <w:r w:rsidR="002A4EDF">
              <w:rPr>
                <w:sz w:val="24"/>
                <w:szCs w:val="24"/>
              </w:rPr>
              <w:t xml:space="preserve">McDonalds, Chick-fil-a, Firebirds </w:t>
            </w:r>
            <w:r w:rsidR="00C131EF">
              <w:rPr>
                <w:sz w:val="24"/>
                <w:szCs w:val="24"/>
              </w:rPr>
              <w:t>W</w:t>
            </w:r>
            <w:r w:rsidR="002A4EDF">
              <w:rPr>
                <w:sz w:val="24"/>
                <w:szCs w:val="24"/>
              </w:rPr>
              <w:t xml:space="preserve">ood </w:t>
            </w:r>
            <w:r w:rsidR="00C131EF">
              <w:rPr>
                <w:sz w:val="24"/>
                <w:szCs w:val="24"/>
              </w:rPr>
              <w:t>F</w:t>
            </w:r>
            <w:r w:rsidR="002A4EDF">
              <w:rPr>
                <w:sz w:val="24"/>
                <w:szCs w:val="24"/>
              </w:rPr>
              <w:t xml:space="preserve">ired </w:t>
            </w:r>
            <w:r w:rsidR="00C131EF">
              <w:rPr>
                <w:sz w:val="24"/>
                <w:szCs w:val="24"/>
              </w:rPr>
              <w:t>G</w:t>
            </w:r>
            <w:r w:rsidR="002A4EDF">
              <w:rPr>
                <w:sz w:val="24"/>
                <w:szCs w:val="24"/>
              </w:rPr>
              <w:t>rille</w:t>
            </w:r>
          </w:p>
          <w:p w14:paraId="369DFA9A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</w:p>
          <w:p w14:paraId="084576AC" w14:textId="77777777" w:rsidR="005C3DE2" w:rsidRPr="006C7D5E" w:rsidRDefault="005C3DE2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6BE667B1" w14:textId="40B25CFF" w:rsidR="005C3DE2" w:rsidRDefault="005C3DE2" w:rsidP="005C3DE2">
            <w:pPr>
              <w:pStyle w:val="Address"/>
              <w:ind w:left="360"/>
              <w:jc w:val="left"/>
              <w:rPr>
                <w:b/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 xml:space="preserve">Places to Shop: </w:t>
            </w:r>
            <w:r w:rsidR="002A4EDF" w:rsidRPr="002A4EDF">
              <w:rPr>
                <w:bCs/>
                <w:sz w:val="24"/>
                <w:szCs w:val="24"/>
              </w:rPr>
              <w:t>Marshalls</w:t>
            </w:r>
            <w:r w:rsidR="002A4EDF">
              <w:rPr>
                <w:bCs/>
                <w:sz w:val="24"/>
                <w:szCs w:val="24"/>
              </w:rPr>
              <w:t>, TJ Maxx, HomeGoods, Target</w:t>
            </w:r>
          </w:p>
          <w:p w14:paraId="1BBD9DB1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b/>
                <w:sz w:val="24"/>
                <w:szCs w:val="24"/>
              </w:rPr>
            </w:pPr>
          </w:p>
          <w:p w14:paraId="0124EEE2" w14:textId="77777777" w:rsidR="005C3DE2" w:rsidRPr="006C7D5E" w:rsidRDefault="005C3DE2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00ED1811" w14:textId="101AB9E4" w:rsidR="005C3DE2" w:rsidRDefault="005C3DE2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>Gift Cards:</w:t>
            </w:r>
            <w:r w:rsidRPr="006C7D5E">
              <w:rPr>
                <w:sz w:val="24"/>
                <w:szCs w:val="24"/>
              </w:rPr>
              <w:t xml:space="preserve"> </w:t>
            </w:r>
            <w:r w:rsidR="002A4EDF">
              <w:rPr>
                <w:sz w:val="24"/>
                <w:szCs w:val="24"/>
              </w:rPr>
              <w:t xml:space="preserve">Anywhere </w:t>
            </w:r>
            <w:r w:rsidR="002A4EDF" w:rsidRPr="002A4EDF">
              <w:rPr>
                <mc:AlternateContent>
                  <mc:Choice Requires="w16se"/>
                  <mc:Fallback>
                    <w:rFonts w:ascii="Segoe UI Emoji" w:eastAsia="Segoe UI Emoji" w:hAnsi="Segoe UI Emoji" w:cs="Segoe UI Emoji"/>
                  </mc:Fallback>
                </mc:AlternateContent>
                <w:sz w:val="24"/>
                <w:szCs w:val="24"/>
              </w:rPr>
              <mc:AlternateContent>
                <mc:Choice Requires="w16se">
                  <w16se:symEx w16se:font="Segoe UI Emoji" w16se:char="1F60A"/>
                </mc:Choice>
                <mc:Fallback>
                  <w:t>😊</w:t>
                </mc:Fallback>
              </mc:AlternateContent>
            </w:r>
            <w:r w:rsidR="002A4EDF">
              <w:rPr>
                <w:sz w:val="24"/>
                <w:szCs w:val="24"/>
              </w:rPr>
              <w:t>I love to shop and eat!!</w:t>
            </w:r>
          </w:p>
          <w:p w14:paraId="349247FB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color w:val="0070C0"/>
                <w:sz w:val="24"/>
                <w:szCs w:val="24"/>
              </w:rPr>
            </w:pPr>
          </w:p>
          <w:p w14:paraId="0C606BD6" w14:textId="77777777" w:rsidR="006C7D5E" w:rsidRPr="006C7D5E" w:rsidRDefault="006C7D5E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5E76CF85" w14:textId="6E1D85A4" w:rsidR="005C3DE2" w:rsidRDefault="005C3DE2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>Scents:</w:t>
            </w:r>
            <w:r w:rsidRPr="006C7D5E">
              <w:rPr>
                <w:sz w:val="24"/>
                <w:szCs w:val="24"/>
              </w:rPr>
              <w:t xml:space="preserve"> </w:t>
            </w:r>
            <w:r w:rsidR="002A4EDF">
              <w:rPr>
                <w:sz w:val="24"/>
                <w:szCs w:val="24"/>
              </w:rPr>
              <w:t xml:space="preserve">LOVE almost all fall scents! </w:t>
            </w:r>
            <w:r w:rsidR="002A4EDF" w:rsidRPr="00C131EF">
              <w:rPr>
                <w:color w:val="EE0000"/>
                <w:sz w:val="24"/>
                <w:szCs w:val="24"/>
                <w:u w:val="single"/>
              </w:rPr>
              <w:t>No Vanilla, cookie dough, sugary scents please!</w:t>
            </w:r>
          </w:p>
          <w:p w14:paraId="36BF43F5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</w:p>
          <w:p w14:paraId="0F041340" w14:textId="77777777" w:rsidR="005C3DE2" w:rsidRPr="006C7D5E" w:rsidRDefault="005C3DE2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2A6325AA" w14:textId="4637AE9D" w:rsidR="005C3DE2" w:rsidRDefault="005C3DE2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>Candy/Snacks:</w:t>
            </w:r>
            <w:r w:rsidRPr="006C7D5E">
              <w:rPr>
                <w:sz w:val="24"/>
                <w:szCs w:val="24"/>
              </w:rPr>
              <w:t xml:space="preserve"> </w:t>
            </w:r>
            <w:r w:rsidR="002A4EDF">
              <w:rPr>
                <w:sz w:val="24"/>
                <w:szCs w:val="24"/>
              </w:rPr>
              <w:t xml:space="preserve">Reese’s PB Cups, Kit Kat, Pringles original chips, Lays original chips, </w:t>
            </w:r>
            <w:r w:rsidR="002A4EDF" w:rsidRPr="002A4EDF">
              <w:rPr>
                <w:sz w:val="24"/>
                <w:szCs w:val="24"/>
              </w:rPr>
              <w:t>Gertrude</w:t>
            </w:r>
            <w:r w:rsidR="002A4EDF" w:rsidRPr="002A4EDF">
              <w:rPr>
                <w:sz w:val="24"/>
                <w:szCs w:val="24"/>
              </w:rPr>
              <w:t xml:space="preserve"> </w:t>
            </w:r>
            <w:r w:rsidR="002A4EDF">
              <w:rPr>
                <w:sz w:val="24"/>
                <w:szCs w:val="24"/>
              </w:rPr>
              <w:t>H</w:t>
            </w:r>
            <w:r w:rsidR="002A4EDF" w:rsidRPr="002A4EDF">
              <w:rPr>
                <w:sz w:val="24"/>
                <w:szCs w:val="24"/>
              </w:rPr>
              <w:t>awk milk chocolate peanut butter smidgens</w:t>
            </w:r>
            <w:r w:rsidR="002A4EDF">
              <w:rPr>
                <w:sz w:val="24"/>
                <w:szCs w:val="24"/>
              </w:rPr>
              <w:t xml:space="preserve"> (It’s a PA </w:t>
            </w:r>
            <w:proofErr w:type="gramStart"/>
            <w:r w:rsidR="002A4EDF">
              <w:rPr>
                <w:sz w:val="24"/>
                <w:szCs w:val="24"/>
              </w:rPr>
              <w:t xml:space="preserve">thing </w:t>
            </w:r>
            <w:r w:rsidR="002A4EDF" w:rsidRPr="002A4EDF">
              <w:rPr>
                <mc:AlternateContent>
                  <mc:Choice Requires="w16se"/>
                  <mc:Fallback>
                    <w:rFonts w:ascii="Segoe UI Emoji" w:eastAsia="Segoe UI Emoji" w:hAnsi="Segoe UI Emoji" w:cs="Segoe UI Emoji"/>
                  </mc:Fallback>
                </mc:AlternateContent>
                <w:sz w:val="24"/>
                <w:szCs w:val="24"/>
              </w:rPr>
              <mc:AlternateContent>
                <mc:Choice Requires="w16se">
                  <w16se:symEx w16se:font="Segoe UI Emoji" w16se:char="1F609"/>
                </mc:Choice>
                <mc:Fallback>
                  <w:t>😉</w:t>
                </mc:Fallback>
              </mc:AlternateContent>
            </w:r>
            <w:r w:rsidR="002A4EDF">
              <w:rPr>
                <w:sz w:val="24"/>
                <w:szCs w:val="24"/>
              </w:rPr>
              <w:t>)</w:t>
            </w:r>
            <w:proofErr w:type="gramEnd"/>
          </w:p>
          <w:p w14:paraId="38A8B310" w14:textId="77777777" w:rsidR="005C3DE2" w:rsidRPr="006C7D5E" w:rsidRDefault="005C3DE2" w:rsidP="002A4EDF">
            <w:pPr>
              <w:pStyle w:val="Address"/>
              <w:ind w:left="0"/>
              <w:jc w:val="left"/>
              <w:rPr>
                <w:sz w:val="16"/>
                <w:szCs w:val="16"/>
              </w:rPr>
            </w:pPr>
          </w:p>
          <w:p w14:paraId="3AEA5184" w14:textId="0788509A" w:rsidR="005C3DE2" w:rsidRPr="002A4EDF" w:rsidRDefault="005C3DE2" w:rsidP="005C3DE2">
            <w:pPr>
              <w:pStyle w:val="Address"/>
              <w:ind w:left="360"/>
              <w:jc w:val="left"/>
              <w:rPr>
                <w:bCs/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 xml:space="preserve">Cookies/Cake: </w:t>
            </w:r>
            <w:r w:rsidR="002A4EDF">
              <w:rPr>
                <w:bCs/>
                <w:sz w:val="24"/>
                <w:szCs w:val="24"/>
              </w:rPr>
              <w:t xml:space="preserve">Chocolate chip cookies, Chips Ahoy cookies (both </w:t>
            </w:r>
            <w:proofErr w:type="gramStart"/>
            <w:r w:rsidR="002A4EDF">
              <w:rPr>
                <w:bCs/>
                <w:sz w:val="24"/>
                <w:szCs w:val="24"/>
              </w:rPr>
              <w:t>Red and Blue</w:t>
            </w:r>
            <w:proofErr w:type="gramEnd"/>
            <w:r w:rsidR="002A4EDF">
              <w:rPr>
                <w:bCs/>
                <w:sz w:val="24"/>
                <w:szCs w:val="24"/>
              </w:rPr>
              <w:t xml:space="preserve"> containers!!)</w:t>
            </w:r>
            <w:r w:rsidR="00C131EF">
              <w:rPr>
                <w:bCs/>
                <w:sz w:val="24"/>
                <w:szCs w:val="24"/>
              </w:rPr>
              <w:t>, Chocolate cake with Oreo cream icing</w:t>
            </w:r>
          </w:p>
          <w:p w14:paraId="54358610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b/>
                <w:sz w:val="24"/>
                <w:szCs w:val="24"/>
              </w:rPr>
            </w:pPr>
          </w:p>
          <w:p w14:paraId="4A461396" w14:textId="77777777" w:rsidR="005C3DE2" w:rsidRPr="006C7D5E" w:rsidRDefault="005C3DE2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71D18243" w14:textId="3A304292" w:rsidR="005C3DE2" w:rsidRDefault="005C3DE2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>Hobbies/Collectibles:</w:t>
            </w:r>
            <w:r w:rsidRPr="006C7D5E">
              <w:rPr>
                <w:sz w:val="24"/>
                <w:szCs w:val="24"/>
              </w:rPr>
              <w:t xml:space="preserve"> </w:t>
            </w:r>
            <w:r w:rsidR="002A4EDF">
              <w:rPr>
                <w:sz w:val="24"/>
                <w:szCs w:val="24"/>
              </w:rPr>
              <w:t xml:space="preserve">Shopping, running, reading </w:t>
            </w:r>
          </w:p>
          <w:p w14:paraId="4FEF667A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</w:p>
          <w:p w14:paraId="72EB6F75" w14:textId="77777777" w:rsidR="006C7D5E" w:rsidRPr="006C7D5E" w:rsidRDefault="006C7D5E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2F7FA8E5" w14:textId="72451CA9" w:rsidR="008F6581" w:rsidRPr="006C7D5E" w:rsidRDefault="005C3DE2" w:rsidP="00C131EF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>Flowers:</w:t>
            </w:r>
            <w:r w:rsidRPr="006C7D5E">
              <w:rPr>
                <w:sz w:val="24"/>
                <w:szCs w:val="24"/>
              </w:rPr>
              <w:t xml:space="preserve"> </w:t>
            </w:r>
            <w:r w:rsidR="002A4EDF">
              <w:rPr>
                <w:sz w:val="24"/>
                <w:szCs w:val="24"/>
              </w:rPr>
              <w:t>All flowers!</w:t>
            </w:r>
          </w:p>
          <w:p w14:paraId="6292C6FD" w14:textId="77777777" w:rsidR="005C3DE2" w:rsidRPr="006C7D5E" w:rsidRDefault="005C3DE2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02E92E0D" w14:textId="57A8655A" w:rsidR="005C3DE2" w:rsidRPr="002A4EDF" w:rsidRDefault="005C3DE2" w:rsidP="008F6581">
            <w:pPr>
              <w:pStyle w:val="Address"/>
              <w:ind w:left="360"/>
              <w:jc w:val="left"/>
              <w:rPr>
                <w:bCs/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 xml:space="preserve">Other Wish List Items: </w:t>
            </w:r>
            <w:r w:rsidR="002A4EDF">
              <w:rPr>
                <w:bCs/>
                <w:sz w:val="24"/>
                <w:szCs w:val="24"/>
              </w:rPr>
              <w:t xml:space="preserve">Fun colorful pens, </w:t>
            </w:r>
            <w:r w:rsidR="00C131EF">
              <w:rPr>
                <w:bCs/>
                <w:sz w:val="24"/>
                <w:szCs w:val="24"/>
              </w:rPr>
              <w:t>desk</w:t>
            </w:r>
            <w:r w:rsidR="002A4EDF">
              <w:rPr>
                <w:bCs/>
                <w:sz w:val="24"/>
                <w:szCs w:val="24"/>
              </w:rPr>
              <w:t xml:space="preserve"> </w:t>
            </w:r>
            <w:r w:rsidR="00C131EF">
              <w:rPr>
                <w:bCs/>
                <w:sz w:val="24"/>
                <w:szCs w:val="24"/>
              </w:rPr>
              <w:t>knick-</w:t>
            </w:r>
            <w:r w:rsidR="002A4EDF">
              <w:rPr>
                <w:bCs/>
                <w:sz w:val="24"/>
                <w:szCs w:val="24"/>
              </w:rPr>
              <w:t>knacks</w:t>
            </w:r>
            <w:r w:rsidR="00C131EF">
              <w:rPr>
                <w:bCs/>
                <w:sz w:val="24"/>
                <w:szCs w:val="24"/>
              </w:rPr>
              <w:t>, sticky notes of all sizes!</w:t>
            </w:r>
          </w:p>
        </w:tc>
      </w:tr>
      <w:tr w:rsidR="004B3C21" w:rsidRPr="004B3C21" w14:paraId="122F3B27" w14:textId="77777777" w:rsidTr="0012710E">
        <w:trPr>
          <w:trHeight w:val="20"/>
          <w:jc w:val="center"/>
        </w:trPr>
        <w:tc>
          <w:tcPr>
            <w:tcW w:w="3240" w:type="dxa"/>
            <w:vAlign w:val="center"/>
          </w:tcPr>
          <w:p w14:paraId="6068E76E" w14:textId="77777777" w:rsidR="004B3C21" w:rsidRPr="004B3C21" w:rsidRDefault="004B3C21" w:rsidP="004B3C21">
            <w:pPr>
              <w:pStyle w:val="RSVP"/>
              <w:rPr>
                <w:sz w:val="4"/>
                <w:szCs w:val="4"/>
              </w:rPr>
            </w:pPr>
          </w:p>
        </w:tc>
        <w:tc>
          <w:tcPr>
            <w:tcW w:w="1620" w:type="dxa"/>
            <w:shd w:val="clear" w:color="auto" w:fill="00B0F0" w:themeFill="accent4"/>
            <w:vAlign w:val="center"/>
          </w:tcPr>
          <w:p w14:paraId="33834E4A" w14:textId="77777777" w:rsidR="004B3C21" w:rsidRPr="004B3C21" w:rsidRDefault="004B3C21" w:rsidP="004B3C21">
            <w:pPr>
              <w:pStyle w:val="RSVP"/>
              <w:rPr>
                <w:sz w:val="4"/>
                <w:szCs w:val="4"/>
              </w:rPr>
            </w:pPr>
          </w:p>
        </w:tc>
        <w:tc>
          <w:tcPr>
            <w:tcW w:w="3240" w:type="dxa"/>
            <w:vAlign w:val="center"/>
          </w:tcPr>
          <w:p w14:paraId="4F5F32DD" w14:textId="77777777" w:rsidR="004B3C21" w:rsidRPr="004B3C21" w:rsidRDefault="004B3C21" w:rsidP="004B3C21">
            <w:pPr>
              <w:pStyle w:val="RSVP"/>
              <w:rPr>
                <w:sz w:val="4"/>
                <w:szCs w:val="4"/>
              </w:rPr>
            </w:pPr>
          </w:p>
        </w:tc>
      </w:tr>
      <w:tr w:rsidR="00EE51F6" w:rsidRPr="000F3631" w14:paraId="5EC61F7B" w14:textId="77777777" w:rsidTr="0012710E">
        <w:trPr>
          <w:trHeight w:val="2592"/>
          <w:jc w:val="center"/>
        </w:trPr>
        <w:tc>
          <w:tcPr>
            <w:tcW w:w="8100" w:type="dxa"/>
            <w:gridSpan w:val="3"/>
            <w:vAlign w:val="center"/>
          </w:tcPr>
          <w:p w14:paraId="38FD0C1A" w14:textId="77777777" w:rsidR="00EE51F6" w:rsidRPr="000F3631" w:rsidRDefault="00EE51F6" w:rsidP="000F3631">
            <w:pPr>
              <w:pStyle w:val="RSVP"/>
            </w:pPr>
          </w:p>
        </w:tc>
      </w:tr>
    </w:tbl>
    <w:p w14:paraId="71B289F2" w14:textId="77777777" w:rsidR="00024B92" w:rsidRPr="004008C9" w:rsidRDefault="00024B92" w:rsidP="005C3DE2">
      <w:pPr>
        <w:spacing w:before="0"/>
        <w:ind w:left="0"/>
      </w:pPr>
    </w:p>
    <w:sectPr w:rsidR="00024B92" w:rsidRPr="004008C9" w:rsidSect="005E12C7">
      <w:headerReference w:type="default" r:id="rId9"/>
      <w:headerReference w:type="first" r:id="rId10"/>
      <w:pgSz w:w="12240" w:h="15840"/>
      <w:pgMar w:top="2160" w:right="720" w:bottom="288" w:left="720" w:header="0" w:footer="0" w:gutter="0"/>
      <w:cols w:space="720"/>
      <w:titlePg/>
      <w:docGrid w:linePitch="43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84A2DE" w14:textId="77777777" w:rsidR="004E031E" w:rsidRDefault="004E031E">
      <w:pPr>
        <w:spacing w:before="0"/>
      </w:pPr>
      <w:r>
        <w:separator/>
      </w:r>
    </w:p>
  </w:endnote>
  <w:endnote w:type="continuationSeparator" w:id="0">
    <w:p w14:paraId="7B5FC41E" w14:textId="77777777" w:rsidR="004E031E" w:rsidRDefault="004E031E">
      <w:pPr>
        <w:spacing w:before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7AED6C" w14:textId="77777777" w:rsidR="004E031E" w:rsidRDefault="004E031E">
      <w:pPr>
        <w:spacing w:before="0"/>
      </w:pPr>
      <w:r>
        <w:separator/>
      </w:r>
    </w:p>
  </w:footnote>
  <w:footnote w:type="continuationSeparator" w:id="0">
    <w:p w14:paraId="3F3E94CC" w14:textId="77777777" w:rsidR="004E031E" w:rsidRDefault="004E031E">
      <w:pPr>
        <w:spacing w:before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AC5C42" w14:textId="77777777" w:rsidR="009175FA" w:rsidRDefault="009175FA" w:rsidP="004008C9">
    <w:pPr>
      <w:pStyle w:val="Header"/>
      <w:ind w:left="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6FEE9E" w14:textId="77777777" w:rsidR="009175FA" w:rsidRDefault="00041E06">
    <w:pPr>
      <w:pStyle w:val="Header"/>
    </w:pPr>
    <w:r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0D4E32D8" wp14:editId="0C015101">
              <wp:simplePos x="0" y="0"/>
              <wp:positionH relativeFrom="column">
                <wp:posOffset>-457200</wp:posOffset>
              </wp:positionH>
              <wp:positionV relativeFrom="paragraph">
                <wp:posOffset>0</wp:posOffset>
              </wp:positionV>
              <wp:extent cx="7772400" cy="10058400"/>
              <wp:effectExtent l="0" t="0" r="0" b="0"/>
              <wp:wrapNone/>
              <wp:docPr id="8" name="Group 8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772400" cy="10058400"/>
                        <a:chOff x="0" y="0"/>
                        <a:chExt cx="7772400" cy="10058400"/>
                      </a:xfrm>
                    </wpg:grpSpPr>
                    <wps:wsp>
                      <wps:cNvPr id="4" name="Rectangle 4" descr="Background image."/>
                      <wps:cNvSpPr>
                        <a:spLocks noChangeAspect="1"/>
                      </wps:cNvSpPr>
                      <wps:spPr>
                        <a:xfrm>
                          <a:off x="0" y="0"/>
                          <a:ext cx="7772400" cy="10058400"/>
                        </a:xfrm>
                        <a:prstGeom prst="rect">
                          <a:avLst/>
                        </a:prstGeom>
                        <a:blipFill dpi="0" rotWithShape="1">
                          <a:blip r:embed="rId1" cstate="email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a:blip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" name="Rectangle 1" descr="Invitation middle background"/>
                      <wps:cNvSpPr>
                        <a:spLocks/>
                      </wps:cNvSpPr>
                      <wps:spPr>
                        <a:xfrm>
                          <a:off x="971550" y="1028700"/>
                          <a:ext cx="5829300" cy="80067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3" name="Rectangle 2" descr="Invitation Box"/>
                      <wps:cNvSpPr>
                        <a:spLocks/>
                      </wps:cNvSpPr>
                      <wps:spPr>
                        <a:xfrm>
                          <a:off x="1333500" y="1371600"/>
                          <a:ext cx="5093970" cy="73126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8100" cap="flat" cmpd="sng" algn="ctr">
                          <a:solidFill>
                            <a:srgbClr val="00B0F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7E9F9122" id="Group 8" o:spid="_x0000_s1026" style="position:absolute;margin-left:-36pt;margin-top:0;width:612pt;height:11in;z-index:251659264" coordsize="77724,10058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">
              <v:rect id="Rectangle 4" o:spid="_x0000_s1027" alt="Background image." style="position:absolute;width:77724;height:10058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" stroked="f" strokeweight="1pt">
                <v:fill r:id="rId2" o:title="Background image" recolor="t" rotate="t" type="frame"/>
                <o:lock v:ext="edit" aspectratio="t"/>
              </v:rect>
              <v:rect id="Rectangle 1" o:spid="_x0000_s1028" alt="Invitation middle background" style="position:absolute;left:9715;top:10287;width:58293;height:8006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" stroked="f" strokeweight="1pt"/>
              <v:rect id="Rectangle 2" o:spid="_x0000_s1029" alt="Invitation Box" style="position:absolute;left:13335;top:13716;width:50939;height:7312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" strokecolor="#00b0f0" strokeweight="3pt">
                <v:path arrowok="t"/>
              </v:rect>
            </v:group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 w:grammar="clean"/>
  <w:attachedTemplate r:id="rId1"/>
  <w:stylePaneSortMethod w:val="00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3DE2"/>
    <w:rsid w:val="00001750"/>
    <w:rsid w:val="00004378"/>
    <w:rsid w:val="00007C05"/>
    <w:rsid w:val="00017F3E"/>
    <w:rsid w:val="000221BB"/>
    <w:rsid w:val="00024B92"/>
    <w:rsid w:val="0003383B"/>
    <w:rsid w:val="00041E06"/>
    <w:rsid w:val="000C7A19"/>
    <w:rsid w:val="000F3631"/>
    <w:rsid w:val="001241FF"/>
    <w:rsid w:val="0012710E"/>
    <w:rsid w:val="00144CDA"/>
    <w:rsid w:val="00296DC4"/>
    <w:rsid w:val="002A4EDF"/>
    <w:rsid w:val="002D3176"/>
    <w:rsid w:val="00301E94"/>
    <w:rsid w:val="00302252"/>
    <w:rsid w:val="003146EC"/>
    <w:rsid w:val="00323CAC"/>
    <w:rsid w:val="003742CB"/>
    <w:rsid w:val="003B2720"/>
    <w:rsid w:val="003E6DF0"/>
    <w:rsid w:val="004008C9"/>
    <w:rsid w:val="00404A32"/>
    <w:rsid w:val="00417FC5"/>
    <w:rsid w:val="00455722"/>
    <w:rsid w:val="00456532"/>
    <w:rsid w:val="00456D75"/>
    <w:rsid w:val="004611F0"/>
    <w:rsid w:val="004650EC"/>
    <w:rsid w:val="0048488E"/>
    <w:rsid w:val="004849DD"/>
    <w:rsid w:val="004B3C21"/>
    <w:rsid w:val="004E031E"/>
    <w:rsid w:val="004E4C10"/>
    <w:rsid w:val="005325F0"/>
    <w:rsid w:val="005B6519"/>
    <w:rsid w:val="005B6FF7"/>
    <w:rsid w:val="005C3DE2"/>
    <w:rsid w:val="005D5674"/>
    <w:rsid w:val="005E12C7"/>
    <w:rsid w:val="005E3B73"/>
    <w:rsid w:val="00627D8A"/>
    <w:rsid w:val="00673C5F"/>
    <w:rsid w:val="006A330F"/>
    <w:rsid w:val="006B609A"/>
    <w:rsid w:val="006C7D5E"/>
    <w:rsid w:val="00715CEC"/>
    <w:rsid w:val="00723AA3"/>
    <w:rsid w:val="00784B03"/>
    <w:rsid w:val="007B3217"/>
    <w:rsid w:val="007D13CD"/>
    <w:rsid w:val="0080649E"/>
    <w:rsid w:val="008C0558"/>
    <w:rsid w:val="008E534A"/>
    <w:rsid w:val="008F6581"/>
    <w:rsid w:val="009175FA"/>
    <w:rsid w:val="009F4850"/>
    <w:rsid w:val="00A51113"/>
    <w:rsid w:val="00A603AD"/>
    <w:rsid w:val="00A8057E"/>
    <w:rsid w:val="00A90B14"/>
    <w:rsid w:val="00AB0401"/>
    <w:rsid w:val="00AF300E"/>
    <w:rsid w:val="00B04FD0"/>
    <w:rsid w:val="00B15397"/>
    <w:rsid w:val="00B57601"/>
    <w:rsid w:val="00B6008F"/>
    <w:rsid w:val="00B861A4"/>
    <w:rsid w:val="00BD3DDD"/>
    <w:rsid w:val="00C131EF"/>
    <w:rsid w:val="00C430CB"/>
    <w:rsid w:val="00C5128E"/>
    <w:rsid w:val="00C54BD5"/>
    <w:rsid w:val="00CA580F"/>
    <w:rsid w:val="00CC0C51"/>
    <w:rsid w:val="00D15ADF"/>
    <w:rsid w:val="00D70453"/>
    <w:rsid w:val="00D7369A"/>
    <w:rsid w:val="00D85786"/>
    <w:rsid w:val="00DC197E"/>
    <w:rsid w:val="00DE4ED6"/>
    <w:rsid w:val="00E74699"/>
    <w:rsid w:val="00E85761"/>
    <w:rsid w:val="00E95207"/>
    <w:rsid w:val="00E95D89"/>
    <w:rsid w:val="00EB66EF"/>
    <w:rsid w:val="00EE51F6"/>
    <w:rsid w:val="00EF1A98"/>
    <w:rsid w:val="00F74197"/>
    <w:rsid w:val="00F85E23"/>
    <w:rsid w:val="00FE37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2AE68329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Gill Sans MT" w:eastAsia="Times New Roman" w:hAnsi="Gill Sans MT" w:cs="Times New Roman"/>
        <w:lang w:val="en-IN" w:eastAsia="en-I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/>
    <w:lsdException w:name="heading 5" w:semiHidden="1" w:uiPriority="9" w:qFormat="1"/>
    <w:lsdException w:name="heading 6" w:semiHidden="1" w:uiPriority="9" w:qFormat="1"/>
    <w:lsdException w:name="heading 7" w:semiHidden="1" w:uiPriority="9" w:qFormat="1"/>
    <w:lsdException w:name="heading 8" w:semiHidden="1" w:uiPriority="9" w:qFormat="1"/>
    <w:lsdException w:name="heading 9" w:semiHidden="1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9" w:unhideWhenUsed="1"/>
    <w:lsdException w:name="Emphasis" w:semiHidden="1" w:uiPriority="20" w:unhideWhenUs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36" w:unhideWhenUsed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unhideWhenUsed="1" w:qFormat="1"/>
    <w:lsdException w:name="Quote" w:semiHidden="1" w:uiPriority="29" w:unhideWhenUsed="1" w:qFormat="1"/>
    <w:lsdException w:name="Intense Quote" w:semiHidden="1" w:uiPriority="30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/>
    <w:lsdException w:name="Book Title" w:semiHidden="1" w:uiPriority="33" w:unhideWhenUsed="1" w:qFormat="1"/>
    <w:lsdException w:name="Bibliography" w:semiHidden="1" w:uiPriority="37" w:unhideWhenUsed="1"/>
    <w:lsdException w:name="TOC Heading" w:semiHidden="1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861A4"/>
    <w:pPr>
      <w:spacing w:before="40"/>
      <w:ind w:left="29" w:right="29"/>
    </w:pPr>
    <w:rPr>
      <w:rFonts w:asciiTheme="minorHAnsi" w:hAnsiTheme="minorHAnsi"/>
      <w:sz w:val="32"/>
      <w:lang w:val="en-US"/>
    </w:rPr>
  </w:style>
  <w:style w:type="paragraph" w:styleId="Heading1">
    <w:name w:val="heading 1"/>
    <w:basedOn w:val="Normal"/>
    <w:next w:val="Normal"/>
    <w:semiHidden/>
    <w:qFormat/>
    <w:rsid w:val="00AF300E"/>
    <w:pPr>
      <w:framePr w:hSpace="180" w:wrap="around" w:vAnchor="text" w:hAnchor="text" w:x="796" w:y="2775"/>
      <w:ind w:left="0"/>
      <w:jc w:val="center"/>
      <w:outlineLvl w:val="0"/>
    </w:pPr>
    <w:rPr>
      <w:caps/>
      <w:sz w:val="120"/>
      <w:szCs w:val="120"/>
    </w:rPr>
  </w:style>
  <w:style w:type="paragraph" w:styleId="Heading2">
    <w:name w:val="heading 2"/>
    <w:basedOn w:val="Normal"/>
    <w:next w:val="Normal"/>
    <w:semiHidden/>
    <w:qFormat/>
    <w:pPr>
      <w:spacing w:after="600"/>
      <w:ind w:left="2794" w:right="3600"/>
      <w:contextualSpacing/>
      <w:outlineLvl w:val="1"/>
    </w:pPr>
    <w:rPr>
      <w:sz w:val="40"/>
      <w:szCs w:val="40"/>
    </w:rPr>
  </w:style>
  <w:style w:type="paragraph" w:styleId="Heading3">
    <w:name w:val="heading 3"/>
    <w:basedOn w:val="Normal"/>
    <w:next w:val="Normal"/>
    <w:semiHidden/>
    <w:qFormat/>
    <w:rsid w:val="00AF300E"/>
    <w:pPr>
      <w:framePr w:hSpace="180" w:wrap="around" w:vAnchor="text" w:hAnchor="text" w:x="796" w:y="6149"/>
      <w:jc w:val="center"/>
      <w:outlineLvl w:val="2"/>
    </w:pPr>
    <w:rPr>
      <w:sz w:val="4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uiPriority w:val="99"/>
    <w:semiHidden/>
    <w:rPr>
      <w:color w:val="808080"/>
    </w:rPr>
  </w:style>
  <w:style w:type="character" w:styleId="SubtleEmphasis">
    <w:name w:val="Subtle Emphasis"/>
    <w:uiPriority w:val="19"/>
    <w:semiHidden/>
    <w:unhideWhenUsed/>
    <w:qFormat/>
    <w:rPr>
      <w:i/>
      <w:iCs/>
      <w:color w:val="A1810D"/>
    </w:rPr>
  </w:style>
  <w:style w:type="paragraph" w:styleId="Header">
    <w:name w:val="header"/>
    <w:basedOn w:val="Normal"/>
    <w:link w:val="HeaderChar"/>
    <w:uiPriority w:val="99"/>
    <w:semiHidden/>
    <w:rsid w:val="004008C9"/>
    <w:pPr>
      <w:tabs>
        <w:tab w:val="center" w:pos="4680"/>
        <w:tab w:val="right" w:pos="9360"/>
      </w:tabs>
      <w:spacing w:before="0"/>
    </w:pPr>
  </w:style>
  <w:style w:type="character" w:customStyle="1" w:styleId="HeaderChar">
    <w:name w:val="Header Char"/>
    <w:link w:val="Header"/>
    <w:uiPriority w:val="99"/>
    <w:semiHidden/>
    <w:rsid w:val="0080649E"/>
    <w:rPr>
      <w:b/>
      <w:bCs/>
      <w:color w:val="3A3363"/>
      <w:sz w:val="32"/>
      <w:szCs w:val="26"/>
      <w:lang w:val="en-US" w:eastAsia="ja-JP"/>
    </w:rPr>
  </w:style>
  <w:style w:type="paragraph" w:styleId="Footer">
    <w:name w:val="footer"/>
    <w:basedOn w:val="Normal"/>
    <w:link w:val="FooterChar"/>
    <w:uiPriority w:val="99"/>
    <w:semiHidden/>
    <w:rsid w:val="004008C9"/>
    <w:pPr>
      <w:tabs>
        <w:tab w:val="center" w:pos="4680"/>
        <w:tab w:val="right" w:pos="9360"/>
      </w:tabs>
      <w:spacing w:before="0"/>
    </w:pPr>
  </w:style>
  <w:style w:type="character" w:customStyle="1" w:styleId="FooterChar">
    <w:name w:val="Footer Char"/>
    <w:link w:val="Footer"/>
    <w:uiPriority w:val="99"/>
    <w:semiHidden/>
    <w:rsid w:val="0080649E"/>
    <w:rPr>
      <w:b/>
      <w:bCs/>
      <w:color w:val="3A3363"/>
      <w:sz w:val="32"/>
      <w:szCs w:val="26"/>
      <w:lang w:val="en-US"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041E06"/>
    <w:pPr>
      <w:spacing w:line="192" w:lineRule="auto"/>
      <w:contextualSpacing/>
      <w:jc w:val="center"/>
    </w:pPr>
    <w:rPr>
      <w:rFonts w:asciiTheme="majorHAnsi" w:hAnsiTheme="majorHAnsi"/>
      <w:b/>
      <w:caps/>
      <w:color w:val="691971" w:themeColor="accent2"/>
      <w:sz w:val="100"/>
      <w:szCs w:val="100"/>
    </w:rPr>
  </w:style>
  <w:style w:type="character" w:customStyle="1" w:styleId="TitleChar">
    <w:name w:val="Title Char"/>
    <w:basedOn w:val="DefaultParagraphFont"/>
    <w:link w:val="Title"/>
    <w:uiPriority w:val="10"/>
    <w:rsid w:val="00041E06"/>
    <w:rPr>
      <w:rFonts w:asciiTheme="majorHAnsi" w:hAnsiTheme="majorHAnsi"/>
      <w:b/>
      <w:caps/>
      <w:color w:val="691971" w:themeColor="accent2"/>
      <w:sz w:val="100"/>
      <w:szCs w:val="100"/>
    </w:rPr>
  </w:style>
  <w:style w:type="paragraph" w:styleId="Subtitle">
    <w:name w:val="Subtitle"/>
    <w:basedOn w:val="Normal"/>
    <w:next w:val="Normal"/>
    <w:link w:val="SubtitleChar"/>
    <w:uiPriority w:val="11"/>
    <w:qFormat/>
    <w:rsid w:val="00041E06"/>
    <w:pPr>
      <w:spacing w:before="240" w:after="240"/>
      <w:contextualSpacing/>
      <w:jc w:val="center"/>
    </w:pPr>
    <w:rPr>
      <w:rFonts w:asciiTheme="majorHAnsi" w:hAnsiTheme="majorHAnsi"/>
      <w:b/>
      <w:bCs/>
      <w:caps/>
      <w:color w:val="262140" w:themeColor="text1"/>
    </w:rPr>
  </w:style>
  <w:style w:type="character" w:customStyle="1" w:styleId="SubtitleChar">
    <w:name w:val="Subtitle Char"/>
    <w:basedOn w:val="DefaultParagraphFont"/>
    <w:link w:val="Subtitle"/>
    <w:uiPriority w:val="11"/>
    <w:rsid w:val="00041E06"/>
    <w:rPr>
      <w:rFonts w:asciiTheme="majorHAnsi" w:hAnsiTheme="majorHAnsi"/>
      <w:b/>
      <w:bCs/>
      <w:caps/>
      <w:color w:val="262140" w:themeColor="text1"/>
      <w:sz w:val="32"/>
    </w:rPr>
  </w:style>
  <w:style w:type="paragraph" w:styleId="Date">
    <w:name w:val="Date"/>
    <w:basedOn w:val="Normal"/>
    <w:next w:val="Normal"/>
    <w:link w:val="DateChar"/>
    <w:uiPriority w:val="99"/>
    <w:rsid w:val="00041E06"/>
    <w:pPr>
      <w:spacing w:before="0" w:after="100"/>
      <w:jc w:val="center"/>
    </w:pPr>
    <w:rPr>
      <w:b/>
      <w:caps/>
      <w:color w:val="691971" w:themeColor="accent2"/>
      <w:sz w:val="40"/>
    </w:rPr>
  </w:style>
  <w:style w:type="character" w:customStyle="1" w:styleId="DateChar">
    <w:name w:val="Date Char"/>
    <w:basedOn w:val="DefaultParagraphFont"/>
    <w:link w:val="Date"/>
    <w:uiPriority w:val="99"/>
    <w:rsid w:val="00041E06"/>
    <w:rPr>
      <w:rFonts w:asciiTheme="minorHAnsi" w:hAnsiTheme="minorHAnsi"/>
      <w:b/>
      <w:caps/>
      <w:color w:val="691971" w:themeColor="accent2"/>
      <w:sz w:val="40"/>
    </w:rPr>
  </w:style>
  <w:style w:type="paragraph" w:customStyle="1" w:styleId="Address">
    <w:name w:val="Address"/>
    <w:basedOn w:val="Normal"/>
    <w:qFormat/>
    <w:rsid w:val="008E534A"/>
    <w:pPr>
      <w:jc w:val="center"/>
    </w:pPr>
    <w:rPr>
      <w:color w:val="262140" w:themeColor="text1"/>
    </w:rPr>
  </w:style>
  <w:style w:type="paragraph" w:customStyle="1" w:styleId="RSVP">
    <w:name w:val="RSVP"/>
    <w:basedOn w:val="Normal"/>
    <w:qFormat/>
    <w:rsid w:val="004B3C21"/>
    <w:pPr>
      <w:spacing w:before="0"/>
      <w:contextualSpacing/>
      <w:jc w:val="center"/>
    </w:pPr>
    <w:rPr>
      <w:color w:val="262140" w:themeColor="text1"/>
    </w:rPr>
  </w:style>
  <w:style w:type="character" w:styleId="Hyperlink">
    <w:name w:val="Hyperlink"/>
    <w:basedOn w:val="DefaultParagraphFont"/>
    <w:uiPriority w:val="99"/>
    <w:unhideWhenUsed/>
    <w:rsid w:val="006C7D5E"/>
    <w:rPr>
      <w:color w:val="F7F05B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C7D5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montgomery\AppData\Roaming\Microsoft\Templates\Festive%20party%20flyer.dotx" TargetMode="External"/></Relationships>
</file>

<file path=word/theme/theme1.xml><?xml version="1.0" encoding="utf-8"?>
<a:theme xmlns:a="http://schemas.openxmlformats.org/drawingml/2006/main" name="Party invitation flyer">
  <a:themeElements>
    <a:clrScheme name="Custom 6">
      <a:dk1>
        <a:srgbClr val="262140"/>
      </a:dk1>
      <a:lt1>
        <a:srgbClr val="FFFFFF"/>
      </a:lt1>
      <a:dk2>
        <a:srgbClr val="3A3363"/>
      </a:dk2>
      <a:lt2>
        <a:srgbClr val="FFFFFF"/>
      </a:lt2>
      <a:accent1>
        <a:srgbClr val="262140"/>
      </a:accent1>
      <a:accent2>
        <a:srgbClr val="691971"/>
      </a:accent2>
      <a:accent3>
        <a:srgbClr val="F7F05B"/>
      </a:accent3>
      <a:accent4>
        <a:srgbClr val="00B0F0"/>
      </a:accent4>
      <a:accent5>
        <a:srgbClr val="887CB5"/>
      </a:accent5>
      <a:accent6>
        <a:srgbClr val="D2CFE6"/>
      </a:accent6>
      <a:hlink>
        <a:srgbClr val="F7F05B"/>
      </a:hlink>
      <a:folHlink>
        <a:srgbClr val="691971"/>
      </a:folHlink>
    </a:clrScheme>
    <a:fontScheme name="Custom 2">
      <a:majorFont>
        <a:latin typeface="Gill Sans MT"/>
        <a:ea typeface=""/>
        <a:cs typeface=""/>
      </a:majorFont>
      <a:minorFont>
        <a:latin typeface="Gill Sans M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9F111ED35F8CC479449609E8A0923A6" ma:contentTypeVersion="11" ma:contentTypeDescription="Create a new document." ma:contentTypeScope="" ma:versionID="1c2eb7a32e66fb6e4260f3771546a5e2">
  <xsd:schema xmlns:xsd="http://www.w3.org/2001/XMLSchema" xmlns:xs="http://www.w3.org/2001/XMLSchema" xmlns:p="http://schemas.microsoft.com/office/2006/metadata/properties" xmlns:ns2="71af3243-3dd4-4a8d-8c0d-dd76da1f02a5" xmlns:ns3="16c05727-aa75-4e4a-9b5f-8a80a1165891" targetNamespace="http://schemas.microsoft.com/office/2006/metadata/properties" ma:root="true" ma:fieldsID="04e1f6479c48b08974ba73b5ca973489" ns2:_="" ns3:_="">
    <xsd:import namespace="71af3243-3dd4-4a8d-8c0d-dd76da1f02a5"/>
    <xsd:import namespace="16c05727-aa75-4e4a-9b5f-8a80a116589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CR" minOccurs="0"/>
                <xsd:element ref="ns2:MediaServiceAutoTags" minOccurs="0"/>
                <xsd:element ref="ns2:MediaServiceEventHashCode" minOccurs="0"/>
                <xsd:element ref="ns2:MediaServiceGenerationTim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af3243-3dd4-4a8d-8c0d-dd76da1f02a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10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fals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6c05727-aa75-4e4a-9b5f-8a80a1165891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ediaServiceKeyPoints xmlns="71af3243-3dd4-4a8d-8c0d-dd76da1f02a5" xsi:nil="true"/>
  </documentManagement>
</p:properties>
</file>

<file path=customXml/itemProps1.xml><?xml version="1.0" encoding="utf-8"?>
<ds:datastoreItem xmlns:ds="http://schemas.openxmlformats.org/officeDocument/2006/customXml" ds:itemID="{69790AE0-5433-4EFC-99CA-15C7D59B014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CE2CB42-98E8-4F6E-8ECD-E4A67FE206A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1af3243-3dd4-4a8d-8c0d-dd76da1f02a5"/>
    <ds:schemaRef ds:uri="16c05727-aa75-4e4a-9b5f-8a80a11658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A689B7F-6789-44BC-A4B4-28AAEC5C9CA0}">
  <ds:schemaRefs>
    <ds:schemaRef ds:uri="http://schemas.microsoft.com/office/2006/metadata/properties"/>
    <ds:schemaRef ds:uri="http://schemas.microsoft.com/office/infopath/2007/PartnerControls"/>
    <ds:schemaRef ds:uri="71af3243-3dd4-4a8d-8c0d-dd76da1f02a5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Festive party flyer</Template>
  <TotalTime>0</TotalTime>
  <Pages>2</Pages>
  <Words>117</Words>
  <Characters>668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2026-05-13T15:53:00Z</dcterms:created>
  <dcterms:modified xsi:type="dcterms:W3CDTF">2026-05-13T15:53:00Z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0x01010079F111ED35F8CC479449609E8A0923A6</vt:lpwstr>
  </property>
</Properties>
</file>