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77B605AD" w:rsidR="005C3DE2" w:rsidRPr="005C3DE2" w:rsidRDefault="006969AE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Mariana Sturek</w:t>
            </w:r>
          </w:p>
          <w:p w14:paraId="2FFB733E" w14:textId="6A6A7129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6969AE">
              <w:rPr>
                <w:b w:val="0"/>
                <w:sz w:val="28"/>
                <w:szCs w:val="28"/>
              </w:rPr>
              <w:t>July 30th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4CC32A0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6969AE">
              <w:rPr>
                <w:sz w:val="24"/>
                <w:szCs w:val="24"/>
              </w:rPr>
              <w:t>Panera, Chipotle, Glory Days, Dunkin Donuts, Starbucks, Petra Grill, Thai (</w:t>
            </w:r>
            <w:proofErr w:type="spellStart"/>
            <w:r w:rsidR="006969AE">
              <w:rPr>
                <w:sz w:val="24"/>
                <w:szCs w:val="24"/>
              </w:rPr>
              <w:t>PaNuang</w:t>
            </w:r>
            <w:proofErr w:type="spellEnd"/>
            <w:r w:rsidR="006969AE">
              <w:rPr>
                <w:sz w:val="24"/>
                <w:szCs w:val="24"/>
              </w:rPr>
              <w:t>)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10D33A00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6969AE" w:rsidRPr="006969AE">
              <w:rPr>
                <w:bCs/>
                <w:sz w:val="24"/>
                <w:szCs w:val="24"/>
              </w:rPr>
              <w:t>Target, Amazon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254EB70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6969AE">
              <w:rPr>
                <w:sz w:val="24"/>
                <w:szCs w:val="24"/>
              </w:rPr>
              <w:t>Target, Amazon, Coffee, Food, Escape Spa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244460F0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6969AE">
              <w:rPr>
                <w:sz w:val="24"/>
                <w:szCs w:val="24"/>
              </w:rPr>
              <w:t>Nothing fruity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584BD8BF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6969AE">
              <w:rPr>
                <w:sz w:val="24"/>
                <w:szCs w:val="24"/>
              </w:rPr>
              <w:t xml:space="preserve">Chocolate, M and </w:t>
            </w:r>
            <w:proofErr w:type="spellStart"/>
            <w:r w:rsidR="006969AE">
              <w:rPr>
                <w:sz w:val="24"/>
                <w:szCs w:val="24"/>
              </w:rPr>
              <w:t>Ms</w:t>
            </w:r>
            <w:proofErr w:type="spellEnd"/>
            <w:r w:rsidR="006969AE">
              <w:rPr>
                <w:sz w:val="24"/>
                <w:szCs w:val="24"/>
              </w:rPr>
              <w:t>, cookies, donuts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7D507B02" w:rsidR="005C3DE2" w:rsidRPr="006969AE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6969AE" w:rsidRPr="006969AE">
              <w:rPr>
                <w:bCs/>
                <w:sz w:val="24"/>
                <w:szCs w:val="24"/>
              </w:rPr>
              <w:t>chocolate, peanut butter, chocolate peanut butter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2464F3F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57699F4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6969AE">
              <w:rPr>
                <w:sz w:val="24"/>
                <w:szCs w:val="24"/>
              </w:rPr>
              <w:t>tulips, hydrangeas, sunflowers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ABFA9D6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D31AF9" w14:textId="77777777" w:rsidR="007E5319" w:rsidRDefault="007E5319">
      <w:pPr>
        <w:spacing w:before="0"/>
      </w:pPr>
      <w:r>
        <w:separator/>
      </w:r>
    </w:p>
  </w:endnote>
  <w:endnote w:type="continuationSeparator" w:id="0">
    <w:p w14:paraId="71EFAA46" w14:textId="77777777" w:rsidR="007E5319" w:rsidRDefault="007E5319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9A22B3" w14:textId="77777777" w:rsidR="007E5319" w:rsidRDefault="007E5319">
      <w:pPr>
        <w:spacing w:before="0"/>
      </w:pPr>
      <w:r>
        <w:separator/>
      </w:r>
    </w:p>
  </w:footnote>
  <w:footnote w:type="continuationSeparator" w:id="0">
    <w:p w14:paraId="7686CF20" w14:textId="77777777" w:rsidR="007E5319" w:rsidRDefault="007E5319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35BE3"/>
    <w:rsid w:val="00144CDA"/>
    <w:rsid w:val="0017659C"/>
    <w:rsid w:val="00296DC4"/>
    <w:rsid w:val="002B662A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C4CBF"/>
    <w:rsid w:val="004E4C10"/>
    <w:rsid w:val="00520767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969AE"/>
    <w:rsid w:val="006A330F"/>
    <w:rsid w:val="006B609A"/>
    <w:rsid w:val="006C7D5E"/>
    <w:rsid w:val="006F1F08"/>
    <w:rsid w:val="00715CEC"/>
    <w:rsid w:val="00723AA3"/>
    <w:rsid w:val="00784B03"/>
    <w:rsid w:val="007B3217"/>
    <w:rsid w:val="007D4A13"/>
    <w:rsid w:val="007E5319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B450B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16633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2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2026-05-19T00:00:00Z</dcterms:created>
  <dcterms:modified xsi:type="dcterms:W3CDTF">2026-05-19T00:00:00Z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