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3750" w:type="pct"/>
        <w:jc w:val="center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  <w:tblDescription w:val="Layout table."/>
      </w:tblPr>
      <w:tblGrid>
        <w:gridCol w:w="3240"/>
        <w:gridCol w:w="1620"/>
        <w:gridCol w:w="3240"/>
      </w:tblGrid>
      <w:tr w:rsidR="00AF300E" w:rsidRPr="009F4850" w14:paraId="3ACD0868" w14:textId="77777777" w:rsidTr="005C3DE2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372252BE" w14:textId="77777777" w:rsidR="005C3DE2" w:rsidRPr="005C3DE2" w:rsidRDefault="005C3DE2" w:rsidP="005C3DE2">
            <w:pPr>
              <w:pStyle w:val="Title"/>
              <w:spacing w:before="0" w:line="240" w:lineRule="auto"/>
            </w:pPr>
            <w:r w:rsidRPr="005C3DE2">
              <w:rPr>
                <w:sz w:val="72"/>
                <w:szCs w:val="72"/>
              </w:rPr>
              <w:t>TEACHER/STAFF FAVORITES</w:t>
            </w:r>
          </w:p>
        </w:tc>
      </w:tr>
      <w:tr w:rsidR="00EE51F6" w:rsidRPr="000F3631" w14:paraId="5C80EC8F" w14:textId="77777777" w:rsidTr="0012710E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66C85F43" w14:textId="2F138F58" w:rsidR="005C3DE2" w:rsidRPr="005C3DE2" w:rsidRDefault="001F60D5" w:rsidP="005C3DE2">
            <w:pPr>
              <w:pStyle w:val="Subtitle"/>
              <w:spacing w:before="0" w:after="0"/>
              <w:rPr>
                <w:sz w:val="52"/>
                <w:szCs w:val="52"/>
              </w:rPr>
            </w:pPr>
            <w:r>
              <w:rPr>
                <w:sz w:val="52"/>
                <w:szCs w:val="52"/>
              </w:rPr>
              <w:t>Tinsley</w:t>
            </w:r>
          </w:p>
          <w:p w14:paraId="2FFB733E" w14:textId="7607AD04" w:rsidR="00EE51F6" w:rsidRPr="005C3DE2" w:rsidRDefault="005C3DE2" w:rsidP="005C3DE2">
            <w:pPr>
              <w:pStyle w:val="Subtitle"/>
              <w:spacing w:before="0" w:after="0"/>
              <w:rPr>
                <w:b w:val="0"/>
                <w:sz w:val="28"/>
                <w:szCs w:val="28"/>
              </w:rPr>
            </w:pPr>
            <w:r w:rsidRPr="005C3DE2">
              <w:rPr>
                <w:b w:val="0"/>
                <w:sz w:val="28"/>
                <w:szCs w:val="28"/>
              </w:rPr>
              <w:t xml:space="preserve">Birthday: </w:t>
            </w:r>
            <w:r w:rsidR="001F60D5">
              <w:rPr>
                <w:b w:val="0"/>
                <w:sz w:val="28"/>
                <w:szCs w:val="28"/>
              </w:rPr>
              <w:t>August 4</w:t>
            </w:r>
          </w:p>
        </w:tc>
      </w:tr>
      <w:tr w:rsidR="004B3C21" w:rsidRPr="004B3C21" w14:paraId="4074568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59001E63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749AA024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6AFE7FA9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  <w:tr w:rsidR="00EE51F6" w:rsidRPr="009F4850" w14:paraId="46986BB5" w14:textId="77777777" w:rsidTr="005C3DE2">
        <w:trPr>
          <w:trHeight w:val="80"/>
          <w:jc w:val="center"/>
        </w:trPr>
        <w:tc>
          <w:tcPr>
            <w:tcW w:w="8100" w:type="dxa"/>
            <w:gridSpan w:val="3"/>
            <w:vAlign w:val="center"/>
          </w:tcPr>
          <w:p w14:paraId="4A2854AE" w14:textId="45E328B8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Places to Eat:</w:t>
            </w:r>
            <w:r w:rsidRPr="006C7D5E">
              <w:rPr>
                <w:sz w:val="24"/>
                <w:szCs w:val="24"/>
              </w:rPr>
              <w:t xml:space="preserve"> </w:t>
            </w:r>
          </w:p>
          <w:p w14:paraId="369DFA9A" w14:textId="69B55F95" w:rsidR="008F6581" w:rsidRPr="006C7D5E" w:rsidRDefault="001F60D5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Cava, </w:t>
            </w:r>
            <w:r w:rsidR="007E646B">
              <w:rPr>
                <w:sz w:val="24"/>
                <w:szCs w:val="24"/>
              </w:rPr>
              <w:t>Chick Fil A, Mum Mum Thai</w:t>
            </w:r>
          </w:p>
          <w:p w14:paraId="084576AC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6BE667B1" w14:textId="66606989" w:rsidR="005C3DE2" w:rsidRDefault="005C3DE2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Places to Shop: </w:t>
            </w:r>
          </w:p>
          <w:p w14:paraId="1BBD9DB1" w14:textId="66D7450B" w:rsidR="008F6581" w:rsidRPr="008B6943" w:rsidRDefault="008B6943" w:rsidP="005C3DE2">
            <w:pPr>
              <w:pStyle w:val="Address"/>
              <w:ind w:left="360"/>
              <w:jc w:val="lef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HomeGoods, Hobby Lobby, Target</w:t>
            </w:r>
          </w:p>
          <w:p w14:paraId="0124EEE2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0ED1811" w14:textId="54574F83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Gift Cards:</w:t>
            </w:r>
            <w:r w:rsidRPr="006C7D5E">
              <w:rPr>
                <w:sz w:val="24"/>
                <w:szCs w:val="24"/>
              </w:rPr>
              <w:t xml:space="preserve"> </w:t>
            </w:r>
          </w:p>
          <w:p w14:paraId="349247FB" w14:textId="3F0FB943" w:rsidR="008F6581" w:rsidRPr="006C7D5E" w:rsidRDefault="008B6943" w:rsidP="005C3DE2">
            <w:pPr>
              <w:pStyle w:val="Address"/>
              <w:ind w:left="360"/>
              <w:jc w:val="left"/>
              <w:rPr>
                <w:color w:val="0070C0"/>
                <w:sz w:val="24"/>
                <w:szCs w:val="24"/>
              </w:rPr>
            </w:pPr>
            <w:r>
              <w:rPr>
                <w:color w:val="0070C0"/>
                <w:sz w:val="24"/>
                <w:szCs w:val="24"/>
              </w:rPr>
              <w:t>see above</w:t>
            </w:r>
          </w:p>
          <w:p w14:paraId="0C606BD6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5E76CF85" w14:textId="6AE03788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Scents:</w:t>
            </w:r>
            <w:r w:rsidRPr="006C7D5E">
              <w:rPr>
                <w:sz w:val="24"/>
                <w:szCs w:val="24"/>
              </w:rPr>
              <w:t xml:space="preserve"> </w:t>
            </w:r>
          </w:p>
          <w:p w14:paraId="36BF43F5" w14:textId="43AB496F" w:rsidR="008F6581" w:rsidRPr="006C7D5E" w:rsidRDefault="008B6943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Jasmine, Gardenia</w:t>
            </w:r>
            <w:r w:rsidR="00580065">
              <w:rPr>
                <w:sz w:val="24"/>
                <w:szCs w:val="24"/>
              </w:rPr>
              <w:t>, Lilac</w:t>
            </w:r>
          </w:p>
          <w:p w14:paraId="0F04134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2A6325AA" w14:textId="629EE90A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Candy/Snacks:</w:t>
            </w:r>
            <w:r w:rsidRPr="006C7D5E">
              <w:rPr>
                <w:sz w:val="24"/>
                <w:szCs w:val="24"/>
              </w:rPr>
              <w:t xml:space="preserve"> </w:t>
            </w:r>
          </w:p>
          <w:p w14:paraId="055F1913" w14:textId="0040700B" w:rsidR="008F6581" w:rsidRPr="006C7D5E" w:rsidRDefault="00580065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M&amp;Ms, Cheez-Its, Dr. Pepper/Coke Zero</w:t>
            </w:r>
          </w:p>
          <w:p w14:paraId="38A8B31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3AEA5184" w14:textId="2C51ABB8" w:rsidR="005C3DE2" w:rsidRDefault="005C3DE2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Cookies/Cake: </w:t>
            </w:r>
          </w:p>
          <w:p w14:paraId="54358610" w14:textId="4BFCF9FF" w:rsidR="008F6581" w:rsidRPr="00580065" w:rsidRDefault="00580065" w:rsidP="005C3DE2">
            <w:pPr>
              <w:pStyle w:val="Address"/>
              <w:ind w:left="360"/>
              <w:jc w:val="lef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anything chocolate</w:t>
            </w:r>
          </w:p>
          <w:p w14:paraId="4A461396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71D18243" w14:textId="2464F3F3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Hobbies/Collectibles:</w:t>
            </w:r>
            <w:r w:rsidRPr="006C7D5E">
              <w:rPr>
                <w:sz w:val="24"/>
                <w:szCs w:val="24"/>
              </w:rPr>
              <w:t xml:space="preserve"> </w:t>
            </w:r>
          </w:p>
          <w:p w14:paraId="4FEF667A" w14:textId="6C76ACD9" w:rsidR="008F6581" w:rsidRPr="006C7D5E" w:rsidRDefault="00580065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travel, walking</w:t>
            </w:r>
          </w:p>
          <w:p w14:paraId="72EB6F75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D7F2A9F" w14:textId="2E3B2ED0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Flowers:</w:t>
            </w:r>
            <w:r w:rsidRPr="006C7D5E">
              <w:rPr>
                <w:sz w:val="24"/>
                <w:szCs w:val="24"/>
              </w:rPr>
              <w:t xml:space="preserve"> </w:t>
            </w:r>
          </w:p>
          <w:p w14:paraId="2F7FA8E5" w14:textId="5BFB255A" w:rsidR="008F6581" w:rsidRPr="006C7D5E" w:rsidRDefault="00580065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any</w:t>
            </w:r>
          </w:p>
          <w:p w14:paraId="6292C6FD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2E92E0D" w14:textId="1ABFA9D6" w:rsidR="005C3DE2" w:rsidRPr="006C7D5E" w:rsidRDefault="005C3DE2" w:rsidP="008F6581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Other Wish List Items: </w:t>
            </w:r>
          </w:p>
        </w:tc>
      </w:tr>
      <w:tr w:rsidR="004B3C21" w:rsidRPr="004B3C21" w14:paraId="122F3B2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6068E76E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33834E4A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4F5F32DD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  <w:tr w:rsidR="00EE51F6" w:rsidRPr="000F3631" w14:paraId="5EC61F7B" w14:textId="77777777" w:rsidTr="0012710E">
        <w:trPr>
          <w:trHeight w:val="2592"/>
          <w:jc w:val="center"/>
        </w:trPr>
        <w:tc>
          <w:tcPr>
            <w:tcW w:w="8100" w:type="dxa"/>
            <w:gridSpan w:val="3"/>
            <w:vAlign w:val="center"/>
          </w:tcPr>
          <w:p w14:paraId="38FD0C1A" w14:textId="77777777" w:rsidR="00EE51F6" w:rsidRPr="000F3631" w:rsidRDefault="00EE51F6" w:rsidP="000F3631">
            <w:pPr>
              <w:pStyle w:val="RSVP"/>
            </w:pPr>
          </w:p>
        </w:tc>
      </w:tr>
    </w:tbl>
    <w:p w14:paraId="71B289F2" w14:textId="77777777" w:rsidR="00024B92" w:rsidRPr="004008C9" w:rsidRDefault="00024B92" w:rsidP="005C3DE2">
      <w:pPr>
        <w:spacing w:before="0"/>
        <w:ind w:left="0"/>
      </w:pPr>
    </w:p>
    <w:sectPr w:rsidR="00024B92" w:rsidRPr="004008C9" w:rsidSect="005E12C7">
      <w:headerReference w:type="default" r:id="rId9"/>
      <w:headerReference w:type="first" r:id="rId10"/>
      <w:pgSz w:w="12240" w:h="15840"/>
      <w:pgMar w:top="2160" w:right="720" w:bottom="288" w:left="720" w:header="0" w:footer="0" w:gutter="0"/>
      <w:cols w:space="720"/>
      <w:titlePg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84E85C" w14:textId="77777777" w:rsidR="00163E96" w:rsidRDefault="00163E96">
      <w:pPr>
        <w:spacing w:before="0"/>
      </w:pPr>
      <w:r>
        <w:separator/>
      </w:r>
    </w:p>
  </w:endnote>
  <w:endnote w:type="continuationSeparator" w:id="0">
    <w:p w14:paraId="1DBAB976" w14:textId="77777777" w:rsidR="00163E96" w:rsidRDefault="00163E96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CAA916" w14:textId="77777777" w:rsidR="00163E96" w:rsidRDefault="00163E96">
      <w:pPr>
        <w:spacing w:before="0"/>
      </w:pPr>
      <w:r>
        <w:separator/>
      </w:r>
    </w:p>
  </w:footnote>
  <w:footnote w:type="continuationSeparator" w:id="0">
    <w:p w14:paraId="0F3AD5BE" w14:textId="77777777" w:rsidR="00163E96" w:rsidRDefault="00163E96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C5C42" w14:textId="77777777" w:rsidR="009175FA" w:rsidRDefault="009175FA" w:rsidP="004008C9">
    <w:pPr>
      <w:pStyle w:val="Header"/>
      <w:ind w:left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6FEE9E" w14:textId="77777777" w:rsidR="009175FA" w:rsidRDefault="00041E06">
    <w:pPr>
      <w:pStyle w:val="Header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D4E32D8" wp14:editId="0C015101">
              <wp:simplePos x="0" y="0"/>
              <wp:positionH relativeFrom="column">
                <wp:posOffset>-457200</wp:posOffset>
              </wp:positionH>
              <wp:positionV relativeFrom="paragraph">
                <wp:posOffset>0</wp:posOffset>
              </wp:positionV>
              <wp:extent cx="7772400" cy="10058400"/>
              <wp:effectExtent l="0" t="0" r="0" b="0"/>
              <wp:wrapNone/>
              <wp:docPr id="8" name="Group 8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772400" cy="10058400"/>
                        <a:chOff x="0" y="0"/>
                        <a:chExt cx="7772400" cy="10058400"/>
                      </a:xfrm>
                    </wpg:grpSpPr>
                    <wps:wsp>
                      <wps:cNvPr id="4" name="Rectangle 4" descr="Background image."/>
                      <wps:cNvSpPr>
                        <a:spLocks noChangeAspect="1"/>
                      </wps:cNvSpPr>
                      <wps:spPr>
                        <a:xfrm>
                          <a:off x="0" y="0"/>
                          <a:ext cx="7772400" cy="10058400"/>
                        </a:xfrm>
                        <a:prstGeom prst="rect">
                          <a:avLst/>
                        </a:prstGeom>
                        <a:blipFill dpi="0" rotWithShape="1">
                          <a:blip r:embed="rId1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" name="Rectangle 1" descr="Invitation middle background"/>
                      <wps:cNvSpPr>
                        <a:spLocks/>
                      </wps:cNvSpPr>
                      <wps:spPr>
                        <a:xfrm>
                          <a:off x="971550" y="1028700"/>
                          <a:ext cx="5829300" cy="80067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" name="Rectangle 2" descr="Invitation Box"/>
                      <wps:cNvSpPr>
                        <a:spLocks/>
                      </wps:cNvSpPr>
                      <wps:spPr>
                        <a:xfrm>
                          <a:off x="1333500" y="1371600"/>
                          <a:ext cx="5093970" cy="7312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ap="flat" cmpd="sng" algn="ctr">
                          <a:solidFill>
                            <a:srgbClr val="00B0F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E9F9122" id="Group 8" o:spid="_x0000_s1026" style="position:absolute;margin-left:-36pt;margin-top:0;width:612pt;height:11in;z-index:251659264" coordsize="77724,1005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">
              <v:rect id="Rectangle 4" o:spid="_x0000_s1027" alt="Background image." style="position:absolute;width:77724;height:10058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" stroked="f" strokeweight="1pt">
                <v:fill r:id="rId2" o:title="Background image" recolor="t" rotate="t" type="frame"/>
                <o:lock v:ext="edit" aspectratio="t"/>
              </v:rect>
              <v:rect id="Rectangle 1" o:spid="_x0000_s1028" alt="Invitation middle background" style="position:absolute;left:9715;top:10287;width:58293;height:800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" stroked="f" strokeweight="1pt"/>
              <v:rect id="Rectangle 2" o:spid="_x0000_s1029" alt="Invitation Box" style="position:absolute;left:13335;top:13716;width:50939;height:7312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" strokecolor="#00b0f0" strokeweight="3pt">
                <v:path arrowok="t"/>
              </v:rect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3DE2"/>
    <w:rsid w:val="00004378"/>
    <w:rsid w:val="00007C05"/>
    <w:rsid w:val="00017F3E"/>
    <w:rsid w:val="000221BB"/>
    <w:rsid w:val="00024B92"/>
    <w:rsid w:val="0003383B"/>
    <w:rsid w:val="00041E06"/>
    <w:rsid w:val="000C7A19"/>
    <w:rsid w:val="000F3631"/>
    <w:rsid w:val="001241FF"/>
    <w:rsid w:val="0012710E"/>
    <w:rsid w:val="00144CDA"/>
    <w:rsid w:val="00163E96"/>
    <w:rsid w:val="001F60D5"/>
    <w:rsid w:val="00296DC4"/>
    <w:rsid w:val="002D3176"/>
    <w:rsid w:val="00301E94"/>
    <w:rsid w:val="00302252"/>
    <w:rsid w:val="003146EC"/>
    <w:rsid w:val="00323CAC"/>
    <w:rsid w:val="003742CB"/>
    <w:rsid w:val="003B2720"/>
    <w:rsid w:val="003E6DF0"/>
    <w:rsid w:val="004008C9"/>
    <w:rsid w:val="00404A32"/>
    <w:rsid w:val="00417FC5"/>
    <w:rsid w:val="00427442"/>
    <w:rsid w:val="00455722"/>
    <w:rsid w:val="00456532"/>
    <w:rsid w:val="00456D75"/>
    <w:rsid w:val="004611F0"/>
    <w:rsid w:val="004650EC"/>
    <w:rsid w:val="0048488E"/>
    <w:rsid w:val="004849DD"/>
    <w:rsid w:val="004B3C21"/>
    <w:rsid w:val="004E4C10"/>
    <w:rsid w:val="005325F0"/>
    <w:rsid w:val="00580065"/>
    <w:rsid w:val="005B6519"/>
    <w:rsid w:val="005B6FF7"/>
    <w:rsid w:val="005C3DE2"/>
    <w:rsid w:val="005D5674"/>
    <w:rsid w:val="005E12C7"/>
    <w:rsid w:val="005E3B73"/>
    <w:rsid w:val="00627D8A"/>
    <w:rsid w:val="00673C5F"/>
    <w:rsid w:val="006A330F"/>
    <w:rsid w:val="006B609A"/>
    <w:rsid w:val="006C7D5E"/>
    <w:rsid w:val="00715CEC"/>
    <w:rsid w:val="00723AA3"/>
    <w:rsid w:val="00784B03"/>
    <w:rsid w:val="007B3217"/>
    <w:rsid w:val="007E646B"/>
    <w:rsid w:val="0080649E"/>
    <w:rsid w:val="008B6943"/>
    <w:rsid w:val="008C0558"/>
    <w:rsid w:val="008E534A"/>
    <w:rsid w:val="008F6581"/>
    <w:rsid w:val="009175FA"/>
    <w:rsid w:val="00994FE3"/>
    <w:rsid w:val="009F4850"/>
    <w:rsid w:val="00A51113"/>
    <w:rsid w:val="00A603AD"/>
    <w:rsid w:val="00A8057E"/>
    <w:rsid w:val="00A90B14"/>
    <w:rsid w:val="00AB0401"/>
    <w:rsid w:val="00AF300E"/>
    <w:rsid w:val="00B04FD0"/>
    <w:rsid w:val="00B15397"/>
    <w:rsid w:val="00B57601"/>
    <w:rsid w:val="00B6008F"/>
    <w:rsid w:val="00B861A4"/>
    <w:rsid w:val="00BD3DDD"/>
    <w:rsid w:val="00C430CB"/>
    <w:rsid w:val="00C5128E"/>
    <w:rsid w:val="00C54BD5"/>
    <w:rsid w:val="00CA580F"/>
    <w:rsid w:val="00CC0C51"/>
    <w:rsid w:val="00D15ADF"/>
    <w:rsid w:val="00D70453"/>
    <w:rsid w:val="00D7369A"/>
    <w:rsid w:val="00D85786"/>
    <w:rsid w:val="00DC197E"/>
    <w:rsid w:val="00DE4ED6"/>
    <w:rsid w:val="00E74699"/>
    <w:rsid w:val="00E85761"/>
    <w:rsid w:val="00E95207"/>
    <w:rsid w:val="00E95D89"/>
    <w:rsid w:val="00EB66EF"/>
    <w:rsid w:val="00EE51F6"/>
    <w:rsid w:val="00EF1A98"/>
    <w:rsid w:val="00F74197"/>
    <w:rsid w:val="00F85E23"/>
    <w:rsid w:val="00FE3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AE68329"/>
  <w15:chartTrackingRefBased/>
  <w15:docId w15:val="{0135F55C-7292-49C7-89A0-1563D98234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Gill Sans MT" w:eastAsia="Times New Roman" w:hAnsi="Gill Sans MT" w:cs="Times New Roman"/>
        <w:lang w:val="en-IN" w:eastAsia="en-I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9" w:unhideWhenUsed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36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61A4"/>
    <w:pPr>
      <w:spacing w:before="40"/>
      <w:ind w:left="29" w:right="29"/>
    </w:pPr>
    <w:rPr>
      <w:rFonts w:asciiTheme="minorHAnsi" w:hAnsiTheme="minorHAnsi"/>
      <w:sz w:val="32"/>
      <w:lang w:val="en-US"/>
    </w:rPr>
  </w:style>
  <w:style w:type="paragraph" w:styleId="Heading1">
    <w:name w:val="heading 1"/>
    <w:basedOn w:val="Normal"/>
    <w:next w:val="Normal"/>
    <w:semiHidden/>
    <w:qFormat/>
    <w:rsid w:val="00AF300E"/>
    <w:pPr>
      <w:framePr w:hSpace="180" w:wrap="around" w:vAnchor="text" w:hAnchor="text" w:x="796" w:y="2775"/>
      <w:ind w:left="0"/>
      <w:jc w:val="center"/>
      <w:outlineLvl w:val="0"/>
    </w:pPr>
    <w:rPr>
      <w:caps/>
      <w:sz w:val="120"/>
      <w:szCs w:val="120"/>
    </w:rPr>
  </w:style>
  <w:style w:type="paragraph" w:styleId="Heading2">
    <w:name w:val="heading 2"/>
    <w:basedOn w:val="Normal"/>
    <w:next w:val="Normal"/>
    <w:semiHidden/>
    <w:qFormat/>
    <w:pPr>
      <w:spacing w:after="600"/>
      <w:ind w:left="2794" w:right="3600"/>
      <w:contextualSpacing/>
      <w:outlineLvl w:val="1"/>
    </w:pPr>
    <w:rPr>
      <w:sz w:val="40"/>
      <w:szCs w:val="40"/>
    </w:rPr>
  </w:style>
  <w:style w:type="paragraph" w:styleId="Heading3">
    <w:name w:val="heading 3"/>
    <w:basedOn w:val="Normal"/>
    <w:next w:val="Normal"/>
    <w:semiHidden/>
    <w:qFormat/>
    <w:rsid w:val="00AF300E"/>
    <w:pPr>
      <w:framePr w:hSpace="180" w:wrap="around" w:vAnchor="text" w:hAnchor="text" w:x="796" w:y="6149"/>
      <w:jc w:val="center"/>
      <w:outlineLvl w:val="2"/>
    </w:pPr>
    <w:rPr>
      <w:sz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uiPriority w:val="99"/>
    <w:semiHidden/>
    <w:rPr>
      <w:color w:val="808080"/>
    </w:rPr>
  </w:style>
  <w:style w:type="character" w:styleId="SubtleEmphasis">
    <w:name w:val="Subtle Emphasis"/>
    <w:uiPriority w:val="19"/>
    <w:semiHidden/>
    <w:unhideWhenUsed/>
    <w:qFormat/>
    <w:rPr>
      <w:i/>
      <w:iCs/>
      <w:color w:val="A1810D"/>
    </w:rPr>
  </w:style>
  <w:style w:type="paragraph" w:styleId="Header">
    <w:name w:val="header"/>
    <w:basedOn w:val="Normal"/>
    <w:link w:val="Head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HeaderChar">
    <w:name w:val="Header Char"/>
    <w:link w:val="Head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Footer">
    <w:name w:val="footer"/>
    <w:basedOn w:val="Normal"/>
    <w:link w:val="Foot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FooterChar">
    <w:name w:val="Footer Char"/>
    <w:link w:val="Foot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041E06"/>
    <w:pPr>
      <w:spacing w:line="192" w:lineRule="auto"/>
      <w:contextualSpacing/>
      <w:jc w:val="center"/>
    </w:pPr>
    <w:rPr>
      <w:rFonts w:asciiTheme="majorHAnsi" w:hAnsiTheme="majorHAnsi"/>
      <w:b/>
      <w:caps/>
      <w:color w:val="691971" w:themeColor="accent2"/>
      <w:sz w:val="100"/>
      <w:szCs w:val="100"/>
    </w:rPr>
  </w:style>
  <w:style w:type="character" w:customStyle="1" w:styleId="TitleChar">
    <w:name w:val="Title Char"/>
    <w:basedOn w:val="DefaultParagraphFont"/>
    <w:link w:val="Title"/>
    <w:uiPriority w:val="10"/>
    <w:rsid w:val="00041E06"/>
    <w:rPr>
      <w:rFonts w:asciiTheme="majorHAnsi" w:hAnsiTheme="majorHAnsi"/>
      <w:b/>
      <w:caps/>
      <w:color w:val="691971" w:themeColor="accent2"/>
      <w:sz w:val="100"/>
      <w:szCs w:val="100"/>
    </w:rPr>
  </w:style>
  <w:style w:type="paragraph" w:styleId="Subtitle">
    <w:name w:val="Subtitle"/>
    <w:basedOn w:val="Normal"/>
    <w:next w:val="Normal"/>
    <w:link w:val="SubtitleChar"/>
    <w:uiPriority w:val="11"/>
    <w:qFormat/>
    <w:rsid w:val="00041E06"/>
    <w:pPr>
      <w:spacing w:before="240" w:after="240"/>
      <w:contextualSpacing/>
      <w:jc w:val="center"/>
    </w:pPr>
    <w:rPr>
      <w:rFonts w:asciiTheme="majorHAnsi" w:hAnsiTheme="majorHAnsi"/>
      <w:b/>
      <w:bCs/>
      <w:caps/>
      <w:color w:val="262140" w:themeColor="text1"/>
    </w:rPr>
  </w:style>
  <w:style w:type="character" w:customStyle="1" w:styleId="SubtitleChar">
    <w:name w:val="Subtitle Char"/>
    <w:basedOn w:val="DefaultParagraphFont"/>
    <w:link w:val="Subtitle"/>
    <w:uiPriority w:val="11"/>
    <w:rsid w:val="00041E06"/>
    <w:rPr>
      <w:rFonts w:asciiTheme="majorHAnsi" w:hAnsiTheme="majorHAnsi"/>
      <w:b/>
      <w:bCs/>
      <w:caps/>
      <w:color w:val="262140" w:themeColor="text1"/>
      <w:sz w:val="32"/>
    </w:rPr>
  </w:style>
  <w:style w:type="paragraph" w:styleId="Date">
    <w:name w:val="Date"/>
    <w:basedOn w:val="Normal"/>
    <w:next w:val="Normal"/>
    <w:link w:val="DateChar"/>
    <w:uiPriority w:val="99"/>
    <w:rsid w:val="00041E06"/>
    <w:pPr>
      <w:spacing w:before="0" w:after="100"/>
      <w:jc w:val="center"/>
    </w:pPr>
    <w:rPr>
      <w:b/>
      <w:caps/>
      <w:color w:val="691971" w:themeColor="accent2"/>
      <w:sz w:val="40"/>
    </w:rPr>
  </w:style>
  <w:style w:type="character" w:customStyle="1" w:styleId="DateChar">
    <w:name w:val="Date Char"/>
    <w:basedOn w:val="DefaultParagraphFont"/>
    <w:link w:val="Date"/>
    <w:uiPriority w:val="99"/>
    <w:rsid w:val="00041E06"/>
    <w:rPr>
      <w:rFonts w:asciiTheme="minorHAnsi" w:hAnsiTheme="minorHAnsi"/>
      <w:b/>
      <w:caps/>
      <w:color w:val="691971" w:themeColor="accent2"/>
      <w:sz w:val="40"/>
    </w:rPr>
  </w:style>
  <w:style w:type="paragraph" w:customStyle="1" w:styleId="Address">
    <w:name w:val="Address"/>
    <w:basedOn w:val="Normal"/>
    <w:qFormat/>
    <w:rsid w:val="008E534A"/>
    <w:pPr>
      <w:jc w:val="center"/>
    </w:pPr>
    <w:rPr>
      <w:color w:val="262140" w:themeColor="text1"/>
    </w:rPr>
  </w:style>
  <w:style w:type="paragraph" w:customStyle="1" w:styleId="RSVP">
    <w:name w:val="RSVP"/>
    <w:basedOn w:val="Normal"/>
    <w:qFormat/>
    <w:rsid w:val="004B3C21"/>
    <w:pPr>
      <w:spacing w:before="0"/>
      <w:contextualSpacing/>
      <w:jc w:val="center"/>
    </w:pPr>
    <w:rPr>
      <w:color w:val="262140" w:themeColor="text1"/>
    </w:rPr>
  </w:style>
  <w:style w:type="character" w:styleId="Hyperlink">
    <w:name w:val="Hyperlink"/>
    <w:basedOn w:val="DefaultParagraphFont"/>
    <w:uiPriority w:val="99"/>
    <w:unhideWhenUsed/>
    <w:rsid w:val="006C7D5E"/>
    <w:rPr>
      <w:color w:val="F7F05B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C7D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inslera\AppData\Roaming\Microsoft\Templates\Festive%20party%20flyer.dotx" TargetMode="External"/></Relationships>
</file>

<file path=word/theme/theme1.xml><?xml version="1.0" encoding="utf-8"?>
<a:theme xmlns:a="http://schemas.openxmlformats.org/drawingml/2006/main" name="Party invitation flyer">
  <a:themeElements>
    <a:clrScheme name="Custom 6">
      <a:dk1>
        <a:srgbClr val="262140"/>
      </a:dk1>
      <a:lt1>
        <a:srgbClr val="FFFFFF"/>
      </a:lt1>
      <a:dk2>
        <a:srgbClr val="3A3363"/>
      </a:dk2>
      <a:lt2>
        <a:srgbClr val="FFFFFF"/>
      </a:lt2>
      <a:accent1>
        <a:srgbClr val="262140"/>
      </a:accent1>
      <a:accent2>
        <a:srgbClr val="691971"/>
      </a:accent2>
      <a:accent3>
        <a:srgbClr val="F7F05B"/>
      </a:accent3>
      <a:accent4>
        <a:srgbClr val="00B0F0"/>
      </a:accent4>
      <a:accent5>
        <a:srgbClr val="887CB5"/>
      </a:accent5>
      <a:accent6>
        <a:srgbClr val="D2CFE6"/>
      </a:accent6>
      <a:hlink>
        <a:srgbClr val="F7F05B"/>
      </a:hlink>
      <a:folHlink>
        <a:srgbClr val="691971"/>
      </a:folHlink>
    </a:clrScheme>
    <a:fontScheme name="Custom 2">
      <a:majorFont>
        <a:latin typeface="Gill Sans MT"/>
        <a:ea typeface=""/>
        <a:cs typeface=""/>
      </a:majorFont>
      <a:minorFont>
        <a:latin typeface="Gill Sans M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1c2eb7a32e66fb6e4260f3771546a5e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04e1f6479c48b08974ba73b5ca973489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Props1.xml><?xml version="1.0" encoding="utf-8"?>
<ds:datastoreItem xmlns:ds="http://schemas.openxmlformats.org/officeDocument/2006/customXml" ds:itemID="{69790AE0-5433-4EFC-99CA-15C7D59B014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CE2CB42-98E8-4F6E-8ECD-E4A67FE206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A689B7F-6789-44BC-A4B4-28AAEC5C9CA0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docMetadata/LabelInfo.xml><?xml version="1.0" encoding="utf-8"?>
<clbl:labelList xmlns:clbl="http://schemas.microsoft.com/office/2020/mipLabelMetadata">
  <clbl:label id="{17b09a6d-95e4-4d1e-85e3-1ce0d4de7fc1}" enabled="0" method="" siteId="{17b09a6d-95e4-4d1e-85e3-1ce0d4de7fc1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Festive party flyer</Template>
  <TotalTime>4</TotalTime>
  <Pages>1</Pages>
  <Words>58</Words>
  <Characters>332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Tinsley</dc:creator>
  <cp:keywords/>
  <cp:lastModifiedBy>Rebecca Tinsley</cp:lastModifiedBy>
  <cp:revision>6</cp:revision>
  <dcterms:created xsi:type="dcterms:W3CDTF">2026-05-13T15:47:00Z</dcterms:created>
  <dcterms:modified xsi:type="dcterms:W3CDTF">2026-05-13T15:50:00Z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