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02F5449C" w:rsidR="005C3DE2" w:rsidRPr="005C3DE2" w:rsidRDefault="008F6581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[</w:t>
            </w:r>
            <w:r w:rsidR="00BE7F20">
              <w:rPr>
                <w:sz w:val="52"/>
                <w:szCs w:val="52"/>
              </w:rPr>
              <w:t xml:space="preserve">Bailey </w:t>
            </w:r>
            <w:r w:rsidR="00B60D4A">
              <w:rPr>
                <w:sz w:val="52"/>
                <w:szCs w:val="52"/>
              </w:rPr>
              <w:t>Naumann</w:t>
            </w:r>
            <w:r>
              <w:rPr>
                <w:sz w:val="52"/>
                <w:szCs w:val="52"/>
              </w:rPr>
              <w:t>]</w:t>
            </w:r>
          </w:p>
          <w:p w14:paraId="2FFB733E" w14:textId="5F69499D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B60D4A">
              <w:rPr>
                <w:b w:val="0"/>
                <w:sz w:val="28"/>
                <w:szCs w:val="28"/>
              </w:rPr>
              <w:t>10/13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7B52AAD2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B60D4A">
              <w:rPr>
                <w:sz w:val="24"/>
                <w:szCs w:val="24"/>
              </w:rPr>
              <w:t xml:space="preserve">Chick Fil-A, Jersey Mikes, Chipotle, Five Guys, 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2F13CDAA" w:rsidR="005C3DE2" w:rsidRPr="00B60D4A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B60D4A">
              <w:rPr>
                <w:bCs/>
                <w:sz w:val="24"/>
                <w:szCs w:val="24"/>
              </w:rPr>
              <w:t>Target, Amazon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54B79B3E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B60D4A">
              <w:rPr>
                <w:sz w:val="24"/>
                <w:szCs w:val="24"/>
              </w:rPr>
              <w:t>Target, Amazon, Bath and Body Works</w:t>
            </w:r>
            <w:r w:rsidR="0059174F">
              <w:rPr>
                <w:sz w:val="24"/>
                <w:szCs w:val="24"/>
              </w:rPr>
              <w:t>.</w:t>
            </w:r>
            <w:r w:rsidR="00B60D4A">
              <w:rPr>
                <w:sz w:val="24"/>
                <w:szCs w:val="24"/>
              </w:rPr>
              <w:t xml:space="preserve"> 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697EA25E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B60D4A">
              <w:rPr>
                <w:sz w:val="24"/>
                <w:szCs w:val="24"/>
              </w:rPr>
              <w:t>Vanilla Lavendar, Light Floral Scents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31E3F6EE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BE7F20">
              <w:rPr>
                <w:sz w:val="24"/>
                <w:szCs w:val="24"/>
              </w:rPr>
              <w:t>Reese’s</w:t>
            </w:r>
            <w:r w:rsidR="00B60D4A">
              <w:rPr>
                <w:sz w:val="24"/>
                <w:szCs w:val="24"/>
              </w:rPr>
              <w:t xml:space="preserve"> Pieces, Peanut Butter Cups, Jolly Ranchers, Hersey Chocolate,</w:t>
            </w:r>
            <w:r w:rsidR="00D97CE8">
              <w:rPr>
                <w:sz w:val="24"/>
                <w:szCs w:val="24"/>
              </w:rPr>
              <w:t xml:space="preserve"> Gluten Free Cookies, Gluten Free Cheez Itz, Gluten Free Pretzels, Gluten Free Muffins.</w:t>
            </w:r>
            <w:r w:rsidR="00B60D4A">
              <w:rPr>
                <w:sz w:val="24"/>
                <w:szCs w:val="24"/>
              </w:rPr>
              <w:t xml:space="preserve"> 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3EB9E3AD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D97CE8" w:rsidRPr="00BE7F20">
              <w:rPr>
                <w:bCs/>
                <w:sz w:val="24"/>
                <w:szCs w:val="24"/>
              </w:rPr>
              <w:t>Gluten Free Sugar Cookies or Gluten Free Chocolate Chip Cookies.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33901CAF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D97CE8">
              <w:rPr>
                <w:sz w:val="24"/>
                <w:szCs w:val="24"/>
              </w:rPr>
              <w:t xml:space="preserve">Anything Disney, going on walks, reading books, </w:t>
            </w:r>
            <w:r w:rsidR="00914A91">
              <w:rPr>
                <w:sz w:val="24"/>
                <w:szCs w:val="24"/>
              </w:rPr>
              <w:t>playing soccer, spending time with my family.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5D8A4E12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914A91">
              <w:rPr>
                <w:sz w:val="24"/>
                <w:szCs w:val="24"/>
              </w:rPr>
              <w:t>Peonies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914A91">
            <w:pPr>
              <w:pStyle w:val="Address"/>
              <w:ind w:left="0"/>
              <w:jc w:val="left"/>
              <w:rPr>
                <w:sz w:val="16"/>
                <w:szCs w:val="16"/>
              </w:rPr>
            </w:pPr>
          </w:p>
          <w:p w14:paraId="02E92E0D" w14:textId="5680301A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  <w:r w:rsidR="00914A91" w:rsidRPr="00914A91">
              <w:rPr>
                <w:bCs/>
                <w:sz w:val="24"/>
                <w:szCs w:val="24"/>
              </w:rPr>
              <w:t>Anything for my classroom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13156F" w14:textId="77777777" w:rsidR="00EB5E3D" w:rsidRDefault="00EB5E3D">
      <w:pPr>
        <w:spacing w:before="0"/>
      </w:pPr>
      <w:r>
        <w:separator/>
      </w:r>
    </w:p>
  </w:endnote>
  <w:endnote w:type="continuationSeparator" w:id="0">
    <w:p w14:paraId="68C27310" w14:textId="77777777" w:rsidR="00EB5E3D" w:rsidRDefault="00EB5E3D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675FB" w14:textId="77777777" w:rsidR="00EB5E3D" w:rsidRDefault="00EB5E3D">
      <w:pPr>
        <w:spacing w:before="0"/>
      </w:pPr>
      <w:r>
        <w:separator/>
      </w:r>
    </w:p>
  </w:footnote>
  <w:footnote w:type="continuationSeparator" w:id="0">
    <w:p w14:paraId="40872BFD" w14:textId="77777777" w:rsidR="00EB5E3D" w:rsidRDefault="00EB5E3D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44CDA"/>
    <w:rsid w:val="00296DC4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50EC"/>
    <w:rsid w:val="0048488E"/>
    <w:rsid w:val="004849DD"/>
    <w:rsid w:val="004B3C21"/>
    <w:rsid w:val="004E4C10"/>
    <w:rsid w:val="005325F0"/>
    <w:rsid w:val="0059174F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4A91"/>
    <w:rsid w:val="009175FA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57601"/>
    <w:rsid w:val="00B6008F"/>
    <w:rsid w:val="00B60D4A"/>
    <w:rsid w:val="00B861A4"/>
    <w:rsid w:val="00BD3DDD"/>
    <w:rsid w:val="00BE7F20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97CE8"/>
    <w:rsid w:val="00DC197E"/>
    <w:rsid w:val="00DE4ED6"/>
    <w:rsid w:val="00E74699"/>
    <w:rsid w:val="00E80862"/>
    <w:rsid w:val="00E85761"/>
    <w:rsid w:val="00E95207"/>
    <w:rsid w:val="00E95D89"/>
    <w:rsid w:val="00EB5E3D"/>
    <w:rsid w:val="00EB66EF"/>
    <w:rsid w:val="00EE51F6"/>
    <w:rsid w:val="00EF1A98"/>
    <w:rsid w:val="00F419A9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  <w15:docId w15:val="{A622B3D4-0650-4DB1-B7A8-76D8EEA43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4</TotalTime>
  <Pages>2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Bailey Naumann</dc:creator>
  <cp:keywords/>
  <cp:lastModifiedBy>Bailey Naumann</cp:lastModifiedBy>
  <cp:revision>3</cp:revision>
  <dcterms:created xsi:type="dcterms:W3CDTF">2026-05-13T17:50:00Z</dcterms:created>
  <dcterms:modified xsi:type="dcterms:W3CDTF">2026-05-13T17:53:00Z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