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3750" w:type="pct"/>
        <w:jc w:val="center"/>
        <w:tblLayout w:type="fixed"/>
        <w:tblCellMar>
          <w:left w:w="0" w:type="dxa"/>
          <w:right w:w="0" w:type="dxa"/>
        </w:tblCellMar>
        <w:tblLook w:val="0600" w:firstRow="0" w:lastRow="0" w:firstColumn="0" w:lastColumn="0" w:noHBand="1" w:noVBand="1"/>
        <w:tblDescription w:val="Layout table."/>
      </w:tblPr>
      <w:tblGrid>
        <w:gridCol w:w="3240"/>
        <w:gridCol w:w="1620"/>
        <w:gridCol w:w="3240"/>
      </w:tblGrid>
      <w:tr w:rsidR="00AF300E" w:rsidRPr="009F4850" w14:paraId="3ACD0868" w14:textId="77777777" w:rsidTr="005C3DE2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372252BE" w14:textId="77777777" w:rsidR="005C3DE2" w:rsidRPr="005C3DE2" w:rsidRDefault="005C3DE2" w:rsidP="005C3DE2">
            <w:pPr>
              <w:pStyle w:val="Title"/>
              <w:spacing w:before="0" w:line="240" w:lineRule="auto"/>
            </w:pPr>
            <w:r w:rsidRPr="005C3DE2">
              <w:rPr>
                <w:sz w:val="72"/>
                <w:szCs w:val="72"/>
              </w:rPr>
              <w:t>TEACHER/STAFF FAVORITES</w:t>
            </w:r>
          </w:p>
        </w:tc>
      </w:tr>
      <w:tr w:rsidR="00EE51F6" w:rsidRPr="000F3631" w14:paraId="5C80EC8F" w14:textId="77777777" w:rsidTr="0012710E">
        <w:trPr>
          <w:trHeight w:val="1440"/>
          <w:jc w:val="center"/>
        </w:trPr>
        <w:tc>
          <w:tcPr>
            <w:tcW w:w="8100" w:type="dxa"/>
            <w:gridSpan w:val="3"/>
            <w:vAlign w:val="center"/>
          </w:tcPr>
          <w:p w14:paraId="66C85F43" w14:textId="0F7C0DBA" w:rsidR="005C3DE2" w:rsidRPr="005C3DE2" w:rsidRDefault="00AC594A" w:rsidP="005C3DE2">
            <w:pPr>
              <w:pStyle w:val="Subtitle"/>
              <w:spacing w:before="0" w:after="0"/>
              <w:rPr>
                <w:sz w:val="52"/>
                <w:szCs w:val="52"/>
              </w:rPr>
            </w:pPr>
            <w:r>
              <w:rPr>
                <w:sz w:val="52"/>
                <w:szCs w:val="52"/>
              </w:rPr>
              <w:t>Modena</w:t>
            </w:r>
          </w:p>
          <w:p w14:paraId="2FFB733E" w14:textId="64D7603D" w:rsidR="00EE51F6" w:rsidRPr="005C3DE2" w:rsidRDefault="005C3DE2" w:rsidP="005C3DE2">
            <w:pPr>
              <w:pStyle w:val="Subtitle"/>
              <w:spacing w:before="0" w:after="0"/>
              <w:rPr>
                <w:b w:val="0"/>
                <w:sz w:val="28"/>
                <w:szCs w:val="28"/>
              </w:rPr>
            </w:pPr>
            <w:r w:rsidRPr="005C3DE2">
              <w:rPr>
                <w:b w:val="0"/>
                <w:sz w:val="28"/>
                <w:szCs w:val="28"/>
              </w:rPr>
              <w:t>Birthday:</w:t>
            </w:r>
            <w:r w:rsidR="00AC594A">
              <w:rPr>
                <w:b w:val="0"/>
                <w:sz w:val="28"/>
                <w:szCs w:val="28"/>
              </w:rPr>
              <w:t xml:space="preserve">  Dec 10</w:t>
            </w:r>
          </w:p>
        </w:tc>
      </w:tr>
      <w:tr w:rsidR="004B3C21" w:rsidRPr="004B3C21" w14:paraId="4074568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59001E63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749AA024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6AFE7FA9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  <w:tr w:rsidR="00EE51F6" w:rsidRPr="009F4850" w14:paraId="46986BB5" w14:textId="77777777" w:rsidTr="005C3DE2">
        <w:trPr>
          <w:trHeight w:val="80"/>
          <w:jc w:val="center"/>
        </w:trPr>
        <w:tc>
          <w:tcPr>
            <w:tcW w:w="8100" w:type="dxa"/>
            <w:gridSpan w:val="3"/>
            <w:vAlign w:val="center"/>
          </w:tcPr>
          <w:p w14:paraId="4A2854AE" w14:textId="31AD858A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Places to Eat:</w:t>
            </w:r>
            <w:r w:rsidRPr="006C7D5E">
              <w:rPr>
                <w:sz w:val="24"/>
                <w:szCs w:val="24"/>
              </w:rPr>
              <w:t xml:space="preserve"> </w:t>
            </w:r>
            <w:r w:rsidR="00AC594A">
              <w:rPr>
                <w:sz w:val="24"/>
                <w:szCs w:val="24"/>
              </w:rPr>
              <w:t>Starbucks, Texas Roadhouse</w:t>
            </w:r>
          </w:p>
          <w:p w14:paraId="369DFA9A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084576AC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6BE667B1" w14:textId="77551C93" w:rsidR="005C3DE2" w:rsidRPr="00AC594A" w:rsidRDefault="005C3DE2" w:rsidP="005C3DE2">
            <w:pPr>
              <w:pStyle w:val="Address"/>
              <w:ind w:left="360"/>
              <w:jc w:val="left"/>
              <w:rPr>
                <w:bCs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Places to Shop: </w:t>
            </w:r>
            <w:r w:rsidR="00AC594A">
              <w:rPr>
                <w:b/>
                <w:sz w:val="24"/>
                <w:szCs w:val="24"/>
              </w:rPr>
              <w:t xml:space="preserve"> </w:t>
            </w:r>
            <w:r w:rsidR="00AC594A">
              <w:rPr>
                <w:bCs/>
                <w:sz w:val="24"/>
                <w:szCs w:val="24"/>
              </w:rPr>
              <w:t>REI, Target</w:t>
            </w:r>
            <w:r w:rsidR="0046107C">
              <w:rPr>
                <w:bCs/>
                <w:sz w:val="24"/>
                <w:szCs w:val="24"/>
              </w:rPr>
              <w:t>, Amazon, Vuori</w:t>
            </w:r>
          </w:p>
          <w:p w14:paraId="1BBD9DB1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</w:p>
          <w:p w14:paraId="0124EEE2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0ED1811" w14:textId="30EB9D69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Gift Cards:</w:t>
            </w:r>
            <w:r w:rsidRPr="006C7D5E">
              <w:rPr>
                <w:sz w:val="24"/>
                <w:szCs w:val="24"/>
              </w:rPr>
              <w:t xml:space="preserve"> </w:t>
            </w:r>
            <w:r w:rsidR="0046107C">
              <w:rPr>
                <w:sz w:val="24"/>
                <w:szCs w:val="24"/>
              </w:rPr>
              <w:t>REI, Target, Amazon, Vuori</w:t>
            </w:r>
          </w:p>
          <w:p w14:paraId="349247FB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color w:val="0070C0"/>
                <w:sz w:val="24"/>
                <w:szCs w:val="24"/>
              </w:rPr>
            </w:pPr>
          </w:p>
          <w:p w14:paraId="0C606BD6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5E76CF85" w14:textId="6655AEF2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Scents:</w:t>
            </w:r>
            <w:r w:rsidRPr="006C7D5E">
              <w:rPr>
                <w:sz w:val="24"/>
                <w:szCs w:val="24"/>
              </w:rPr>
              <w:t xml:space="preserve"> </w:t>
            </w:r>
            <w:r w:rsidR="0046107C">
              <w:rPr>
                <w:sz w:val="24"/>
                <w:szCs w:val="24"/>
              </w:rPr>
              <w:t>Fall Scents, Lavendar</w:t>
            </w:r>
          </w:p>
          <w:p w14:paraId="36BF43F5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0F04134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2A6325AA" w14:textId="5036A6FD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Candy/Snacks:</w:t>
            </w:r>
            <w:r w:rsidRPr="006C7D5E">
              <w:rPr>
                <w:sz w:val="24"/>
                <w:szCs w:val="24"/>
              </w:rPr>
              <w:t xml:space="preserve"> </w:t>
            </w:r>
            <w:r w:rsidR="0046107C">
              <w:rPr>
                <w:sz w:val="24"/>
                <w:szCs w:val="24"/>
              </w:rPr>
              <w:t>Popcorn, granola bars, Poppi Drinks, animal crackers</w:t>
            </w:r>
            <w:r w:rsidR="001975D0">
              <w:rPr>
                <w:sz w:val="24"/>
                <w:szCs w:val="24"/>
              </w:rPr>
              <w:t>,</w:t>
            </w:r>
            <w:r w:rsidR="001975D0">
              <w:rPr>
                <w:bCs/>
                <w:sz w:val="24"/>
                <w:szCs w:val="24"/>
              </w:rPr>
              <w:t xml:space="preserve"> </w:t>
            </w:r>
            <w:r w:rsidR="001975D0">
              <w:rPr>
                <w:bCs/>
                <w:sz w:val="24"/>
                <w:szCs w:val="24"/>
              </w:rPr>
              <w:t>M&amp;Ms</w:t>
            </w:r>
          </w:p>
          <w:p w14:paraId="055F1913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38A8B310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3AEA5184" w14:textId="1E269184" w:rsidR="005C3DE2" w:rsidRPr="00BA3DC0" w:rsidRDefault="005C3DE2" w:rsidP="005C3DE2">
            <w:pPr>
              <w:pStyle w:val="Address"/>
              <w:ind w:left="360"/>
              <w:jc w:val="left"/>
              <w:rPr>
                <w:bCs/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Cookies/Cake: </w:t>
            </w:r>
            <w:r w:rsidR="00BA3DC0">
              <w:rPr>
                <w:bCs/>
                <w:sz w:val="24"/>
                <w:szCs w:val="24"/>
              </w:rPr>
              <w:t>Brownies, Carrot Cake</w:t>
            </w:r>
          </w:p>
          <w:p w14:paraId="54358610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</w:p>
          <w:p w14:paraId="4A461396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2412DDC" w14:textId="45131D03" w:rsidR="001975D0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Hobbies</w:t>
            </w:r>
            <w:r w:rsidR="001975D0">
              <w:rPr>
                <w:b/>
                <w:sz w:val="24"/>
                <w:szCs w:val="24"/>
              </w:rPr>
              <w:t>:</w:t>
            </w:r>
            <w:r w:rsidR="001975D0" w:rsidRPr="001975D0">
              <w:rPr>
                <w:sz w:val="24"/>
                <w:szCs w:val="24"/>
              </w:rPr>
              <w:t xml:space="preserve"> </w:t>
            </w:r>
            <w:r w:rsidR="001975D0" w:rsidRPr="001975D0">
              <w:rPr>
                <w:sz w:val="24"/>
                <w:szCs w:val="24"/>
              </w:rPr>
              <w:t>Running, hiking, soccer</w:t>
            </w:r>
          </w:p>
          <w:p w14:paraId="615398AD" w14:textId="77777777" w:rsidR="001975D0" w:rsidRDefault="001975D0" w:rsidP="005C3DE2">
            <w:pPr>
              <w:pStyle w:val="Address"/>
              <w:ind w:left="360"/>
              <w:jc w:val="left"/>
              <w:rPr>
                <w:b/>
                <w:sz w:val="24"/>
                <w:szCs w:val="24"/>
              </w:rPr>
            </w:pPr>
          </w:p>
          <w:p w14:paraId="71D18243" w14:textId="704866D1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Collectibles:</w:t>
            </w:r>
            <w:r w:rsidRPr="006C7D5E">
              <w:rPr>
                <w:sz w:val="24"/>
                <w:szCs w:val="24"/>
              </w:rPr>
              <w:t xml:space="preserve"> </w:t>
            </w:r>
            <w:r w:rsidR="001975D0" w:rsidRPr="001975D0">
              <w:rPr>
                <w:sz w:val="24"/>
                <w:szCs w:val="24"/>
              </w:rPr>
              <w:t>Collectibles: Butterflies, Sunflowers, Scentsy</w:t>
            </w:r>
            <w:r w:rsidR="001975D0">
              <w:rPr>
                <w:sz w:val="24"/>
                <w:szCs w:val="24"/>
              </w:rPr>
              <w:t xml:space="preserve"> </w:t>
            </w:r>
            <w:r w:rsidR="00BA3DC0">
              <w:rPr>
                <w:sz w:val="24"/>
                <w:szCs w:val="24"/>
              </w:rPr>
              <w:t>wax melts (fall scents), Geode Rocks</w:t>
            </w:r>
          </w:p>
          <w:p w14:paraId="4FEF667A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72EB6F75" w14:textId="77777777" w:rsidR="006C7D5E" w:rsidRPr="006C7D5E" w:rsidRDefault="006C7D5E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D7F2A9F" w14:textId="319D02CF" w:rsidR="005C3DE2" w:rsidRDefault="005C3DE2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>Flowers:</w:t>
            </w:r>
            <w:r w:rsidRPr="006C7D5E">
              <w:rPr>
                <w:sz w:val="24"/>
                <w:szCs w:val="24"/>
              </w:rPr>
              <w:t xml:space="preserve"> </w:t>
            </w:r>
            <w:r w:rsidR="00BA3DC0">
              <w:rPr>
                <w:sz w:val="24"/>
                <w:szCs w:val="24"/>
              </w:rPr>
              <w:t>sunflowers!</w:t>
            </w:r>
          </w:p>
          <w:p w14:paraId="2F7FA8E5" w14:textId="77777777" w:rsidR="008F6581" w:rsidRPr="006C7D5E" w:rsidRDefault="008F6581" w:rsidP="005C3DE2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</w:p>
          <w:p w14:paraId="6292C6FD" w14:textId="77777777" w:rsidR="005C3DE2" w:rsidRPr="006C7D5E" w:rsidRDefault="005C3DE2" w:rsidP="005C3DE2">
            <w:pPr>
              <w:pStyle w:val="Address"/>
              <w:ind w:left="360"/>
              <w:jc w:val="left"/>
              <w:rPr>
                <w:sz w:val="16"/>
                <w:szCs w:val="16"/>
              </w:rPr>
            </w:pPr>
          </w:p>
          <w:p w14:paraId="02E92E0D" w14:textId="6F818E52" w:rsidR="005C3DE2" w:rsidRPr="006C7D5E" w:rsidRDefault="005C3DE2" w:rsidP="008F6581">
            <w:pPr>
              <w:pStyle w:val="Address"/>
              <w:ind w:left="360"/>
              <w:jc w:val="left"/>
              <w:rPr>
                <w:sz w:val="24"/>
                <w:szCs w:val="24"/>
              </w:rPr>
            </w:pPr>
            <w:r w:rsidRPr="006C7D5E">
              <w:rPr>
                <w:b/>
                <w:sz w:val="24"/>
                <w:szCs w:val="24"/>
              </w:rPr>
              <w:t xml:space="preserve">Other Wish List Items: </w:t>
            </w:r>
            <w:r w:rsidR="00BA3DC0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B3C21" w:rsidRPr="004B3C21" w14:paraId="122F3B27" w14:textId="77777777" w:rsidTr="0012710E">
        <w:trPr>
          <w:trHeight w:val="20"/>
          <w:jc w:val="center"/>
        </w:trPr>
        <w:tc>
          <w:tcPr>
            <w:tcW w:w="3240" w:type="dxa"/>
            <w:vAlign w:val="center"/>
          </w:tcPr>
          <w:p w14:paraId="6068E76E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1620" w:type="dxa"/>
            <w:shd w:val="clear" w:color="auto" w:fill="00B0F0" w:themeFill="accent4"/>
            <w:vAlign w:val="center"/>
          </w:tcPr>
          <w:p w14:paraId="33834E4A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  <w:tc>
          <w:tcPr>
            <w:tcW w:w="3240" w:type="dxa"/>
            <w:vAlign w:val="center"/>
          </w:tcPr>
          <w:p w14:paraId="4F5F32DD" w14:textId="77777777" w:rsidR="004B3C21" w:rsidRPr="004B3C21" w:rsidRDefault="004B3C21" w:rsidP="004B3C21">
            <w:pPr>
              <w:pStyle w:val="RSVP"/>
              <w:rPr>
                <w:sz w:val="4"/>
                <w:szCs w:val="4"/>
              </w:rPr>
            </w:pPr>
          </w:p>
        </w:tc>
      </w:tr>
      <w:tr w:rsidR="00EE51F6" w:rsidRPr="000F3631" w14:paraId="5EC61F7B" w14:textId="77777777" w:rsidTr="0012710E">
        <w:trPr>
          <w:trHeight w:val="2592"/>
          <w:jc w:val="center"/>
        </w:trPr>
        <w:tc>
          <w:tcPr>
            <w:tcW w:w="8100" w:type="dxa"/>
            <w:gridSpan w:val="3"/>
            <w:vAlign w:val="center"/>
          </w:tcPr>
          <w:p w14:paraId="38FD0C1A" w14:textId="77777777" w:rsidR="00EE51F6" w:rsidRPr="000F3631" w:rsidRDefault="00EE51F6" w:rsidP="000F3631">
            <w:pPr>
              <w:pStyle w:val="RSVP"/>
            </w:pPr>
          </w:p>
        </w:tc>
      </w:tr>
    </w:tbl>
    <w:p w14:paraId="71B289F2" w14:textId="77777777" w:rsidR="00024B92" w:rsidRPr="004008C9" w:rsidRDefault="00024B92" w:rsidP="005C3DE2">
      <w:pPr>
        <w:spacing w:before="0"/>
        <w:ind w:left="0"/>
      </w:pPr>
    </w:p>
    <w:sectPr w:rsidR="00024B92" w:rsidRPr="004008C9" w:rsidSect="005E12C7">
      <w:headerReference w:type="default" r:id="rId9"/>
      <w:headerReference w:type="first" r:id="rId10"/>
      <w:pgSz w:w="12240" w:h="15840"/>
      <w:pgMar w:top="2160" w:right="720" w:bottom="288" w:left="720" w:header="0" w:footer="0" w:gutter="0"/>
      <w:cols w:space="720"/>
      <w:titlePg/>
      <w:docGrid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E240E5" w14:textId="77777777" w:rsidR="004315F1" w:rsidRDefault="004315F1">
      <w:pPr>
        <w:spacing w:before="0"/>
      </w:pPr>
      <w:r>
        <w:separator/>
      </w:r>
    </w:p>
  </w:endnote>
  <w:endnote w:type="continuationSeparator" w:id="0">
    <w:p w14:paraId="5AE80398" w14:textId="77777777" w:rsidR="004315F1" w:rsidRDefault="004315F1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C62B6A" w14:textId="77777777" w:rsidR="004315F1" w:rsidRDefault="004315F1">
      <w:pPr>
        <w:spacing w:before="0"/>
      </w:pPr>
      <w:r>
        <w:separator/>
      </w:r>
    </w:p>
  </w:footnote>
  <w:footnote w:type="continuationSeparator" w:id="0">
    <w:p w14:paraId="0CB8D155" w14:textId="77777777" w:rsidR="004315F1" w:rsidRDefault="004315F1">
      <w:pPr>
        <w:spacing w:before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C5C42" w14:textId="77777777" w:rsidR="009175FA" w:rsidRDefault="009175FA" w:rsidP="004008C9">
    <w:pPr>
      <w:pStyle w:val="Header"/>
      <w:ind w:left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6FEE9E" w14:textId="77777777" w:rsidR="009175FA" w:rsidRDefault="00041E06">
    <w:pPr>
      <w:pStyle w:val="Header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D4E32D8" wp14:editId="0C015101">
              <wp:simplePos x="0" y="0"/>
              <wp:positionH relativeFrom="column">
                <wp:posOffset>-457200</wp:posOffset>
              </wp:positionH>
              <wp:positionV relativeFrom="paragraph">
                <wp:posOffset>0</wp:posOffset>
              </wp:positionV>
              <wp:extent cx="7772400" cy="10058400"/>
              <wp:effectExtent l="0" t="0" r="0" b="0"/>
              <wp:wrapNone/>
              <wp:docPr id="8" name="Group 8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772400" cy="10058400"/>
                        <a:chOff x="0" y="0"/>
                        <a:chExt cx="7772400" cy="10058400"/>
                      </a:xfrm>
                    </wpg:grpSpPr>
                    <wps:wsp>
                      <wps:cNvPr id="4" name="Rectangle 4" descr="Background image."/>
                      <wps:cNvSpPr>
                        <a:spLocks noChangeAspect="1"/>
                      </wps:cNvSpPr>
                      <wps:spPr>
                        <a:xfrm>
                          <a:off x="0" y="0"/>
                          <a:ext cx="7772400" cy="10058400"/>
                        </a:xfrm>
                        <a:prstGeom prst="rect">
                          <a:avLst/>
                        </a:prstGeom>
                        <a:blipFill dpi="0" rotWithShape="1">
                          <a:blip r:embed="rId1" cstate="email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a:blip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1" name="Rectangle 1" descr="Invitation middle background"/>
                      <wps:cNvSpPr>
                        <a:spLocks/>
                      </wps:cNvSpPr>
                      <wps:spPr>
                        <a:xfrm>
                          <a:off x="971550" y="1028700"/>
                          <a:ext cx="5829300" cy="800671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 cap="flat" cmpd="sng" algn="ctr">
                          <a:noFill/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" name="Rectangle 2" descr="Invitation Box"/>
                      <wps:cNvSpPr>
                        <a:spLocks/>
                      </wps:cNvSpPr>
                      <wps:spPr>
                        <a:xfrm>
                          <a:off x="1333500" y="1371600"/>
                          <a:ext cx="5093970" cy="73126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38100" cap="flat" cmpd="sng" algn="ctr">
                          <a:solidFill>
                            <a:srgbClr val="00B0F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7534518A" id="Group 8" o:spid="_x0000_s1026" alt="&quot;&quot;" style="position:absolute;margin-left:-36pt;margin-top:0;width:612pt;height:11in;z-index:251659264" coordsize="77724,10058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+MyRXSQQAAKAOAAAOAAAAZHJzL2Uyb0RvYy54bWzsV1tv2zYYfR+w/yDo&#10;fbFsx7FjxClyWYIAQRs0HfJMU5RElCI5ko6d/vqdj5Ts3Npu7TZgQ/0g887vOzznUDp6s2lVdi+c&#10;l0Yv8uFekWdCc1NKXS/y3z5c/DLLMx+YLpkyWizyB+HzN8c//3S0tnMxMo1RpXAZFtF+vraLvAnB&#10;zgcDzxvRMr9nrNDorIxrWUDV1YPSsTVWb9VgVBQHg7VxpXWGC+/Rep468+O4flUJHt5VlRchU4sc&#10;sYX4dPG5pOfg+IjNa8dsI3kXBvuGKFomNTbdLnXOAstWTr5YqpXcGW+qsMdNOzBVJbmIOSCbYfEs&#10;m0tnVjbmUs/Xtd3CBGif4fTNy/K395fO3tobByTWtgYWsUa5bCrX0j+izDYRsoctZGITMo7G6XQ6&#10;2i+ALEffsCgmM6pFVHkD6F9M5M2vX5s66LcePAlobUERv0PBfx8Ktw2zIoLr50DhxmWyXOT7eaZZ&#10;C6K+B3WYrpXI0FQKz0GaU8Y/1jgTXWayZbXYo0QpLMwnCAksb68N/+gzbc4azBcn3mIlYENjkdCj&#10;wVTx3bTvwnoLGJtb58OlMG1GhUXusHfkJbu/9oEi2A2haJdK2gupVFZacBXH6Ey4k6GJ4FDQ/aCO&#10;ewDhGfNeUWhi9bnhq1bokGTqhGIBHuEbaT22mYt2KYC3uyqHIA8sIgB0aF6qxB7vOB1BZJIPTgTe&#10;UCwVgu3akcq2A+U+FRqlND21odRS0tQS0U+AR+jDgxJp9HtR4fRB51FMOLqPOFMuu2fwDcY58khY&#10;+IaVIjVPCvziqSIQ8iuaERFWGgvuou3W7hboRz5dO0WZsotTRTSvbWDFlwJLk7cz4s5Gh+3kVmrj&#10;XltAIatu5zS+BylBQygtTfkAbYAXkR/e8gsJal0zH26Yg1eCNPD/8A6PSpn1IjddKc8a4z691k7j&#10;QST05tka3rvI/e8r5kSeqSsNWR8O9/fJrGNlfzIdETEf9ywf9+hVe2ZwTOARootFGh9UX6ycae9w&#10;TZzQruhimmPvRc6D6ytnAXV04aLh4uQklmHQloVrfWt5rwQS1YfNHXO201eAD741vZWw+TOZpbGJ&#10;iyerYCoZNbjDtcMbtpaM5B/3N4D03N/Q1Pnblb6XECJkmrWyLOF9y63jEU8o7pdWRwR60kOVz/ja&#10;4XQ4mQDneFmMZtP+ruivk8lsdDjur5MZ7neM7xjaO+RfdDhvlCzJB+gUvKuXW1lfxF8v4MfDlM7A&#10;4+GIwss48bOCe6HYWliW1zVoo2q87xCD0ul2TpPc9Zz5Jsk77k5bsHkrA950lGwXORLbWUfyqiTe&#10;zqN3AFLphwL/Vwocv1Tg6DUFnprN36O54Xg8xl2VRDeeDg9eiK44HB9OieqQ5XQ8HB0c9Pfavy66&#10;8QwvkX9OdJ9XdlGcFhd9Ck+GkXn8UCfddP+9+zF+DeAzKL5idZ9s9J31uB6vot2H5fEfAAAA//8D&#10;AFBLAwQKAAAAAAAAACEAHM3gEMKfEwDCnxMAFAAAAGRycy9tZWRpYS9pbWFnZTEucG5niVBORw0K&#10;GgoAAAANSUhEUgAAAzAAAAQfCAYAAAG7UjzgAAAAAXNSR0IArs4c6QAAAARnQU1BAACxjwv8YQUA&#10;AAAJcEhZcwAADsMAAA7DAcdvqGQAAP+lSURBVHhezP2He1XXtTUO80f8nud739zYdCGhQscttpM4&#10;vblRDBgMuNfYcZzrxL2CaWpIAuMOSDrqAuPeG2Bsekeod51e1Y7GN8baCJ0jtkBy4ntf3zsjpN1n&#10;HXOuudYaNbGsEcOnWowra8H48mpMKK/HWNKEsgZMKG3FxNIWTCpuREJZNSaWtNtc24iLK+uQNXMj&#10;slLXYfWUl4BoL/r/6+vrA7p70YUg0i9Zg/VTsy5IGSnrbP8+FK1Ly+Yz9bQocqbmIGP68J5jR1nT&#10;MvDC9BcQ6Qsh2sr7TbE/L5ZypqxHFs/rc/chwrcIBsLImppx9jg/HT080otOjEgw48obkVRSb4SQ&#10;UFqH0RX1GF/WzN9rMamkGZOLaygoHitpsL1+QlEdZjqqkTclB2tmPkthSCIWRcmwPi//4QWPrY77&#10;oPPSMBjST9nT8s4KJntaDjKnrbU9bziUOX0dXpnyCjKvJbNT15LpObbnxVLWtCysTViLdVRMhIBD&#10;5Uf498yzx/W3KJnRw/8dNaFUGj88mkihjC9vQbLjBPZGovD7O+DytiPoCaG9uw+pW/bznBqMliXZ&#10;XD+WNLqkEb/OO4JX0tYifQa1hVrUT1l8yQz+LXNa+tmX/U9SzhQKxhhpFJn8PVZbR0rSfus91yEn&#10;LZdMv7D1yqqypmWSeF1CFtKn8JoYxdowIw/Z/D0vNWukFkPhlNegrSOA3KMupDhqaDlN/HstFpfv&#10;g9cdRELxSVpRm+31sbTgn19hzVS+4FAaf+bvOZe+jA2pudgwk8IbfM4gkkauF7OnZJP4U8yKuf/G&#10;GRupj53ym9iQtomM4nkxGps5TQoiZovpug//PtT72VAmn5dDS1p7+Uso+Ucpv+8l5E7LRW5qNnIp&#10;vJw0PmuKyP76WBqRYCbQVR329SJzfysSS09RAPwbaRLd2qSSFlxReBDeYJju7pTt9bE0uqIRy+eX&#10;2r5UP2WlpSNnVgZ66ecyU4en3bkzcpAzk26FH7/RCGnguiy6sm3/2Ias32cY1yMLjb1WGp3B58jF&#10;ZU5/CS/MWDkiweRMXcPYuQon3j2Nrp5uxkv6TVloFxBpjyBvTr/wpRD29+inEQlmrKMWnoCfVlJF&#10;t+REYkkd44tiTjPjSiPGF1bBGYggteCE7fWxNInnC0ysHcIS8tLWI4MWFW72oa+3DyFv2Pa8eMrg&#10;Nfw5PQvV751Cu6OFrmGA+XnTM83vOTPzGPh5Lin2+ixS7uQsrPrjS3wmw3Mr4o5fiNbx/llp6/D8&#10;JY+jqvCYEYjiZx8F1NvXA8cThcikO80YpBB2NKIYk+RopmDorvKJymyOTyYAOBWO4vLiw7bHbam4&#10;CivJKON3bV4wg1rbGeEXUvk8uzqMxlku6NxzJZhsxqjnL39GgQRwj4yxotxpdDt8Bvq6EemK2p4j&#10;yqLLylbAn7YaaynsvEGWZeIJFSsnORcZM9dhxS+fwcpLVvL95cr+wxbzX5UNCPhCjDNDoC4KpibU&#10;jambD9oet6MUIrzJFNBaEx/OJfnmNWnUYDKpqy+CNVevPo/G/fuC6ScaKfqifchWHLQ5LgavnPEc&#10;QnyvjYwt6bQW2/OmMrZQENmKP2l0sybGDO2Wc6gYsuqRubKydnzf2Yunvq5CYnkz3VETURjzl9Jq&#10;JBCtJb25F61+Fy6my1PsGUt4LZpc3ETrcBKtNdH91TOfqaV1EVoTNJhjZU2YubmKGD+dgT4HefTV&#10;Z180jUiFP1f+cSWinSGEeruRkcxzZuTGfZBIzNrEGLPycp6rIN9CwYwgRsRSsJ7YtRvY8Fs+K5n3&#10;pnuMPS4L6W7rIbTtQhctOnMSXSQZn8f3P5sfyZL4t7NxxQhF19sLMXtqNl6d/gryHlg1wuDP2JJW&#10;2IhA2IuF2w8z+Nfi4opaxpgGzH79AAJdIcwu3EtG15kENJH5TEJpDYUnAbafyW+YmDLXGcskNdkh&#10;wdUzaeX9ie7+sv44P2odtWzA1I22UWtzicxCx5l89frBnC7ugwbOJXMIOcUA+frMQXB0JLTiyifQ&#10;FwZ2PbcXGbzHOQkkn5GbloWevijl14nPV35uFEMuWfC5/7xMegL9PcegvUH3GEQ696WfP8Nv7BtZ&#10;jPkpNX5M0QkkFh1FR1c3gt4QTkdD8PqCaAv48MsCCqW4mcCAViAwUFyLWRRUnb8PHWEPIj4nfD4P&#10;ToaimFxxBJMYnMfzvpOKKUieP4ZIbe7DHzGuxPhgmb1yBgpsQ1IOQie8SJ9l/5FZJv7oGpJch2HG&#10;UG7v/JRLyJydbDE6jwLInB7/TCG6NalrsOJSus2uPpOtP0sXKgtRLtJ/3tqZa5ivKGG+MNzP4bfm&#10;TdmIblf3yCwmliaQ+RNLqnBZwbdIKTmC8YOy/RT+/o8vTjEmBbBw20Ey/7RBcWNpMfO37UPA68Yz&#10;u5r492Za12kkF1Mw5XVIpGu7909byFxq/lRm5jEfuYH5wHoGXCuhkxYO7av/pyiTAir/Vwl6or0m&#10;Jq1ncpgzUwK1jpfmlSBK6MyD6Av2IdgQROl/F+L5K57HOuY56bPXIS9RShT/LT9YMAmMMRPLrBKM&#10;iTUSVMzx3+XvgsfrwzjGlkmlp00iKqaPoQubSBpbUA+nL4IrSvYjtbzDXG/FpRqCjGY8NTuTSaCE&#10;M/Cya1Mz8Qr/ljXzJeSkyPTluweO/2+QYmAuoX0v87tobye6G7uRx3xJ7yXhdLpUFethPqOspgfR&#10;KKm3B90EF70UVm+0kwI6N1/6wYKZSJj7C8cJU7gcRysYfNzd0YGpZYcZ3BVDJETFG1pVKY+XMi4x&#10;+M8qPgV/R7sRbEKJCqGWgCfwfhMKa7FyerzFZMzOYOLGrIAJZ9a0l/6fEEzelLV0XdnIpJUU3LuZ&#10;riwb65jtSyi505mL0Z0KaaXTIjJmpmPl1c/j67WfAX4akaBfd5exsowZ8a5yRDFmLJPJcUU12NHc&#10;jVZvJ475o7SKNuxnIpZAd2TcGYN5iuMY3ITNikl29xFNKm7AOMYgd9CLtPyjBBK0vthzGHPSaGkv&#10;p2QgVx9FVPTylJfPFCH76Lv5MXIXMYLJYbBXLMhk4qgEVQgp9mNjSbGogUrQ541i0w255ny78340&#10;4vMz0/Rdq43g9HtsfByRxSQQFl+x9SD8ZPrFhRQU3U6Sw412XxRXVnxPt9VsgvkvX9uJPeFeJFOI&#10;dvcRKd6MJ9RucIXxayWkhM6xxyfQssYRRl9FoLF+ei7WzVDyRxh7Omj8+bq5dGfyy/qQMx+bxfiz&#10;gXnDOgblYztOYNX0FTxuH/zFhOrt9RRyF3L+pN9HHq8MQ23+PhzSsIGAiRQi2xRxM+D7xou3bt+E&#10;FZc/PzLBJBd2YKe7G3PKDxu3NJaJ5ujCOvz6ja+xnxm/XJCYPTN/D4719GJcidvEDbt7KXeZRItq&#10;6gjgjwWHKAT7wuf4olpcvuE485Z0rKVw0i9bAd4a0UAUeSmEpTGCURFRBcPDq/YRJfWhkwLckMyP&#10;nkytVN0shjHKNWq3N8j4kP2XDDL5pbjjdqQkUqhLSW8eLXlVGmPDpdnYeMnL5wg2T3U+PlMQ2BLC&#10;hS2yj+guIpfAkDQiwUiLV37TiPecnUgobjGxIpH0+pFmOOo7TXwYy1iiuBJiYB9bOXQxU3FlQmE7&#10;vEEXEor2YRxdoN154/nMiwkWltzxPhlC9JKylrkD37yzjx/ND44RjHKeDLmz5Az0BXoQ6oygq6mb&#10;rm3DOZYjxtW+XU029CHj2pfIvAvnGabwybinvEouqLdHV0ew+opVSB8UI+R+FWf0TibbH6QYdrT6&#10;Fy9h/2vfo89NwcT59QvQZCaE44pPoNXtw93vHzWDZvOKD8LZ2Y3pFXRjTCwnMs7InfkYf/5csNv2&#10;PqLxJc347Vtfo5rBfDzjzRi6RbvzJtHljSlvxBSCgYd+8yY/OJdBlRBTcFpCiXVlFNRZP82cBxFm&#10;5t2dWD9/FbIHxRCrSEomi3lkmsZXYo/bkcZvZKXPzlLuQs0mPO719iKHijD4+rWEwitnPU04nIF0&#10;Wlfsew5FL6cyZzLnZYwQldEixlEYKVuO42QfdcXtxCGa34xCFS3j4fJk/s3vdyKliLGEwkwQ8hJ4&#10;YD6T4mDgf30v/G0eWhyFGXPd+SihoA4vXMI4QjiqMo2pJA/xwUpIn7nkafRR8PIO66ausj1vJKTq&#10;83OXPU+4S5hLQp1KPvYx7MXfr6Kb7EP3F93Mv/IMILE7L47OCEVWNiLBaPxFZZVxjA0qpehvk8qY&#10;o5RVk+nx547lOVMLv0XIGcFBXwgzHfuZz9Tg8rL92BvpRdgbwayigxR2/HXnIw1lT3LUYS2Ty7Wz&#10;c7GRucxQgjEoi67n1DcnmJhTiTqDtueNhJTRayAsGAjigOOQsaChnt/4WbNCBV7+zcvWuwxRDI0l&#10;WfyGmaoD5o0QlZksncwxCSX/Jiuhu7EoPkYomRxPa0guqcayHSfREO6G1+dDq78bS95jfrOtGQn5&#10;9nFlKBrHZ8pNJhXVM/nUQJf9B4pMHjFlDdJn5hmrWT1E9XdERCFkpa5G7qyNWD+DQGMIaxF1u7uY&#10;PAI5M61y0nB6Akw84vs+l/DUyGLMv0uJatZQDc3m2Ejp6jdP8UMuPM6exSCczkB/zjHGqDzmRk9e&#10;+zi6W7uRO/PcarUhgoINQlgSAgP+mpkrCEDiKxJ21M0Ya4YNDCKzP2cw5VJ4Ox4rRV9ndIQx5t8k&#10;QeSzlmZzfCQ0oaQDc1fsHtKV9FN/zar/Zz9Zri7LwGUNEWxk8hp7vJ8MzKZwV179okYB0EO0Z6rW&#10;NufGUl+XUO/QA212JNe4btYa9Pb1xgtmfHmdSRrHlbYhlQwcU8EEr3A3tn5XjRa/Bx8ersXvt+5m&#10;Rl+HcYVya9VxzPqfJatoesfSMuRckof0aest5qesR/qUF7Hml6uQMU1j/9R0G+EZ9JaWhc5IJ+F3&#10;H9b+8tlzzhFlEW0pAVw79XmTG0WDUUJy+8QyFplJKKqOxR6PpcypG0xMsarfekcpiko42djyh9fi&#10;BTPB1LDamDe0YNl7x+AKOVFHOLjmuBu/cezFY1/UoY4ZfcDjweZT3rMA4H+T/s/bTXjwF68arZaP&#10;zqXb2Z25D1ENCy9QqcM+Dkgwytwz784gw7vQebjL9jwNJWRNzcG6KStNX0U00sfrBgQQf+6A2+pS&#10;6CdijT0eS+nTs6lMGt2U8ug63TPD1NfWz8iJjzHjGdQnVdbimKcPzfSPqVuP4ieVhLs6RhqnPIUZ&#10;elpRlUFWznAPXYp9D9n/FKnxcGxxHVZPpdXQxXi/8yAU8qp0i8w/Ws0Xdowxw9CkjJlrEeW3Rul6&#10;7M6TYEyfAZNb05KmSsEgt9hPul92Gpl8WYbViOGiYIZwtVuWvaE0C6H3fcy5svmcdJKOyXWuj7eY&#10;i/ih+zt7UU2mJ5SePm8sUBVgPa3meE+v+XcCE0a7835sUm40iQhwdGU1upt7EWU2Ho5E8NLPVWLR&#10;R57LlFjKm5wL5+ctWH2JVVfLouaqec9KVlV+EUy2Wp2i/D/w/uup6Xb3iiUxWWM1Q1ns6qkvUMZ0&#10;joRuWUwsB8PpOMHMeON7uCMeJJUxfjBQJ5YOHUM0vpJU3IEWtwfP7qb2Fv/vuLXJRY1IdTQhuUj9&#10;BMcAZvobfyYNV+fNhQWTQ0htmKLz5OeTs7Bpei6yJ1FI09cYl9fv/3t7O01ymTl5mD3PQ1orn3tJ&#10;tjUuQ8NaP1tNGvHH4wRzIgz8fMv3FIrak9RheT70VG2GjlOKqtHu92JMYavNOT8+jacCWU2H9Riz&#10;9TSu2XQMryrPIFOs3GFo5ohUb8s1DROykEy8MPVFBEMBrJstqznTM0DKTdlgmr7RQUYyBtjd6xwa&#10;xOxYSucxWXeQLnfdTBVH44+PEgpLYBI4iR/YGfRR82pHFDcuLm5AS2cEyYUnbI//T5KGpic5GrHg&#10;qZ2WYOi3nY2KN2RoJ42JSd+R0hN47rcvYdWlLzJWpDMmrDEjjqoOb2CcUsekYo5iVN6Z3urzDQlo&#10;/EcCjQ38w6HMGatR9U61ym0o/2eREeLKK1ZgHXOlrJnpGKW+Y7mlCSW18AYCZ+LK8N2SWpL2+3vw&#10;+5Lh95L9WKQKdWJxI11sE5Yu2IpXUzehhzGzW8O60Sh6yGxGCVN8lLT0W2cf4e+0NaY8n63u/0R1&#10;3fNIbzei4SjWEFBkTJars2f8xhkbTGKYM4yyfiwpBr00Y6X1LqqUT0pHdzCMSHcIzm86MCqhrBaj&#10;KySc0wh2+BlET1klF5sPt6OEkhrsbe/Cr8u/sz0eS3qOKfcb98NnFGvqhtpsGzCpqMV0co6nS/yv&#10;klNIKWzB2IrTxk3Z3ev8JLTWhIeufhWvTs7E2hnZ1ES6rFm5KJyzGZ3f0ip8FJEsicxfl6rpGGfi&#10;0Zm4EKVbj0qQ4T5sIPPzhmg/yk3KQq+rF5GgFzu3fYsXfv8iBb0W2bM0HpPFvGQ98ugGM2J65Qzx&#10;WZum5MGnmTJ8j9y0TTi9uZaqwt8pLFqMJiApmFdbDeFCOOoVs/3gc0ldLtW+PlzhuHC/8oSSFv6k&#10;EhS3M2ifxvf8aLcrBI87ALcvjOpABL8tO4pxRYpXjGFmApSVSI6UJJgxZaeJqLLJKMYLMkMDaXmp&#10;2diY9jLBQRbWpayjr1+DV/i76lmxjFMdrK+biee05/HqJa/SXcUwNYY0nUPzWmSDUcLfXjI1yoQ1&#10;Sm739nWb5FW8zp41yOIosI2MbX20li5m+jkzc/HaTL7H7EzGMgpGA1Hji9swpqQOHn8ESWTYhBJ7&#10;H25L1PKAvxPJFK7t8RhKKqozyetdHx2BJxjBPR+dIJI6TitqwRQCidkF++EM+HCcriSRLlItT3b3&#10;GQ6NVhsv4980RzVWzxAYsDJzA2MZF/IoEGtOS6YlFB4bzLicRCWsFuRNH9SJ2U+bkl/DmpnrserK&#10;LLy+dBMiVbRGP91mtzS/2wish/+byVgWdy3dn6xpnSwrJc/0L+RpkG+G4t5r8ajMcboTX/p76U7q&#10;jdUkEYrGHo+l5KIGJPKjlzk+RbOnF6PV+W9zXiyNpWCu2vINXL4gEguPUiiDx/n53JJGHAj24ntm&#10;7qMdmkoYf4+R0v+lIsworaHFMMtnHMhgwJeWxzHpPJQ+bTVeue4t9DHp3p27h8xjEjlEScaO0qeu&#10;RiaDuXGVNseHojjBJJH8/nZctmU3Ehyazjd0M8VPHTxGFOR2tzFGHEYKz7c7L5YSCmpplVFMLz1p&#10;4O3ocrmsAVelwTTNRhtT1oIOn4/afvjssR9Kk0qFMlvwi5cPIn1GJjJU8ph64SLkWUp5GRkzV5t8&#10;AyrHqNfNWJrNuTYkKx3O6OhgihPMGGr0pdTkAGHzL7buo4uJ/8hYSiqrQbs7gjlf0A0yIU0tvDBg&#10;mL3lANoCQYwupFBLm2kx8cFd5RX9XX0DNxcdwkkG35EMpNmRGkasykQTFj32OdbNUG/0MPMQ0qZk&#10;+v3UjSYgdyF8JrcZ/vVyUVZ8GqHFxPrliRTE/y2uQtKWvQjTlZwIRomMqpHEOKIRynHUvDFlJ/Bx&#10;SxeBggfXba87e+1waONRL57cU28Cs93xWEosqkIgHLA99kNpUnEN7rt+KwM+AQFjhtU2ZM+YflKJ&#10;Ji811wR4DXytvnQ1sume7M79d0mWpfinikOcxWgUciy1X75/9PYGPPhxFUIuN8LeIHy+EIJETy5P&#10;K16p9SNxm3IY5jsj0GhHdRB3fHYSEx0Xjkfj+S4ht9P22A8l5TgX04Ie/9kGvHxGOBcSjICBhPPu&#10;0+8ahFVPq84dQYwZGWVg4xRVnAcNLU/miyu5TCZkFsOlZdaxmJ/6e8w1I6E/5O/CMU/UAAfT2FEW&#10;X8YZQyQ2urLGtEZd/tZXaPV2xx1XH4GKluanoDf/PWI4bRSpASsu32CKk7ElGzMLecrLlrtiBp45&#10;LZtCUW+YipuyngxDQwlT7bEvE8FtnPIqVkx7jkiOCOsCghdZiGwNk9mXkHvJakTCgwbKTMdKaav5&#10;8H8XDdlS8SljfQlKLvksBea44/x9PAO/mFcViWLejvjcKLFENbx24wp1vebhxB4fCU11NJq8JpbJ&#10;GhTblGzNALNiiQK3+sJ0/MIxIjeNQpyhYYRe9EU6sTZ1FQVz/lqdhgqEGNWY/tRlj5vh6J7ervgY&#10;M4nBf+LbNUgqVKO3NWcl9vi/SxrT+dTVg4OhKCYWUihEfbHHlXdocYc/FO9FizeCSYS6sccTmCul&#10;UWjj+V5ji4ns1BxCq4k9Z7ikXrU0BxPQGCYdLjhksvDe9l4UPV2KVTNWYB1zi5xZwwv2K2Y/z8Sy&#10;D329vYi6+ijcC7u8Dcxh1Hz45OxnzbM7mY12N3SriNliOlr+6/Xv0e4NIeIJwh/woranD6NlQTFa&#10;ZnrHyBjNFBuTfwpjyBgBg3Flh5FMuCwIPMGslBGvnf0kTU8kU+p571ot2FDZTuusxRiHOmqs3Oih&#10;z4/w+R5MLvzeVCFkVeN4zUQiuXpmxJ2BALx8R48nhH98of7mGowr16y1C8P1wTS+uB53rdlv+tSE&#10;tPp8ysIjRF/M2NWPpsoa0/lPXvrUMM+Oses1vED4/dQlT5rTe5Xpu0E3ts7qK7C7Zgj6dM0nyF2S&#10;i42XvYJRqUXy06cRZmC/qXQ3kgs136UB77X4UU3N1lox/R8iVDOlwI3reJ4n1A0v4bLT54efdIof&#10;MklCKzs+ZLurYKuKnspTNp3i9T4X6oh29kd6URWOwul3oynMrJ9xLpFxZmwlXReZN5muzxMMY0nF&#10;fnPvpCLB8xo0RALIONLN+7Za7s3mmeclKRC/964HdpxxWURFZJBaXmuLTqOP79LT1YfVV71gsnI7&#10;ZmpuparLT1/2JLq6e7DfsdcSCO+l0c8LgYtYssZ+cggu1mGUtHxsaQc/PMQ8RnMq+bIlVu9YIBCO&#10;izWJtJBHv66G1+vGFGpxAt1dAt3PeOYez39dR0F5aAFyL/baO65M7kuJK/9dfBoXUSlmMW/6RcF3&#10;uKTgCF0ZgUcRn8PEM4n3Tixu5b1rUNzaifzT6peuI3ynhVFw6jdIqWiFLyjIrvreuc+7IPE9ri3M&#10;Q9A/BxnX3mkCdeb0TCaRGuNfjTwG/ddTXsWmVA0v21uMWQ2DwlF1OveSbKSnCcWp12BokDAUCb7L&#10;tWoIYZTqYgnUQLcziMmOesPk8XQfCSVtiAaD/OgBvyx3EvZ4yJBYv27FIrmcLad82Mf8R5NfY6/7&#10;t4gMlBXNKDwS9/dJhPQJRHXOoBeXFJ0wLjH2uB0pxk3SSGtpFd+3BvdvW4fe1lsQab8eX/pfR9bM&#10;e5GXshGZU16xZdy/S5tSKMDZWejs7EEwGrYmK8UIb+2MDNO/LJQ2SuPlSiLVWPHMF0ep1R0YX96G&#10;qp4oKtuZecdo2IPvncJHvigmVcTHHpMw0t2M472CngAmq18g5vi/Q+rcqYsAPyuiRcUeI5MTChvQ&#10;EYogcesRCmkYz6SFjOe7j3d4MXVrIePpfASC8/GLikrDgwm838a0XMOYWIb+p0iTdTWqqgp0BD1E&#10;gZqFMHA8z1hmJpredw7A5TG0hjpqu4d+3xMI4W1fLwUUHyt2ByP4bbk10TX272eJH+4KtNEFXRjG&#10;yhJ0f7lMDTloJFVr0kjIGr/vPy+tUC22VWhQUZPgIMmsD6C1a05hymvfw+92Y2JBDa+3d59ag2Bc&#10;+WmerzypHgm09v2t/6BQFhkK+uaj+FAW/qs8RKh+GhMKak2hcp0YyYw/Y2ou445mnOUgfaaGmzXO&#10;ohlrw+spiCWdn52Sgc5op+k7y2Esyo7No+gCnR82mQaNs4KRqSu5TKhsIRo6btyTyRtiPvL5rztQ&#10;1Exfv92+IyaB2u1zdxLKDl38PEsK1iRdI1AgpGcExd/V2xZ7XmKph5bRharOPjK3yijAvIK9BCAq&#10;dJ4grFYh1T74j6HAxlZofQJrtltTzwr4/UsplJsNhb13IuSbh4j3LnzcnEE0WI2ZWyi8Z/fgmWue&#10;wsYZr5gYknVmlFOBvp9GUmUWachBCxeprUnIzYLqA4JRT1zO1DyCjkHrlU0qZULHgKtxE40oTiyW&#10;wAbiSXLJaTg7u6jRSvQGruunOyu+QyPjwbBiDAU/3lHDQC60V0U3cgpJZdUmv0hijtJ/ngbUtKjQ&#10;aMLhl05EECQSdPu9aOZzZr15gufrXg0M/vZjN5qvI4CSTBfdHnoUnZ4bGScZV84IJuKdS3S4FL3u&#10;+Tw2D10dCxDwLcP2nWpVhWaBm25NDUQTopmBLc3Dr6EVW2vCnD+BjCNaopBXXmqeWQFECW2sxcmi&#10;Nsxigjt58PwYaqKp7gpZUXvHaCSTmqhuGaG3cXRReyM9qGYOkiTYS1SVuLWNcakavyrcj063i+cd&#10;IKMHIHYsjTU/mzGGuc+NRfsJlXvgdbWgPRBE2Bcm0/1o6+zE9URqCXRXak36oRUIWeE4os1ExymC&#10;llaEPPcg4ppHpt+EHtdNCHiXIOS9CRH3GQENok7XLczePydRED29zG+Y2yjD6QmjTwsAUWqCxMrs&#10;rUa9fmvSWjBqR1Ll4IyrI2ldgrMCGgbFCUZDzEkUzET6ZfWUTXLUmiRMq/olMJFTbSqhsB6bj4XR&#10;xDh0innOd+Fu/rsLfk8E0wsPENnJrdgLRlMAVY5p7Ooi0gJmOg4bvz/QB9CCS8sYT+i2WmnOk0Yw&#10;xD2YFFMmO9qpNKeIMGk9vP/M4t3Y1bEJEcYVX3AJep1LzhFIP/V03IKXvn8VT1y2DivTXjJCUHxZ&#10;N3MV1l6+GptuUOBm/CHDzSSqFKIpCiKXcUJWoaHpvFTNuFZNLpsx6cIlnViKE4wKgylFh9FBhObz&#10;BggEvPC4mGmHA7h8827zsQm0lCRBzsKTmJV/GL/c/B2mO07SzzPJIwOUrWsMJPa+/aSs38Vgvfag&#10;k/5eDGs3ieTZ5gxap6YLjnfUIafKx4QzYnuf4VAqAcqswvfxbkclxlVaFq/qgso84x3H0RqhBXkU&#10;axbHCaSfnv52B0ZX6j5teO4qNWNoTuVAJq9GCzV4WFZC9zQ7D8/++kk8+9sn8eZdr2LPK7uwL38v&#10;/Ls8WHuZ1swcWRVglAal5IflfpLyT8DvjdCVfEcm0kqU4PFvlxQeZ1LpwjV0P1Z9a/jjMBfTChV0&#10;Uyn0k0RWb1UTTtOdXURrmMQ8ZHrJUWTvb8Zrh9twecFRUy9TAjmm8gRKiZP3dfUisfCEYard/Yei&#10;31SWINS+BAHPXFQFViNnTxYSeX/1X08oO4lEvkN94CkGfsutRRh3elyL0elchEe/ehXJhXTR5Tzv&#10;rVomzsuRkWpVm02/ABFaPwPNnEkBAwpORZx+GvgvjDWzVo1cMPpgDZCNLq9GcxCY6ziERJXl6V60&#10;BmYKX9AIo+g7hEIB/s1i9MBMsvOTUNc4wtCk8mMItnvpFmsMnFYi+6W7hxbkxet13XjhQBszcLq4&#10;zigRWjstR80bVfB4Q0hhMjmpRImh/TPs6M53NjCu3EoXezfjiKxiIbr8y/G1eyXds9Cgmk68VLjF&#10;gH8B481idLluw7JthcZ9a8WPKY6D6PZcz2DPeOS7E1mTNX09na4rxi2ZoQI1k2fB/6UPOzd8g/Kn&#10;y5C//A08d+VTeOLSp+jeNjF5HKLWNgSNSijWEooNSCvqgK/TQ22Ta+HHnXEJsf8+1cVEr1CNfcP3&#10;/epbUw3tq7Zu/PN7NxmskkwtHv/0JKqCvTxn4P5ji9rxLRPYb/l39ZVpvs5be5uwpdbDa+zrb3FE&#10;BTJAhe4xgfcN0hqsfEXuycpbFOz97mVmodVxvP+lBfvR0zKPSG0ZevxzadmHzH1SCw+jxz3nzLXW&#10;9b3++wlp19J6zjSsG0RGOhPgDVPNv/W3M8Gev5sxGZLcntW0Lle4zsDvs9eRNqRoeoamqq9RX5lV&#10;A9Mi135/D1+2mi9m89Gkrz2duI7uTAst2B0fihKZFDZ39WFqwWH+mxbHIO8PMhFlth173oSiGoyn&#10;dfRGuniO1RegWlqLv9NYauy5dpRY1MZ3s9Dfvo7nCH8XkqH2MeTx3a+ZuDO2uBat/jv57fPhCv0G&#10;Td5leOXAWuZjc/m3BXHXdAUWoO2LF02AH86CCoMpJ00DbxoYSzduUQNrscMOKtEo+8+YvpbBX21H&#10;1DBNE+8MhI2LGaqv7HigF1fJYkx+Y3/OOURoPIn5j4dCT2S2PkHazGe6I2G6S+VIA3mSJtNKMF4i&#10;vomFp+le5ZaqEQh1mhUy4u5rQ8l0v7tbN6OTDO1mbPH7hkZdPsaTCWfi2ebjG02s6XXN5zHRHBN3&#10;upy3xl0T8SygsG/B9n/+gznIMDv+YyidVrbqiufRzVxw1R9W0HLiB+oEItbNWmfm1ozSSKDQUHJF&#10;M1qCIVxReATjyRSZs3z1eLq2yUQ4CUzgvM1apY+xh38f7NOHIs0ckPBr3CGkOo5Rq5W4tsDj8SGB&#10;OcYEKYKq0SQBkcQyF+NKmDmMNa6TQgiu7vtEWUzMfQXtVSUwCw/x3d5pXjWIiecn5TAzCo7x2XW4&#10;In8bBSPrsj/XjtZd+SAZqaGA4ecnKrm8eMkTiBDlEhNg7aw1ZkEHubp1dGEvE1Qoq+3rpWDku0WC&#10;q1M2H0MrGTa79DA11NLeMRWnMJYMDDJPeeDzOhMzlLzZuRI7Sim2li3ZS2u7tmiXWatMy87/6+tm&#10;1DJZU9lnUiGTSQbci5nY7g/04CtPr3Ezk4mgnn7vW3xPDRqcaI6nwCcU1GPHqRUIB65HyD/PloFD&#10;EpHWL8u/oGDdSCk7QmtRPLI5bwjqct2M1Zc8FlfruhDlUgAZU/LQstsJ1RKikShWz15D17gW69Uu&#10;q2RW/dRM4EdpEwUljsr0x1NLL3ljHyL+MNoivTjS2YcaJnsuvx93f3yUceikEWASXVMsk85HGqMX&#10;WLiUwdTn13i/hhQIHuia9rmj9OthZO1vw4rPTqCNz2oPa8BNYy4EJRSW19WJqcyXBve4TSkgYgot&#10;Rp97HpHXPHS6B+pfw6Gwdz5mO3bRQmtwhWM7321ot2dHQmouWp2W8LUTgi3JwtKYkKatR3c4Ai2J&#10;07MvbK0FMJNwW1Xnzk7kXbohvlam2DKxkK6qshqzCk7hV4TIs4pOIKmAyIpoJ+7cYZJgp0r3ql47&#10;aTXXMW+ZxPuNFfrj8cuKjiHrdCchcw8u2XKI79CKi8n4SQzK15ceQFtY/QHMawizR9PSJpCRMws/&#10;YgxQDBmhlcSQm4Icw6R4EhPdjN2Z8AZHZjGC390UZlfrcuTNUvzYaC+MIWgNkVdXd4g5Ty/W/Po5&#10;q3o9ay3WTF2B9amqlZE5/aQs3IotWrtScJUMNDUrWpNgbcy5wyVVdzVymULElchkNUyXeOWWY3Rp&#10;mrYuYbcgmXnNpOIOU5uTNSXzPaZt/h5ufyN+SkuWAHWvhLIOXFv2NpkoeLuUCaFQkz3quhC93lTA&#10;+9L6CEBc/od5r35YPVyShTE3ct+EvtYnkZu6yVYAQ5H61Vb87BlE+jrR54rilekq7zDmEFLL5cUX&#10;MWNyiqH//cNJZf3E/KMIhr14YzetgC50dKmLblTVBEJlJqIX0WVt/66O7rSV8LmKwlAlW02Ih/Do&#10;h88x1i1DtGMJepy3E70RQTFWhMmg8CDG9br4N7oar0/x4BZzPOC9mZn9bfCFluL/EvGNp8JNKf6S&#10;ec1c3mukFmNRgO8jAdV/9CCZuprEHCeNTCbjNSdGCxFlzyQ0Hjy/hszPm56Dl01/20DOo5+KW4ME&#10;8+OSunEuogVNKKzCsZ4+Bm036oIRfMJY8zUDfluAMcfvxPfM/qdWUDC0EiWMiczSNx9aC39gLpkg&#10;K5lLTSWT3fr3fP57sRFOLMOUXHaapFLHl1BQVsml1vswkotOW17A4aGglyMUXEAhxjN8uBSixXa7&#10;F1IB5mPdTY+RsVYTuWYWBL8L4njxQayabL95gwQislspMD7G/Mg0WnCYQV/jPWMZc1IJJC4rOoCl&#10;7xzFog+O41LHYUwhbNfi2eod07nj3q7HzuYchJ3LUR9+BI98UIGpRTtND5zW3Kxvv5cMklDiBeOn&#10;pYSInLyB2xAJzceX/rcwq+QDukxaSkkLxrzbgq+b0pnd3wovBef1xozRjIBCVJSw+w50UQG83gVY&#10;c9XDFIqKm+mAX2M4IcaO5+imRlgrGxwT/l8iCTOt8GsklapMUmcqCOof09BzAn9PK3FiX839iBgQ&#10;EM9Y5SmXbPnKrOdsjTNpOFruswGTy0+jyvO0cYud/puQuvU0rZlIr3Qfbv1oM1q9jyDqpDW6mWj6&#10;bmGOs4gWtQAB/xwzoNZFJYl91lkioAgRIa5Ke4qCyUGUlt9DYLw+dS2z+mGU/adkYONUreuZ8z/r&#10;yn4IaSRVa6KNY2I7tryKbq0GaUwMV36xErX+x+mmzo0vok5awZWvfWxQnqC2CrLKldK/X0/XdStj&#10;1K1whpbA17GAlqwhiONEoycMEFFCrWvSGNcWlW7BUc/zhNOLEWUSGpaLbL3xnOdZRAEaBVmAVZes&#10;McOfagDUPgSm59lOGDGk5Rpzp+YheDL4/75gxjOfuaawHDvbX0aH90F0BQlRO+Yi7F9mgnvAv4ix&#10;RNXheFQVImoKuJYz17gXrb6HeB4BQICCoMvqJgODJtPnNb4H4As8jtdOrMNUx/em0UO1Q7U3ydKS&#10;GOvGy9Io1JTth/F+3TNEiyrbxAqkn/h35kddjH29HXeaKX6dTBjXpaqoeWHB5FCATRWnmWj2/vAY&#10;k8AkcwzzE5VbJhS38qfqTqoK1CBZU/RsrrGjgfGgGoPSxhCi3/bO66jyvgiP9y5EwvOIqmQV8Qlk&#10;mMJ441guphcfwAnPKjJkCa1EIGAJBSaQEMuw4ZEqzBHf9XAHHsb2xizMLP0IFzOOjS0+ZWKT8qvk&#10;shPobYiPZ/3U6aE10VI9Jlmdz8T3UdPNqQYMzR6wE0Ys5aXkIGd6OiInIv9GjNlWhc9dvWgKuuEO&#10;+nAw0oeJxVq5XEVKarvdNTY0vlh9AicpoHZMyf8YUQbsLuctJpgqV9A4SYDa3emOjyFd7kWYVvC9&#10;iQ2a0/PE14WIhsWQRQZ9xZ47XAoylihWhYiwQp7b4HXOx6zy3bx/lQUa+L51gWcRCNoL3st41B1Y&#10;hj+Vl8Hvvxshosiulh3YMI0IbPqFlw/uXxVXnf8jdGU1SFAbEBFVIFCHfE8PEh0dpqj5xHde+HzN&#10;mJp/iu5gOM13Gopuoy8/bnrFbih7zXI/dDXewDz++3YGZyKqsx8e76p8wRt5/C4+qwmjCXulEGNp&#10;uS1+alyA59ClRKjBQmeyuNhrh6KwSVaXwE1F6HHfbarhKUVHeG/GuopdfKdYgc+nAug8NXRQkSis&#10;CleR6SSSkk0r/J7n8BiVLHvZUqxPzDE9AybPYSJpJxgDqQ2sHmEeo2a8JDLg22APXq3rxn8VVjNB&#10;ZGavxLGoEX8p+Q4tvd1m4pHd9bGk3CSxqBXT8uvwt8/zzYdaH06X5PuL0d5ox9D1r25+dIBM6Whd&#10;jhllX9IdWpOgJlNxZjm+RpPzbuPWAoFr+fMmCufCtTSNePp47ongSqSQwcn0AEmOFsx9pxieQYqh&#10;9wxSieS+lDP9urCMfCC8Jy80pvUuY1HYNxedoTmm4PnSz/4bOVNXI0Nrc07Rgg8xArGhEcYYq1zi&#10;DngJYTWOU4vRRErqddbg1E8ZNDV/P1FFUdvrB2hMiQdji5qx49Aq9DKIhxkjwr4bEKYW3v12AVIK&#10;2vCF58VBzBggf0DJ5UL+vBkg03YF0ikcDUGrv4zxr+gErnR8ho5uggQeDwwZsAfIR+h8xJOJCXRd&#10;SRr/KW/HjtNP0jJ0fND1bt6XML2x8xGML6jGpII6M6Y1uuwwGn23whO6nkktcxzGLF3b3X4XVqQ9&#10;Txi9xgjIThixNKIYo1ZWjadEiBrUEyAGq57Wf3xSWT1dTAAJGuE887ehKGFbE75peYEvPaCJQlk+&#10;/v5GVT7GbWPmX3wMXd4bjFsaHGPsKOi/Ay99swqJlXQ922owttRlsvyp+R+hyf8AGbWMAfk2xi9q&#10;uX+u0fTY6z2+Zfig6S1MrGzFT2iBrZ0P8++DLcUiP+PQ2n0OujuNZ9Xjp0RTc4vfhCdwC3pjBth6&#10;PDcyZpEIXrrb7jTBPXuI5U800clUDejyRhZjlKhRMC2BHlzjUGOf1XpkxnMqWpBYUIVgu4+5h30L&#10;bSxd8dYnDPLxjFHQVdDvYRKXwLxDq2jcs+1F/n3uGa09P3XT2iTAsPdGPPL+a7TKBiQVajUO5jK0&#10;5mmO/TjkeZLuZz565QpNd8zA9bKAXsaEeu8TtNy7+TcVS+Of0U/u8BwKhZb/9kkzBeQ7by4ixl1S&#10;4J6YBJTv0+Ncxmctxt++fBWXbm3EizM1OGYzjsP4kjdrPV6b9urIBKOkSxB5av4BM54wPn+fKTKq&#10;oXvK5qPwhjsxt+IwwYD99bGUWlCLf339Cl9+QCMDbiKhgLLsOWjsepyKUIfxjEMRfZhBTAOMsSNB&#10;aCV48vvdjFftZNI/P1mP8dsJeRmQx9PNTaI1JJQdRWHVVnQrcMddT5dnQAeRmXchtTz+/rHk98+j&#10;sDtw8fZmorH7EaIyCbyECLl9MYN2XXyHXufN+GXhu6ZVV2sb/CFba9zYC2b9jPV48Q/PxscYxQpV&#10;eLUnsuKJqSlRcyepVZW/WxOPaoxFXOPYQ/TiQVugDw1hH314BHe9R4RVROuhJvXfU+Mqo8vVjS+0&#10;0gQvX/yywp2EyCdwccHpM9XZcz88HFyMyQV7oDk5s4p2IRLUx1roqoskxskl6d+Dr42lALU+0roU&#10;pY2v8H00G00rcjCBZMI4r3L9kBZxIQr6FpNPauVqZsJ5/7n3Ma6X70voPnvrbqRSeVOYq413fMOE&#10;9nbmZwVmma6z3TQkzSxQIqoW3LgYo9Xy9NK/27oLdV19aA4E0eztwxftwOTiI+aY2YmPMUSljp9s&#10;O4m0ojqSFqM7bnC+tFx9Af33nOTwkyHVSN16iv6dCaB7KcKhxQbBjK08jsa2O+I/6AypfdUbvoso&#10;sNYkeTua0ulqJEQFfd5HGbaLsYIZf+h8cNiMbKqJ4iaE/DejrnuNEfh/le/HO7VZ554/TDKCIb+G&#10;EkyYFu4PLUMCXb+WGhtd6cMfK9/mdTfQIvkd3gXoC1RbVnJGMJpRljcjB/te2YNRKuyZEkRFNaYV&#10;72eyGDQ9ySmVVfy7hHUSd+/rNhNmPeEe0zY6mYFZ0/WMAJi5x/aeiTQ+b4aCaSnjt1fTut4mI8XU&#10;fne0iOZ+Lxzf3gOX/xZqtdzAfNPwLXcgmGvOZRL52Dc7MMFhFS1fqtqFgGsu3nG/gylFVRhXeQxT&#10;i/eiR0XG8IVdnSHTRG6d+0OtRSTBaEhiKMEcDK3H5BK+49uMt8WnsPqbJ83whGJgp2s5vITRgeAN&#10;DPjWlvNZqgzIes7kMkYw6jKZVnCKQTaI6Y5DhH+0CiZVpke52IlJZLDmQxY0+eAMqQ1JQX9AEHak&#10;TbKFVuZvz0VXZAldTnw2Hg4zQQwuQ2bdO8xDvkVH+B5q/h0GAHTHBPpAx2JcVvw+n0nXSmvVspAa&#10;4BpH4KFmxXEaot5+kmhIvcgD1/3YdCHBaL01MxROr/FZ0xoK5M/w0mKjTgqHLk6tUp2E00EClXVT&#10;n0XWlPjphaNUalAM6fB2YNabezDZcYq+sxaNwSjzFR8xuRfPfdtOxrgJlU/jG283dvmiNFFaA62m&#10;P5YMpkQy8a4PGdxdtxMyMpMfDE2Dyl3m81lkMmli+UkUnXqNL0/XQ1jbf16ULijqvgOVjSoyHkZS&#10;/hHTRfnUR5k4HF6FJFUPCBAmEHHF3v/HpgvFmHWfvIyU0pN0W/eaKR09LtXwmAvRQ/joxvw+Ijei&#10;uC4BFiqfJkbFCUaDTc/tbsd34V6M4wen0EWEIyEsevugKS+kvXkQp3wBnOyOYgKhp7olPV4vM/5j&#10;tBp1bQ7EKAXXBPpT7S321qkN9KPMfKkdKkCGiU66z9ahlpEIa0M3Y08ok8pAlygrrKjC1JLv0BG4&#10;GyGnsL8SSfUOW+fHfng/uf33YPw2WhPBxYnQS3zOAp4/TLf2b1B/jFER1+17iAhPz1SlW/FuPoJ8&#10;5yCTYCXC7bTmlcfLMD3/A8MbKW7CNibq3nuZXC9h+CBycz2OjEk5WHXpGkTbtcIfA3pHGJhe8B2l&#10;X4ujwT7c/R4hLz9UYGBi+VEyvRHOQABTtjB3YbA/GOzB70t38gHxpZdxJe346fY67HTlIMrAHA7N&#10;J2K7Ew99WoqZFR/ikuLP8fvCbTgQfAE9rRr5o/YEboLH81ckVRxlXNLYv5Oxi6ivsgjdHRRGYAkC&#10;YZ17Zxxj+kl5z5N73sLFO5qQUnicgIAxa1B+8mNQvysbV9FMRX0EnV7lPCon3YSjgbVYUFyI1JK9&#10;/CbFR02l13JfTURnKtu0Y/TbHRToHej0X4drynbg0vxv0XqygrldD7q6OjHqJ2So1+3ChEpqbGkH&#10;XUmYCKrKdLdMVjMeEZX2Qt4T6sKN5aoe1+MRwuL8pijjjoJ/rGBcqOtZCb93KTyh2zGtcA/GE0RM&#10;4MupQVxdnaq3aXPTFN7nM/dGEwxVF/O452Hr8Ww+l/dioNeKgePyG7BwG2EljwV89gxSsuhzz8FY&#10;RxvG06L9vgV0G/Fu88egfsGkOU7i1fp3MKtgB/mhtW9UyuE3Mk5PpHInasLtGQVO4rH7389EffAJ&#10;RHxLEQjMMblUYkENEW8D/s/W/bjpvlKgh3B5TGkbJe43Q66qcdVFwkimSxlf0sHco8ZA1WTHaZzy&#10;RPH7Ss0vacEjH5zEW/VRI6SfUoCKE0nlbWgJPsL8Yg72tq0mylNgrMMknq+AneI4gSnE8KO3KUlV&#10;o0U1LuK9/1TyGn2tlZx1em7g9Ysw550tdJP1hOgn+UHVBCF1mFNRybgknzzHWIlKHBp/6aXv7ibK&#10;SSv8ktSEXxZtJ2D4He+lyvIS9LYrXuneFBahcyDAa3/geE0s9XUswcQiN7+jlnywhgTGkpfaN9ps&#10;wMrYc2XRR3i7IRttzkdMrc7P3MuC+wPw3uv8NfIPvYSptKJEjZyWtuNUlybHMhmsDUdxdckhjK5w&#10;454dh+Du7cVYdZJo2arKWj7gIG/aTuZW0RxbcCDQi9+VHDYTW9VDnExrCNEs3fSnez0rMVkzw8pP&#10;MZmrxjsnn0V3GxnhthjUTRRyKvgYA/5xAghqEd3WzOJ96Gy/jjGJCaN7CTqCzGH4889FDn6oFleg&#10;NVDr1Jk/Pf8jdPjvYyBVAF3K3Oh2477awv+kxZ5kbqXF7tTzvN+MSM4q/ww3b6tAe+he9Mm6NBdm&#10;GFWEC5GPMW9cZRsmMnUYT+tWq+8N5a/heCAdPtdt/A4iSp9VPRDKDHk1hiQXS/fM7+y/j9e/kN+h&#10;2HQT/lj2Ht9dTf11ijFVuLPsKI5pIQP6v4SSU/iio4cX+NEaCMMZ7KWP70BKvrRA8LmeL+WmhfiQ&#10;VFCH2Y6v0OOfw5jCj3Vfx5t2YHxxB5IJZbtbNZ5il/wtgjd4M367dQt+UqbkS9PyPkeILqvHeQut&#10;YIBxPlrgku2ZRHnNfD/Npm43QtLCPt9GCuAP3sFYRFfHj633PIY0uovRegcHwQg1eSwT38nFmnwl&#10;y92HiPMmdLZJa637a0hArk+9y6pC9I/ZXyjHUfkm1HEnFWghFW8R+lrvizluJ3gLHJz79/5jQqDz&#10;cU/ReowhMh6VQC2cwJzF6ffgasLRi02ucJoJ3Gn8Iv8AA/Z+jOZxbdk7rrIBhyio4uZenlePmY5P&#10;+UHL4Q/fbIqMUdf1SC06wvt1wOV9gC5KH2n/MkJPvR2LcM2OvcxJtKjCaaz9+jVqD5NMIrf+8wJk&#10;XJA5UDBwO/75/kbmBhoTIgpkHnMxLW7jl3+D37+cecxSBDvIdO9yApU7UOd7Fqd9z+Bg+AVcVVJu&#10;wMxYCuh3jm0It8e01rr5/oyJps6m5kFaYi9BR497AS3xfCDiFmOpD+2vJKpswPVlRTbnjIxCUhoq&#10;2PjCfcxj+HGqgSW/dZimp3mWNRhbyBjAzF2+02xXIuFR83Z6e9AY6aP7acTvS4rhpZ9XO48Zq/Bd&#10;Bz9NNUxf6iNCCVDr9eJDCcbAXwV+uq1LS3dbeU+FaleWxvaf5/UvATqsGBRkPuTnvXe0ZmJMpRr2&#10;arHz1KNUgLk8bznzBRU7F9KfW35cuUOnXCitrs73BBPSekxiShCOEbw3OB/r92UjlRY1o3Annvm2&#10;DK2eO+BzzjnzLvbvL1cl4U0pO0H3Q7BUcsL2vJGQlDvEFOKNqqL4Wtnkt47C3eZEY6AH92/bi+nF&#10;x3B55QG826BNfELY6WfsYc7x9082Ep8v5svpxe0fMlxSm6v6f1tcz9seH4pCXuZBPuY3FNQvC8tp&#10;cc3YXvMKBai5lAPnGeVg0Hcx8GrxujF0iR1ODXLpuQvN+M/lBR9QMcgDxlv1D2jPaKHDacUHccu2&#10;LTju/hefQyGTrNixwKBJud6kkiq6ykbG6A/i3s+W+J16pp/xxuW/DdcwdXB33oGwegPoefSuXXzX&#10;1tCjg8r+REqaz3+p4xA+Dveg1Q/Gnj5kHvATOlMzmMPsOP0qTV4ap9hx4eHaC5F6iaWVvR4Gf5vj&#10;Q5ESuS69g2uh2WNzdIU18enxXVsYfOkSaGHWuYwdZz58WtEhgpImfObcwOfdSQYvBtoZxwgicr/L&#10;wnSCnMSiJrNAnsb5R1cKxGhlDtX/mghqjuLubVsN88x4Pp+vUpGO3/52zpnnDU2y6KBvLuH9PMLo&#10;I/hpRR0uKfoUna28H72N2p78YcZK3z8GC8bKSoW0xhNlJCmT1+wy+XQe+6p9HYPsPDLEeimrk8X+&#10;JYZPchVn4Kzt8fNTn2segl41TrRT48nAohO4vsJBS2CM4HH1NAtSaxBsxVEHhefmN1Wb302PAVFi&#10;1CmQwcS0jUmi93o4PY9iW82rmF64m3zRaCzzNfLCyrFOw023qWdrKFz9Z4L2BdV557zbYOo8M5A2&#10;7Y2PGYepSOXVqGl6kCFgninbhNy3oZvv/dTOV4Ye8zeLFTAoT9b0Cb5YnfcJY74mu5Wm2jxYtR9/&#10;UF2KWpeFJh8YmRX8IDLvxISPgk0rPWDgpsaTrtz6PiLMYZSAqqrrCag0tITHqeFUtFsqtqC7XTMF&#10;bO5J6lOSSpd1ILwSE7ZVmTGoBEL8uWWVJonVdT3BuWa8Si7wkHu17X1iKeSdjxPBZ5G0rcZY5JNf&#10;5p3zfLnJyeVH4mNMLKmL5SJakczZF3wIUWpWWEGVvtoqy8ffUOSna4iSCQuLirG9dhP/Zh84/5MU&#10;8Cw3Q9EhoimBgOkFnxKtuWkZrUjdvB/dzl/BE77BWGSI/v24Nw/jt7eaKsW2uqHdT5CgYNXu1+gt&#10;mBo42plzHUfFyTX8dloon6lY4yI4SGDyLGvqII/s7hNLQlxTzTbGmq3dROuM9xKaiHU0sJ6eqjre&#10;lU1ismfWAtMopdbf31aNQPtcbG8vwjRms2nUxlu/OIBq35MI8iO7+GIBIhjdVIiim9q78tgHSGYG&#10;PoaBVi8f++Afm1QViLrmY2nRK5hEF6xul3EVTjjdtzKWadx9ITxkeHXrw8yJ2uAL/S3uelUSvB3L&#10;0cefaWXfGgifVKhlHlsQCscO6C2iy7keRwKvUvOV7fP4MOpzAedSAgunCRUHG9fxfa83CqP+Amdo&#10;Pry+X9NTuZBW2DhYMFpeqg7JRF6phXvxwOfbzFZXWgbrp9QKjckosUsqbCPz96Ix9E9q6V18yblE&#10;aTeSbqLrO8RzGjAzfy819N9HbSMhtacGGSOiZO5Dn23idzSYsaSJpafg9D5sCqZhFwOsk3lRxxK6&#10;DZVmBqy6k7A6SkVLKzxJS1Btrwmziw4wRt3G3GoAwosEyZ/f/xbP0+q5tfzbhePtU99tpbA1zNFM&#10;EKD4Jzi/2KQCve4b8ZvCAhPHFLPiYoxqXpPKjuHSwi8w860vzOil6mUq20wuZ8atFlgHM2j1ATAJ&#10;HVtyCgfbn6Bp68GCpbfwGuv8D5ozTEyye8Efi/x+oTFZ72LC0YV46/h6uuIquiPN3WzESf9zZAI1&#10;nxYUoQDPbQKcS8HehAkFKug24LrKN6l4i035JeqM/xbF2d9UvsP40maAUvcwvMPM/K8YIlqo1N/T&#10;m6hpRMJeYt7X47ndKIIAwQ3lFRiVrGZuSlH4fWJ5K/60PR83lRcYM06gZcx+JZ/J292El1q+YyFj&#10;yA3Y2bHGTJbVujAqy3j99/LmfAg1UV2YmttY79LKFD9+jIkljduYfgBqb0gAxXsdPgxvoIbKavhe&#10;9AQhxQcyQrOcwzy/k4hIc/yVk3S5rmdizJzK+zhqPY8zLdD9hvgGCnB6wR7euxpXO0pNYLc7z5pN&#10;TSjsnWvChHjz8Acbzh7XPB5VGDyE7Ne89T4u2/wxOokOzXRy7Zmcxpjy4CdZNPkltJxTpnlvVvHb&#10;cDETVQKoLNqqAC+kyV+H+sgdJuipcHhl2VfwRm6Bx82HM6hNKK/FqdBT1LYhJvj8SKSx9GBIUzKW&#10;8UMXYjlh84RyfgtdzQQiHc3lFNSPuqRkjAmB5ajq+gduKivD7JJPcbnjS/yhKB/V3mdpOdcZSG33&#10;HFEXE1RZ4biiRpTXbGL8svcOeicpdJiM1+TjhNI6HHOvGzguUKJKOX8q5gRo9X0dizBKU6rV3vrm&#10;8ZX0e/Nx78clJqBNqGija6BbUCnes4wXWaV23czMS/Heged3v07TI7QmaPAxl+gkM6zNEJqw/pt1&#10;Rjv7X+B/gpSzRNvmYOPRrfyGDmgJRw32jWFAfeqrDARaLasXCFB9LNXxHUHASTKXyIo8mEC3lEI0&#10;l5hPVFp4jAFZSMveYjwUbLJWDKHrbqB3GIywBkjN5wImt/AZdbi4ogYng0+fPR7gexgAIEXhT/1b&#10;a9iMSqZL2tmaA0/kWhMrLiv83ODymQW7KWWZp/2LiQmeAK2L1qFxF3UvRvgC00q/4vVaya8BEUpf&#10;jLC7vp/UYKdq8oyt3yOJ2bvT/d/U1uG7QM0KMGUSKtF3hMKpfK4mvk4qrWJMbMO80hx+1zLGCb0z&#10;YTATOXfgr6ZRMYG5RKqa0bfVI7V4L2Y4DtJFa4kwDRRqbKQOHT668Y5bDQNjn/uB602TL42vqKIr&#10;1HcOFfwtS5LL0tC7eNvs+fugc86lUduqVyAUuN5YRyeh5vSiPcYP/q64jB99PgjInIW+WiuHa8Tx&#10;iCedf1uCU+F1fHg1P64Vb56QLz0/k510PZV1+UgUo4pqsd/3HPH8CEADhdIaug8pJUdwMSGwRgM1&#10;jpSy9Wt+07/4DdJKKYeqwcx5GOCnKB2gUJLKTmH78UepGHMZb+7kvRajj+d/2fyMcVNjK9Wc3gDP&#10;mWHj2Of+yvEhv5PPohL2KpCbgm3Me52lAcHI9WspmCa3eqLtzh2gUSmvt6Et8ACDujrir8flhXwg&#10;UYw2j/OEYtfriqdu9wKa802mTqTmvTrXP+gbterREkwp3IUJ9L2jKw9jb9u/EPX93kBnzfDt4Qdo&#10;DCRCEKESfVnkXUzQnpeMc0mEqbIeq6p77jMVYNUC5Kc/179DFPoELdqgkknZcUwqaEIarcXNGBOb&#10;UWvsxPyb1xS3vksYfYpBuxbf1TzOv9srTovnQSQzsCcRHC14x4E+L9+XuZtqWqrDKVZo8b2nttyF&#10;sBpHBnUB9ZNWre103kqFkMVo27AW1ASZZticK6sLeW+lB1iCUePL3MxT9qHTvxQ9ziVYfaCYLqAe&#10;FxFBKC8Y6sXVibLgfQehn9OM55vCpqoDjDMRzz3Ujg6MLTqJCdtduKLwI+YQd5BBGhq2OknaI3fS&#10;fZXT9dRRIK1M6Dxw++5BxKfld+3dn6rGyvJ72sgMuqerSt8zzQ5ms27Gh9LqTYiaVTPs3YqH1jLD&#10;QY/AOJiy9bCpZtidJ5Kv/2V5IRIdbqLVFloScxm62F6+W7PvHxjNJDCJStkmS9I8niGGq02OQrSq&#10;BhE1tWi4/JBrle25QmeaG7rh8KsK/keQtvUUfa9urJbTmzGJLkUjhVMr9vAjz72B6HjvCsaWVox5&#10;uwm/e6uQ1jYXt324GYlvH0Fz6GG0++7CRQqOdGvjmYGrSVAzj9V9P4bmr9VdBRrGvHOA2k53EaR5&#10;UxG8AQVK+4/0B+ZhasHX2HIo24zRvHZ8E9+Bfr78GFJo5ddue5v3oPCl2TbXC+JqjF551voDWcbN&#10;2Z4nct2BY11vkJmaztFshC0ApNrbZfk7aHGNGFNMhSTjNWxsew9Dt5gcJxxYYN5VjRlbTr5qcx6F&#10;yO8/4EsnP5wY1RR4kKavLhRVN5fD7bwJK757lS8jP9yMlMJ9qPe/SIEtpi9VHnMjnthVTHRRZcZm&#10;fsrzvNQmVWYVTFOK27Gw6BUiNCI55/VY8nEFtPNFQrGL7qqRAVU5ExMpCmdSSQcee/c5arnGxgf3&#10;MGtsXvNlqJHORQzgd2Jq4QG6kCpcUnqE+QaPE8Y3RFaYQbYEWp22FxYibA/8jYylOzQJ7oDFh6h4&#10;VqNEA3a6cyzXFPfMAZJC1gcehVaa0iZHyuX0Tj1k8FQCpDQK5cUvNg6puHaUUnyckLkZf3SUoccv&#10;V6w8KeYcCnh60TcUXgNGdTnvhI8foCU9BPk0Iik3dWPhe0jQustMIseQkZOKrCEBIS6NeKofbQxz&#10;HxfdlrSmtOUN41YM7GQOFDDtrnMNaSy9yv883jqRiUc/2YA3jmWi1f0CzVaZr5hzLnrr4ruEieq8&#10;7rtx2/tlfKYa2msxbgfv3REzN9PEriX4RWElJqqTv1JLarUg89Dr8Pri23K7aU2aUa2WrCU7NAVk&#10;KCRFV0ahv1b7BtEbLZ3nK8AL9soNd5FHDb7H0NMxsnTgFxWfUnk0dNBIKyNgGKwY7UvoERifme+M&#10;GlNchQ/qVbJmYuPUGAWDD19AS+N+2LKaN9FUDCGUKuNytBrTRGL3tIqdcAXuMxoTcN/JQLmf51k7&#10;JCXRfUnLfQzUCtBiQFgBmwloJ4NbsOMGk7SajkxqiZRiMJOuLSuh29MsghbGPL1DPTXuJPw8VyV+&#10;67xFpj4X9FKT6cf3dGTSyqlAjFsCMNOIzGI1utO1EJduqzQKNmYbYS49Rf+xwRQM3sQ8R0zSnjWa&#10;DKzZBRpe0NjOdebfQ+cu9lTRVE7eWdVo0yZL1xx7XBWIeZXv0KpoMWPpGqYQt5u+2piTNDrpU/br&#10;nGtWoHAczUX6wZdwyLeR8eMeS+JeraynzsdbmKhp1E+zlU8S9jbgpIdJl0FX9uBBvlfj/lpPv9d8&#10;JIVHV+GnP378i81kXitjFNEaLfTqgndRF1xFjb8WHgr7LMo6hxbCF1qOq0sO011q5yjmKAzce13r&#10;EQ7KddxCtPUv+nqNrzTgV0WfEeGpyZtxQjmX8Rwqvy/CvR9toVBaTU7zbcd6Pvt8qcPwSGNCillJ&#10;fHaL9xneM14w+v4G37+okLSYcRVN+K5pA1/uhriTrHXAlFQtNDUo5RZm1wgyxRMgOtHCnnJVZOz9&#10;nxXSxbUyj2jGZIc63Gtx/471xvTj7zlAqld9785gUFwIb9DqORNjuogOx/CdNDX8qHuFyTtU7Atr&#10;HgwtzNTBCOtt70nm6eO0KtMLX7yKi7WBKi1cY0vXlZfxnBtNLey60jIk5/vI+GZm+MdxzK/OyNsR&#10;ct2Iuq57keb42liVrO+K/PfQ27nEvK/dM0dCnUzYLyrvIDKrwob9Gfye+KRVA3o+Ws3oynotiF2F&#10;Nv9fyej4B+vjpfHaxiPIj/UFB46J5B/7WgmxyYQE+n+VJmYXVeLqwo/JjCazcJz8cew1mtPYozYj&#10;urnFH1ea2lFiMd1e6DrCUAqZbu2I/xX69Aa6kWYmiENZxoVJrsfFPGkc3W8CUZWWBx7Dd6r2Psrj&#10;8zHNUWzclOlzINTWUIUFTuiO6T4THG2YVvwZlUXfYL2HR6OzviV0+YL94gFdP92ZX/GQPOofcpf7&#10;lHVajfAD3xDtuAW14btxZ+VqeJn0qshr4jpdrOKkJ7QQJW0VdLPVTDD5ske8a87B4b18uCq0IWrz&#10;LrqviCteS6XF8pG1vhf48fqgapwIPMeAydyGPlRDrla2HMtcvcAcHAm8wKSSsJXZ/hX5FUYBLO1Z&#10;hPzTW82MgiscH1FLrb/FPne4pAEzX0DV41vwp7L36GJV2dUKuC6s/XYD330JKmqfY9yqortiLkSX&#10;mcQUQVWPBFrKhj3ZcDMFiL1n2Hc9PO4/4Yqt7+AXRR/jwa+24QPXZpwwHT63EtnqXdWyS9756aKp&#10;tLHXiyQsLRsZNrMD5L6W0CvMMZWXj1ryiIY1T7RW2y0eZ7Z80Iygxd5AHyQfmLCdeYajDr/fvCXu&#10;uBZP0zDrrErNEiDSKW81GuOhuxG+V2H0pO8pnjvAWAnAHbmVQtQsYmJ69XgxjvkMOhO8XcoEt4KB&#10;u57+32Eq2rHPHBHRrcli+1rvosXfiM863rRyHkJ0Le/oZkwJ8v6dnj+Z2lWV53mc9qxCR+QRMzwe&#10;McMDutfA+/cSsNz/2Vt0fy2w9quRsAm/mRepoVydn1rwezL//mnDWgP3477fxNFb+e8YT2KEPx83&#10;bdthCqeJjtO4quQrjFJ7qlpOb/1gGzo7+KJBDRbdSMbfjrvee9tYgpKp9QdyB25Gkhl2B1XEZF5C&#10;VzG/8nU+VHHAmmY9vrQN//p4PfH/EtMLECYC8nZQkISDWiQuiUGwIaz5LAMvrq7/0rrNFMwp/KLg&#10;A95rEM4fAam4qabyzo6bcLRtDRIrtF4NoT4hd/q3eQQZVheN3bVDkUpKSp7NIt5KGRzkDWOh9gqY&#10;yO9NptVJSbUGwpX5W6kQEoL9vbRqlN9/D95zFmCcWqYYn8dRsP94twihjuswKrXQiUnbNV4hGFeD&#10;y4s/weUlnxDNHKNQTiGhvNYM0Vq9ZAM3DpkV9JYYH65OxA7fAyYz1lIil5Z+zZhDTXKcMFqmoWc1&#10;cTz2Wb5BQ5MIp1fv3sQPHfDfoqhzCW75oJQf2oG/mJbTwUhxJKRrb0HeaeZj5e34P1S+8WTifnc2&#10;XYkVT0eSHBoyyGw+JtEtjis/hbStu6mgjDFMjtt9f0ej52kcDWXhlSNZcIdup1IOjrED5PUuw5/e&#10;LzIVlgRaWDJ5eDq4hnGMUJzealR36EbMKP/Y5Aua8qAyizZFmKi2TwrrmpJ9ZOxy03cVe2Ot89Lp&#10;mocO/+0I0vSD9Ofq6FcRM+toOS7WLC8+0JR5iEZqmFBOLDzFF6GgS3bRgpbTZwvlDYAOH32z1hFI&#10;cLRinz+bgfWHI6FOWu4tHxTTStREojk5tWjresLUrAajoeGS+tCUl607VEyrd5NHjRSu1V9n1RU1&#10;NYTBnN+mAS+Vb+zuI/pNwXa6LqLYMhde/H4TwYrqdovQRWC08P1SjDITNJ0LURN8HvOKX2Xga6VA&#10;TuG6ojfRFHyOJw8t9cGkQNZFP+oJPkABEBCQIe0hHqPbGF3RTqY3ExmdZDav8zWOTnjLhLEl/Aim&#10;F3wGTR1XL0FC6Qn0+c8zrDskkTkqBPKdLy/8zDSgm2kchaeZ8MZn6WAy3e0SFBfztC+Z0gHFgKX8&#10;e+w9Y4kKSIFrUbqxjirGlBa8eeQJJs7zTfC2v8aedjJFSSvYS2W5H+EOJuNUmH98+Cb51ICUcqKy&#10;ELN2LWbQf0E3YbPVbS8mC4kNnzkG/vEjZd5ad2ZycQ2Kdv0DqfkfkOH1+GlpOxr8z1Gr6N/VhN61&#10;lMI4gHGFjfTX6kqpxs9L3kFEzXkUsJU7DP/5XQQRno6bifisrUYuKuvApUR9fiePDdJeoS8VFGeU&#10;fos528tRT1ekHmLtY2aViOLvbUi9a/QKqgJfWrCP79tkksXOoBYbGto67EilKjXJ9wb+hP/+3EGB&#10;aKKtPFUTBd6GURG3VtFj4qUKqcn+LZelZGfEPtiQxcjZZR+bcrxVoqkhamvBS9+sNlm1WkWbwvOY&#10;SGoB0RNkYBse3vEknxcrCP28sFC6ibg0FdBLQbdGHjRBVH1eSXTJt28fGFsfTJO2R+jXBZ+1anor&#10;gzmtq+wU0VUHNjd/ZVaEDbbfCl+YLsl3K5VNNTLNPtDaMItxLPCUSaanFVajzqPcyF6YvW7lg/o3&#10;8xYm6r4QlZ1ewst/rzj0Fe/RaMCCKhxJRKm/LdhCC1zEzL+kGUE/TZTBPOifb+ahK8B1UzAa8bN7&#10;2HDo0a9LjdVoypv61FIKvudLyjKtefzJxXtNTSjxnUYGz/uoifYrZFyItGiDn5Bzd9tqgpB6XMys&#10;ObG4Ea8dSUdwiJX4RD7Grz2RJ3H5tu/4nsxjeI0WMzWLo2odAVLSthOYV7aV+dk/+c6Wa43SbQkG&#10;dzNP0ubh+r5rircakGP3HL//BvTRio2rY1CPMFZvOPYWplAgAkEavlaTyDUF76PNowZE3sdLwVy1&#10;+XUE5G+pDerJksWEqSEB/nukW3fEUlP4QWOakxxEfSV18LXRzTFBC9CHa+qF1uofK6Xgi3bRpE2L&#10;q819LkQdIV03n65lj8l/xlRWY79zBfODa/n381ic+1bmSVRIjT5SYVoCf8czn2eavrgEusHJhR3Q&#10;HCENE2iuaVJ5HQ541lL7yRPjTZZgbnmpKfkoP+oO2AMVzZDz8FgocC1TgTdpyYyhTGjVJaphldlv&#10;fAyn7x/kvZbrUoxbQqtcQFcWcxP1Vv15MyEcX0wV2oRiNx96DMlFB/jhn+Pn+W/jyT0F+NDzCoJt&#10;6rIfWnAh51zmOJoPWYuangxqQfxo4ZgKYf5GPlOFTJU04lHfcKmvQ0hpKY53PkEEuZ2u4jEmj/b5&#10;j1BVn5ktxjhi+r0GK4OVb0W8t+FIYA2uKX0H47Y1Y/x27QJSizVfrTdlI7lc5V++zr9TGU4wLWhC&#10;Z2C5GakMue5iajGQGIdcc3CgOQuTKWT1GWgMa2ylgNBONAcfp1sjqmVstIxigOIEI194afkOmjH9&#10;NOHzhHJNXqX/pWQTyt30x06+oNYiq8MRn/z30AHPE6L0nffAyaxaWtAbO4ZCmuH4FGn0qe+ctCa6&#10;9se2kVI/cFGXjMogAdWyiHIGnyfSvBbNIBOKCtNq+4Ti4s7RddR8lUwIgBRXpPETmZQmF1fjcPvz&#10;Zwqzqo/dDg+fpd/9ASI1DQt47uT9ec+YfQK83uswlW5Lm0copo4mbP/z9s/MOJbAhDqNemgtqjnG&#10;vkucYBTcTgUzzHaIFzMpy60vw23bNuCXJR9RMzQLoImmTqmXtcAdvp8xSC9gzwTVhMyYBZlhBDOo&#10;vFLWsc2M8fyhoJw50PXnoKbhkpI7AQDFRzPqyb/JAu3ONYpEoaS++SGh9HGs3bOVfxt4f72nEmEJ&#10;UFm+ZniFyfQEgpMUanrGtxkUAIXG+KQ4qX3NBGYEmjz+BzG2mF7m7QY422KeT/T1+oEtdGGMXcVN&#10;uKikwUq+S9swlS5+85HNfCe6XdetA9eQRjn9d5nuFnWemGBPU01ST1VJLa58s4gvIajJB1GyITMi&#10;uIwBUA/+IRp+k+kBFuO+Dr1iMvFLCr4w9zeVBL6gaknBgAQr4PHD4s5QZFV7lyKRCEzxT6Oiiflf&#10;kcG3kzmDrceiPucyTCn+mPw4jVQy1AIvGl5QrVCke96Ea0uKmaQzt6HiBjUk0n99+yIzZCJLbPY/&#10;gV+Vb0dCkdCoeKw2r9NMF1oxzfEhvmrLM24wKFTmDS6FT8HMBGHGASY6S94rIoRrQyKDlNVbpmNy&#10;FypVU6MGSXe4pDxHiVxPx1yiksN0kaewade/+OI3msx54bZCTKhw4TrHK/TXGtj6YRn6UKT3DjHn&#10;aA48iikV3/MbtSo5qaidwf9+22u0nv8J17MY52jBZAoz1bEDbn5Hd0B1wXmIUlFf2FNiZkSPZ2J8&#10;c3kRfHzG2XvwuzRFw/oWWiGBhhb2ORrMxMwyIsKioxROKzSlUAXW5MKjqKzL0QimE6nFR9EW+qup&#10;KHuDah+6iS8dwkUVNahrfYA3k+lK6vZu63wUbV/GREpl/TugtQDqu+4yM4c1Lj9lGzPymHxpTlkO&#10;tZgxjX44EL4Bg3fV69N0cX5YJ11un/N6c9/Y48MjJcEaW1mIXU0P4+KyQ9T0Zj63htraj6wGrEcJ&#10;t1qmFr1J5hPMKL6aFTAIlROFrAiUJhW5MKboNCYwFvU5+d7nuGWLbwEG+V7P9cy5bjfDEp0h8WUh&#10;ZlR+j9QiAq7SU0gqPIxfvvmm1e0/vuI4fl9UQAShZjMyigKaWrSfUiRMLD3OD7FWUYp/2PDIyxxJ&#10;XYpCMul7txKGqtmuGhMq6+hC4ltFfb47ad4aOWzE7lb1XikLHzjew49Rb5cgt7p2+rTG/w9QFpG6&#10;T12+a814ijapm1zUin98pql3llc4ey5Rk54hl/XgB2/gJ9sIiBwdhNRqNKSQCJA0hn9pwWcEAwvI&#10;cK1OOwSvTNl/McHCjehionrnR4UUso/Xq5+imgCjDTe/7SD/GWOu2n6IiOGkGYF0Bm4z4/d6uS0N&#10;b1ETGojl+Xe/Vn34IdopWgo349NFjFlaPyahPITU0q/hMzEkHvsH+NyphQdNXpBafMRYRuxxdWFu&#10;r9nEbLkdEzcfM7/HHh8JaYVxs1GDax6uLqrgu6lc32ENZZ+1HCsuGRdMNx4I3Ypa7914+N315v0S&#10;qWR/LtyCusjzzJsUb/otzR58mOWEyeN/7nJAi/SZbb8KmQcxdv2xrALtvttooQQeRGujPM7b6eur&#10;mLO04zf5WjGcsUAM4cuNYzCT9t774XqzANrgB52PTCJGs77+w/fwUwbbRM1+ppC/bVuLSNg+z9Dg&#10;m6M+HxMZ2zRc7dXqGjEW0cUP/3PZFmqZlpqqJ9O0Zgu1mSjKTy39PfOs3xZuQ69Z5vHc+3t5rgqn&#10;vc6Be0o49eHHzeoWGvro8N1FzbZn7A8hxSh1BAnxZu4v4HdVMUQ0GNc5bvsp/F5zawLqWVOrF92b&#10;Vq5y3zhoOvl5qcFAZY2da4l01ZbGVdAECQO1PFSy9s6vOM1kNH4Ns1j63T++wOtT0pGT/BK6WrrO&#10;buPd12f9I9rdTR/cE7fS3fmo4s9ltn8finyf+qBtJlf84QVkT89Ejtma1/7c81Fe2nqsn5LNPCiK&#10;3h5g3eyVyJiSa3vuWZqiBa/TserKlxDV53aGUZpXefa49pfpRvAMT7SKrA0DhyJpqYZOR1eqBtZI&#10;DdPGblbvsALgZCKX0fK5NteKJNS//mkr1k9bhWB1AOBHmReJ8v/FMR9/no7Gf9B5yHbt4qGI536d&#10;/bURzIt/es5c+0MFkz2VykXB5M3KwTNpT2F9ajY2Slg2554lCkZbzmclrkfGX15Cb3cfclIH1viX&#10;YKLaGJP/iSUjWttf4/iTaILXEWr6fH44vT6zzr+/NYLCA20UlBr+iOVtrlXcGKuRv+JaPD89G7nU&#10;sA3aV0X73Bs6s0H0DG2TO+ij/hNExny65hPz0YWPbOHzc36wYLTLeL8FaNn3Dak5Znteu3PPEs/X&#10;dxrh6PdpOfE7/fG4LDFbW9CPdDcMrWP/6M4WRELdmFLAPIS/y4om55/ECQr7ZKSPSSODqM21sZTM&#10;c/KSc/li9ozR+vb9/86byZ9yE9Py4s6xoyztv0LNyzXbToli19DPRPGtb6CHkvkg+32snbaOTBhw&#10;P9olXFYga8jkMW1IPZxdks4Sz5fA8qZuQmBfAE9f9gw2Uvja5z83dT2/Nc/shGHua3f9IBqRYJIq&#10;mplfOJmDtBl3pnWXJRiVzScXN8HlDeLqgl2218aSWoWmFdRgwxB+OWu6xZgMMnfHf78N7xEP0qde&#10;WDCiLDJTGmm0b+rAZjpmT/2rsrDut+lY+/NVZKSsNUYxeDxzOrU1jdaclomnr3wRWWTq2eMXJG2d&#10;mENhpCtoorOv13hq8z8h4MCOb5FJD5E3TGGPSDBP7W7Hx409plxj5sETOZkYo64Y/vvSLftQ2xm1&#10;vTaWTGcN3d5Vb56wfSmjeWTsqlmrGHui/M4IXvrNSttzB1MmGVT9TjVqd1RhVVr8NeumrkNequU+&#10;88h00dnjFEzW9DXInZltrCrMaLTO7D4ec84FKC8tl8pEBfrLOsDD+N5DqfBendEu3rMHuQkSzPDu&#10;OYIYU49dPb34S/Fum2MWTSuoQos/YHtsKLp+zX7zsnn003YvuP7X66l1fYhQ8XJmZjAGDb33SpZi&#10;Bl2GmKFYYnfOhUiW2tXaRTzSg+d+/oTtOVl8hoS4ke+cPUPxRq5q0Hn8PWOGQEIuVl3xIsoechh3&#10;tp7KEXeeDWlj7RFZTM4BLwqPOm2PiS7f+j3qPZ22x4Yirfu8dEkZBTNUIF6L7mZqXHcn+jr7CBiG&#10;hqX/CcGInr3iWUSjPYTDfbbHc6cy0FMokdoIvsz+nC4sm0AixkUJyEzrD+a5BBrpdKtrzN8U/GPv&#10;ZUd5vGZEgkljXPB52qCFSM2a/nRj1hr+1RhT7EO7J4x5lSf4N+1+wTynXOBAnSpaMdDF3McqeU8u&#10;ZnxS6Zt00bYmjK5owjVzHPwAWk5afCwxH5OaBTjpXpj6tO9sRu70HOTabINrGHFJBkxy0RNlsL0A&#10;UhqCcmbnIKw40dtHIVjQOHbn1wwydyMDemdfJy2rDysvfRKrZqzgedZ2vuY8ITf+1K7j1oY9Z953&#10;sGWdJQGDbLx66Sa+P+GynQDsyMziJcPfo5k7ib7UBnqRFlqjixtT0YL3nT1o8kRMc4GEoplj6lVT&#10;oNcWvSqjaK6m8h91dyYTNmtcR3UmzfC6iHFnDZGXdhuKfWFtJv3m7DfMRtK9fV3wBV145dKXqYnn&#10;5jDaTSKTgVvbrmcYIV9YO+0onVbHsIY+Vx/WXmYxVELvPy53t2bmOpT9rcQEd6UfWWlrDaITuus/&#10;T5SpHf0M0y/8LrkEHn3d1D4Ke0QxxlpVqQVP73aiO+CGl66lLuyFz92BY+4uCo5C1NwTAQMKYHLp&#10;Kfzr00a0+4PMd3i+px3Nvgie+ayd5zRRMNZcEfUA/7SC5xfUGRcR+7JigsxfH5075xXkUZtjj8cR&#10;z9X58v85CrKEvbbnXYDW0O2smZ6FDVNfNrEjm/eR1vcfl1IoJmYQYXW7u6ngfegLMzE2u1rECyB9&#10;hqxWSjQgWFvSe/M5667MRvgT7YM5yDKGQ1rXWMKaXXwc07buMV2Oahk6e7ySzCZScwWjOMEMNy3/&#10;MCbKfZU0I7VoL/YH+9AS6EaqGgArqk1JR8Ou42lBM7YcJ4xOR7r2tzcf1P/imUajchhjrJwjk9o4&#10;gjzjRyLtLN7TTe8T7UbZY6V4Zcprxv3qHeVuQQPoZnyUe+pydaFxRzWe+vlTWDHjeSrOWqybvhZr&#10;Z8iy4r/lBwlmrKPOzDVRLFGtTNqv2ln/8bRiFxr9Pbjnve/PQOkWpDrUYUmYXKl9+2uw5N29qHWH&#10;cFERBULBKuaowq049Ns3akzAlEb2v6g+dOOUDWfgLpNICk7WEfsx/xukOPbCtGcRIvN7e4JYR1fc&#10;/15rU9ZaQKSX0untRrd+8j+haIYv81+vs5cKqCpE/H1/kGBGk2Y5TuASdYgwuGvvx/6JsaLfle2B&#10;9pm5+A31XakTXnGnEZpHoxXxxkugxY3Gcha/o6VB+Hu5BKZ7MW4V1mLOk18xJ4hxRfzYriqiM/7f&#10;+j+up5CEwOI/5n+DcghWNvDnl098itWT19IKmODSYgyl0PJNbCFKm7Eeay9dhey5GQh8F0Ifv72n&#10;pxPflR4xMUggIfa+I4oxmrmcWngIfQE/TtM6q0Jd8LucmLJ5LxlKV6UGPlqQh5nuZYUHKCzNITn3&#10;XlbdrAGXvPEdmruiprSjHquzx2VlfN7Nt5TwA7U3vixnPZ657DGjZX1eoqUUfkBsQJWPpvZmMjZk&#10;MslTsM6wQW6iDN5r9ax0Ux2OOvuYb6z58Wp0dqTv4ftq26t0U+Vg/OHf9FM5jL5hRBZzMeOAq7sX&#10;fyg6iNHUfHUvXlKwG21uIEmLr5HZshBnyEUhKg7Zb7uoia8a+9Cu3yFfgC5OXYkDFif3p/tIeE9e&#10;+RqZnGEYnU4L6u4NG3+dkyxQEPuxciuZJunLmb0Wve29SE+yZ7aAQS5jVJTQi16F7pG5xnnyo6FI&#10;8cXu7xeizGmZRuGUmBph0LqUeNZ9UI/Hr3oW2anrRiiYylp4OrU/siAuGUgtn0gXFQj0Io3uJ5ku&#10;Kqm8Gb3MZ5LKTphROrv7qL/YCLG4Bn7GIt1rPC2u/7igef+/tZvGM5e/TC3PpnCy4WV+QdSMVWmr&#10;zMcMfLDlDoSCehBCZ7QPmQtWUphkAo+nz4zJaSiUnNSXTa4jeJqXstEIfuBe55LlbvIYC9ZjHZPJ&#10;dCKw7c86sJF5UxYTwhyT1Vvn5lHrX2YsTKf7kgAsq49xVYNdMH/X+FA3A1JXX5QurmckgmkwzWqB&#10;QJdJGKXlY0rb+bd2eIIhQuUOE7wV6E/TPf2u7BihsLX/8WBSC+pF207j6qJdqCNztE6/rM/uXG1A&#10;IBidzqRyLU3ftauNzIxiy+LNxuzjPo6USet6buoLzC064Q9HsG7mczxGodIqBs6V68jkOYzAXb1k&#10;OmNADGNtifcWnBVsf216Ho5sP4nuaA+i7j7GmfUGrPSfuyFtnclfZJkm6aQgrcr3oHvGkBH8fOYx&#10;jX3gbYcfYxQXtNd+blUEzZGo6RJJ2Xoctb1RfNTSi8mmV4vMpBua6tiPhlCE5wzEjfh7MSciqnN1&#10;duPqrYcpaLo1LV5nc64aDVP4U6txrCLiyZjyEjLJaI3nxGseoTV/FyLKpRbv2vItgVAvuiK9/Fsm&#10;LW5gUMoaE8lGRvIqknbTU63rAjFGgmE8yJuWi0iLEBjdYGcUL1z6vIltUpz+c3OnvYx1l69A1mzG&#10;rulnYscFBCNFUVFV759DlDYiVybEpMlFD392HK72Nri6uvD8LjGtOc5tacLSfr70Tn8fEom25Kom&#10;8zpl+ZPJ5LFEdMd9vThOocbe/0L0p02niPvXMB5IO62AafeRpvxOP90X6qN7oMfqIJKbstH23GET&#10;GScBqhrQ1RUh3O1hMmhf8slJzaDWEx1Fo7Ty1VQCuc4LW6QZQzqjXCMSjNyXfmoJ4PGKEfobLUfl&#10;Fwmt/7zxageipu/298IT7sRfPzxEkHCCVnEM9723Dx6/B9/RhWg9mv5rhkPqp77xua8pGGp4svUR&#10;dh+ZQe3MpHDSp69GlPzpY7xJnxOTrP4A6oe0joe3oivYSQVR/SvGlcaeS8VRnSZKwci9Wqjy3PMG&#10;Uz8gUGI6IsGYnIQ/zVothMUTTUKoPgDN61dR0jrPmmgry2nG7MIT2BUBXEwmOwNB7KJfn6r2VLq8&#10;cYW0pv57D4MEEJLLO/DXGzU0rNqS/QdK8wzTeM7ay1Zgb/53eJnJnv25IyC6u1fosjIS19D1ZRim&#10;252XPoOC6eZHd/aR2ZaLHU5JRpa+bsparExeObIx/3+PlIRSaCLb48OnMdua8djlG88MIdt8ZAzl&#10;TTsDR2OZaIaO0/Hspc+gavtprL38ebw8w15w6bSMLLqxly55AlmzXkLOpAu4JNIaxpaeHmKssP2w&#10;gR0Z4DJzLbopzGBnYIQW829SbNnm3yN1TjZgXUwpfiiycoSBn6IMggjVpgr/sZUAtRfNn7uRPc2+&#10;OKqxlqwZG5g/qZAcZby48FBC+rVrEe3tRdMHdbbHbYmCyaIb62omsGBcPCsY5RWmw1EzvRjIlato&#10;i6wFRV/iYHUjqt2t+Ofb+zCl6BDdlpPURJelJbIGM+1/jibRetarfkaIvCk5j8xXe1AmXp3FGEME&#10;lT7jjEXFWgtJrUIqiCrrNuPI9DobhfJizukny2WlIxokt3rpmoYageQz+sdcwidDIK7B6iGGw7PS&#10;XiVayzH5juKKYleG3pWCSU9dY/K0OIvRnEitUJ5WXGVgcNjlw+HuPsz/4Bj+VHgInwcAnz+I2nAX&#10;ZmzVXsoWAPjfpF+/WW0y6XTCUllB+oyV6OntRijkNrDVljE8X8hnHRneI/Wkdg8VrySYzLS16PXy&#10;RDJ73bShhrYHwEUvE26VnFfPXBFzfICyqRjKyUy1nHFFCtVfeciicNMZy+JiTFJRLWaXnILHE8Df&#10;vlTJRFu2k/kM1CqP6Od4Jo2/2qJdzP245/1Tcb7/f4OEDn+TdQBrZ2bgpWnP0j8HmdAzSQsDuYSt&#10;g5likYZ+rWMaT+nu7aF22zPRJIdEWZFWdR1EkfezodCdhL0e66jxIBJUJVk9YnbnbiDj+3xR08ew&#10;buYaY5GWgKzzVb2Is5hUx0k0+5yY/ta3GKMgLfQVc7yfNDMqrbAKXaEe/O6t761yvZCYzbk/NglQ&#10;JPLnX574mrC4mx/bZcbqN87aaKxiMFMG06ZrN+Cl654n/H2JrkTNdsqPsq1gTNhqGirIbN9JH9kI&#10;vPgblYLs79VPeq4y/7wZ9jEwd2ou+gJW3X/9FUKPqpTHg4o4wbQEQliy/TAFoq036vgzngn9pHUy&#10;NbYybeteurYI402DyWXszv2xyZSGTOLLpJYROnIgxA87M/aupDDmY+0oexqhr9qODFKTv2esSspA&#10;RhKDPK83bmZ6Fjq2tdISu5F97YXv2Q80Bg8z95P61b5Z8ymT0G7sfXU3z5cFxwvxrGAStMBoIABr&#10;qwxNomHyV2KfAGphH43Xj2VyeZiJ4p3bDmNM8XHbc39sUn+B1TdQj9FF9Xjuktfor5U76GPtE8A4&#10;0nkUiFyWiqTOL7xo3l6P9clnjqk+Nisbu5/9EvAD797/rv19Ysiqkw0IaDCpOzNn6ovMQenMmISb&#10;oYrYSjlplMZBtBzTxo4urPhGW5aMLM+47I1vIfer3TPsjv9PkWp5yYWqrVUzeK6h76ZbohZ2djIQ&#10;qzoSjCJ0KoTX7tuCNVet4nG6rlQyQW6HTFHjxtrUl9DFbF2llHeefp8MtOpcca1Jg0hxwbiuYbQl&#10;9VMmLVous0+DDoyHaiJRjCp7uII/6dKoKKO0j762JWn2RjHVYY1I2mnmUDTZUU93FiZz7CvJ/5Ok&#10;IeqLKlowJb/NNFE8O/VpdJnSSC+BVy+ZrnHeM8RA3ksKHezEBgoog3mMxmiyfpGBcLTTlOCfvPJf&#10;pu/A0v4hhEOrUoP6BsYN2+M2JPQotCe5qEtz1YznkfX7LP5OV8y/pRM1jjJbOVHT3D4f8xfNb7H/&#10;6KHo/+7QgthejC0cKMnYkfKk/oYNTQRNKmvmT630p3xJi4ZqCkeLWcVc540+M9Q8+D7DIcW8tMJq&#10;rCfMzaDVZNClvJKcgY1X5OJoxmF0t3ebfmINU6cvUZuTxnqsBNO0Rf1Mc1XIob4onrnqcV7P4xTO&#10;YAaLVk1dYRoRQ07GtgfUdUlrJKrKInxfn0JLTH6VrvI1rL5iYFBNglbVObLHGvRbv3wDVl66glk/&#10;9cXojcZjaCEJhXXYI4SlIWLGDruPHYqmF55CS0+QjFcToP05/aSdM5KYtIpxyyr2oTXcB587BBeV&#10;wh3oxKfOHkyotJJb7UujXTbs7nMhMquh0yX/Pn0f0ZaKj1aZX8FdDR25FJYEkCWYOlkgIb4f7MWJ&#10;L+KDJ98zc3Uy01QXU2nGvjKw8vLnxEvDYE3AipJ6+rqNPfI340Yz5ubQTW44e01//9nKK56mUHld&#10;IxPXyXzOJS/j5RsyTJ8aY4z8chV+s6MBx5jZav67nQ8fiu777DAORPp4jwvHGE2nm1x6DC53FxrD&#10;PZhafARJdD8p5e1IyT+MN44E4fGFMDv/ezN7QC1Qdve5EKn3QP1qijsLHvjI0nb6cUFgAQKNveQw&#10;g1dgNwBBVmL8vMU4WVim+sEmM9k7k5HL3fUfj6WXE9MZr1Yh47ercPS1/ehW3zMTXNXKenqYwpPJ&#10;WZe9xBg0cH/1qekdslI0EioLYuZP96bkUsVZIcQYuNyAVnc7Jji0yp8SN1WQ7V2JWmNHa3iYwvB1&#10;9yGh4MDZYYChSNB7zNYaJqZ9WLlP0LqdNHCNjidTGNPf2oXuUARTSqrMEvax9/ghpO0S//q7zVg7&#10;fa356Lwhk057SmeG3n0iDB/9v6ZRDC7vXIjU5CFgMNzpF/0UJ5gXdnpRG+lmxs+kjR80VB6j1V8n&#10;FLVgW3MXTgeiZj0yTWqyOzeW7vu4Do0MwoohBv0NqrUpeOvYHwr2oM7bQ6T37wtGyXAyv+XpmZuo&#10;mcpv7BkxFKkXQK5Fmr/qypV0ifH5xoXohzxTFJdgXkQGHwr04nQkitFq4qNbiz3eT2Powzceb4eL&#10;2evUSiWXp8no88cmCdkd9hP5WbsdXbRNuVKsRQocWE0aqbxXONjGv/2wGBNL2uJe/QRj6d4yGeDl&#10;3+0YMRSpgfybnC/QTSBQlX+EKG1k1yuXUWwbEtUNQYPGY7Q4dC12+7vREnLj7u0HjYtKdlDDKaRE&#10;QtGfF33NoB1EXajboLn4689PAV+QsYNCsjkWSwm0plO+XlxeeNz2+A+jekwtbEY2XZpmjql7/0Kd&#10;MSL1Iq+8fCUNhgCaVpOn5NXmvH+baFWmDDRdrm+QxVirPDQioagNyW8dwWni/ojLB58rgEi4C76w&#10;B43dUVy2+SAmFWmXo/PHlXhqgC8QJgK8cOlGyzUeDvbgqq2HbI//UFLl/JrXahj4idAYa4bKzGPJ&#10;lEsIDsLM0sNEnznThp+vjIj4jEwiyNemvYwXLnk8XjCCmSoKak6LamHW8HH8x1nUL5CRCKYRXn8E&#10;4wtqLEhuep7jg3+S1nlmXqWOG7fHiYvPKfPofOU5KsNokYaRDU3rGaJfZh9F1swMAwYGmMNEMk29&#10;0YS1018yaE1jJhq7kTZvuHwD3SCtZajhbJ6TPoMCZ6Kaf/dbWDN1FZHchUc7VddTz9srKRpLykP+&#10;k2+axDcu+KsbX+sum01Gz/79P0dfB6PIPqp/Wxttqwdt4LjgbTtBBOEzjzkDEVqXtj0ZOG5qd3w/&#10;uUPt6SJIPXB8BFTehDl3vU2kFBMvjJDWkpkail5DIajUkkPqTwwvFCMEuTfg9DvVdHtdeC/rPTPe&#10;Y3/uAJmSDmNfbloGehjf+5iyqPU8PsZIAxkkNbHIrOn1A/OIoSjBcYIAIIJLC49iHHMX7d4Ue3xS&#10;sdVc3uAP4dZth0zQjj2eWFRLYdVi3LZjPJfnU4ixx4dNvK92Pnrk52+cZZCsIYSAFqVA8EgYT139&#10;JDbS1aXTcqwAfi5TY0kJY6Q2rKZ+dDHJXEkEt0H50aDzBlMez8mlYPqamKbyWlUR0i9dwQST2qkG&#10;iU1V3fB3uqmpPQj6nbim8DvDiDhNYyaeSC1NKdKqq9o9gsCghO5HS1lpC0NqdRKZFXdNDAmF/ZzJ&#10;oz/owdX8mULwoOa/sUVCY3VMPuvRRvj9oZO5UUWbYZ6qBCkVDXhunxt+nx8edwBen5PgowtjiPDU&#10;pqt30XRDu2fa0pk2LCG25y59mUxfw7izhpoaUhUGUQ20mXpaDyJMFDPIwNiJS7GUwWD96vSXEXVF&#10;KRACBF63YsaLZLglLLtr7EgW2hcENs60njNKW3Rc8eYetJNZWoRHy4pM4093MIKJlfFM1jTwMWXV&#10;zF16EPBE4PORSXQ5QY8PSyo/x+RKbYAtmDtwTSyZ3VqZm0x76zihdpDIrxvHQ73Y39WLJro5f7AL&#10;N797nALp4Pmax8nriAQdjV0IEDholaLR2zSrwIXrCvfCFQzTemgBMa1Tw6FYNz2h5LTptlG2rR7n&#10;tTPWYvUfV5i1brq6CMMiQmLW4gmDmSmSK0qfshaRKp5IH7Ru5mqD9jS+MvKcSaUaKy6ZWlmD34Nf&#10;Oo4gkWYu//0TfmilM4IHtn0X80F0HdTsJr8bz+xrRXKp38DaScV1tKBqtPg68eL3mvM/VO7RgHEG&#10;TNSbkkkqNX0KXebl+Qdw5ZY9mF5UhYuL6nExEZn2FFB3p6YAptKlBj1eutYTvLfWsLGKnLKk8o4o&#10;ik/18O+0XFqx/XPPJQlGA2xatMgdWIku9/1kSC7RVw5hdCYZvdqU+tUHkD51NUlN4/bQWlaROzWH&#10;Lo8wnG4vJ9UaIs41ucsIklEKUVYpy9HvjDG1aKTm/rrga+NW5NYSyKBdHV1Ytu3gWb+sMs034Sgc&#10;J7xn/3b2GM9PLDiBVq8Xk7bZ9yv/ULqk6ASqvRGD5Pr/psqESkbTCafrZUn8PXZ+zZCkrlG6Pc2E&#10;06Z5Ps99dNtLcDB0B6qcryAj7VWsnfkjzZMh4wUkCu7LRyd8+GbL1/xbPKDQPB3V5VTpHjW+tBlT&#10;t+yC3+vH6IJqJpOnMfuV7+H2uTF7+4AWSss6vAFm5efO8xe8ltt5192Lf30xMgh9IZqafwzN3X3n&#10;5ExKfGe+8R0awt0G3SVoo7iY43YkmD16O61u82HGshcZF7SG2cOMda0YV+LB7579ipD3P9CxaUsK&#10;8uvhuIOCYSDbvXkXBRXjHhWTKLjMlGfx5TNfCi5Tk/jRV3/ioR+PoCPkR9DtRHIBkQ9R08CHNVB4&#10;AWrn0C7jyjf24Uh3j+2xWNIkJcUy5Upn1wmg+zITmAZB4P8iecI+zC7YRzSlGWsaZa1nrGlAR7gP&#10;Cz87YVDkUDlXQrGTQtMsacuqpmzdjdjF6aKepUghgJlUQG9R6MYf7ywhA9eRNpnCo1mChK5KTFVj&#10;hgWbFT8EpUdWN1PeVHjrGwYgfMu4vv7MGJBFTDBT18IbDZlBOpPHWLBYvrsBY7VNSEEVGUDmxeQZ&#10;shivW4spqCp8LgNEGxmks/ZeOLM3wVf3N+P11t5hkxmrtC6kEVTMueMqm3Hl5j0IuTvwKwZ8LT2v&#10;VfIae6JwMtiO53XmPZnVx17XT9qRY4xmIxS5zbqVUXf86n8B11x0B5ag2fcwflf0KuNoC/5xZQ7K&#10;/r4Fqy95kczULGlB5tUmnkjLrX4w9QPEM/6CRMHsuL3MrDNT92YNfx+E9CioF2Y+aQbLYvIYLelu&#10;BXhtk6EX1OziWB/d2NOHJz4Yaj2yerhdPqQV2M+7jCUtq6u4kErtFxhIpr9X0qnu/8HjQdpmSw3o&#10;MwoOoj4Uhc/fB0+wD5knO/FfqkZr/WLFDYcz7rp+GmNQ4mn8rvIL9Hm0Cm38EpJamDTg10LatxAE&#10;LETEdysa3ERZcJpEUUxS136vRsKIHjW1I3Iigh0PvU3hxDD1QkSBCgwIsQnlmTrdoOs1/0aTqF78&#10;xVPxJRmV4SfQVwuZadt41axMBVi4n/+eSH/v7fDgyq0HydhWEtGTRhwr21HdFcVn7j7mFPa+Xlai&#10;lqjJzHPGF55CDTXeHyYMDgfI6E6EnX6EvEF8F+jDlJIW3lfbTV3Y+uzIWuFVyE6TrU7j6d1vIqqt&#10;G103mhVetQK5NlzQz1ghnRWW09p2Hl4KhcrIEMccRcuT9NANdaMrEsXHL31o+gHE0P6uGItkTQQQ&#10;/aOi/N3qUbtwshlLZwUjxik5VLwZR3eRRg022qp9+TWGTu0W3J1cdgT+QCeaSXu6ulHNhDAQ8GBX&#10;o+KPpmOcp1TP+9z2zhFE3H48tZOWcwayCv6qDSmBz37hu0b0hty4qeIkxhX+sJYo9Q5oWchJJccx&#10;pUBJaCOmMMDfULIVPtdyYx0B7ZUzyHr6yRPW3jHL8LOiY8gmDE5nLFHJJGP6WqyZvRJZv1iD3Es1&#10;NG25s4xkLUqn9cromtLk6tKx0aArCsfMz8zAy0OMgA5FcRajAL/qaAeTRwI6MtvpCSIc8OOzjggu&#10;4nEJT7FH9apppadw9ZaduLz4MAMnk0YyV7uQDzXqKfrvL5rQRqaPzaffL6wyyEpFSyvWaPynFWkU&#10;3pitpxAJBLCo+KDtfS5EYxlTxpS34qjnaaSUHuU7qwdAq4HXIYnPufuTIvRqKV25LhvBaEfAKWVH&#10;kUIB/+LVY4wzDPrUeisvIcNJLzPOaHJuvzvLuWIjHv/5P7H5nteR/8hb+Pa1XXB+5UTfN308x75f&#10;4HxEuKwalfx+A3Yy+26h/x7DRG6y2eZdOyU14nNvD1yE0+OJagSv7Xz5UKRp5RqkUnYe6QxjmrEq&#10;bfHIezE2/LFkH3bUBvDIjv3UbMYZXcd3SXLUoaONOVM+XV+JdlESSIi/91CUSitpDf2TLvImhF13&#10;Ya83G1eVFPCYBvlazUrpVzo+pxCWUglvM0sRW3uVLUVrx9387mq+G+/Fdy079TK+L3iIzEpHxrQN&#10;lpuKYaCpo03Pg/coI3r/f6rm9FOkm5am3oGRIbhRgqcXkWkJDKKtIa1PT60rsSaqKjdRzNGU7n3d&#10;vXjko1Nm1STT5T9MGsfMPaWsHScJbedXHLcABZme5jiEgNOFWjrw5e8dwye9fXAFXPg5NVWWJFd0&#10;3/vVcPb0mCHniyv4Xjb3t6Pk16vRwhxFayoHtWkEY0nQs5xpwBJM3/wZJhZ38LwaLHi3GN0Uihaq&#10;Nsvn++YTXtdgNJVSgOFr12sU7J085yZsuPkPyJ2s0k289mdPycMaQuhvn/kWp0pOYtfGb1B2TyHW&#10;/GYlnrvyKTx56b/o8n7ACKaWif8Jg/JuSvZG5grnrJssQfFnAmNOq4eZPbU57viFSNc7TsIf8tGN&#10;aK4mIfDWWgQDXrqZAVdl5ucUHkVrsAMJFTW4mOcqgLvpUpXfDKetSkPW6lmbWNCEsuMFZo39wUvM&#10;6/crthRjkplmeBqNvgfh9wmd3Yhqz/NI1Br7tOQvqp5B2GxGpOXjrXs8d8ndWJ+ovEZMPsPoM67M&#10;jNWc/Z3x5szv1k9SmgqedIMGCKi7UwAhBi7z7+kzV+LVyXnIpoUxxmgqdzU1qhOJzCP6BXEuNcAT&#10;6qAlXZhBsaSxnbRCAga/k7BXRdJ6XJV/GE3hKCYWxQt5DJ+xvbETK78RCKGr4++uUBhJfD/tMB57&#10;rh0JRCiJvLFoCwW/ZMgY4mtfSmDTwXc5jSscH6KXFtXrXEKLuRMft2WiKZIFn28R0BF/XdC3BFmX&#10;9i+AOjLXJMZrhNJqoVprJu+aQbiz56jjMwfrmMSWPJmPUSoGag/+7zt78NvNO8kM+zxEuUdbUJ39&#10;w/f1Iq21fHnxKbR7AsZNKG49c9iHV3czIMtlxZyrOKfh5NN9mmZOGF7UhGZ3GNNLj9NqBA7iz4+n&#10;evx269twuu8w7ksbfobM/gHxzBX5XX/Csnc38P4d9BBVZgl6bdOi7aicoTMbiwqxme0mB67TfgCd&#10;HbcSqa1C3kwNMQ/fPQk6Z09Zje76bqvXbPCUQQpMiezmO17nYa1Uro9ispdG7N8SoD8vUpmEZs7f&#10;Nfai3ubEgka8z5zjrZqg8c2Dffr5aAL9+aVFx+E2gmnARZWncdXrO1HPfEWVY1mg9npOoLZrScfi&#10;5gBW7Kym9Vjv0MTYpP4CtTv131Mxx1g2NT6hsAHTCj9Aq1c74sULYGhaglrfs3y2EtQ6syPf4MTz&#10;fORvegjps2gBI+hXNmP6tLI+xlS15vZUdWJj2sv8m44RdlNQOX/JIVrgsWgnRpmxfboBU3Jh0vd1&#10;Ww8/mH9z1DPgniTDmnD/VyfhDHswhtollzbYhZyPBFunEr6G/SEiIqeJG4kUvMfnMluhaJBLE10n&#10;EVSkFJ1AwOfldRQohfZT/i3gD5rENzb2TSZq1HaIVzm+p9t5iNp9m0U2TLSnhWZvaOVrk6kMSjqt&#10;DYzszrUh71x0nXwMqy+58ETZfjLDA0R0m2blmBbaSG8UK367grmOBJyJtZe+gO6uTrO85Nrfaqof&#10;GSBmmUSvshHHeEGQAfdkVx9OR/rgJkz2+frok9swdnMtflJh7TE8XBon7aZFuoMeTC08RkE7CX9r&#10;kfzGMbg7vTgR6sO97x3BniCY/btwecVBmPU0CUguLzzARDZkkN2YigGFkFDK6l8zu0BFvEtNLDnf&#10;DoN21Oh5gveiVdKKtSfZSLao73XdxGffhKin2FYIdiQQkM2A/3JaLl78+fOI8P+0XlnOjExsmL4B&#10;weogBRPFG3e+jrVpMXMwlT+kFWoB0VYz5Hvllu/x89L9mFpw2qzoN4EJYbxPHy4RfjpaMCP/JJrD&#10;ITJD1qG8pBkJjkZcW34YBY09eOiDOmOpqtGlEjFp7xq3P4BZxV/z3Hq6ROVQutaJ4+2r0dOm+tYI&#10;tDyGgp65ePrTV0x8SS1ugzZu6xm0F/OFSYqwGBl/uQ3pDOob0kYQb1LXwbvLa4aiNXdJlYHMqdko&#10;vb0Yr6SdHcEciAdafU/VXiEWq8fMGjHUMdWdYs8dLilPSmSOpEbC/b4oTndGcZFBdtbQsZah19SP&#10;ccUekyMpCUwsaEMHLfdjdxTJFJ4EYu7Fd3P7HzZbE2qLqqE20LkQeZ0LME1LqMiV5X9OxKi/j8zi&#10;zHZZ2mcmQuFM/29kpQy/FqZ6muZ3dpMXoWgUT056FOmTV5lNKPqR2qCSTD+REXE//31SDJO7/JQv&#10;E/R6yZj9/LvKMapinzQWoS11U0v3Ms4EsCfSi5/yuPY/nljqY7buQyfRVpBoq4eupM91PdGU4oq1&#10;Q1TsjlDaU0yVYu1tHCQDewiHA3R1flWQPbfjNzu+wOQCbWF/HB7X3xn/rjP7n8UzfnikTe86mQdl&#10;zmbyOWUTMqZuYEK50fSYaQU/7V+g1Zk2pcT0mBGBiZR4aihZENr8zeQ81jlDCObHISWnY2gtfyo+&#10;Cq+rjdA0jGqilLdbelDT14cOfwQdHS7mObuRVO7GWLXglp9EYv4JRDqYl3gWkBHLCG21PaN2m9Uu&#10;TNpMbon5Wz+zwn5t26gdYhfwd1nXUsaFxSZX+XPpu6bcMtFxGr8ufRu9FFjIP5d0w9nrR0LanUrb&#10;H/s6FpDJeQzwa6Clf3MY1Pva+/DKHW+S8YNzFksQWiHQCCX272doUO/yj0tKIAW3k+hClD9Ne+M4&#10;rinag/s+rcEvHd8xnh3HaGbv1hqZcnNqQN/PGHA9PIHrsd1VjF8VF2JS+SG6wTpMfeMr+Mw2kdYe&#10;xf3M6nXeQve0CEH/bfC55zGjvx8r9rxCQSt2aRj6NKY7DjFGaXdYJpaBZejxSYjnMv5CpO3ttUGq&#10;KgdR58NYPyPDWMhLs1cgStirfmfNt1HWbyeAoSguxvw/R7SyKWU7aWlWnNNO4Oq+TCglICmvRqLj&#10;MLN1DXBpH8+BLQ7DnqVo9j7JmEUlkKCpEBqSVgPHpOIT+LWjHF6v9uW/BV/UZDCG1VJpnLii8G18&#10;5tlKF3g7+miB2m9fG7QG6Kq6PXPMlpPdg7bejSVtMhc5uBa50/Kw4opVTBM7CVJ6TBFzw5B7F5wh&#10;uTa6Mg0lrBvpmpj/G2Q0nBY2gXA5ofgUc55q/Kr0HXzrTYefUFmuTG4rdu9Jn38+Wnz/jTH5Wr+T&#10;QIOxS1t0TS/eiQbPo7Q+y8KU4T/77nqkadn7CrXtVjGXshRCrbo/K/4Yjrq34fQtMZbZYzbQi9/M&#10;O5a6zGakC7D90Tuxc9U3GvNE5RMlZHg2hrO7k1bSWDN9JRqIjv+fF0xKUR3+9vYa1HQ9gS7fIoRD&#10;yxFupza7r2NSqX2cqaneeQzuS2OYtNDkNmEG9HYmku2euxiTFprt8QPM8A3Mdt9qYk+37884HliJ&#10;v7yRQRepSrrGlDTupA0j6kzn0OjSJkzmu8za+jGC7UMLJuhZZu7pD8iKqygWIPuaZ4jCtAWWvTD6&#10;yeQ5qekI9RI/90V/WIzR+jJmHUuVRRjQx5dIMwl1+VFyF3bXDEVWbkLfz3iSxCT2Z47PUXwq22y1&#10;6DZ7Ld+ATuedZivCAQbcRlqKFMdXuKaklIGbgmJMMXspu28/e95IqZsW4QssxMnAatxamk3BnKBy&#10;1PId1QfRgjGE9A3uf9le20/RDmvfTO0pzeiP9VoXU9P9prxuK5CzRFemhX/WXvaMmVD7w2JMcTuu&#10;KDuIlkAnOiIBug0f7in8hi+u7eZtzj8PSaA/5cerAaTG/Txd0o30/UuNm5Hmh7yLSdq+PdYiFqHG&#10;u4KaLBBBbS46gPquR9BjBDkgwJFS2H0HcxO6OSqBj7HrlP8JvqO2lFSvdiuByruIMrG1u1bU5boN&#10;BfUF2HDsdd7nNqK1a81CdMNZPlhkujAVa6atHpkrG00kdHHJEby0qx7uUISJYL2ZbaZBrbpgFPvb&#10;uxgHPLbXxpLZLUNZPrVwtIaBmat0BO4y8La341aze603dL2p5lofHT+mos0+VTm+qZjuh/f4r0pZ&#10;bwt++/F+hNvOoLKg9nCWyxJaY97Tfv4ipVyiz78EXa20xuAirDj2Ad/Tim+jHa0oOpF75lxapuKN&#10;2XRUisN3I/KLOq8nBG+lF9DC4O1w+W6jlWssZz6FkotVU9YSRjOXiR2DiSXB5jMktzYiwShTVstR&#10;WzszdWq6Ks9jKuqRUNBsmsV7fZ2YWXDE9tpY0jo1F5OZapAYv60OLtedcAaXna3warRRgTQ4SCD9&#10;ZH3wTYwjN+OrxgwqjDYbqsWkzVqcqAmvHt+KrgBzE8+thtl9HUwu/UPHhgEi6qIAf1X8Pf5ru7pt&#10;rFHcRv8/EW0Z2ObXbAfMeKJ9/bXreG3oKSQRio8vqsFkRwdmbz2IABFcyKNOnOXobXwSuWlqf82h&#10;WxvY0O58NKIYI1j5l4oDOOLpw1hHE36yrYovzhdikBxDZt//6Sl83Ba1vTaW1GCofrA0CjEUtDQ6&#10;QGEoKHsIUbU8vXKVqHMw484whi5CQuzl8QCTRn/wdsx3vIVkauvkotMM3Lw/Y93mujeZo/wJHu8d&#10;TDAvXHLRPWfkH6KgTyOl+BgmF35FBaCS0LV6tNXvmfNChM9Cgz66q1sqtQVxO13qKRMj//bpeqCN&#10;aJEuMUD0Z5V6FqF9323ISsmlcGIqAOehEcUYBcEHv6xBRX0ECZo7o9yA7s2MjZTW49dF32NfV/Ts&#10;+UPR5JJWTNm612yfHssY7ZvcTdcwobwZaUWN2N70BsJBugR+XIDaGXvuYJIrcvsfRcKWA5jiaMbY&#10;4mpT30so9eKNYw54tJ27qgPMUboIKAKEwGETkwbuIZidrCWHaXU3lG5hPmP/zG7fjQi570Za/h66&#10;bjVHEhxUtqE68E8KN760o7KQNtDWzuqb71pgbRZhIwiLrBU7hOJG5Mo0uVS7h3cEe0zmflEZfTA/&#10;YkyhEr4W1Pu7MW/bYdtrYynRUYeayL9o7nPiP4LwN8SE7q0TOUhyaJ5MMwPycjJzuUnyYs+1IwlH&#10;pZkT4ScwteIQxjD+Tao4jnGVx00B9P6PCxEMa+xFeY+aNeKvVTzyeO9ETeAfRHrX8Tz7irPPtxjT&#10;ig/Q+unuGF+vefMzdLbKtc2Bn6Ah9twAf+8mTI+0LURqfhMeucaKMefkNYovU7VQQy42zcwbiWDU&#10;CGg1/9UEuvGNu5uxxWOyavn1ZTsDaPJ6GIxpFbbXD5C2kE+k9UUHJWu9rgXoa6NGu5chpeQ7aE20&#10;uR/kG6apMBl7rj0pljAuMQaF2heiKbyCAj7AXEi9BtZ2wuPpQmfkvwe3+0GePwhUMFCjjYHdaTUF&#10;WsAh9v5nyLcACRUnqJTVmF24gzmV3BqVirlSN60+9lzFmdPhl6hk6hCqZ6rROOTKf5p+sfbq1Vjz&#10;R6KyAd+vsZBmjK44SUaf5AeosUF1K+u4NdysPmFN56vGAXcvnH4PmjujcHlCzKYD1Extih2fx2gD&#10;n4kGRtdg5a6XURXJ4N8JkQkariyoiPuIfuol6qkPPk8fX8/YVYu28N/RZ5rBrTjhZ66huKS+Y43T&#10;S3Bm0MyGOulGnJ4H8Yf8QiRTIdQ+dXEl37H8GEJ0L3bXXJDoblNKTxleXF30Pv+mKsLA8c6zwxHz&#10;sa0jiyGASNShHK8Rn9WvQZdzETp7u5BxycAqsxrh1GyCnWs/N4np2RgjJmo32LRt9dh+NIQmWkUD&#10;md7k68P1Jd9j0jvtGFvabmaPjS1rOtNfVofk/NMU1FFMcJzk7/01rQEaW3nCtC05Wl9FlP7X77kO&#10;t1ZuQNLWDsLkxrMfE0shuqMuz1xcRsFpKmKa4xQTtwXoZFyQcNyBO6nV18PLD+93R8YV2ZBVriGj&#10;GIx97nvx1/fXE00KQR1DVyg+HgybLiCYPiLBkPvPuO+TcjPbYDwVWQN8reH7DJAIMpZ1uu5Adsy8&#10;TkFkjf9/+NC76Pi4VRbTQua5qZl+HPN08sYepNfSTTGoabpDKi3mQCQKd9CNa9QsRw3uD/aKAdaY&#10;DQUb46pEqv4mFukebtS1MnHzzSGTZObUFqKqgt33wC947FuKPheze/pg5S9R1wCzxOxJBBlqY0or&#10;Pk4leQQNgYdw57c7iZpOGfeU3/IBcx+Nu5w/Txnsts79fQTUL5iSRlvBKCGeUnLYpBcaZ0otdCHi&#10;/ItJAQQG+tqXmhkG0aaHkZFirSKYoU2+TZyxaNToCgZj+uDqniiOUwDarSLRIXelvq5GTN5ajZ8Q&#10;vqYU18HT0cLgvp9CsdYB6N+EYTCNrtQcFrXZVsMVeZIBfAGZPIBwfO3zmUAuQiC4ENPeeA/L3i9A&#10;1Hc/ffRcBs/YDP9mNHsfogLwA8ureD8iwBIXEgjVJ1cwbjAGTS4+jXs/rEBPx4UE8x+kCwjmeDDX&#10;KO640g56lr3wUWkC7tuMYHpdQp9LqIRLaPVzUff2C7ScNTC70Z4RihGMmjGePehGe5hCoR9MpIt6&#10;9NPj6GAgj3h8qOPfU4sIlQuYd7zBjL9TGf9JK4aciT+DSSY+peAY7yHX0x9EYxl3k0E/p4MvUKuO&#10;0Sok+GpqGjPvs/7ZIgXW9vDd+EVJEZXlJMYVVOF3pfn42p2BF798mRrZgdGlVTgSWBl33Y9KF3Bl&#10;PudiKuZe/LnCgbDm3vjnGNcsD+CnNbmCS2k59xnIHvDfjDeX3Yb1WjctVjCJjhpCyCCS6Asn0jV8&#10;4OtBnbMP486gmd+W7yeyCGMmhTaJGH/tARd2h/qYyA2MxYsEHlSeSSh1I5WaHWa+oGYFVXG7QszC&#10;nfT1JhtfZjC9MuZw4Cb8vPATXquZyrRQPi/zUD5CARUC6YsDariTUBfTVdkjpP/+YCOfq8Uc6tBF&#10;3+4nIrM77z9KgwSjuTbqstHoaqd3LhPgZfASnWlUMxReit3edFxd8Bbzt8MGaaaQ5796oxxOghi/&#10;Z4753oyfP4zXZufiteUb0PhRM0bNKjyK5kgXtb8FSfkn4PZFyGi1HWlOfg1+UtmM3765j9g9iIl0&#10;e8nMrN0+D5IKNaWbwf6M+zJTNOj+phfsR2PoNvTQJfUwUH/tysKVZR9gVvkHuKzsU+QdKSGKu5dB&#10;8BZqk+pOS5D+7UZcXMZ4VSREWEOFqMW33nXopXC8fmbR/Ehn0L546GP+IJeblt/Cd7yXAv3hRcxh&#10;U4wrU4ttn8ov7uspnJsJmu7CxtoSKtxXpkykaSaa6TCWCqvGlPF0vSrYXl9UTHd2Paq8GUgu3Itb&#10;P6vA6tlPmpamnu4oRl1btAtHOvvMat9XMhs/HuiiULSUiOKI1d+VQGQU8gcI+RrwX7QqbzBichqV&#10;xAdiSwOuLPoQvc6byPDlyDv4FgXHxFMw23TEaOSxlq6oCaPpGn9WuN2AAVVy9dMbWI7ZjmO4WLU3&#10;PuPi4irMcBzFd+HVpuzf47K3hKB7DhZXvk7k04i5pcWMZ7fanvcfpRjBzCo7hoXvVGB2kdqslC/V&#10;IJnfqNphYrE8CHnJcKG4/IvS9/B563o43ffATVfeTRd/TWm5qReOpRWlEoj1MNZr141R15YexPGo&#10;XFctZuUT+dBNqStSVd/xxe0GVSSWt5NxTgYyTY6lm/KFGNg0OUhlGgY5/v3Pb38M+OaRyTdhumOf&#10;1WrLF9VM4/GFVZhZfBQXMZ6oejCJ8UTxSYKq8z5Od3cL4KKb4wcfCz5nukC1k9MYKQbPnVxQjS/9&#10;mjJxo6kOSJghMijqWshs+0a0hB8kCHCRKcdR63vYEjitNUCLtIYL1DVzszWIZVqV/j0KB66jIvP9&#10;KqrNeJRcmkZIBcPNPB4ClSTy84531uGIdy2t6U74An8iTL6B3xoPblzeB3HJ1s8ZZwlqeP10ChpR&#10;CmZq4WF0hHqocfVILDxEBBHElfmHMHZbB5LK2sn4NjQQAGzay4fTVU0tOorWQBDJ5UJEhMRlHrz4&#10;zSYmm9ehq+UWTCjcQ4F6jNCmbd0NT+QpZu3MiDVeTj/s9N2M23e8TmGe+QCa9nH3C2S0ksYFphrb&#10;GVyCg62rMJbnjKWSmBU1yHg1Cb5W8wo/8Ca6gRtNdVk+3U0XcmXBDiQRnivuJWsP6KK9mLrlC1xW&#10;WoYPmooQoHB8Po23/LBumFjqds3D1YVfmsm54xzWCOfUrd9j07FN8IUeJUK8nQhTIEbNHoL9lrVL&#10;qUzcjbmXmg37fIvR7n3YAC/NR7qm4AuMGkOz8/jDmMIPuUgBeMsxaqSHgakLzUEfmgM9+Lazl+6o&#10;3WjkGzVevMesf0xlExlWgw8an7C0kznIgzvepEBU+nZi+Y70OKQSS1GiFq/nVlMBHsP7jt3cShea&#10;RYuZx6w+HpWddN2LpALmMpUasPKY+JNY2ITLK3ZRE3kOLcCvxgoKf07+G9TaDlNpSFC1gQxLKbIq&#10;GKMrGnAk9DJcgcGujtA9MJ9Jq/rQbjUMtVqhhobfSlqVBLvUvdl+BxHmXCrLdbbnWjQcQLII7T13&#10;IcG0Ajcw8+cH3PbBSbR3dZkMVYmh+q6uor+/Mv8wppWdQkJlLf5/tJzErYcRDHZg7NvtpkOy2vMv&#10;Qr+FdCnzDTL5uOUFMqIBv3W8Q3io0vdcmxdQ+WQetY4BPfIvBm5aDk14WrmHTPkzcX588BbEDPkX&#10;o8N1v0kylbRpPc0Exjut4alhAgV8DYT5/Muogbeg0fMcAcgKQv2XkPdZBlKJFieW0PrpJkL+eMH0&#10;EhX1uufRU9zJ32W11GgqiJRHTYKx5/ZTF5loucSb6CHo0qgszSpU2pw7Eurie+x1MQdizB71Ewae&#10;MYwFx/19qA0DkyqqqMXqLabvJCROJlIas01JZzXC4T78znGCvrAB7aEH0BkgUmJ8UOsQWqVhNyJA&#10;6Nfrvp3xYJmZ32j3AuqWN9ifwa8mcKZEwmAZ8Err4gUjoes8v0fVg0VEMXfj15XlBtmMLVLuM8e4&#10;AzWXW3FF919okjiNu/cyxgTpHmdu/cw8p7C5JO7+PW1L6FI13bEVvy2uwE7XJt5HQw1CgfYIT+Mx&#10;If98KuX9dMV0P1s86HbebXvuSEhep4tuXLlg3HjMxhNeakKEL9dHH/o9UVEVrs3faeZJBl1eTKN2&#10;TCg9SbN/GCGXSiz2ucVIqJMa3ur/G13b/bbHbYkgIUT3pZ4vr/8BusQ9tKAj8Lh+x3i24Ixflwby&#10;J4FCD2PCB/vuIYqqxs/L3jsTgJkruenbA3+nbycCZbC2dtZoNjmZLHkWLX9bx3a4eH5AQpelO6kg&#10;tJSQbwFa3Y+ZmHYR04vIUEoYQ1Ick8fROrO+3Ypnv9mKqOd2/p15D91pgIqnPgHJIqbs30CoSisp&#10;O4kHvjlJTY6inqBgr78Hv6CQBPcmFh2CN6LmN0FcFQf/A8kcrceUKQZl/OcnVZZVxV2IGtdjSGBO&#10;JaanFh+kZemdFhM2C5lRs02sWMKfcwzDZ5eepou9FpGABQI86orxvYRril9nPtFm4K3VUM/vpTWY&#10;bYpLtUxLNWaXfIqWEBVINT7y4HhkJaEw3SQFGjR/s3vXAepy0dU2zcND723BOL7z5AIm98HbzRQS&#10;8VTn9PqWW65sQDBWb7FGJEfTtamPSlVhuS0NMiVQk/rcN5GJ1FaasWbyRmIGmn4oGc2W2zBlG/tz&#10;BpMsRWV+/fQwxq38dgMZSZfC+DOaCbCXFtVJ4egcFQ2tpHMRGc+kmWixquM5ushbzd/UBiVLQPt8&#10;9IaWMNbcjKrQaswreNWABw0EKq9LYk5yMQHIJfkf8n5zGSOXY8v+tRR2q+FTxJSf7N+3n3RdnfcR&#10;vicBSslJTGbiHvYxTSDgMCOqBBTR1kWWYAbXuUSaG6m2Io2hXMSgOWPLp/C6FRfOrxXekAIgBcd/&#10;h/3XDx1j/oOkGpTyp29OrsR4RwffWVXtBtR6V5NZet8FpqlDLm71l+lmoO9ian9b5G70+OyDu6zR&#10;41uKqPtG/Kb4XVPhSHTQxeU3oCnyV56j7s8l+MvW18xsuMlFx4x7tbtXLOmaqUVVBFet5roOX/wI&#10;rnoeatwarxoUY85SsZPmWcUcogML39tMWEptcN2OgBHO0C8g7T/R/Sz+WFCKnvbrmWPETy79MShA&#10;65VrUaCv8TxlBtYmauoGv+HDhg2MCQsIpxeT9N4LmbEfZv7Fb2SyGzHNEufes9NzHTPz5XSRJ5hE&#10;WsMc4xzH6Snu4TeqLYpukto9jdapHapmOz7n3+ITRzuqDT5jzteOuh87s8+pUgipTjAzxwfFGEFR&#10;9VIlFldhUmEHcnc+hpbAY7j7+71MNlvoYw+houUjMmEhgzWRDyFqkCYcdVrjDJ2e62n66g2ox92f&#10;lhBI2H/4j0XdjFWd1HRN9RhDlDeJCefz+99Hp/NG5hlzTLzpab0RlxS9hzll6+iOz62/+UO34Dv/&#10;BrN6xsSSJmbwNVhS/uY556k4O6FSvQ41+G2hjts3bsRScul+09yeUHKUCrWU73WHsSK9VzfDxOba&#10;crpLTaiKE4wYegxTmB9oukRZw5uYmU8/qMSSLzfmbWoZhaakckK5FwtKtvLlbiMquhW97beZcfJq&#10;z5M0UwZiBsPT4b8RDdm7ih+Leom+3PxQoajxDNxaXC6JinLrB5VEkUJEchfMQRj4Q7LmQZ03alLf&#10;Ub0eWtxIizOoybysei3jwGL0tAyscya0p1anxELxrJoQvJj3vTB4mciAr7rhHVTasFMlqAWEyNaQ&#10;uZs52NjKeqYnDUgt2x8/5i/op7H+j31F+L/F1fxdg2VVFIaTSRrBAP3jBCKUCVrlr8iJ2a9/xjhC&#10;VyGo578Jf3tnNa1Ns5KZ85gA/T9rMZ4Q3aeJKXwf752MNaesbyprwuVl3xKm8n2IArsMpCaAIVSP&#10;vb7LdQfmF+dTo+m6mBY0e/7b5GpdKrGYaoB1noazPd57KTgm3cWNcAb/Zdx47L0Gk0ZYEyuZvFc2&#10;0irvNqtx6Jqw/0YG/zlYVriVis98sdADf/vSMwswMFlTgEujBrRF1vIErVauuSR1+KzlFd5EI28y&#10;uWXUyKX4zdZKU2TUojzX5DsMolKSeXVFMbW0DlNL9poHSzvtXvLHI3U+3gofmanxEad/CRPL48bS&#10;x1ZU44aybfz7TdDaMerSFDDQdd0EDwHNWKM70QSk4950umqiNNe5rk6kNKHa9zhGV6io23CmBmaP&#10;yvSsCKH7wZoHmBQr6J8edA7zKeVEnocwruIkvmx+zvzdmudfQEhY4WEmeyd+WfQJfVw1/XMzOkJ/&#10;NTmG32+VXfRvNRL0tC/BtcXbKQReV9mMLgbFbgbfGwoqKNBGBsXDzNLVnG1fkvmxqMdJxQksR1/7&#10;cpx2P0rtO2Li5tgyN5WoHWu+fZMWfoepOmtRuU4yrLxhE64o+hyziz/Br/I/Re7xMpNXqE030j7g&#10;vmJJVfDsPXlGmdWEopkIfUN0jZqkkkp7d+lzdHsqyNYMOscCEyr0qhtVY0/6+ygtezih6CRf4i5E&#10;GCDHbT9Ka2jGve8XE7UoF5jHG0sbaDGEl5rHGPHealzBWD5Ii8/N31HGHGce1hPXmwSN7iNMixlo&#10;4/mfIT/fqyNwC6YXf4sEleSZzY+pqDLj7s3hlYZJ3QQp4eDNeO34qwzGbXxXAh6+s/a/0bppo7VC&#10;YUEjlr9fQOHYx0g/0dMsxx5TKZhcssd4i6HQqlUQXYxfV5SYeDRz63eDjlvwXCO06gPod6+jJvOl&#10;u51zEHDdhvbgQyaHUUm+1Uu8zr/F3qSfzMPovi53fMd408xs+nvefAH97uNmwGos/e7Xnld4zoWD&#10;v+LTae+zjFleXLp5GzP3CydqsSQLjtDVdnv/jN8XfkgrVqZO91x2kjGmCt+2Z/LdeJwgRZ33frqq&#10;Je9vxTgmeOr3SijmT8bRSwv2MDYew2jmQQl8//G8z+z89xGk69Pk2T5XjPVTObVNl8o2C8hwISvL&#10;ncW/m8iqaCzCFSXfmPeaXfL1OefY0Sg3LcJMJ6Cvq/U/TldkfZjKHkPnLEqwFuKGklwzRqJuR81r&#10;CdCiVFhUL5Xw+HAqAwHnYiQVnsSEwnYkkzGqndmdNxR5XNfjqS/eZG7gIZpsJappQmp5G17ezzyB&#10;QuvrEPKSIlntrl+1pZtx94nF1Pb83XCH/24QllkZg9bk8d6Nnzk+Nso5kQjz0S+JPvWsmNVnO5i4&#10;mhVv+e2nPCv43dJ6+9kEsYIRyLqk9JtzzrGjUTMq34PL8ye6sfmEbP/NgEboTN/pc9+P6BBz37uc&#10;1jS5pIrDFmh462t4TcX4JhzvepBW4zHrvUzSsiS+v9IiF1HjNJ9kiUU8r8d3I5+7lPD8MKZR+1IK&#10;WnA8+CDj2NCAQXBX10sxlM1XOLdQa/kcutRJGvWk9S4tUHXY7nr6ccaG0ZU+MpyWsv0Qv89uDGUR&#10;E+M/4eot79KtOTGOsba7YxECYaJPAoY+z1y82/gKEvJbaF1CbndSaAzgqoOdcy8Rcz5+6x/KykwH&#10;6yVbv7U5xyJZXjT0F4KRRRg1mq6rwf9PIgMKgW5F3SYy5T+XVhjTt7uB0IzGLxI1pk/662flTNbI&#10;NJeKh3Px0Jev0WrqkUIEkkjXVlizGZ2t0lhrGpzHPQfbmjdT6+owZluVGR//7cd7EOmQOxja/SnI&#10;egLWhKEO/70YX1SHJE055DOSS6vp1h5C6Dw9zs3ef9HNMmDznRs8T/BeQynBIirN/RhL+Dp62zF8&#10;4n2ZvFlgUJsCfxJh+ETFrsJDZCJzIn7XUEueKLAH+d5LytbQUtupQMdtzzPkI9xvux2p209jVGpB&#10;PY67VhicLfe0uPwN+nsXxpS04Vhnpu0NgoE7cXnhp0jVRjz5tdSkeQgy2UwqO4A/FRbSJczDox9u&#10;wJgi7Qxr9QtPLPAQGTUgmcBiLBM/4XmNLE5mTnTPRwVk9iJaC3MLpwaszn2mrOAfX+ThyvzP+a7L&#10;zNjF5K1a8JSCJfKatoVJbedj5hvsrheVn5Lr1UqC7RSilsKyj2fWKOZ8k6eoteovxUoJlptntnn+&#10;zr+p+bAGJU2b+TyrHjfUuja6T5gx8J3v7zHPTnybLt7mPJHulVx61CDiUc2hR03gVhDuYnbsoysZ&#10;x9xmfGU7raGZ2u+A370YUTJDH9IU+QeZcJBa7qfmNeGhT7fSLS3B37Y9TSbV4+LtNXxJ1afmoanz&#10;OaSW7Id61yYzjqgGJD+rKYMJ5W5i+u9wKrCK911M1zjwYWGjhbIeanTgRoDHdlY9hdFM+rR0r9+3&#10;zEwMCoWW45b3cmh5fN8CjafU4IGPy6i9dAmt9PkGLQ18eM53qgY3mP44Taj18b1jjw+QFZdU9tcQ&#10;wJWOMjO3JkgX0+7RGMw+aOHW3rbh1wJ9dP2ahXdRJeGygcSW6489x+17yvAooaIeoyA0Rfegwp0E&#10;pJOdoccxUcO3pR4zFKAPH1PmwkXbT5jmOjMXkzQz/zOeT40ILqGU1bSnIYIanI48yThiIS4V/Tr8&#10;D2BvYB2e/jwDT322Ggc7nmcMe8AIWhqufmU3YW7/C3abKQ3XEpYuw273Fkwp/ZYui8lcUSP++vEb&#10;ZsghTGhpFIo51mn/C3wuE+IiLQ3ZSDCxj4nw7fT78a5qbygdF23jfRgXo/zdGqsZON5PAjEgI5Np&#10;zcrL/vr5DjOQJZDgY67R5H0KHrpy5Sd219uRpmMk87kqiDYzdMi9DbbYKv8jZlgihbnRqBlvfW7G&#10;vEN0Rda4xRJ4g7eQKQtwSdnXFE4dAYE1r2O83BC1UqtTFJ5cQZ97qzm/OfQg0rZ0EDRU09+7cG3l&#10;Vj54DqIM+poSJ02TuVuDa7QIWoiGiWUlFgqbR1Q0wMRm78Nmz+UJ1DCt5Ty21EJbm46tR5TXBik4&#10;3VeTVHVfZc5eJoWTSz6h0jDm0JK1AdEHdW+dvaeo0fU3gowOJBQ2InevFjO1Bzd6l0NUngRCeA19&#10;tHoeZVJ9B5lLzdd7E/zIrUlQdtcPRZriqD2k7/+ojN+9gK47XjBS4osYdyc66hhjGHhNlntOoGcm&#10;ygQz4L8bB0KZ2Lh7M7ZWrUW982m+2DxTI9O8Rr3sVY63jWlPYAC+iK4mjUHRb/y0fUlD8cJooIu5&#10;BTXHS2tRoiXBtbYvooBP0zIJuWm1SWVH8exHOXB3kDGBZWfaZs+9p0ijl/lVWSa7NqsAMlm8vOQD&#10;Ik56BD5LoGH6G7t4nJbt6EBr6B5eJ6tbTPenGKuFhGi9HgGLaoKgeiRuqTHv9p+o+00t+Y7gqhYz&#10;i47Rm2i950H8oXGMcRwz7naUpjOoWhowtSPrBEuTqN00NZmbPsoT4IcTrxvYaYaC58JMqfbeRavS&#10;DLHT+PU7B43rG8t/ayrCUMG1k5YUIB1xr0YvXajMWi5NrumhdzIxjtB3cjEzZI2vm6IjrYkaqqxd&#10;I3129zTE7xByawvchZTCWrMOgPrRUoqP42jXRvQ5l8IZWEoPUMNjsqw6PPB5OeGsumUW8dgNyDtR&#10;YbpBVStMKDiJum7mKbRQ73+gUXBHdR4hNsNBmZsKKQ8R/y2a7bCghGhVgplZsIsMmcsHD2hED81M&#10;/lcMCQX+zJ/8d1tsiXyJ0TJBwa/9r5kyzE8r2tDhuYfarjVf6nDM/9w5rqKHWi+UUu+5gxqpupEL&#10;X4R2UClu5/OWG1eqPcPGEGk1u+429aPY6y9Mljvs6ViOaPty3P7OGkwsrCNM1Tydaiz95Ctaz/UI&#10;uf7OeFSHCdtbTYFzEvOfi4gS1Wes+l8yXfIEXvdF84tx91Zc85lYuBS9/I4e8kEILmjKLgMzFdTK&#10;ZSb0DophKrs8VnIfGtql0Dq//52llAvRy3xJyE1NkKMSt500CVJ3x8AMYl/AanXVKnq1/sfQ6KaP&#10;jcPpFBSDY4Q0qXgPwYHaYdvo/+cjif49odSJuz8kbB70Ypp5HHXfiaSC7zFGnSnU2BbvI3yO4o81&#10;O2wCBaud+oSaZMmx1w+XhOjUR9DlX47TwRXGolWnUgklrXA//O1L0EoLuLLsPQpCHaGyUG060UBl&#10;aTGtwt6uBxCggGPvi44FWLPvVVxd9Al+X7QN2SeL8K33Nbrf+xhv1QTImEqemL4IAQPxKOZ6Vdt9&#10;blUIpOQStAU0tOZZD/O/KfnfMc/yUJGUxzjaUM+Mv69t4Cby9V66rlNRapw61ekWfDEzjMVAuamg&#10;5wFKl6CAfjO9psJUdi/dupNa2GBaVEPueB+qYP/IJ3l0E1ofoBrPMW6Bf7dAhzpF5vJazTJo4d9u&#10;Ne4w9vrhEtqteGEpBuOkeykDOWMWE1GtJrj68FYmvLfRfTFRphur9z+P474XUONcAR89gYYONMhn&#10;FScH7quAn8j3/ikhr1mfmvcz8Jvfn1h0xOztlsTfp2w9gE7GUAsSD1wvd225bCvOymI8/ltQHVyH&#10;meRZMhVVu0M19TxBi2ESqPW/WkNPmlG1sH8ZTWox6rz3mORvAn20XqbX/eezDzD9WnzAql0rMY5w&#10;cjQZ6etQjLoFbxzbxDxIWljN2ERhMA6ZvVq8c1Djf4baoH7fOqQ6vjHVgtgXVzVa2juaWizwMLyZ&#10;yueSXIrcs7Qy2D4PlxW/jxRagllOpPQw85+RoakBWoRZJUfIk3YyUPkQc71iy/3JSxj3XNaEyW+1&#10;UqlkFfbP0RC4Bt68HTfjivxPeK8mGoAa0U8hEHqE5yzBqEnbqinxFmgt5GnFe3F18YdIKdtHbdCK&#10;Snx4kRNfe1+kGQ7Ei35QUHRihSm7XPbmx/y71ferBdzMFHO6qg7vvXyJpUbTupy3mf7jJKKdSRUN&#10;hMz0wQzUsS+sNSsTCk/x2Q3Gbw+nwcGOeiQUIhyP5z5MKT+MSXRfSfk1mO74jFauBYSs8+xrakOT&#10;4sA+32po6awxpW40Bu7j3xcRxf0Vrb6/o9r7HLbVr8Ne97N8jhTVHqioY+dg+/N8Jy1FyVyRHukX&#10;23byvQn7GWs1tjXqqGeN0aQx26y+YO0No/1XtOey0MGBrheIWgSNB9ySyg/e0A009cVw0o9rkZsI&#10;pR/2zYMnPI9CaTEa9cw3+XQL9L28dprjY7NB28SidnSEnyJTbjSDb/33FJB46L18TC500d+f4HUL&#10;LAafOT4SUs3O5b3PgJLR/I7Jjhb88v2v0Wd8uxhsCUWzBQZfe35SUF9sxStq+B+Lymmd80kWwpLg&#10;zL+pdF1UOpd6qW3u00pl1bD9GKFGuvWA9yHmjVplSstEPoGpjqMYJXMTpn7v5POMD1+bAaOpZfvx&#10;xv7VfPGRaaxeTE2BkwqOmox5auGX6PTeiKe+eAOp1A7VnV745k1zXuBM3hLm+c9+s5nac5qBV1l5&#10;Aw4G1tKktUjOeaCxDQnGazmRE51rMXpHFXOVdqQxMc07kMEEdKDpW/mVz3cbXIaR8+GnRetvuj5+&#10;QbrBpNVob8R1pZWYvLUF4yrorpvnmNxHK9XaX3Mu+ULzcflbH2PVzlfIe1ow45rb+wD5dYp5TLNJ&#10;5kcpf1EckLtRd6FKMtJkJX5CC3Y3HopUOfb67sCaPS9jHP2mhHyy8xm6RGs7qmlbvkZAy/J6llEg&#10;i+CofhlJSiIrWimQU0hg7Pm2VXNl+E5k2PmZdC556AryDm6hNmtyFGMn49U+BnQpQKz1rd2zlv6c&#10;gmMCeUnJ19je/JbJ6HuVHgwxrmKRle17gw9iTEUzk+AGfONaz5isLqHhv2sPLUbgwke+Nwb+gcml&#10;+5G8xcP4pDKYFkw6jlFBz7VmnMEaAtWFakqwNLV/cYOR0SI0Ox/DxcxRtHHomG0nkFBRh//a1oTu&#10;FgqbDPcErsOfy780Lm90uZNafQo+08Yjl9BPdvc+l4S+erzLGUhvwS937CGoYB5VeMLAX5+GwW3u&#10;t+b7JzGxUqWmE2RGM5mhDVabkehoxe/e3os2/99NHIjQTSvuyc1qSF0WpTRCRddUuiDNIptQodVo&#10;Zd32FqPvFRjxKs7SxSluRvm3Rsbf8bQOTRdU7iL0O7GwGrtr/8HrFmGUo+5NCoAvznihdVB6+UKq&#10;FWnsucvMPD73YReisH8uoWOdEYzqZ/+n8hBOhVdAe7qoObCBAGEckaAWk3PUZhOa30htH5nb6ie0&#10;870plFn5ZZiU7yVw0NYjhyiU28iAIeas+JahNvIAHvswj+7uiEkytY/ZFFqsUGgyGTWGOc/0gp0o&#10;aC4xiqslFa35orL2hXj10KuGqQnFtYZX3iEqEl20JpW7AppxR4E2em/FzOJPCKrqTe9bYtkp8qkZ&#10;b1W9QmVYZmp+um5Um++fFISFsmQtPgbxAH8q8VGSN/hBw6FQx3x+JMEEwcP44io8+nWR0aheuhPd&#10;+/7t64zJXlZcSSHea2pu0kq7e12IeiiAhs5/kpnHyNQGfvTnZr9LPxVMJQ67a/SdajBRraqHmbyX&#10;WnyCQfeSso/IKCFKanJRG9TWpRxF1fVJ+QdNpi9IL5etIYNJdMNCruuPliFi1rc591n+wFyevxgd&#10;kUX4RcHnuKhQM+O0Gi6hNV38xiNZ1iKqnYvIc80Hsq5j8B+4iSf4MAOakhw1I1CiDuHzo4SZu3Fp&#10;/kdY/H4ltta/ibrgclPrGXINYoKGFd+S+dtOYXrh9xS8RvgGTN1RvR7JTCQvL/qSApNvthKvuHsM&#10;k8T83sBNuHvbejz9STb9/R9szxOpuiCXraUZ1WBxzjlMKFXhbfP9DS/sSqfvV02NiZ8m6BY1UusX&#10;0qOoQjGPedmNuOatHZjg6MD7DXlMrm+Gesh8/vhYE6SSXlW2HYkVWheAlkk0N4XIdOXO9fAxIbdc&#10;oJLOeMWMF0z470ySWhm064jVGYxpYolmIznVlNz8aW3nm1p5kh9A4QzBTIO2SPWBf/Jjr6OrIj6P&#10;WYrE5XuI99JCo/VEcbJUaeEPSyYVkMM0f62mp1HYc6vkA6SkTgN4xmJU/2uNrf+J9C76JtUBtWTj&#10;zVjsIJApJ1osrTbVbSmSlnLU8sGdnhvQ4b+b/2Yscs+Fz3UXIt3xAj/mzeb1TD/ynfypJvQOfOV8&#10;zVhfkFl/yHOnQYZaCzT2ujjB+IILiQhOG4uZ4TiAjO/SMbdyK6aXnaSQNAilINmEn5e/R3+51JQz&#10;Yq/vp25qlY+uQoXJqFvN3Evh5r37j/cS+WjYVhNjPb7b+VLKhUaGwM4SGa3cQpvz6Pew4uXgc87S&#10;QpwMPmXQ2uzSfegwCeLA8f5rrd4u1QtvwVt7MjG24iThv9p+VVlfzO+W4BYw1hCN8Vuj9B6/2epA&#10;CpPOxSVb4u4ZIAKbWroXF1V2mKpAstnsgbFsWy2ucuzAaf+LtGABhHglH+XTuIjzTgZl+kP/Imw7&#10;kmO5MfprK0PmBdQ0LfrZ6VvOGzD+MICrSduqjg6ftM6YPjrcthiT32xj0Kume/gbIq47jMVoEVIP&#10;EZbyF3VxDtWr9UNJG/JkH84hmqqhkmlktg1P7H6LlnQLPH77Hrp2jeYyjlzMa8oaXuff1FAil0dB&#10;EgwotXCFH6BCq6e7Fvd/5oi73qxLwPPdzlvx2rF1pnNTKEwN65qVoAVRE4tP4U/btjOv0soeFmAZ&#10;5dREUJphgExXucLDB0myMruHP99iTFombiRKAZn9ic8WF0cWsPXQHt7jTSKQMW/TPRY2m6nYvU5l&#10;1LcwLzhhKrx+9420NMtF2d3nh5JxdRTOK4dyiKZOElKr4tyIP28vA9rs85cgLSNFilpWaxh5uDWX&#10;96CGM95IQM3+u2gB+zG+pA4XMyZ3dcRn++KfFE1eI8zvV37mcT2Iez58mc9nflepvdlqaQyCze2M&#10;61an5igNCF21VTt3X2egp3aym11QYoY31dQWDN/OF5hL32wPBy9EfgpetTUT5Bikb/vqO9M4oWQy&#10;Y8+GM+dpvuRiaFEhlegf2v0egrLKQSOg1sTS66n5Sj4XMh/6ISWbRSYPEQBIKzliaoRq/nuy+SBd&#10;sEZH45VBA29dTJr/v0ptQS8r0/wWrXKrtiu111aTvITdbmyrf5HuLT5WxCqvick+wmb+7CbQ8Hnn&#10;YE9nAZ/fgZ+We8wc0P9LBdC5o9RSpN6vgOc+BtC5lOg8s+xhIjVXU9Ia3P800tbUhYGHDZ9MXUol&#10;EELvlOID/CB+IM13+XtFZE78udOLv2EMa+Oz6eLMWEa8MvSoN4F/09RyNYaHh2jhvRAJAWncRDMX&#10;kguPYDSZrh5m9SIMRkcRulT9vStwD3MdeRJVzrVBg2B0vVGkn/B73qzbCj8D+Plgv0Z8NdHL75uH&#10;qo6Hme1/b1q6xlZKwKeRWHgKJ/xPm3NHmZX6iL6mOmpMPqMBMbWtJvLh6ge7Ov89c+I549PDpJB/&#10;Ae7b8QomvFlFzF9lBsF2uLLp0v5yBkUNnFsdeYmCIXKhRmqRaeM2Y4730uWqW2d0YR32hx412hx7&#10;fLiklV77Ohagz7kAbZ6HTd6iPZjfbiuhAsU/U4hRc1i03FY7k/B9rnTMKtpp+gE05pRDq1dHjje0&#10;gOcMtpYBUkwSQOnw/x3JZXswtkjLCGtMh4KhYez2vAyvn7GWLlznj1r67v+fvf9wrLJK18Zh/ojf&#10;9/3ec0bpNZVuL6PjjDN2BQQRFbG3cWbUcXTsdEgnCU2lhSQ7PWBBxd4A6R3SIX33mrKT67uu9SSK&#10;8MRDBvCdc87HzO1Odp661l2uu6x7acWvqjcqeWGrEkTG6sktb/PmFF2e3GFQw9lPjHwF5SPc4afJ&#10;/QcRW6pVaLW4prAc3tNg4amkDF+cyl2pe6/KLSe3/hzOtnEi43PVWKcGu1yL+Uxq9kP14JqKJkLz&#10;+Nwd2OWd97NzRIrL6TNAz/r0dLckWptdDyH3X5HzOcHJv6ay+yIhTvW/9Hnm8Pm2czypOk0Kuw7q&#10;D/de3WIy6EM0I9QQppUx7RA1g+2q5fNBvbti9HYnMp90rLT1oqlIdPD3/GbDEEIz5hg+tH7XRnMD&#10;hf17zpfPM6Skp6vg2RJVZmJBLR69YyOStQVIYjpSx6UhLT4JkYaI2Tjc+tdl7SLOz+5oFN1dneaz&#10;i9/xL2jr7iTy6sL803d6PRfq6eGf1c9dmPpDKfHL0PxBs3kJ7WOjHxb8aS4yx2aajrVp45ee1Z42&#10;55N03/Tx2mp/mdlPOukWMqU/jI4THVh06UIsS1An92VInXCOY82xTedn+rgUZMZpZ/gULLxpAbrb&#10;u9HZwenujqIjGsbhDUd4/Jmb/mnbMnjNkFm80Wn9rB/70Q+7f6SArSC6bP0gCsSwsgbE5DZhdH4F&#10;rirYg+VV7dgd7kJ9sAv7I10o5+d9W6to6vYTMapQRvs4EObTzEkLKjZpd5++SI1ntdmseq5esqES&#10;z16zCtkJqzl4mVg1MQuLJy9B6mUpSBubzIlMIf38M62Hkjl5qeOSsXrMyjMG9t+WJIzjVuDbjG9+&#10;nGj9sOKhTKSSQbIoNOl8p19bYLITtHOxtYN+RmIKnzPF7BCWwedQZ+PlCWqom4KU8T9vD9pv4vtr&#10;P/G08da9tMOY5jR1zDIkXT8Xde/XIy2B76/uylJep52vzRbTrkvCgt/Ow4Ib5mHR7xaS5mHx9fMu&#10;lMBIw8sqaIfLBown3nt8d4RmNgKP2wsntcp7e09ixobPcO3Gg7iJJvvND78mMHei1deKkyE/doU7&#10;kZi3j5amiV4DXdGCZpv79E1DVVBFD0Nbnw7KV9akFrcu+hZLJqYiK34V0jlRKdJAGlwO0s8/xVRJ&#10;nGBOYnymmdRsDqIZ3NMH2Pxu7dgvDarfzef5ptPv2/tdH98nj0nFmmfe7TUv/NeFnL+tQ1oin1Vb&#10;bvN9tE3qGeeeSub6p2hgc27v96fQqef8AvVal+yEbDLyMvPzsgRry6O08UlYMokKi4z+7mgpp957&#10;WeNqNgrreZYfx7f33j3H/fS3NF4/CVm8rgTH3DM+C5mTk2m9kvjuq3itZUiOXcxj7ff7TeH3KfF6&#10;Zgl0Kuc/w4zXhRMYrUenlflTzj60hHx0Fnx49tOjSCxuRjwBvIqyYkpaoX2sVDEhizRIv9PtHV2y&#10;H0dpfdpbvChqjGAYhWZEYf8Exo6GbGrEoNIqPPDEx0hOzEZqYhIH5xSG+C9IWurnvxPm9Wzqv+ia&#10;JVgSpwnIRFbi2e3c80uUPs6inyaUTK7GzGQOMUH6WLU2FzPZP38qj1tz32qaF3U+1Z5nHdi5dg81&#10;eTZSJuocay8U2/c3DGhpfuv3DDJfBq1TNpk7k8xDa6Etb835p5x3HsmyQpyjWFr30RlYeusivkc7&#10;2qJthFQ0m4JXnk74v/Aic2YG3rj6NSyetJCCl0KB0J6VZHIKpt7RbGTN69ndp790wXwYtbO9JGcn&#10;hSWIukAUcblH6fUrhUofpUgNUNXZqRJj6MtoaaGWdqgVsCIN2k1DBXQb6330kiPY1NiBgaqitLtP&#10;P0hreqxAYR0See+/Xb/WYg6bgbGnHovESUgnsyaNWwLXTieCxMVd3W3o7OyG44UCrKS2tD+/P2Qx&#10;cmp8Khk1FcsvycSKhJW0ftq3ORNJZIoUas2+tgPWc2ZMsHbXWG4YX/AjxWjzFdScYqA+LaGuSUqj&#10;RdBeNtm834o/ZaHhuyZ0tUbRTqv1ecZWMuV8Hnf2CuesSdfk2Mqfybg0FUvHLkGkjn4nx7mznWNN&#10;oTG/dLRThDr5vyipW413LX+Dx6Cim8qBcJrPnq1d46lkbO/VT7ogFkZFmEOLW/GVsxNhbwhzPtxP&#10;4aiyPbYvUgvOSRv24kS4G02hTlzKn+2OO1e6I2U/XiWWTRmnfd0EVYTvz14bLaFG6wxoujrMtKmP&#10;dRufN+nKJKQRFhmGTljOY/vryAp7U8tP0GRnY+7lb/Q6I9aHGzbnnH9KI7MJCqUnpCDC23a2hRDt&#10;bqfh6kYm4U1/FE52YrL1TgbeEPZQ6aTELSf8JUweS+ssRfQL4y+Lq/MElTM47slXJCHlwUVwfd+E&#10;bh9HJcgHpDB3hCJY8qf5xirqerKGuq/dNftDUpQXzOlXhvu7iCUw95T+gGH0JeyOs6cTiC9qRSKt&#10;ytFIF1r8AVxe+F9v4Piv0Bg+Z1xBA2a+8JWJpmhSU8af3Z57oizCsKzEldictIWTJRUnJdeFaLQT&#10;7z75jvGBkiZQU8f3F778ewiM8R1EFJq9y3eivb2d72ZFEb9b+xWf7ewtjCBc2oSlhuGz47Kw5JL5&#10;+C7lS8yd+CYyYxUhI4Mbq2Z/vvmeJMHRM2UlUOAmL0T6RFqj+KVYzuvruqlxFDxZFeMbpRhLKUGz&#10;u+ZZk7lvyoXzYfT5u/z9cEUCZgOz2LX/9TZ/P6PCk/jHFxVopcDt9nUSSh23P+4cKSaf1rD0pFkp&#10;Ozy3Fo/dmU8Ic/ZRmtQ4ak1qymztET/+dXT5uhAx4WlibKq7qCuKtxJeJQTqb+Tn30NgTqWlExbB&#10;MjMRhNv95ud0Khm7Y+0oVZA2hj7FDWnodneZ8G6gy4+orx3L7tHfMyhMmcjoY6wUKNCnImmZvJYg&#10;ZTbhpaJvsuTpRAoiI3j8m6JtK6io0ujvLRub/LNrnS31BhpEydcsvnA+zBilW8vq8eAHB+EOh9Hg&#10;bcP1BbWIKVYVu9raqiWi5ZcMor+jzeGG82/DCd3iSg7h45Y2NDrrsS9EYSs+wvMUcZMPcsKQzlPu&#10;Rqu5hpDxrY63Wj5SQet2DDEOrbmsMd9bOaBGDC1sNKuph6oHAH0nLes21+NnfC4FiN9rIe2k9ZV4&#10;7orlyJYZ50RIM6Zy8E8dyJ9I/owmLw2rx71Nx3MJ9mTuRqSNODtEjN1OuNYVxcZn8rBiYhbS4jXZ&#10;dtf5Oel68jdS41IIXSiUV6Sh5dtWNBB+NNGXaNzcjKTLlpjj7M6/EJQVn4FPFm0GXTVE2ztoZbrQ&#10;tK4V8+PpbMeJka3xErSyO19MnUkLnsrxevPaNylw9Dsk/kYDdCJyJILkYQuQPEFjSoUhwemJ5gnG&#10;2V0zjUKkrfhFP0K2flg9e1JAxLrnm5e/Bd9Bn+UX8WkvGCRTu8zflGvHE+2dVomyExG0BgOodzZj&#10;Gy3OLXnay+EwJq+rxWU5B3Hl+l3IOtyBxvYuCpgbXmLRG0t2Q3vijC6oxkA1gyqq77l+ndnfYHCR&#10;ejNIALQFzRFMyN+O6Zv3Yt5eHzY0RTF/vw8Pfngcl6/diQnamkBrYnn8QF5D0Tn1jdO1RhfWmWdV&#10;V5LEvHoKpjZEqsOt877HoklZWEGmFbPYDW42IVcmJ0hmXxOcTu2naNqiyfPRHeymFm1HFxlj/nVv&#10;2J5vS4axLI3aG36V8KTzOxOZIi7PMIIqxvj1BCZ7/HJq7AV4/do3MH/ca1gWt8gkGfX+y/l8Ciqk&#10;yzr3wdzp4wmdElaZd1vOZ0+elIS67UcRCIbQ3UkYy/+FO7qRdNPLyJqQjeWxy827C1b1JTDLSSs4&#10;Hqv4bMvks3C8Mujo2x171sTnSzXQkFA0NhlfLf+Mui8IbVl6wSBZfH4ttXmLyceoc8rIYvVZrcbk&#10;wsNI+/ooGgMR+AIBRN1+uDwdaPJGsKOuEXfkfW/yN0MLmzDaoSpfrWvWCnxdo5q/k5mLmul31OG6&#10;0kqc9LWhOeCBN9wM7dxZ0RBB7reVmLtlD3J+OIZaXxg+fwgerxvuUDOqO7p43kFoF5mRBa0URAmI&#10;nrmW15YAnURsASEa7zWosAXjcqvx1PRcwwwGr3MwrYG1fhbDyGxnJWRxchWRyaRwZSP1knS8E0ut&#10;PHklsi9LQnrMKYyta/x4HXuS5rS0pRxgKyyamSDfSk6xBT0M/LA590JRVuwCpMUqJ5GN7NgULBm/&#10;1Ph9JvzNZ+1VGj+Go0+nhJVImziXQkWmViBE1iN+LZb8/jWEu2mJOxQG60CIujyyL4RlV1k5FIWI&#10;fyaEvWPHz+XT3obb4cWWxz9E1mWchwnKoaXxHooC9vhfvUpF5/VJOo6fPSQLk873W0aL+O7IFci4&#10;coEJW18wC2NHZpfTgnqTgR9dLGGilicMG6VVTfxUEZlWMAl62Z2vPsK/IRR56euTcPuDaKZWen2/&#10;G+PzDuE/81T8y3tQQP+jXBtFK9PfRN+kidfVWm9ajw3HkLXbCQ/P9Xt8eONzwbh6DKUwK8Gpe+sa&#10;EhwlXE2bJwrryJIGXL22Bs9f/641sBxERWBSxvfBGJyANBEZSE6uNKRgiqyEBVdkHXSsGOG0c/+X&#10;UUZCivFdltOSB7d70UbYA0WMKUD8BUnXLaZwZlAxKczMc3rHi2OfSkGqPdpkIGJnN31GQkSiX1or&#10;oSd+KT+ys9NcS/5kW1eYFt+6LsI8h75xW20ELZtakZawhMJvRe9+KUp64fIwNhSfx081ZDPNPykg&#10;Pf3ORENN7Rm/p0+iv9mdn0jBOtzWCaffi+KqTgzkdbR+x3QNJOxTXkd1Z6rG1zWH6Jr0T9RoVI0S&#10;1C1PAjo69zg2HA0i0ODE1x1RJDqOEIJZyVSze7o6EfJZtBJAfpaagY+kz6M9w27J2IX5E7PpSMqx&#10;pMD0wfDZHPR5cYQu183D8eIKtDW0YdG4RYQ1KfxbFnG8ZUH+twuMrGaG8iW0VCrZSf7TAhMebu+O&#10;ovKD41g4aT7SLsnC2wk/P88kJ2k5lvyBFu2eLGxN+xwN25rQ4e9Au7dHKCIUvDbLRzIBzE4rf6MU&#10;QBehsnySLkpOR30nrYksZYZRbsYXO+Vep9IFszDqG3pxmeqtWzGEvkKMowrPfO1ETXsU7mYX/L4g&#10;Ov0eNIWjmHfQjcF5+8jsCgSIcSkwhHVaUacGfCPUl7q0DttDPNfrxRtfq4EHhagnGnf2pAUE9bQ+&#10;tHQUqL9td8If8GInNc3oAgkcfa+SGnOM7fm0PlqrFUsBeuDZrcS5tBSctDTBIwqPLI5VTkMIMDoL&#10;Xy78XGkBy6mlBjz0wT6kikE4IUl0UhXC7ktg0miBhKENDDO5BAvuZCcqLJvG87OxMr4HJtqcb0fJ&#10;ElY+Xzqt3NKxi8mI85A2aRGSLxVESuZzKTtOpp2oigX7a/x3JoWlBfGMhVfJyyQKnKDWxPnIooKz&#10;EID8lzRSEo+1KipUKSA/TajgwkEyCom2YRtEP2PV8QA8TgoH8ekjm3djUuF+avQKDNt4BNOLvsHJ&#10;9m74gy587O7E+MIqDNvkpPDIyohB6zDUUYsrcvYg5PXgmL/bwKbBWsBBobS9dx+kZixaZKJizhEl&#10;al5SiXqXy+z8eUXuPh6jZr+qQBBEPPN8PYsgpVpJqPT+0o1VePOK5cS2nAjj7JKpNTEa+DhOxmWL&#10;jLZUgJnuv9F6b136JiGGnHf6JRQau4k1QkQykI5MbhxeQ8uQTOFcfAlh3oSFplSlPxZKDrmsmvyO&#10;k1sbqWeDJC/aqWeTb13Mv4sxKDz9uOa/TBL0X+M+p5AVeVO43orYaTwz4606seQ4/e0nv1GKUIW3&#10;qu6QgCmPpujmhYuSmRKXE1j4bTPChFBbfd2mo/TovAqMLnEbv0KMr6Vq6nm4ek8rAqF2rK3p4PdW&#10;P6nRhEWjaWUUMLhxzTfwBDqwnRZJ1x1TWM1j7Bm7L5IQml6Q6k5XSIGk0NY2R+D3+3FL6REKg/wX&#10;WSF7y6WGOOpWZLoF0eJpNdfgwhpcvfognidsSOWASoOnEgunJi6hk5yJjS/kkx0jxNaKAXXB+WUT&#10;sug0K5LWJ6QzzGQ501kqTx+bhDevmoeoM4pg2I8wrWL1B9Vk/P6V4JiIEydf1658r9aCJQT9BChY&#10;dksq/bKe6FC8KhPsr3HeiO+tEPuvKTSyFj/6jiYoICHqDXdbJIFSdXqXP0qwFkK0LWAiylryAcK7&#10;C+TD1JkVWer0900rdVjAjzkfHTY5Efkq8i1GFspHOI4ERyX+k79ft2E7fP4AfuiMIoG+jvIj8km0&#10;DZVWTI91HEBrIIyGYDfi8o/y79Umf2J/f3vSwit9qmZtZF49EguPoiXgwUlvCJfn7zH+ju6n7hen&#10;n9sXqX1wnISazzPzn18hdbIqbS1rIJO+cPJCk7zsJn5uU0kJsXnqdRYUU4m9PcNYkR0TSqalSqbw&#10;pVy6BB3VKr8Jm5qp7iiRuLsb6bQ2SxMWIzXWYr6kCalYHWd3TQqfrjc2mTAvC1XvV1BQwjR6Yocg&#10;Uu5UaUqWqeHKNKU89tc4W5JVNBEuKoYfQ+5xdPDj07GSCmD7im3oDNPuerqx5Ar6dno2rdHheSl9&#10;hIVVF9ZLaRxbE0DR+BmyhMA6VrDrp/P6S5kTlxk00BnhvMnn6aYz1BnmoF/APIy2JlOby7EFe9He&#10;3oUGwqmbNx+mhSEUKgsgruAoj6s0G0xcvu57uMIRBH0d+CPh2lAHnW1zHfUUVWdd+hSEU+mHXfB6&#10;3fiypQsD1x3EyLKWfvkx8l1MdyyT0KzCh85OCnMA6w+7MZJCpD1HtSW/WU5gc74d6dnGFGgpgxqj&#10;K7lahZmzSzjpS7EygVqbDn7Z4w60fu9G2rQMvHnNXPoNclg5Ob2TfdqE6btebScyMIG+hdbnLLs9&#10;G12EsCF5tBE6uPRva8qrsGxSEi3XMqyiRVo42Z7hBO9kAQ0j/y4Zr9/4Kl774xuYe8MrmBvzKv8m&#10;Qdc9zzy3X6RnJ/NKAGS1VsetpEOfhSWXLoJvb8BY27Yfne8wuik4ydfS6afQJKs8KUEw6Mzrpqj8&#10;3zjlgqm8B/24tHEUIMKqFRMU1te9rTGzO78/pDxXNsfJJEF1Pyq3NELuCyQw0rwNiM9Tb0BZh0rs&#10;cbYh4O2Av7UV9YF2bGuLopImzu9pQsjvQrXPhxjtIFZ8GCNztX2DIlTKvwia0Y8hQ46hIJUe9sFJ&#10;q3Ccgx5vGm1Z97QExxIeQaefP49FMaoEMH5KBQ56u9HS1oh1FU0YyHuoAYt2A9B9RhWc/WI1bf5l&#10;GlXSrxlTVGH6ySZuaMXVG2qQREy8gBO4Qllorcfg4KvWKUvRGGNdOLGa5DMmTIlQy9+QoOgYrZDM&#10;Gk+8HbsMSya/hY6GdhNG7egQ3AuZFYIZly2j0CzH6kT7Qk9BkOVx2aboUcL3Di3KSsLDdyetxvJL&#10;Mynk0thWsaLd+WdNhnEVCOE7UAgWTVqEjlrVFRPidHQiEpVdazcQc2nCEj7LIjI5hZjPIwdbpUB2&#10;183iMfNunAf4aBSp8DucHQh9GaIgpSFrkpKcFsQ1yugcKZVzJEsnUl7JBGgS0i6chdGKR30Op6WJ&#10;LVWr73oMowaOJVMm0MGe7NiLyxwHMYLCpHyM1RO30QiKeqOcfj3RqLI6UgPGF+zEMTK8x9uKyq5O&#10;PFC6D/FFTjK6lYsZVKKl0BSCAhethZXvGVx8BHeX7keVAgyeIGpD3XyGfta39YOG8v2H0PJMXfAD&#10;lnICVpB5lIBLpfZeQSuQzM8UUydmP2F2ZMGcVMIuaj5eL2NGKtq7Osg9/BftQpCMuGf5HqRdYq+h&#10;fzWiYjBhdwrAmlnL0U14Ew22w9/lQdTfgdavW/HGmDeQMVrvf/ZRPiWIC/5RTGikIIr+dWHnW9/T&#10;x0vGChN9VCSLQjr2HDP9pF7rLpgnxWUtRPsV8jDWmnz5JGR4RzOZWrBI+ZY6+iCEMKRBxaovs46z&#10;/k5BO+UavdTbG0DLl5XojMk9gKXfHEQtJ8TvD8Hn88PrVwlOBFXeIJoJWVrpP3k9fgRdPlQHg3j9&#10;yxok5BzH0NKjhFKKxtnf61xJz2rq2AoaCEMr8cAj72NFfDYyCSGSL1FtmhjAfrL6Ii25FZxSQaEE&#10;z9Q7TcxCWyP9I/EPfaSO+g4svPbcF7CdExkGIxwllFlEi7ZifAa+X/4Vvkj/zAQdlsYq+qcwto4/&#10;e4FJH5+G0MmgCtnQYfIqXVh+RY+/xXtZkOzn5/yrJFhqAgLj6ddRQaUkJJlQ/4ULK/9fpRNI0MpN&#10;bfeiSBy/G1py+jG/PiWsr8Xfrl9FzbsY6RPSsUqVuTaT1R/KoiaXZl3723VkQus7wzinHScSrBDm&#10;V9+CFWOzsWrccqzQqtMxqUi5TPBvCVIJ6bJi7c+3o+VmMZpg3FJaUkKjxLeN35KmJRKCZROssvuM&#10;CWcvGH1RCoXM0gx0xukXq2Da+HU2x54LmXIaKbT4VXw3/nz9QkLfKKIN0f+pAqNQdIMpazEFm30l&#10;In9liiM0VdDh2rePY95EMbYabthP2tkT8TV9j5R4Kwxtf4xFJmRM6GKKRelctx9vp5YGIp30Kbra&#10;sOC2BVimtSRa7Whzvh2p9McqyyeE4WfaFYvR3tSOrkDU5KBk8VZcwr/Hn/sq1HmXvWkERmuNuru7&#10;0e3sNsEFu2PPlTI4pivGLkXTl26+hh/t8r1C4f+5AqOsvBUEsOrDtH2s7XG/IlkJVwUw6FMV1mDm&#10;84Io9hN2ttQLHSyc/dPvdscKrmQTuiydmIIVo7XG5nV0dpOxVY4gvyDSTea3Vj7anm9Dgog6Xut9&#10;VJWQcsk8U88lQdQ1u/xdZDwK9Hlg7O+WfmmuK2FR7qjw7zm2x50PkqOfqnq1EclYfNlCE8kzYWU7&#10;/C3S3pJaZ6+cifwMNXEbqH1e+JmwthIPflKN422d8HnC8HtDxndQYrHF2wG6DPBE2uHy+uELtqEq&#10;Aqze78PVuTsRm1+F4blWk09tudu7tuV/K12adwRP3JmL1AQVGKaaBVFWfkHhzGzCN8KohMVI43dr&#10;Hs0zDLPuoVWEUtlkfh3TDx/gxxA1GTg2CekTM9BS1Wyu2UELg7YosmYuw0rlY2zOtyNFt6yGGJlI&#10;i09G0tj5poaLoEk+uRHCFMI1lePYnW9LRvjPPL69mb4LH7arsxtR+i+Lr5x3xjG/RJnjFiJz7BKj&#10;NExgYpyVK7L8np6mICSTUDbn0MpctopwkrCXFvlI+aG+LIyy4SqIbERcTycXbdH4qasTXjrUoWAn&#10;KqPduO+jfRhdcgSji6ooSGoTbEWplAm3emQ3IbagBjfn/YDipjBc/jDcbjeOBoK4XfkWOv59hYD/&#10;t9BoQjTts3DtmiN47bLVZFZO1nhF1DKwMjYDSROXomJTNbqI2U0slZ8BOr1d4S4sGEfn3kz2v0ay&#10;RIuufYvXJmOLFTsj6Ap2YSkZy+54O+oVGC1H0Lr/VAp3e2O7MVqSGRUHLx1Lxu7Xc4qZxdSyiMtM&#10;w8MMOvxU8MZwdfFZJYhLxy/tF6RNiaPPpWuOXYjFl76O3GdysfIPKznW9FPiVXip0qY0Ki21gVIl&#10;QK9VtBLREnpbgRETjyZkMDvyczKr2rrhC3vR2NaGG9Z/Q8ugtSINiFekqkCTbrVKsuAPcbpqsSg4&#10;sYUVZjOSoaUNtCQ1hCK8Xm4l3jvmhN/TihPt3bj0PUElKwT90+f/HvqPgkOIzavG6BzCtKJqPP7y&#10;l5zQdCyMW4RQVQid7W0md2GczmgXom1BvHbtKyaBp9CtmcxTmOKXiU54T7i0lxmyyCzufW5jDdrJ&#10;4d30D955RJEnWS+e8yOd/rtgCwWGTKQ6Oj1LFgVw9YRlCNQGLIHRf8nl2Vfzfn3Vzf0C9Wp/+V5v&#10;xb+G5a+mYO/W3WjzhxCti2KVOmXanNcXLadV/udvX0N3iMa0S/X9HYjWR5F06WKsiNX6HAqqonc8&#10;1uSFDLTtDS1nYFVcdt8+zMjiery+sxURtw9HiUPHb9xBQarGxWTqwYQSqsnqs6q3D1L918AyJSRP&#10;Ir60Ee+3dMLv8+MYteaYdXvMMcqym6Tlaef+TyWV1qiQVKs8FU4frC7aVDKlDW30BcjAhB9tnWGE&#10;K0KYO2E+tbgaC67oYXxLC9sxx9lS6hgyw4QsXisLmWNW4e2J72BRrCyXGMYqELUSgdS+0sCGpNkV&#10;xlV0TBExPYeVG1LY3HvISwGUs8EPCuKSW9MM5LS7f3+p10fTWphfKsO3Iwlg+qRk+Kv89INksfmP&#10;z5hxczJSTV2bledSPzS780V9+DB1yDkRQofXhy+8UQzPV27EyoHoU+tFhhdpvxO7c/smnat8zGAV&#10;OJbVYUJ+Ax4q3oZWCk1jeyfiVGKfrzUpFyY38u9IasJxUekJjKHPqLFRf4KLKUAjS5oR4/gBn5ZX&#10;Ym78IrNUVlZBzGlZCDEAJ/EcBUaVBGI8Cd+PjK98ERlneQK18jg68penourtCkIg4v/YLCwnqQ6u&#10;V2CtZcm0OPSJ5PjX59TRjelUrSItYzcW3r4ES8aen+aG5uee9/7x97Mk48jTH0m5dC59IFq/zna0&#10;a+GZs9NUcEs5WArA/nzRgCGlaqfabFYqDqcPMirvJK74oAptPg/2hbuRmFeJi8tlUS5MlGkUfaVH&#10;v6hHUziEg85uQjhaIgmNzbH/q4jCpN2QB5Ouz9iPNzhZSlxmj83E6vgsrKDjnpaYhJIXC7H+yXVY&#10;8Pt5SL5yKZZOXGJa4KZMpHBNsKCQ+gykxYmpM03rIa0WzYxLRRa/U1NwtY/NUr6BApnC45PJVGpT&#10;9Pr4lxA4EjBJwqgqCohl9hQcQfLYxVg1ntZlEh19ntcL80RylGV57JjNjlS9YOrCJIC0XpYw9CNA&#10;0B9SYGLCIo5PNiJNFGm+D9Eu8RkF5sb5/DuVA8dYz7Dq0tVI0Tkxi5AUPx+ZfFctyRgwtESLtrRO&#10;RMWS1RjiqMJubydCAT9uyN1JiGSVrGjNu+3EniMNKm7B2JzjqKY/4wl24ArHAQzO1yYf9sf/b6Fh&#10;PWtz1OxjaE4Nx+kEZj7xgVkEtipuCdImZRmt2O4hFrfKl+kxdKKTjE2Ph78rxyJS4oJcQdKPKk7u&#10;8hLmNbYhcCyAwxsPIHfORjKHVdAoy2KahouB+d3rk15Hh6eD8LALEXPNLoRD9HNmv4OskWJwCYjI&#10;Old43xKc05i1D5JVk7WUpRNZwkPhPu2480FSBqbvGd/v9WtfRQfHpF2+IR247iZ1ykyhdc3kuC6F&#10;75gfoQjfuTmCpJsW0/JY62MoMFqCa2mykY7jZhuK5rAfzmAYo/PlyKu2i5ZAS4dtJvZcSVuSa+nw&#10;9/52uANh3KJOMfnW9oD/m0lV2upqo0hlbIGSr5yHfELZvGN47PfrOLmyCEnIfmAZvsn8Am37wgZa&#10;dAUoPJQh9R6W+rQaGQmvWz2W5YzzL9Y//tCONny1/CtaFCUfLWhmHHmSmDdLlohWYNE11nYR0a52&#10;yl4bL00B9HRh2fXZSJtMmJPQG5YVw/dDYOg7pIxdikWT5mPJJQtNQjWd97Q79lxJVc7qhKnKY71T&#10;NCxYpjHgu1AhpF6/CMljliBaHTUNCzuVm6IP2dnVjQ4tzaAhoQ9j5UMG0oKMIZ7WXvT1vg4Eg22Y&#10;SM2vde5qmXSh8iXxJQ3E67XY6YnCHfbhhvx99HHOfj1KX6Q8klXHpmsRbvLn2II6DKPG1p5jEwoP&#10;4Yr8XZhSugsv72jG23XtWHY8jCe/rsHVOV8jjpZuWOERxGor+4JWjM6tNqtHzXjx+jF51vqaXzOP&#10;NML4j/LvanDDqn1YoHUh1OiqK1sZp2JOC4Mn89Pge/6sbSXEkEkTk01INZ1CtnTiYiRfm4RF1y/G&#10;8oezkXRVEiGa1S5KGrgvZ3rR2LnIvnsFutUoviuCLmK1jqp2LL1kLlZNUMmP5TQrv2F3vi1RSBdO&#10;mmtyNxJkrU41kk2L2a3wOQW0i5+8GboooG31bQjKMq7dj7UPrsbSP8zF0svnU+DewHKOx6pRS7By&#10;rP3WJIrmadWk8VHGpGHlAxm8lZJGWi7hgWe7E5lj9A5JWEZ/Le2qRWirbTOdPtspPFI2tDA9Gq24&#10;AWM4ESOo2dY42+D3hPDqtuPGsigapp2gTteC54OGlbRgYv4OeN1h1BGSaY+0WEeF7bH9IZX9a3O9&#10;IRSOoWr3VHYSN+UcwGGaWXfQgya3E82cmF00yWuONuGFLXvxxpdHsbnGiyo6hE5/B/yBCLwhH0rq&#10;2zE2dz9hEQWH46GKa3Wl+bVzSFoirWiaLI72iFXu6+m/fIKl45abHshm3T8ZYrna0lI4fsz+SxBk&#10;Oaj5Td6C31kRIasCV4IiwbJ8CFmKPtbTEPvreEGTLX/7CEkTKHC8l1UGrxJ467rp/agW1hqX1Ovm&#10;mo6hauwXVQuYDjIpBbIzqgbvtGgUnk7CTi3z1v+66Kjzw1QUCIYqdC1YtfC6ebz3Er6LfZTL7L5g&#10;rGcyVk5YST9vCTa9tAkLrpmHBRPf4N8E15aZKKCacqjsZnliFn/ORBKv+8U7n2OA6qzEBCO0ZJjw&#10;TGHOkbnH0RTqgMvpxWUFVdaiqp+FkM8tX2IxmnWN2KIG7I9E4Q934qGSzxBD2DGo5Ny2ttD1FarV&#10;FmyDNjfi3q2VaGkNo8nbjM1VTZiUe5jM7zYrOceomwwhqZZJDytRhbGu0YrhBeqrVofrN2xHi7sL&#10;/ogLtR3diMs7jN9s8pF5q3718Lf1XvJt6oy1jMs/if8Pfx637jj+8Yf1FAwyBhlfuRXBKQmHGv9J&#10;ALISsg0j95I2UxL1RsmsqJv+lm6YxY7h1MtYf1MUTc3V1ZcsWxsTJS6lhVM4NgNLJqZhxQT6MWQ2&#10;SzBPIZtrJk0Qg7+BJF57ZQKfl8+ZOnYBsmnxBJt0jNYOpY5LMpY06coULLx5CZIfT8YXhV+a5eXR&#10;EK0Q4WJawkLTS0FLxU+/j0VSCLruUqRPXo702HSsVpg+gX5UQpIRFCmO1TGylrTe9K9WcqxM5cPk&#10;ZCQnrug70z+R0KiVGraZWv/ugp2EMmqkV2miN9r7xVpPr0DA2QuPggoSPFNBTF9p9MZdaI6EKSwd&#10;mLu9wWz2OLSMx5CR7c7vD5mWSfmHcZxaK+wOIa86hFGq4aJ10PKCUWaLDftzLbJ8CAU9BjkqEZ+z&#10;x3Tl9Pm8mLennn+rpsBZCVr7838dEkIYRLj5n6W1uGrtMbx4+QoyvwTACvVK68vZNTt+2TLRuZG6&#10;giaPno83rn6Dur6DVoG+VLcXaAWSyeTGWskf0vPYnH+ulEn4mSHLOV5WlN/xfWUF7Y49H9RnLdnA&#10;zQ1kkmocJTN7vX4cb6N2LdhH7a99XAR35NsIT9ufb0cjcyowpLSGvlItFu+shNdFaBSM4E/U+GLm&#10;YfQVhhQ1YmDZYdvz+0NxxcdwlOY95O/EY+9vR0xxE59drZTo0xQ20AchmT1nVMZz5vnGr6PF0fHa&#10;vyaWPssQvvN+WkIv+eHFb6r5zBQam3N/TVL7Wz3DIFpqVWgrx3VV2l7MJ6OuIjRZFW8xkNZy2DHA&#10;uZL6IKfQSgjmdDRSYEwI2vJB5v7uNXPMj9bmtHPPD1n1Xxa0tL7rb36mP9SnhVF0TCUugwqa8duN&#10;e3Gcjl5Dcytc3k48++khMttxanBq4IIajJZ/Yxx1RdzUGYYaXoymPmBqjOdoxPDcClyVtxsH3N1w&#10;+T30D4J46pMjPfeye4Z/nQRdZhf/gIDbja30WUaXWt0r7Y7tDymxqG0EW/1RtHZ0IF5j8H/ZwvRF&#10;KkOa8ugmMk82VtARz4pPo7WxYJMYTFhdsM2OKfpDVt2V1uNn4PVrXjc1Xp3RDspLm2lwkTwhmZAn&#10;zUT17M7/dySth1F+yfh4hIiCtVlGIH9huwvjZ5RUIIbWxBQIFrkRQyjz9Cf7cSLYDp+nHe5wCLVk&#10;yJ30dxYfdGLqB0dw3YY9+MPGA/jbF9X41NOBCk8nPF7CLn8Qjd42FNVGkEAfaZT6klEz2t373OkE&#10;iip9cLq8mP35McTmq63Sua+JMbs5U0nsC0XR7nPjd3kXZs+a80GDTR6nHhMKKvH8798l/lctmATG&#10;ihKpWFKCc66a3xQsUmC0h6TyQuHaEFRTbNatIITUG1OQlrjcRO7szv+3JCMcKg1SoEQ+mtXBR/5e&#10;3wJDX8PkZwhLBtGvUCXAqPwKJJS4TZDgooJqjKZAXZ63DVNLdyP7gAtfNkdxIBjF7kAUuVVBPPnh&#10;cVxfsBcJBYcwhE7qYDEurY4KNocU1xPyXLg1KvO2NyJEK5Zx0G3Cy6PPgyUbmd+AoY79qPK1wxsI&#10;Y1LBMdvj/h1IzdtV+zeKYz6Q1v6WZYfx6kRh/Swsp5Uxez5KWM5RYEzDDGpiWZLV41eY5dGqUEYA&#10;aK9rR/nr5UiNX0hB7e8ObP8XqWdcpFTU5C9l7CIs+eNSdPv7WA9jMHFPxMiqb1IvL/Up7vVZrD34&#10;++vD/Jo0kULqDvrR4oti7MZ99I8IG8k42kNGZJ79F54/Jp++luMELuY4qNLa9EGjH/TKV/S9whH8&#10;EAZ9BqtZoR1JSE2faEP6Th1uRLwWz9M6I+vaZ557oUi7J9z7zBYoMZkdr+JJKzBgzzAUKvomqRMW&#10;mXCzKX1JVCm8QstW0aW1d2QvnXaNcyFeS1UG2YmKoK2EWvLuXrsLnVRU+7X7QwKffXQGskzUi/e2&#10;u8ZZkt5LradWxcmCKCSeAXUUXZ2wAktGvInqT08gEmmnEqDJ7O5jn37BsSHlzWQoJQDrEE88PLLg&#10;OP0S5TVqMaast2/XhcnNnDvxuYsqcFN5PdzeAOojYVy+ehvfpwH/6aBjTHimLclVcW13vt5/YE+e&#10;RYWmg/LUibMVC3fWIhyIoLoziljCythTzjmdBkvR0IL+xkEB4fiNKOHxjlZTq6dunmq+IettoO+v&#10;RFrpGZfbjLG5VXjqrvXUoH3nSzJvzcD3K7fhtasWYMHVC5E8fgktE4+Pky9EfD9OjKXwcTqy1CiC&#10;jGadKwY+NyY2uaAJWbRaKfBuc6OdzKod3ZSJiaoDf6gb2TdkmT7Vtuf3gwSzTCh9fBotSSqSJy/A&#10;21My0RVWTihiEqfq/t/WFaGF6e4VmF7G6f2kkFBA3q7vMPBqd1sXPm5rx83fBxAvR95Ra5zd/k22&#10;rn0qg/zErKdex/r51Of56bj+0GBCviHF+3HN2r1whdsR9rqwnnBxQq66ZgoKKkihXc967/Hz+2if&#10;f/VgHlLgxBUFR1AT7YbH7cEH1c1kunrCVFUYW+ed+sz6WTSs6Bge2taKD9s7sTMcxWHSR5EOzP7S&#10;RYVTh9+UKSx/6n1Pvf+pP58/MklovndcvhoONuFPbx8w7Z6M899DJndDxglWhNCt/kgh/d9HCqNT&#10;3R9Vt6YNXPyEXK3tCBWFkHeHAxmTVFajaygh2o9Mf49lMnu46P7KIdHf6jzRAX/UR39Imy1Z5StR&#10;T5TC+4ZpCpgaI6dc5UGnXa+flE0lIN8rSU064pYbv2XZ7xZCu2JH6IWp18H20p2mSDWDlmiA9kAR&#10;04ykxh3hqEa+uw3BxgicHR14l4N2fdlBXFP8Ax4p34djlGx3yIlaau3rcvaZ7ffsJkak5nZKig4s&#10;UU5Ev5+k812NBzcfwc5IFLWU4Oawh8zsRl2gC9tdXZi95Rj9m2MYWxTgNSiYJFP4SVKTPbv79EV6&#10;JzXlG0HGHEomuX79blSR6V2uAGFaAFvdXfh97i4kbDyKREcVEgnBEnMrkZhzFJPpKD+69TgqO7vg&#10;93jg90fxibMTYwqPEUbV09I2GHijZ9LCuZHFVbQWjRhDzf2pqw1+Ckaz34XvXJ2YVbgXV2zchSsd&#10;2zFry0HsiXTB4wmgzd+CgpMBWiFanvwW49OZuj7TVPDCF5+OUkkS0cNgft42bz8WjltiHNxUQi5t&#10;PzH38nn4NPlTtNW1octLIdFe44oW99Sm9VLUbLceRcYthEkJaqanZOTZZ/pNspD3VrNvLUILHwlR&#10;o4dNpp8/oL0tgtDRMJZOWobMibQEFGZrF7aegEWPwJ1X4jWXxCxFyrUpWEzfKztxBYXUspoDzP4q&#10;iuEXnMD31IK+sA+rth3DoOJKDMvVgBJn8+fBZMAxhU2YuPZ7nKB2aQ0EcL3ZosLCxz8n9Vbm+YQi&#10;o4orsHB7C5q8bQh42lDb1o0XvjmAKwt2k1EqMd5xHBNzt/O7Q6jgwHsCbegg0yUf8JDRXQYSWfVs&#10;PX7TWZD8gpGEXlproj0v9Q4Kfw+mMKqS4ZKcg8ja34AqKoDmUJgCFIGL9/WEOtAS5O/hMPZyLB7d&#10;fAgj8w7xfPVPpmIhhIuhoCgBO5TCou04xHQX835X5W6D1xtEa7Addzt2WH3W1MSQ1ng0YazxVYo1&#10;rlav6PsL9sNJi9dCR3IihWlkgXq2Wb6N5fOcfzrdX9Lvmp/Lcz/GQe/r2PjIk0ifkIGVJvsvH8fK&#10;b1g9v+hTxGZj+biV0Gariy9ZZBz85Y+sxokPGpB6yUKD/zMpbP1JUipsa61uJEPSJ5J10uKwKBXo&#10;Zys+oQ+VavqwZSQs7nkeS1jUytVc4wIIjKxdygRFx6xSI1lO/ay/DRhdfJyT7iXGroQ7HESbN0Kt&#10;KcaSRpcGre9ZgsyfqXm1anJFdRvc/gCe+4U8ysj8KgrCTnj9najpCOO5L+39HS0r0Kf2XZHWi3dU&#10;4NavPGj2uRAhQ19XtB8XkelG0Y84/dx/B9L4JOZVoZIKsSkQwtW5+6gs7EPYgmoqaRlKYbqISuWq&#10;9bs4Ph5U0OpMLKw00UNZKi0Ptzv/7EmKQhZWZFlpE+0sajIBj2EFbvyG83tv2Rq0Oecg5LkTgdaZ&#10;aHc/ji7n81h89YOYP3YBGSeJWr+HSfvReunfgbR2JcVk/zOw/o9rsP3tbdi3bCd2rNyDTU9uRnYc&#10;BVW1czbnGiGk0lCFhCCmBFRQLXNsMgYMKW4htNDWEQ14nxqvNejCl4fJvGZ9jAacWN9oPcKvMi8u&#10;KdwGP4WqrjOES3P22kyWRb999yCcXVHCrhAmrNuHgWapwJnHqS5Kn2qDJBJTDeG949bvQRP9Jo/f&#10;iWspRAZenXLevwtpp+bJ6/eiPtiBqkg3Emgxh/ZR2qPG5VI88p9iClsoaEfQEPSazXLHbzho5kCK&#10;azT9Jrvz+0PDzHXUYMPDMa6ilZa1r8fgvAbMeq+UUPMBRAIPwuebhmDwPnzQkIFx6w7j/0sYnLCx&#10;CVOzdtBqiOEESWQx+mCuf0MyiUdaOUUDl8YvRe5j7xI6UqNpyQP9oR1rthsLZayajYWSX6REZRat&#10;ShL9G1kYFbYmTVyEAb37pYzgRGrbhhe/bkFjJIImVxiHiF1f+boVD31UifymdjR1EH/TfznMe8t5&#10;HkEIYZ/pPoG8qggd7RY89lU1xhRUkYnsteYoY70sjdzrgJt+AVq+/MUhBOhvfNgYssLCp53770Cj&#10;qUyGU0C2ubUTgBf3v3+YjNmXcAueqZuOJThPfl5Dxm3HrkAUMWXak7PREir5brbnnz3JZ1Ttn7Ey&#10;uScokF9gTZ0DQe+TCAQfQqdrFsKe+wH3FPpoj+GyIgefTeOv0ifC6YIGs/HutKc2I5XObnr8fx+B&#10;kRAo0Wgqpwkf8x5d39MrTcsEIti59hv+rcfBt61ASDOFnjo/NX4BGrc0INyu7UrazszDjORkDqbz&#10;H59/GI9v3o+C2iDKmjuQ9l01rireRbgg36SZFqfW7Hdvn0eow0cKHgSDuOeDfRijjVnpP5x5XN80&#10;pOA4phYfRYczgq/JUMM58XbH9YeUE9GnnrmXFGoW6V2Ul1EvZNFQ+nXKPw0xDCS/RWthzrzm0HJt&#10;i07mpAKpDnfBHfHim4Z2xK/bY3yVIVQGwzgew/RJODQu142Eggp80dBpSoR2Ugkl5ssX5BhRiJT3&#10;Ur7I7l52dFH5EVoRzofC37TCQ0qO4GKigtjiRiqqeozP+wj7vIvR5boPEc+9Z1BH63S0+2ci0DYL&#10;X7em4q7yPFxa/D4Gl6uqQUWqhJzkhxdudCCFWnZ1XDIWE99rheby+ExkjV9M+LMA2ROS6LxrA1y1&#10;o02h36EVlIqYyQew+gXob2JIaWwtt5Z/cCF8EHNNMrushPwvx+PrzaK37k4tCOvCD2t20Probz1+&#10;0BlEIVLlNH2nNya/im5ft9nbR//6zPQPE9412t+CEoNK1M3lOCdEG7FakS9BOTsfRpbi+txdiDhd&#10;OEwmGkdINTi/f6UpiWSAY3w5n9eLO/N2YhCda7vj+kOCf6ZaWsuuKRxaCj2agq/6N1kJIzA8bnRZ&#10;PYVclQ509Hm8KoJlFU6/niimkD6glgfwnccQ+vyh6AAOd3ZTI3XQGntRH+7Gfo7B/rYomuiTNfmC&#10;aAk4caS9C9ds3GfCyxpH7bam59J1zH44Nveyo1Faw8RzTJSOsGskhfI/KUR/KNmCGv/TiDrvpyW5&#10;h8IhshEYz01o88xAV8t9aKdQ+X338/d70NU6m5ZnFmpDLyDlyAb8Lu9D/GntAbQ0holsfKZHmNoU&#10;qQ16R1sHOls70V7djjrC6fLnypF8UzLmXTEPiy5ZjCVjKVQTFGpWE3YlQGkB4ldY4WxbDX+upHZJ&#10;glJK0KqcPxVLJqnXQSq0lkdwTZtKWcWafdxfCVH1fZuYhdS4VCycPN/UyfUpMEMpMMZv6Fn3YTL/&#10;Mu+lFRhSZgnOSGLkU8+x8hEWxRKHz/lkBzp8ftSSOa4s+ylA8NNxYg7r8yfBs8pY6iIhTl47nvri&#10;IJnbRQY+UzD/azr1ulaAQcyodS9jaMFu/dyLD+l77O3oxDEydnWgGxX8PBCKYqOnEzM+dSKOQiQ/&#10;T0nIn1/bur6WOSghqKUAwwl9tCJyJKGXtHts3mFcteE73JbzOe7a8A2uc2ynAFZi1Eb5hnUYvb66&#10;B46ewMASl6nVG1x2FHG0Qmfeq5dOHQdFLq2onVluUFyB2Z98gAbvUwgF7ocnQiFxPUYBmIpO9zRb&#10;gYl4ZHnuJ0TT5z0IGWG5n76N/jaLKGEGr3E7An4J050ItcyE37kS3eqMoYQefYIOugZRdV8R5JEm&#10;7mozVcuSKaVt9C/K4zmj6IiG4f7WBa2bV4bd9Ds7g1lP+/3U7+3ojL+p9iuTAqNqhaWmr5m+1z2X&#10;GSuovIsWiPUcf+o9zHeCZEpkZuOdsSuQqW44l6ZjZcLavgVGdWRKYBq/glbGZMXpqCriYu0BaWl8&#10;wRXhXkV/hM+N006GHFXUbKxUQuEB7G6JcsB9aPF2Yu2xACZv2E3HshoxebJgB5CYcxzjcw9j2WEf&#10;WgMdaCJU2RftwiUbj5gwrPZa6WujVnvSM6u8h5ZCcIvCfY1jD76jT9YS9MAVjICK0uRJHi06hhto&#10;oi/J34OxBfswYeNOXEuI9PSW48a3qNMWGj4vgoEwtvqjuKzwMOKUszLa/NwWuvWX5GMo6jWsqJVC&#10;WcGxriN07qQiOIIJHMcnPknC6oOZ2BVKRkPba3C3PIB2z930JUnuBykAZH5Sh2sOfUMKh3cqf59J&#10;Ol2I+qZO93T4A9MR9DyF16a/gbTYpcgiRFtmwswLMe+WBfg+4xsEtgfQTmga9dJ5oAx1tnWjS+Ul&#10;FKCUGYtpZcTUKkWx1rH0krS+1SydjD1O8E5lORbJUf+JtAuBYJ98FVotle/0CIaSkWcIwXmiPmrJ&#10;1Hyh0oItasGUrwVlx/HSt9XUxlFUu6NweUNoCXtxLNiJwuYOXOvYRY1KJ5O4VxpXtVMxjkoDFUYV&#10;t9JiVeFP5bvxXQOhCmGJJxKEl9fwhJvgDvjREOzCdg7uzcV78P9S+4+gAyxMrror+Rq6lt2z2lMd&#10;/oOad5SjBi/vqEOL048onesvnFFMKjiAIe/5+Dc9YxWtZJ0FyWR9eJ5VA6afyZC8hjakHbapBZeu&#10;34dvtONVsBstfjce37Kfz6bckI49/f4XhszaFz7f4EIPflNYhbFrv8OTFScQX3AEv6FADaMAy2G/&#10;SL0HKExy+AdT8d24MR87mlMJm2hJaE3CwftodaZQmCQw9oJhRx2Be+AJzELyzo2Iy5fA+nDD6mP4&#10;61VrkBaneqx04yyvMluYW11oRMrPGCaXE05opg6UqeMyzbESGJOtl6DwuHRVUkvDx2vVKJ3uBP2d&#10;n/SdUviZNkGRrxSkTtI6HJ5DIVmutlDx1tIFhYKTJMCnMfr5ogHCwFZWXNaBRKggqzE4p47O3xHs&#10;DnUgGPbBGe7ED2S4+xzbMLboCIYWVBI6VOD3tAyrjjajORRBKy1DHaHMXSU7DLy4uKQZI+n3jCbj&#10;mcz/aRrzfJCeW9XTF9MXiCXEuZgQciQt3Y15u9Dsbacf4cRr3zXRgaUlJPPEm5WjhJhkvqG5dJiN&#10;XyNnm89IJhtFi2YCARL0XKsOTBZTvtzokhYqkuNI2VkNX6AdAb7z2IKjppo7plQVCfUYImYlhLR7&#10;1nOluE0KyrTimvz3Ue16DiH3A3AGZ+PRD99FAoU/Pv8o/04U4NiHkfQZtW/niOIqWiZVO/D9y+tw&#10;XclWuHwvw+e/H9HgXWh332t8lgitUIfrfgrG/Qj5ZqLNPcv4M9Gmu9HiuRXNLQ/hhW83EqIfQEJB&#10;q+lpICt3MccjtuQICoo/xoqrFyBNS5YpHGr6rQblCseaNTPj7ff+N3vWECIpYJCZKL8mFd7DHoE4&#10;C8v97NOAvB6y1vXLenVTiaWNTTKCuTJedWEXUGCGkDGEo8dQq4pxjE9R1IA39jfTpDbhWKgTV2z8&#10;CoPEVAUViCmvxRDHMTJaLRlIfcUaib+PkbEaOGn1+JQWJBjwoZKO76i8fQbjm9CztPdpDHA+SMuM&#10;rZowFUhqn8l6PPy1E05vABW0huPpR4yhX3FRYQ2FmJq6pMb4G/H8/Z/bT9JSBuHzhonZ2+FWxp9C&#10;4App7U4E65o6MT7/EOIcPE8QlBZLQqTE5Mh1+1Df3sl3deHpT+TP0dfj85iAwgUqbbnm/Y/QEnoO&#10;/tZ76aDTWvinop0CoxBxxHsvAkH5KfcgTEtyzL8YD5YXm6UVKuFRxE+hYjVuHEiF+NvCD+APPYOI&#10;7za0uR5EmBYkEJhqQs0dhHFR9xQEPLPRGLofz32Qh8Q8jpksKpXfxXx/+bKJeY14r3IhvC1TiBJ4&#10;75bpKH/270hJeIXMtYiWQbBqmYmIaTcyOwZU1bMES9XJ6ZOyzKeXvqURhtPJ5l80yj/4gQWEcLIw&#10;1rqVM+9zvmiAyj6M40kLMKy0nj5HBR7e0YaQtgD3dWG02sTKvJtjyBDyZ8hwcjJV8avWQ+peIvM/&#10;aqPKWE7ilvda4Q2EUE9vcEzRIcNEYmo7JjhX0jqdMQVNZFZaxfw63OzYTajXiKORbmp/NVQ/iVgV&#10;SRLSGCuSewxb/O3Uqh5UcLBveK/GrJwc4qDzTEUxiu8RT2VwteMHHPGpuWAAJ8LdmJBD4de15Jjz&#10;cwzvHbf+CP2yCCGmHzdq23IypcbSyifZP++50KAyCiLH+8sTmfD470GHm0TBibpmGqEJktkDfloH&#10;+iV+/x1wk/HB706EX8WNBZs5Dw2cH8FOKpbSVo7LYXxb8wYtzixEfTMoLBQc73Re8wFE3NNQ7VmC&#10;xIL9hKwam56lEcVHTcL1w8Zl8HssAY3Q0kVdFDjPHMI8ChyfYckfHkDaGBVIyg+xNnGyY8D08ZYl&#10;UnsmldysjCNUuyQFy8dmIVM+TkwqVo5fYfyS1Fhl3bORpTZKtEai7ITl0J42WbJOtGqqcFa42+5e&#10;54MGDFcok4OhBn5apTeapryWzOaio3t13kGjmUYT7w/tF1avxQ5fJ/GuBzcU7DUhW8OstseeG40Q&#10;pFSik4w8hox/OAgKq5sMvI/3lR+jXIqOreVEV+K4qTr24YkPjiKGcMXumqIRVBQSwgk52+Ck5Wlx&#10;d+Cy/L0YkScLo7yKqBbT3/0CrT43DhIlmH07jV9jf82zJflsA2n51bxvFK2C5VtVY6AsneMbHPPM&#10;RZiOe8Qz3fgWZ0u73Ul8vp1EC9acq4d1QtFx5FSvQ8g4//fx8z50uQjPKDx+35OYWvQOIZ0saDXG&#10;5m/Hd40L4KVwysIFeIzdfUTtPv6t4lUsGv+WWXuTrNZPNgx4oUiWTXVp2kpwmYIGiSuRRUHSyk91&#10;1bGaFtqfqyiZCUZIyGkB5WvpWlkUxgEKbyqqNMosQ64gxDpOzErnltYlsfA4tSoZXcf0y0KcwA5v&#10;B3wdPmp8C5Yp82x/7DkSn0tWTXvUjM/Zb6JsHr8Xo4jnrQVjyqNYpfwPbKmmw+vFV61R46eZ7jWn&#10;X6+XjDWtRXxePW7edBTOgBN7At20aFW8rpja2gtnKO/R6Asj7AshxnHECKeWX9tesx80uKQCI8ur&#10;Mbp4N/3Ecnzdkk0GfcBAJ/kdXa5p/L03x2LPtKeTx3s/n/WvtBoHTcRN6YJhJR4kOnbimG+esUwB&#10;/920GA8hTKsR8N6H7tZZtF6CaVMRop8jYZI1iXinwc/r9RVla3PfZyxguOUu7Fr7vAnnmnUyZMDs&#10;Cee+juW/ojQKSuq4RciMyULa5DQcLdyLbSt3IZswMXk8ISCfQ/kZu3NNAIKkciAtllt1WRY+fHMz&#10;tPJ6gFXwR2GguR5cSCc4rwFrWiOcjFYsP+Kn9qYTyYHt2wcR/OiFINbPMYQ1NfRjGogtx9NKSehG&#10;noc19bZExpXQCx6OW7MPTrdaQ0UQR2EfrR7NhU76OXTKydhPfHIYrREPvmqO0mK2UpDVktb+vQYT&#10;+sTkN/O5K3AbGcwZaDOl+aMJO4cYKHoCccTwMUVHUe9pQ6s/ggmOA9TE1mIzu2va0U85qV6qI9yr&#10;Qk7jx2gMEh6FBXvug7d1Cpn0dqPZ252PkBmnUVjou/QjLOzxPogu5yx8GUjD4LLDptjzYvqfowt8&#10;uKdgHq3WoxSKGUZwjPDQL4LzdkKv+yhE91FQ7zFC0uG5g0JzjxFYu/uI5AvJannp10Q8t/HaD2Hj&#10;HxT10nJl+jMGovXSaQx7jqQ1NaZRH/2haEsUXgRMl84IfGZfzBX0d2R5kscpEmcd35sPsiJ2aUhR&#10;986EbCz/4zLjI0VUi9ZJgTHrOYwwKOohwaHmoQn+uLEdLo8fe/ydiMndj2HlggZysC3H1sqYi4SL&#10;tT6kFqM2teDVzxvR1M5Hi3Rg7AbCMV53cLGLn30J3LlRDCHF0CKnEejEnGNoDKtrp59Qag+GkuGV&#10;H1LyVfvOxBPiVIa6TV5lzvtUAnyPi0vVmkjWREJXY40FLYt8oxEFLozL2YvmQJiCFsakDYJ59Sa8&#10;G1NYZY65Jv8bjlOYzN2FIeUqg9Fz2QuM4JYEe6jKbLQPDoU9Pu8EJuVtxfrDuXTAH6cwzEZbc//C&#10;vWdPMw0jN/mex2V53/L5FbZ3U8ERbjm203+ZYYQibJKZduefG3lpvbprXsb8q142foZZaGY0+fkl&#10;swguUZBMzTmWIOfPObScWvzWZmIHbeT8b5O24e1xK4yVsfb3lzWRZVlG65OClBuWokvZV5qVDrSj&#10;m/64WXHZi5tVG2bWnfNnreUfVX4EN5fuRYOXPoGzERWebjz4aRMmbjiEYRSOoYXKnDfg8g31+G3u&#10;PnzR0gGvx4UmrxdlO1VIWI9YConyKFo4Jszce6/zSVovY0p1+OwxhH6v7WyEL+DFd6EuMqeqEypN&#10;bdgQCTuhWWJeLb50dyIY8qG1rRu/LT+MRELRIRT6i0taMYh+SDz9hUvXf4cdvIarzQlPJIr4NXvM&#10;GFlwjEqGghhbXIMaWuNW3u/hrVXmWQwM5PjYPevwogD/RsGmApp7qBhNbQ/TUaej7aZP4H6YTEU4&#10;pChXP32TsyfBt/vRTFh2KYVUnU7VjFCLB8cVfkvr0hNivkACE+K9vfRtgr6p6Gp+m9aum4zaByw6&#10;FyLjqxeaEpnqCZARm4FFl89Hl68b6tUvSxHh/7o4v8njFuLtmHeQSZiYFkfrd3Uyur3d6OrqQLiz&#10;E+1RCgv5ZP3jOciYlNx3pl/4XBG0/0NGH0uH76nPanG0LYpabwiRSISY3U/GjNBEe8zWe5lHvJiY&#10;u9es+R+iXIDNNS8EWZ1trIVaI0qakFByGAX0n/x0xMuPOaGtx1USM6hU8OcEP2tM2cpI+htvbK9F&#10;Qyhqdg0Iev1oI4z0+Hxm5wJXWxtKT3Tikrx9hGe94XadL8ZvQkzeEXziouAFndh0stP0PtMSYF0/&#10;MVf+oIIk9YgpUxV4MwaWHkPCxu/wdWsKOpyKKN1nMvB2jHWhyEf/Q77JYe8iDC46gEEFLYjNa8J/&#10;lFdiSm4ehXYmmfoedNLK2J1/7iQIx2ur8oBKoc09B2WPLTG1WsvGZ1GzLzP7T6aO1ZaBNoJwjqSQ&#10;c85fNyAU9aFLW5d3dZsm4++/WYIUhaIJwZQTyhybBPcOt/FZcv+aQwFchtRJlmD3XXxpkpjE6/xZ&#10;mHx0PhlPaz3oGwwmxBlGBhzjaMXFecfIqMo+11JjNZB4rsr+T7vehaLhtComz1BajaEOClB+Ey1F&#10;PbJqKQD0OU50dmPC+q9xcY7yL5ajr3NG8txhBYJVigASbhY38V2VHa+iwB8n9GrEEDW/oDBaLW7p&#10;t5Tx+AIPrlBSNNgNH/2WeXs68J+Og7yv4Klgp6okOA68l/I/wwjdrsjfjPpQMjrJKD7vXcYPCNH/&#10;kGNsz1gXhjoJyZqCj+Oywq18rhrCaCpF+qyji4/iIIVIFiBIQZazbnf+uVPvdekP+VQ5MJPjMQUd&#10;zS9gwSWPkCFToErnVQkXqCUToVZSTCqWJCyhDxZFW6cf3Z1aCk2oRqi+4JKFxslPHp+BrImCayvN&#10;0oYUwrZkdcjhNfoQGEI0MqH8FKt7v6yGpaFNHoZQzFrspRJ4reFQYWKP8y/fhsxmf93zT8r/mBWh&#10;vKcqffXceobhdM7H0Yc6RGcv4AmgLtqFmwqOYBg1vsLcYmj5VYP4XmYZNvG8kp96R1kT+WqqItD7&#10;xvD6OueGou/QyIF1hj045u/CmEJtzSELpnIgq2G7VWlcS6tcj1kfF8JFvyTsmY2AjxpVWtWQHPUL&#10;Bbv6phPhtzC++DvE0QJa76cq6QrM3VWIdv9DBo5JWBQdszv/3Kn3unp/K4ytsQhTaAL63P8Gkse+&#10;Tnhkv13FuZISm73LrleMW4bNczcjSh99d/5eLKVlW37JSmSOU1N0q8HGsrFLjJBZ/aGt6gHbWrL/&#10;EURfw/hi1KIT1+zEu8e8cPlDaPB70ELsuuywC1fSl9AKydi8KvotDYgl1FKlgBTE2I2HcB1h2+rq&#10;NrTyeI8/iJaODqw63oaRG/fTUa6lwFDYigj7TJ6pAv+H1neUowKP7f4YTt8cdKtWy61yeUId+gee&#10;wHQy4xwSv3POMQ62KoJ7GSospjGf9gz7EyMTzpFCdKLbCKPM9VVMSQp7dU3BHoWBeX/XNNR3PIwn&#10;PyqkQmnBQCoEheAvKq2gv+XC8n3/QGcTjw8+imjrgybrH3HP/vGeF5o0LhqHdvpxXs8MBJpnYGvG&#10;dKRMSkPWeFqaxKyenEkSGV4lNEvMFhtZhE6i1IRFJrMvQRCcUuJSWw6eLiw/Izn347RVoKJjNn//&#10;BeoTkv13JlmIoSRBMOUaTL6ElnAwGTzOUYObqFEK6iKoDQHNnjZ4A53GH/PSf/F7A6QwTvrbcJxW&#10;qaQiiN9t3IP4okpaGae5tuCfrIisW+zGSgzLq8ZFhTtRVJONNjKxN6DkH5k7eC8d3HsobLN5n1dw&#10;qDUN7x7NwNS8DNxVsA5f1i3m36Vpyeg9jG9+9vZhfcjIIf804/u089hgQNn56Qi5rLL8IBku5KMQ&#10;BWei1f8cio6/i0RaxWF892GE12oiKH9uNJXJ6ILvUR98DVCCMsRzXI8g6uZ1m/ncFDLb+18AUt5H&#10;4fEOjpdKctqpYESB1ueQdOPzZNJlSIpPRZapSk6D9qFJnrAEbc0RtCGMLgShiG/yZQsoACqL0R6e&#10;Fy5J+j9SYAQN5dcMLWom5BJksgRIvbgUwYo11kehY/k1VuRLpT8SqBGFTWQmQkpi/ME8Xr5cPH0y&#10;ddcx++iUaMWpomDK4zTQEu3HXt871P73YGflX/H0pn/gjxvLTdh5dIF6SKt7Zi1itIMZBSxuQw1G&#10;0tfS9iGKSm7ZMQUe34Nk9Ok91cOyEPb5DSMMqiFzT8eO5udww8YNGJu7C5Py92Ni4SHE5R9DjJRD&#10;npZaUHE45I/Rt+N9NSZaBxSb68YHvncRcN5DBTENreFb6EPch6Mn/4xX81/Aym+eQWPr4/ATRirr&#10;//NnkECf+vu5UzvvFeZ7y+pK6EMeWmDeO9hyD/zOWeism4+suJTokBYAAP/0SURBVJXImJyFzPhV&#10;WM6f37hiKbrDUfgRgFqntYe7kBz/FgVKC8bk3J9j5E1W52ckeGblbP6HCsyFpx+hX34LxpQcJ5Sj&#10;P0AmHWlKTtz0qVqMP6SNl7TYzqzapKbXdh6xRUcwuHw/nty8EkHvwwZGBY2w9DCo966fMVUvaWVk&#10;1Enm9s/HyOK9Vu8AVTFQKBRaN000KDDyO7VbmYkGlrSaHMuiHfnweR6mNaFAOqXVaUXcc3jfe/BA&#10;+Vr8p5SA/Lee7eTH0JqOymuFOvn8R6EWDTbht4UfYfb7mfjQvQLHg2+g2fkMn2s6BfjunkCBJej6&#10;XfDSeh9Fw+ir9DvAQatDi9Pmvw++E3ehumyecb7T6E+k/H6Zqi4RhfafbEP9l02EZMlQXzOz0zQh&#10;nK0g9IPUzDBj/CKkqol6YjZ9qyQkK6z8M9z//6d+U3yxymCq8Rsy66CCJsQU1GCS4wAuKfgS08pK&#10;sLLyA+zwZhOWPY6o608INElzz0C781EKgJX3aDcMYvklFtPZW5g2QhWVqLSRkb4NJuPOghJc5vgY&#10;kwq/wITCr3F14Ye4I389Xv5+E752Z8Pd/CChDpm39Q6eP834Ch2u2YYRO92Eb2Rqr/92VHn/iesK&#10;PkAChdBUrxcGKPQKiJygj9aMYYUtJjAykEJlauUokKpHU3nRxSbH1kABO4FrC7/HvXnpWHP4HRzw&#10;LYLH8xytxaP8VDV0f62TxkL+nZVIla8D+jlLp8+B+xM3RUX/047RwLI7yNjGEkhQUvuuETtrspx+&#10;RclSLkmCd5sHgc4gol1dv66FUZhVGtB0qeHAm2be/L638lnHmIibicJJy6mqoInnEBpRY55+vfNB&#10;6lppWsJSQ/dG+qSpY/m7qcIuJ5OQQVSkqr/FOfZicvF3uLm0FEk7N+JI6xI0ev9CCHMnOo2VsJz3&#10;MxnA0rwK3SpS5iUzV/v/hj0t/4DL/wT9hqnweWeSwWagSw47r6FKZDnugit217uQ5HM/iH2uuVh5&#10;2IG7ykpxRcFWWtFdtJz0CTk+2kpDlQqKJA7LpdJQx5ueigpBXYXjVWUxPn8bPJGH0Bawv09f1K6u&#10;Nv67OA5WSY61zPoBRHwzOEZ/AbprKSydiNJ/yZi8AOkJKbQwPY03xs+3EYKzJ7VpUoAhOz4DSy5d&#10;iM6mDnRoz03atF9VYIT9tcx5eGEzB/skEh1HcVX+blzj2Idr8g5gct5+TkYlLi7TCssmw8SCNNLg&#10;A0vtr3muNESQpljwhUJa0EoNSqEpqcBQJfXyv8L25uWcIMKDADW7X7CD8IkOepAM3eacgc5WNY+Y&#10;gTb6A3LWrWJI+4Sklgt3umZSUF5BYt5HGJnnop9E3yKvGhPphH/bnMXrEob0NK4QVLOKHWfRz/l1&#10;haaT9w547oBXtWveJ0wOR5AwIssUnIn2plk4EViEvOYv6T/V0OLUG7/NtJDiHMbKRyvh/Bbk8xqz&#10;qQx+igaeDbUTwnW5p/DnqXCFKSwc4w6jiB6An3PR4buLv2cg2tqBlDgyt9n4iDBKlcl97KJ81kRr&#10;paibAggrJ2YhnbAs7ZI0tB7y/LoCM4oO8gvb6hGgwxYJR3Ay0onKcDed5igOhLrQEu6AOxBEs78N&#10;BY1hjFWrIkV4dC4tjt01z5WsJKNyTqrcbSLEOobLNn6B2uBceAgD5IAKHijsKZwe8jxkOagmUiW4&#10;IOGw8Lom2cLrfUEqwa7paPU/jVuLHfRplL+qoVauM8pkMO8/suggLt2wB1+530ZbeLaBTheqtuuX&#10;SBXRippFXdPNe0nTK+QdpRAF3Y/g09bFFIof8B+bajEqV/0GXBQWBUOaqPCq8OdPNhCK3Ysukt+n&#10;fEt/8k6yrtNR1/ESbivfQGtPi5ZThTGOZrz4SRbcXloazkEgcAfnYAY2vfAUMi9VQad2P05GVvwq&#10;e0E4W6LAqEGG2RmaQqOwdep4LbnOuHA+jOmxRcug9RyDHUfwuw374HR64WmL4q+f1WBM7gHEEXKp&#10;d8CYggoOuPpqtWIoHczJZftQ4Q7A2dmNV/dQ+8vamP0o7e91tjRQi93yCSNo3QbRcmnPy9+U1iAh&#10;V91vajBj8zq0eP6OTudUandBAEIo3z1kEmo6hV1pHdBKJjIWwKL+RI46nXN4DmGXTwu0bocz/Aru&#10;+2YL73+IDvYRWlU573xfCo2qJbQDQJzjKyTvWI7G0F/oB91FBpmObgqvSvBlsfRMgm6ySAFaoZDx&#10;F8695MYsTHOrKuEeeANTCBPnoLX9z7hns8M0LxxG6GV6DHCOhzlaOX91mJi3GQda0tHUIit75jUt&#10;f01/k/DpWaUIHkDQf7dp6dTB75yhV7D422UYv34/laSaHqo/geoByVObavBbx2fwOx/is03heGj8&#10;p9P6P4Cupiex6NqZyJqQiqQxSlLKSqRAjfzSVE9Gx91WOPpJF8zCKDs+uFSdYU5grOMgXIEw6tq6&#10;MS53DxIK1G3FqvZNyGsyvorW3FgrOVWeoiLGehwIdKGJlujZ949Za+Zt7tMfsloRyVltxJg8lbxU&#10;Ej4cxJs7iwxml2UIcWIV5gzRn7CEgsxJRqwMv4F/fp6K2/KWoqgqmdZHTvttPzLD2dEsXn+OsVRh&#10;akZNuFYoRsiQTf7n8ezWHArIfgwiTBtSVoHhpWqk14j/s4mC7jhBS1RP2PoBCqoz0Bp40vhM7d5p&#10;CDhn83kf4PNMMZawXclH2/ufPUVdChLcRws7E1tOZiCxZDfvr1B7C8ewngzsJKnQ9AD++lUu/G3P&#10;8p2UgJQwWL6cLckPoaDIJ5HAtxOq+TkmmytWQl17htPKqrg1vtDZgyqciCttxm0lW3HAv5jQlFZf&#10;Vpf36TCBC/pH/FndcNrbaOUPpiDp0r8jPZ4WJ87qImN6C5ynBWwXTGAGlVYhLp8Tn3cSr+11Emb5&#10;sGJPCwbS8owqEyOQgQusZQLms0A+iwaohs5ijdnQ6A9rdsATcOFopMsIld19+kNWaT3hAzXWMEcV&#10;YV8xsfhU3mM2cTE1n4FSwsvyN6YbOGY0ofcZ/La0wORghhceI15vxV05afAQtlh5k9OYog8Kuh82&#10;+Rr1APPSH/LRenU3SfPeCr8mnTDPS6zubbkf79TQx3Go35ksYasJlmhHBa3qHMLvh9ACJeQew7TV&#10;7+Dz6rdovbRMWWUm9JOogU+9r6DUqb+fDclnkODN37kSFxf6zCZQo2lJhhbJ72rhvB3Bd4EcBOjP&#10;KKonP89L6CWrLChnd82wck0cYyVdldytcL+ICcV7EFd8hPyiRvdqjN/rTxKmOvai3FVu1vD4vbPh&#10;CRLWNWmcZqOd7+jh/ZTMFWQ1MNjJ+3JMA7z2gRVzkTnhbQPT1J8sdewKWwH4RTKRt1OI310wgVFC&#10;0GTZ6eRf5dgGt8+HGvorIxyK9ytnQRNLTSXH3uqiyYGiRjH7o1CrjuaELD0QISOHkV/hI0Sxa6TX&#10;PxrsOIYJBV/ikGshNZPV7KEvSCXtZ8rR9UkGdvn/jLHrvzQJx1EFVWTgE4jf+C1avA8RU3PCSIIx&#10;qvT1Bs69TqyDE6/rdvLzhO8F/P2bPArrDrOkQLmRmEJaRwqRFvgN5biNzpfFrEVizrdYsK0Qx0Ov&#10;wcfn73bJcZ5latmM4JDBBIvUA0Bwrq/379QCMZ7THJqDxz9azXffhis2fIx53+bA7XmSlkGrP++0&#10;PbcvkvLpbL0Hz3/1NueaY7hBPhutFedeO7Sp28+QvB2Yv3cz/dmnEW66nWNK599JH4pOvt01I0QG&#10;wcDtvLaCCgo/61gKJmHamsNr8NjNq7Bcy5NlbU4XiL6IwiGn3zQ1H6+uNlZfNG2mewF9mBMmTi8G&#10;08Kt3Np2s0XG4Y5OwjVi33zBNvk4HCxOuDneDByFzHEcC75vgSvoQVV7F0bkV/I4OZT29zpb0vqc&#10;iwntbikpgy/0EAXi0TMnoIcCNP1KEiripZITNZhobnsUczYVEcbVk1GVpKTfkX8Qu50pnKQ7eT3C&#10;IloKwRK7a/aH5OvI4bfur/ou4nT3dFqme1EbnofnP81HYt43GJpHeEsYo/FR+HuwqhcchK95VRhF&#10;SKz2sTML87GtOR3e4GOEb9PR5p+CIBnrlwRGwq+omKCTzy/4Q/gkv4a/W0ENwlWfSmjsz7cjy+eb&#10;gVgKi8LTF5WSN+jfDs1x4+EtRTgZeZK+0h18Nl1XDQet46W4ulr7GlOFnKWk7jC+XWP4OTxYno5h&#10;OYrKap1THa5fXoXXL1ctmlU7Zj7tBOVHUi+0VB6rXce0580ys2dNakzqL1gYSr61BkRlIi3U/NU9&#10;ESVqM8ICWYQf+wALVhkGss6VxdB3ppREsXpTy1SHG/N34GQIiIS8aO2M4q1vGnEVMfAleQdxGR3f&#10;+zYfxD7t0EWr4gp24fUvtbxYAQFCNZMHsa5/Kml59UhZMz6XtP7ookoOUjMx/0kk0JI9+sVHuCb3&#10;fVq7WgP7dKzOEezb7UrlJJ49pBKFnXdg3jfLyKDNfDa+t0LSjkp8ejKJ15pGmEYGchKfG6Ehnidj&#10;6jzL2dUeLA/0wBL9rsnuuW7Pp34XJOy9339F3bxmY/AFLNm/EpcUfmWc72F8d23mpOy/KROSL8C5&#10;MYvtCKfGFe5ClXcJoqaOzf66F4ToFwZ9sxCnVbIaO/KHkp7XOLZQmT7NY6xIXO+YnEkcLykk+mpW&#10;ayiVE8nvnI09nnm0rl9SmR3DSCVcBb1pdbWn6BD6hWuOrOL9VyIa9KOzoROeb51mgZm9wNDCqNUs&#10;/76C/k/hswVojypF+gvNyMXoxs8gg6lYT6UeqqdSjD2x4Agm5h/ApXkHMCHvEDXGMTKPtq0TzFLy&#10;UdvzWQlKs06FVkO9zobkNZp4/VBCozuK9pvWrbWRTlS3daAq3IlDoS4TQZvcU4YvDB+r4AGFTWUb&#10;ds9pGnjz72pKYbZGNwJRi6wD64h770AkTK3Yfh8+b1lnBEoCL0GP3yhf6Tgamx+xmRh7kl8TpNZr&#10;98/Ayz+swvD8VozOU0KVGpMM8MJ3RcTyz8AbkmWwBMIihZQJgZzSmLyWVjZSaNTDWFl+K9NvUX/9&#10;Da/vRhNdam+djWDoHniU0Xc+gK8aVuD3hbmEb4coKIS4CqwojM25HFTYhGnr11Aj921hLwido8Bo&#10;zLwhQjMpHPkw3kex4Egx+Y/wNL/J9ELQ9oyD8yqMBZuY9xmONS6h0tLK1nvpJz5A4ZoBhD82619S&#10;LplvKyyyMCvjVOxpldjsXbMXnWZx8y9k+rW4alT+Ydzz3kEc6eyGMxQkudEUiaC+A6iJANXBblSH&#10;+X1bkIPh4gsF+X03sn44jolaUy9NZyyNBEbdXeoQV1BBbS/8TcERHKOFMou5HNSEBa1GAPTCEjpV&#10;AshJN+tSpCVPeb5eGllyhE6i1nfUIbHoK3zvWYz2xvtNqDIcoDkn8wQCnCjCj5Pev+Oqdz/hdRt4&#10;/SZck7OZOP/sI0oWM8s/IRanw7nfOZ+w8ggGlsgC1/EZ6zEu9wd86V0Dn3sOx0QRoV6hUbSNjnHw&#10;fjgJG5r8b6DB9zwhlvwLLd+l9TntfmdDbfSZVIxp1pXwPiZS5ZqDEK2UP8AxCM8gM85Efeh5vH04&#10;H//YUohtrpVwkjmDrf3zQc6ZztXC+Ol3uu5Gg/9l3FW+GRcTfWil7ZCiVoNA1KhxVG41pr3P6wWf&#10;NYlO5cyCvK8W7HWresD0TqNv6HoSqRP+aoTjdIGxMv2qS0vD2xNX8fcUpMYnQ3v2D1D/YvXuGlVQ&#10;Cf08vKgFl9F6qJt9KOiFyxvFi1/VII5WYUwZmZ6WI4HaaiCZebDR1jJ5qvqVtj+O6WW7cIiC5Pa3&#10;w08pnrrlKKFRFQZRywn3W/6EVSHcu1/L2ZL8HEFDtXwdqhwAB0wrHK9zfIETgbfgCs+hAPTtyFsr&#10;Cjlo1FAdLSotFySaDhcdxGZOgjNAR5O/h4nZ5fQqYmaFSQWr7B35xuCTuKU4B+odLd9hiLrUqOLZ&#10;UYEJ+fvNFhij8iswpugYlVALhUvvoPX/ZBgqjFjC0ZEFDfjr1nfoTM9GKHBbz/3OvNd/ezpFYNRj&#10;wVpHdPYC4wr8BVet/QADyW/ak3UExzCO19Hq0TH0JfOOroKbQhFqUQX0/VREM6xunr670K61QeSN&#10;DkK5LifvQZ/Tw7nt2PkuUi+bh1XjlyA9UUuUBdPsu3SKBowqtJxFMWTixmps93VRMzVhFwUlnppe&#10;cGggmVSLpcSw4+gjXFZ0EL8v3o/fl+zBZY7DpiHekHwKDTGj6oiUqNTxq4+10GxGUesP47J3vieu&#10;JsyiZlFTQMtC9H6eHY0xS4SdGJ53Av9ZcBj3f1hEIdDCLMtBjdKaCOMGffbMrRwIXHdQGJQHuBf1&#10;rpco6NRSHHwlMxOKj+BOx0c40LaYmn86/NTWXU6tQlQQwIJWp5M3dDdATd0Qehb3v1+I0YKPBhZq&#10;eTcnlg65Vd5TyWcng5RIuxLulhzjd1WI49hKCcTROo2hAli9711Cvv6Vkfy3oXO0MIciSzC+aCdi&#10;y130HZsJ+4/gyvUbcdD9BudHyWBCNlpTXce6lhbuER7Tj5QS8pBHur3TEHJPpeBoibjyYrTItEJf&#10;pb1OgclCZlw60ib2Xe08QPBksCaME13lCaLZ6cazaz7GoI1kfjLnxfx+KGHUpsZOOCM+eEJO1NPy&#10;NLe2ocEV4EOEKcXNcPua8L2/CzFrd+D/lB3HiLImDNrUgCtzv+MguTkgnbhqE/0hal5ZFyugoOW8&#10;ZwrGz0lQzIJjQymUFxOiPfhNMWHIo2RkQR4yl/cu+g4P9+RN7iUD2w94VP6H9yYKFgeVg1Xje4lK&#10;gTCQFiuGY3BRkdfg4FEOvXsFHipZQqHRWpWZPxZWiixoZpHH/wgC7ttouW6jhZiKbuft6G6+Hyf8&#10;L2FfcCUOBpfiqG8uLTWhEa+jko9272xTYOnxPoPUqt0Y9t5xxAu60icay+e4unybgRC9lvLU+/23&#10;pv9SYASZ+hYYLxm9yTcNNZ4lOO5KJ7S6B17P45z3u9BFlKAxU82dFGdQK1vdM7G39in8pfTv+F1+&#10;sVmCceO6NTjkfpDnTjGK0CzE896GACFsd8tjWHb1QqyOFwyjgPyYg1EnTO2YlooBQ42GPYIjrk7e&#10;LIA7OFlmiwtifO2m/PSnx9HiCsLf1k2GP4r4Uhc1vZ9MT41JrRj3npOa2Ykrig6hIdqNVm8TMrYf&#10;oxNGbEkaScFLzN9JzE7HPtSOBAc1BB00FV9aiUp7IZFPYpz4EjcFlpo4bzs+blyFMDFsyDcbba7Z&#10;PTVdVsGj4vA+z2Nkyr+ihb5KU9vTtDyPcBAf4MAQYtEZDgRu5XFyvLVUeCq6OLjh0B04GZ6L20qK&#10;TYRNW+tpD/5B9KfGFKnDDBUKLcVVxZ9h0wkyPiFYN/0TP58hTB9Fy4SVC5C5N0lDCmW3U7kP+0k/&#10;nbrJBA3u15C49lP6ejVUIrT2tE5Pf6ROl/dZ4W2TCPyVI1oXguwEhuN7RaGarD9J6HS3mdOA55Ef&#10;obBgtJkzt5Yl3G6u4/Q/i6OeufiyMQvPfLAGf8wtRgL97WHkwzHFVH7rKjiPtZw/5fYI/QT/iY4G&#10;52vzqUZMzP0cTYHXDXz3RW5HZ8Mj5JtnUONdiLq2ZxCufwRpV/4DKZOTEAmqK1M3uqNhdAe6MeCi&#10;4hZcm7Pb7Fh8pK0LibQAsWSYYeUncNn6o2hSN/v2LmpdtV6Vr2P5E2Y/RWqH4Q43/0Y4Q/gWSwk+&#10;HCKk87XiRsIbMbyCB3LM1hxx0hp58NouwhIlIUmmUpjXsqMx/Fss/aRL1n6M/b4MhIPTyYh3U6OT&#10;GZsfxonwXzD/6yyMd9Ai5FbyHAoY/Ro9X1xuI+LMOg064rRyA3mM2QIjPwfFJ5ah2fuY2Tk4QosE&#10;WgPT+IF4N+S6DbvcKZyAIgrqcQwsUli7ksKqiW0x+/6PzvPQ0lVh+ge5OOBbgI7GWWToGRQWQbZp&#10;iFLbKeN+BrP0QV51vafPVBN8kz6g1qDUIcZx3Gw2Vd6YQ217h7Ge/yOsjI0Po6DQNYXvUxE9RIsw&#10;DS7f0/QnX8UPriVYtC2Vc+bA2Nx9RokNKWs2BavqTaBatuHkN5PrI7+od4OapqsftX5XLd6QMiq+&#10;0maMlBAV7cKlhVvxAGFzE+/hCdDKOOnTUiE9VroSA3NVq6hd43gthaNX7sDc5Pfx7cqvoM3W2ro7&#10;zDaFA4YTC876oJp+SwQf13vJ5FqS22Baxl6xYS+1chjHQ1EkkvlMh3xOqLpDSqiU01C0S3hdtV/D&#10;aHW+prMfIkybWnIIF5XS0jgaiONP4uH39lKDhLGxscusOrSW+dKa8HyFgq2Mr/ygZgymJbu5pBwn&#10;PX9FRys1t/M+eJ13ot4zH38qLzfPqPuZrjWlJLMBUyU/lTNSSPs478nJ4ISM1oIoBzUM72e2Tudg&#10;KhIn3+GvX6zlRP6VlvUuhJof4uDRClFwjPVyTUVr4CU8++kaOpSasBqjtUaVNBs4qbyOqX0r5uTz&#10;bw98mI89njfRHHyCVuNuUyEQpnWThlQBp0nEEQZa2FpFiPKzrKx0h3MOf56JDxqWIk7RSULCoaUn&#10;MCF/F466l6CNPpLPSQfWlPgrUKGImMpQrGrpsFewTVE2RcvEnJYv0LvcQOFYq+HGaQz8K5Ogbdj9&#10;MK2AtmEkP3GuhCZU8aHg0WjOv6Khwzg/Wqc0gvym9IbmS4IwNM/61PfaXmV4QTPHi5YkdzfGF3yB&#10;m0pLMO/7tdgeKYEr8FfCZOVpVI5jjbPdM3Vz7rMPZFOpV1FBVmJkGe/hOMY5tvh9lKMaX3jD6NK+&#10;hBKYoSVOXEvI5AyGcELbU8iBp6YeQiaLydtvto3wh9swvfA7A6HMmhYKjT4lOKKhpqdXPf6wcTuZ&#10;LAJfIISEDbv4MsrdNCKeDu+GY2Fog9eXd0jiJRwaKDGeNlyqsyxCyWE8+1EOPO4niPH5kgEx2X3Y&#10;25KNUTnbea2jNK8UZvlHpdUmXC1tP6noG7zyQw6OBhfA51dd2L2812y43H/H985VeKC8hGZ4G5m+&#10;medX42IyYwzvN1JaiMI8dt1WHPcuJnMR+3JgvQFaHCd9l1aFgsl0ZLgu4t09/gzcmJdL66gyFF6D&#10;CmIULay2X7cGlwJfUElmr8Tvc4rxvSebZl+5Dgq8T4m2+wy8ihpGVyDBCj6oELO3V/GzH6w0llsN&#10;EUc5nHzGA5i4/kusOPA2qtzzqTTewEnvKzjpewWN/hfQ4n+GVpfP6hUM1HUJYajJVf2rULVZT9Py&#10;qLmfHcP8muQPSOBncv5VE8d5VCdRvqt4QQyqRLDVf6CacIoCU6L81lH6ddvNatLHqeA+dq1HY+Af&#10;xkdR4WWYTn7YeyeF43Yq5FmE3g+jq+VBjusUA/E05hoTq6Pnmc/UwXnudE6j0ryFvPsIlh1YiUuK&#10;9pMXNacNGMRnGbmh2TSpbFbictRGmn8y/a5AJ/xBN+Z8dIjWQ83xlOPQysOj+FSd+D1eI1CPfniE&#10;2pnwjP6NINqYtfsw1XEQ1YRuXe4uHAxHkVB0mJaCprOsAUNpYS7P2QdnpM2sf7mCzvQQZaP5MKNM&#10;9etRjFu/F+9UrEKgVXHzWQgS4nTzhU90zsWk/C9oiWoRW2ot9DLanc/2R5rxE+E30aEOK/QDTMeU&#10;Hs1q8D59lJBPZfr0K+S4t8yELzzFLAi7IvcLTo62FKSQUpurSaHC1BM3fIUjkfm8t3UNCz8Luqmy&#10;VrBL3Uxm8ed7EAzMxPeulbil/BMK7gH6bLK6wubq9VVFxaOyFAqnEpuEdJfk70bytnQc87+JNjK4&#10;lg8oQmPKTMjsQQprNHQfuni/Xe5XOCZf0jLKiqnhHqGI4G+eyl4UVpfC0voTJwaXtpi+AlrPczHn&#10;cXLu13hjZwEa2/6MTjJSmIpDtW3aIdmOYX5N8tDCerx34YO6Rbhs3bcct+MYV/IFrisqweMf58HR&#10;UICjvjfhF0QmxPV7b+c4T4GfVlQOvfJKWp6tOrh21wMG+loRUcviKk0gS2uV1KiqQlUBgsf8vqfi&#10;4nTqbpUgq+CWY0QFFvBSwblvhzv0CGZ+VNyzNaE67hAJ0Z8eoD7JgxQZ2nAEJ4KdqHfTzyjbg5ge&#10;x3tU7hFqzJPUyHV4+dPD2N/eDW84iDavhy/fDjetT4M3QmZoxYgN1PjUGjF5xzEmjz4MYdOla3ag&#10;0R1Cs9OL69dtw0AlIvn3i4ywfYtDLa/B13oHtbnl4JkQLhlc2vfO3MW8RiuZ5ggFlJq7ZA/u/bCY&#10;1uNxE19vc/28Kve/IuNAu9TF/nG4I4/jRgpdLLXYmA2N9JesquDEHCcmvv8J3/Fp8zxtRmAs4bG7&#10;pkpTgmT6TgrUPv9i3PkeHVC+pyDbiGKadlOqY6370e5dWvKgMPbIvCrcUbiJ/svDpGkUIjKA+y4j&#10;4CAEDThvg5uCtalpJW4vz8VV1LDxJTtotXcaCJJIPyCB1jWOEHGocHs5NTIV0MXqyk9LN9xxGJe8&#10;+zWOBl6lxp2CkJpf2Dy/GFNW3CRX3VQs/ESzAhp3Gt/OsoD8O99Rwm0Yk+Oo8yxlcuY1+yYpNCpE&#10;an7lQwQXvXTwVx5egikFq/DCR2+hnr6px+ykZnf+r0eady0grA/+DVcRwSjXKN/a7A8zitBJJmgs&#10;nefNJzrhCZ1ARVsXxud8h3hqNhPx4sGCIMMF10xugbCKzPYbajppfJWcxNDBGrWxmue0YvTaQ5xs&#10;D62WBw30mibmHUYCtWFCWT2ucHyCo97n0W5KQ6ZQA2r5KyfA9QihoRwxhV7vILx6BFvr1mDqe8vx&#10;+o4cQpDnCZEIPRSZIoMa7Wzzsn2RYI+YwixxpXYKELpU+l/C1Ru2GG2nZuQjlechNLwmbyOfjZPL&#10;QYs4H+/TB7DWz1jPofJ109CbzxXy3InW0PNYumMtrqRFk5aKoaVRHsrg9wJ1zWzCE/kvUkHciyA1&#10;XNR1OyIhWktaQzFTN79TFr8XapkuKsY3UpCCGpg+gZcwR0pAa+C/81JzF3yGEbkHjcVR55hYQsQ6&#10;51xCDo3Zmc9vSEuvCXF2tLyB8sOLsNOXhobQy3C7HzACrP5nKq0P835BrbMPTOP7yR8T2VyvD5Lw&#10;aWz8hFFR+mMB//2YyHHRNoKKDo6kkh6ZX4PWZoWY7a/x65GQiwT8Pr7/Y7jBUU4FeBID4gmRtD13&#10;rFnRSIe7kCYo9xiO+EKUsEa4PB6kVncQU2qDUeFLTrbxYShxFDK1FbqI0ED1WaMLm/HAFy5UdHVx&#10;UHzUkAHctG4XhpS1YERpLW7e9Cka/H9Hm3M60KqSDVkVmV85xoIN6mBPGOV+hAJD06tsPM2wGAZN&#10;U8kkt5O5piLafL+JLlmtfexeti+SYE4zPoRf0TY34UrwTgrG3Sj3vIdh1P6DyitodSpQ25FKwZ1t&#10;jun0KM9j3w2yu/k+Wrz74Q7Q/FNrykK2+W6l8NOHaFXUTGX/vAbfJUx8vTO0HL97fx8SNu7B6uOf&#10;UCDvgS9IpiQDle99DtlfPgg3xyHkl6CoFITWS4nWHuVgOfMUVJ4nofGGCFvMni53c644Ls33Yk5R&#10;Ji1ZLa1aI8YUunDvltXoaHnyZ8/dS22N98EVfAyT163D4AK3WZcfk3/MdMhUMGcQ53ZosdusIfpj&#10;7ruYu/VvqFF7JT2TsRK91/qvI4MBPwXbLZ9jCt/rbjRFXkAi4b34R72rx9DZTizcj8Zg/5BDf0iQ&#10;7eff9f7+0/d6J2/gdkRbe3qz8Zl3t6VZAvPz/MdPNFRhOkclYdROfBfsgNMZgL+tHV6vnxqaP5Pc&#10;JB+FwhPQdz54XQEcog/z7Ac7KCAVFCAvtd1ezNu2AQ3uh6mdiP39dxqmt1oJ9dekn39SZbAGJUCH&#10;sYMWqI2TGgj0T3OePclSaEL47hQyOfuBkLWBa0KBFqYpOduE4Rw7BTPeObSegi0mU32Y8PiZ15Qw&#10;mXGUglG+hoLUTOEaRYg5tOAIhaAVkzd+iSbfawbzt8lq0F9SBE2KQtZFrZZW7t2AUXnqP3aU0Ddg&#10;NL76RQ8rqSQklmJU1IoWgH6ZJVS1FKJG+n+0mHn19NdO4uqiHZhVmILCurdx2PUmakJ/tRZ9mXm2&#10;HHAxppxxFUHW+v9p/D1VvCtfohzJzYUOhExe68x37Q9pHY1JaJt1O/JrZsFF+Pvg+w6jvAflylDU&#10;4MWPX6ACv8csBpQ17WqdQ2Uln8YKFsg16AjMRqv7KSMXtuthTByblkOYWO2FtP/lIEKzmI0tFKJ6&#10;DHbIhHLAiMW1tmFE2UlcVErrU6AoUR0x+wnE5+9Bec271IDyS9T7V21ANWASFEtbWiXu9i/8a5Em&#10;Udq5nVZAWX1ttR1yXShIIJ9AIWWLjN+gIIfnIfzl09W0ClUmgjTYoZ4DgsF0NOnwP/rRajQ6H+bz&#10;zSCD05c4pQOLLLMVnOjxKbTPDC3ODbkFZGx1/qzGiJxq3LVpPRmG407HO+i6hYygKgnCI16r06n+&#10;ZSrzeRDdbtWyPUVleD/2BJYhZW8xbnOU4LLcjzCx4CgFp8KgCdVyaT2/epcpPKwNtbQPp3hHm0Wp&#10;d4JZl8P7P/XxOrTSSlsh7x6fyTcNnzelGB5Ttl98p/18FnyTwvufOmb/GlnLlgX56ZeRB99rXM3n&#10;3WvyOCNymzHCQfeBwvqndWs5Lg8S8ag6wILCFhKRxZkOn+8ORJ2zsKdzo3nGfq24VGzcqh7W74p0&#10;qYrY8mVG0r8ZxAdQ/6odzgxzY8EKkQZA60DsXqwvktkOEZppkZPFCCqbmE4YQMze+iB8ivyIgU4x&#10;pf8dyWIOBRVmU8vdj7cPvsuJPIzRnNThpri0ltrcxTGvwzVFm4ylkNZTvkgWopPwVkKuCVaIVN1s&#10;0PIgKgKvY6xjj1narR0KFP6/IW8LnCFCYj+dagrKL604tSPlk8TsWkwWIlSuCC9EzslNmPrBB4jN&#10;pa+rHAq1trYCFE8oDzb8AwrM5mIzf+Y95ROKkV234ZEPsjCoVO4An49CN5LuwQ/N6UbT292/PySe&#10;UTmT6gf/9vl6jC5RHwkryqp7jS46hq31q3lsX++vjp1SnreiKfBn3FD4npGBfgmMmlOonGF0QRM1&#10;gwIFNRiddwSJ+c343aZytLoeI9zioJKkQS0pF1kPcOZD9U3yBwQxhJPNgio+vHIa7dovkVq0u5k4&#10;VyX0Nuf+dyKrGYQEZo4JdmjMooQS3zQtQ6Jjh9GCWgs0htpb691HkREnOL7FTvcCwlsKC/1AkQSm&#10;u+URfsri8NM3BzWeZ3B1/ueGebUeZpS68mw6iRsLN9F/pE9jEqH2z2VHgigqcjXRQz7r5ib6Sjn7&#10;od3oYsiQCXTYrSRkAwY5avDsZ1lwBh4CFBwI91hUcx35X3fimpzPeKxKV8hfhIBj83eiyvu6WQZx&#10;+r37S2HCTJ/7Gdz//nreoxbDCpTolt9dgasdn1FxPE+F3DdPWu+p5dwzMIeCfTEtvWSgXwJjYtHE&#10;s5rAwYReYx278fdPl6LJ9QxNOvG4KkVNZIUWgMytnIqwq4Xd+zcIbdSWErq60CuYuGEzhpRL0xI/&#10;FzXiK5csmBjjv7d1EQmmymK0e6bRWlgQq8upVkwUItccHA+9hD/kvs9xV+cYax4UgBkkrZy3B5uP&#10;LaWDqlZQD9OXtJhaSqqdwtTO62iDpM/ql2Dshq9oaTR/VWTQOnxSlQZfRMlO++eyowBxvSv0T8z+&#10;MI9wkf5Nnqqxj5jgz9CSoxTMelye+yk+96zn3Kjph6CigiXq5ybFqUYd9A3oP7XQJxhOKCZYr7oy&#10;JS+v3PgRBVkFtOfuw3hdd2HpD6s5XrW0KISGREcXbTiG328ssApqf4Rf9ud3kZfdgWdws6PIPOco&#10;vqvGvm8fpoD+Sn4LBtGxU5m6apwGKYRMCJaYcxTLj72DnYE0TNu0EeNyd3LQiEP58iPy6zCy7Bh/&#10;P8br1GJgnsy0HMYfMKU0DT+Es2mBHiMuvAc+L/Gh51ZqVSsZaIVJp3NQ6Wy5BDUexu/yivlMxJsU&#10;UOV4xvC53q5YRcHUwJ+76f53JU2mmN0fUORwClojz2DGlnxamWaOZ4Pxb7QeaBQnMYHj/NKX6+EL&#10;Po5waIYJA2s1p8LNCmBYDT2mo9X7Z1S6ktDofRZt/LsVMLC/v+bEQ6HrCNwHb3gWNjdmYXzuLiIL&#10;n5nPoQUe+ijkF1q+QRSa17cV0AfgnGgPnD6uq+aAJi1Apfqll0KXd5Tzqk15rZ4Nz3xbQKgoJdg3&#10;I58tVYTTjXKwtoFXBLgWiYXfoyH4D/qBlt8qJd5Gf0/RRgmx9d1MoHkOGjzzMK5wh1FS8gPV+kq+&#10;Wp8WRnmVIcJ9NJVKtA0sJxTY+BmKXR+ZZmqjZeIIyxTnV05mYGkj4gnRxuQdp6A5qTXoABY28JNQ&#10;jg8ep0YNxNEj+eCDSitwWd532OObS216J6EFJzZIKGcGWoMlYZiFj0+mUvCOE2/2lFBwUGdvfpva&#10;YQZfrLeJg/2A/XcnNd0Iu+mMthCK0l+Qhm7nz530AVL2rqdyOoJhKoilxR9a5Ibps0Atf095Lio6&#10;3+DkzzGMIQuveiqzVQY/FSWTAIlMcw2be4t0jpKLHe478KfSXAoI8X85/RNaedV0jaYyvXrjJzja&#10;/Cihj/zLqYSG/PQSYrr62pCJlpNzLfg55f2N5BVt605oz2urc8weXybvK6tkd+7Zk3JENxaX8BlV&#10;vtVqWjgNodL90pWGblptJU4t66IaOyknKyKmDp2RwGys+PY5oqhKE5YfXipfXcW3lcje/46KLyUg&#10;yq+cKjCWlVGz6cGOWkzK34uj4TW4atPn+A9HI2LyaqntnQYbq7ZLZSbxRTWYe3wvdrS/jYrIYlQT&#10;Y3/bmYtXq77CREqqCixNxIbXli80RGv+i4/gqreLUdv2HNCkcofZ6BYc4Qv4mmdgasm75hl6TeoY&#10;nn/E8ya15hxzbJunj9Y7/yOIwqEtyGlJ1TpIZR8R70/9m9vcN6GkucisZ0/MU7lQHQaqKjefPk9p&#10;A65clwuP+y+8DqEwFYzyNhZcuxfaY1MwTqVDfTm9AfoAbWQuLyHiD84szvVODCLTqCh31rcf0el/&#10;wjCaKr4VJu7mPZRjCfi15t4efvv5HlH6Da3ev+DqvI9MkaUW1Y3kM4/ZXG2ihdrMqa9CybMl9YOe&#10;4DhkKiBiyGtDHfX4bdEniDTfTqt5pwk1q7xGrWblp2hMuxufMvzk9d6OWUU5uKi8kkahAeq6k1iy&#10;C0c7k+F03oUB0kxGYKTB5XxRCMwelRz0+7eUUBofxTfN6RhbqO4tDRhodgWWP9GAW8vKydhzqAEp&#10;1TT/mlwvf5Z2bKO1kIkWrFARY9TzAFpDL+KeLYV8CLUWVcOCJg4WTR4tR+HRLD68Imm9GnEmfkvs&#10;brrW9CRLJzr2os7zMidqpgkGiAnsBux/AikZab2fwpqCT9Led1GLi8GncgwexQ7XUvyu9GuDr1Ux&#10;PcYheFONeFqAODLj5OIyMq+WBhDambwPGZyCoPZNqsXqXalqND//7iHD1vv/gprASzgZeRHN3qet&#10;FYxqCq5we/AOdDQ+iM7Wmcbq6Tnsnr1v4v0JtXe2phtkMkhRViKQUYT8j72XxeebTn6jP8Zj7M8/&#10;k8QHSv5afpL82rux4vM/k4fF17JcCnVXoLxmxRnnWtSbJyLv+YRcZKEUhX0QDY2vItKmXtpTEOxJ&#10;pg5QZbLxWxxu/EZJKUclntq1BX734+jgIB70ZGO0igBVqFhIR09r+kv2YI93IbpbH+NEqkPkHCMs&#10;ML2jODEyy3RiFZaztJo6pJDBNfAtM1EdfAXjC3bQzNMJLT5ME+8hpKjBh87V1jqVgEpEZmK2askI&#10;CeULCYPGFBzGjuBKXl+lGbxuX83d/geQQrdhWgAfLUEbfZLu5umo6/wbFn2xFsPp7F9MuDyk6DDi&#10;qPGVs1FYfySFRn24xq85hqRd6+DxaYGb9oa5h9pfkUvlF7TQ7iGc9L2EZz95Bwl5Ko2qNVh/mNY7&#10;0S8Z41D1Rr1ZODeSCvQioog4QpTbC9biYDCZSlC5npn0r/rnQ3YQsvndUzGlaCOfV0tFaoyFUYHv&#10;geZUo+mlbH/JtzqTrCCC3i9sGP5+3FH0DiErrRdRj1wC1TUeJzKxO78386/qCX325snEu1rbpOis&#10;rtkbIBgwlDhv1EYOTP632HRMWztYkYyI92Faiwdxg+MjMqu1P4tK+tXQYY9zIU9WKLS/YUkrMqEG&#10;eXVtb1EQD5n8gNbCKNIyIX8rnNRqxkLx5XdRg2qdgiIdcuBGkxluyM+F00+p99+NLmrJviDF2ZIE&#10;Xtfw+zSZ92Gb5zX88+MkvPlpKo6E5xrH10yG0UL21zg3mm4siLbr8/uoZKjdOlsFu9RA7yF8eDIb&#10;1274AsPKtBpTTdOV82o1YzbYYbVW1YKsaZtyccT/hoFtEScFhQxtmqnTuQ+Y5bgqnXkCs7dQ4LRA&#10;iuMuOK5k6Sjie1VEy9ccyTGOz1X/BPqw5fRByR8xxrmvMdHR4aYYtha/L/4U1f5/UiCF/+/hs8oH&#10;tebCSlCf+a5KDxxu+wviCcFM7RitoBLhV+R/ynl/jMeoPpCIpF+QTGPXe7zyPNNxReF3vL5Qk6Jv&#10;9RhH3j7JZz3z3P7TgCtzy1DpW8JfHuPNZKKnmehKR3Am6oKvk4l/MA68Wb9CbfDbnHJOiuLollm3&#10;u2jfZOFo5Ruizmm4ufBdTpgYgbCLA5jo2I+D7kXo4DNEaPa9/JxRtMH4SFoNN0ZatfQ4bssv5d/+&#10;DGegv5DgTOr03Mb3kMM3HTeXb8BIwpnB5UdpRfVcVdjtXMbjrH1a7M4/V5IwmhWb8jV89+J46J/4&#10;y/spmLTxEKFqDS4urzDV4lr5qTZVI9SVhs92ScFn2FSzAdqEyenS+TOo4O6Hj/DXCArnR/6gP0zm&#10;pYKavzsHQ6kYB5Lx1dpqsJbzEjEogTc5/zOsrMhHg+cVooAHCN/u5Hjcj5bQX/GJPx9/LCxCQr6y&#10;/FqvogAMtTfh+xgK0y0lmaY41a8EMwXeKsi0F5gAx/D5LwspnNT8ehcKoKKva4+uQ7fgmAlCaPu/&#10;/iinPgRGbgZpFGl87mdocP/1lHP+dRowduNeVIXeQJt/NgWBTCETRMzWzYGrC7yASxzfUhMoaakw&#10;Zh2uLfjYYN8OakVrJaH9he3IWsSjnMPddLgewi2Ojbyumk9LE1Ao83fiuJvWy6+chBZAUdtQg80s&#10;X00YQkiosgYysTpwjik4hF3eFHM9u3udLXU5H8Zh1zyMW/8tB7eBGk8lHrUYllOPm9YXoCnwOKGn&#10;rG5/tN7ZU1Pb88g7monEDd8bSJTgqDDOsCCqOoeOpLIyXWUKduLPn7+NBkKpYNPtCDpvM1EwaXM/&#10;tXu01YJdioQFveqIMsM4t07/k7gmtxRD6N8ogaegjta4x+ftwEctKylcD1NBce5d2gpQoVVdQ5Eu&#10;jSuvH5xGRr4TIQrdCfo11xd9RP9Vu7SpOFMV7GqftR3HXIt5Lc2vUIS9cjlBCzgufy+FRNZKMLIB&#10;4wuL4Xf+hc8qiDfdQHehB7vz7clOYL4ln1gWZlRJI8Y5vsFJ7z9OOedfpwEXlx+ktmpE+u41CDcT&#10;6ogB6YOoWM1NLfP74k20LIqWHcYITubIvMN437Ue4bA0hgb17CGRZWppxby347BvBXGmtLhW30nT&#10;nMDla9+Ht+1pM4FhtyI0tEZuaZ7ZWH3gbb78MSM0inqo/9fQ0gYk5hxA6p7VaAk8R+GSMzzbdMU3&#10;2JaTb5pU8FPLgwNu/o1/7yZDebyPYPW+VcTwNRhVxusR7yrndDGZcxS1b/ruVfB651CBKNvbf+ti&#10;mJfM3K18iHGOFQCZQz9PPt+DyNy3GjE5qqPSxPKedFIVvtQScO0pqVWHlxeU4mtvJueB40YFZnef&#10;vigYmML7PIW7ctdgcBmhHN9TS3rHFO3HI1sL4A4+iA6fcjz259uSlCotWfmJTFqoOtMBaBSFZxCF&#10;e9z6z+EKPIku8oOHTCsIa8p1TNiWytJ5N+7OX813bcRQWrahHO8xhJLbal+Gm9eMKrJGBz5Cv015&#10;ONv721LP/Dq10pbjTEVxc8F6o3SGk69Uq6adpit8/YNkCrgYiEm/O+yaDS8V0k7/CgzQEtBRBR6z&#10;FuFD/0ZaF61QnEHYNMMw+DH/XMTlH6Gzr2hVNX2NKmLmAyirzeZL9teHUFPvadjlTicUOE6YRYiQ&#10;Ty1K5zKezPqDe7FpdtHufgQu32M43PwmvnIvofZ5ghBwKr97DrM2FfIcTlQhYQUtgVZhaosMac2h&#10;hHfj8nfgntJ3sP5AJr5uScXeYJLZIHXtwWV4qGw1Ls/bTkhDSyVNq3KR3CbeX8V/vA4F8s5NOWhx&#10;/d28f5QQwqfYPCffagxu90721O6+A27vg6j3z4Mn/HdifMvCqlK41fc4rnCUUxFZGn+oabZxkszU&#10;hIl5u/H0oW8Is54gTLH2t1SuwC9H2+Y+fZF2Hz5CqK2q5VjVdhHyqkritiIlB8mYFOafNPPZkuXL&#10;aUnG0u/zMZDCrcjpiJLDtDj1+OfOMkSprFT9a1AE37WNCjLiugdZR9YSTShVYXVClSW/sug9Xks8&#10;ZOVBZFmUL9LmVfb3P5N0vpx+rXVShMznm4k33nue4yor2GLWcI0ur8E297u25/dF3RQWWSvV9608&#10;8CbhpxYx1tHpL6AD5qjGP/aWcFK0BdoD8AW0xcBdJlLQSciyvTOJQsPJLTnIiRVcqDPQYfKar9Bq&#10;dtUSbv2vBccZeArXry3CYDqNIxWdIaMPzWmmlt2Lr1z5hBIPAk33ocF/MzXEYeMcjnaEkLi5GfmH&#10;liLS8gAlfQYdxPuRUfU+Gb4CIwqUmFJAoprOqiBbPf6DPsiIgqO8hrpzSmNX84WtJdXxtE6JeYKA&#10;0ubVhBe1GF3SgtSdDgrzI/CHOMGhO9HO9/ISjqghBty39wiO/XudSr3FlB8dTqEQ12HQJg40lUJM&#10;wX7+TeHyqXxPJQ2n4UPfBrPOREniEflh09rpotLDVAQqaG3ApLWf4FDrK5wHC+r0jvHZJPa0YnDF&#10;npWEdBVkUjUdUdP04/jEnUp/7HHjk2nhnt25fZEsZsCrJb13oMn9hsmfKHQrQdCW6tevySc8fJBj&#10;NafnnBkA4dxh72LE5h8yDKdUgpTl0LJaNPtf4rvcbRje+Imts43/ElZP7NPu3RcJkvZu4GRFZO9G&#10;bePfzPxqU9qLSjx8tgN48YP5Pzvvl2kmXISznuAM3J1bhHg+bywVm1DQgLAK8Ny8oV8hxykmgmWK&#10;60wScYZx5tpo6lpcj+LWzYWmOcbQQq1dV8WnSsePECoFEOvYhmnFK7Bq92p83rQQXzctw/I9Wbg1&#10;bzkmF2oFYBVhVBXG5FLqc7U/jHZHrsSUvPVojTxNrUdcTmH1hv+GcbmHjFDqHiO13r7gBC7N28bn&#10;5HPJofUTbhBza9JDjXehPvAS3ty1EdcWbeW532P4Rq00lM8jqGfVwMkfiMkl5X2D60vLkLRzA3Ht&#10;a/A1aRu8ewlPKPSm1MaKitkNpMkPuB/ixGhSld2mJg3cjhDHKEi/rjL4OuZsWY+Rm9WYnRa0wIuE&#10;jQ1klmPYcFzBg5lop6UJa7kDmSmk9TcUHNVclVSuIdbeZ/oFj8u1ChjVgT6OWD+Wk3+14yPsbl5I&#10;q0XfxUAeMvsvrhu5G7mHlxnLq6XXijJKaFYfTTWFq8pd+H06vz9Co+02+A6tD2FXm6UQ1HPArL6l&#10;4Fzr2MxjqHQ4P7Je2iHMdM8hdF99aBkm0E8cV7QT08o24ETHi+jimNnf59xIUdbE/M97LFkzBpU3&#10;8vd9/Jv8K/UB0DwLMtrPsyHKwXH33zG2cJel0IoI/wuOYUD+4TTUBf/Gk1X0xklUDsT1MCdVLYK0&#10;zlwXp6mjiQ/wRs7AY3hsi8MkH4eLGak1FMNX7H44zbMcuphCalXlWChcapOq/SRNjJ9aU/5HXE4F&#10;7t5czGs+Rn9lCk2fWgTdA6/rIdxY4MCgMl6LDqHWWwwvFvxSfqEamxrW81lUCaD1K3NMObvl9Kkh&#10;t7Xzlcg056ZpDvsoWGa/EQoWYY2CFYKcyhFJ+yloIUdV5xsraaqfpTD0zmcOop8YXonYipb5yNi3&#10;DL/P32g0+DB1ixfUoJCOIgTQ2iBZUVUmPLc1Dy0UiKBK6s9gTiUM7zV1X3qeNv/98Pj/gvnfLSFE&#10;3cPrcVzzaTUF3cx4qhq4EbcW5sJFB1qdUn5+vZ9IZTQV/r9hrOMHK49F+Cp/I5EM0Oj9GxXjPSZa&#10;aXduX6SlGvLJ/EQCdxZ/wOdR9LSR715Ln6YaHzdu4HG8JpWwoqhaPtBFJaN9QcNUNCG/ehZo5azq&#10;tR7i/E+zBN/mXudCssAPbM7j3PQEkyjYCotvac0j5H/QzO9P67Psr9FB3m8NPo2r8z42gSntJDGy&#10;3I0Bpnq1wImJuZ9Rc6lUQExoL3kaMJnlDg5KODgT3tBzyK4txc25OZiwcTeZRVrdavYQxwkeqqI3&#10;0gRqletLyrDiyCq0ep7nAJKJ+UAKY2vPQi1XbSNlH1hhGCKRLzdQeQCawDEOK+4vjH9F7sdoDjxP&#10;5rvFxPQlLHbP2Rcpi6yNeSx/xHpHmXFTHk+n02oAMYe/i5Esi9vmeYLW5w46tC/gSsfnGEwmGURM&#10;PKT4qKmrGlHqNEk4MY2SrIlk0D8WfYBdrkW0SLcT0qr6QXVZgq32z2VHHRT6+tBLuK9sndkcSYv2&#10;1J1+kHIXtM5DJUSOQ1jw2SLUR17j+CmZa+H4YJN+VsnHVCzb8zbhDy219tE3FrcWExy7sMfzIvwt&#10;yo1YWlcVBGaBl4E4ZCTNM8dJykx+lH5XAKal/S+4icJitpXgnIwqchvLdWfB23xfIhIK078SJDnf&#10;VOlPwpgCKRj1qVMQpQ6XcV4CJpCj8dE89/2cWrejcSiuX2salsh3l785YCClUE7htJLVZuCUkzAD&#10;ZHMRaw29sp4cVEpoJ0n7ykeoMZRobPdqVZ21viOqOiiV/FNz+qV1VKfDcz30EaRhTNSKQhNR21fv&#10;DOzxL0Es/aPBuUfJDGobpHo2OeTaVYC4l884hH7Tl03LeY6sgJzF/i4g0/oRhV/FJBwQWSDPQ6Zs&#10;RJPcSaghxhDkESzVenpvYA7qXC/TlzpARUCYyEm4iJAykTDz2ffyscO/BnXel3ncVIN5dd3OVo6D&#10;z9qeXDsRd5uOOGfnA/WSurJ06Rmc1MjOmTjseouM+jGGac1J0TFTBqOgiRSSyv3jCJNX7V4Dv1s9&#10;yGi1qc29VAT+wAy8u2MZhm48ZsK4CsmbvBp9iOtzvkKN9wUKwhMG3gqiqG5NcyW4aSo4OC7iiVbP&#10;3/Bg2VoKrdZBqYOPrKkSmVWYWl4El4/3lfU2AvcLUOfXosC9uJtCLP4xbZKK1P64Ap80JdOKy4Lc&#10;ybnuG9JaPKKI7jT8oWyrcQ2MwIyglpiQuwM17rk80FrToryD3UV6cZ/V60kDo89e4RL2142sm6li&#10;1NryjnCHA2kmQ5qbgmKyuTzP76PPwmu0+v6My/M+oxVR50OVr1vtiD4JfoqxpmfuSU40tSOZ9cqc&#10;rZycmaarvtr9nPmMfVMHhaWx7XncVfw2HWv6YHQGH9mcDhe1cdClYEdvIrRXqO5Bc+jPmFTwLRmD&#10;fgXNu8zzy9++S8F7EP6wFMyDfM/e8okHzDubMTJWTPmmuwgJqVAkiKc9zy+TrIVC2lI2UjK0Uhp/&#10;+gc/uJfh0vVb6N9QqZicBjUgrZsaV8TqvXIOoaRmOdwBhVuVL3sAtaGXcXXxF8YSxlDATOKw5Bh9&#10;rCMUvmr6dpX4bd4W3FueiSc+zsDD772NP20sReI6QmJaM3XkNJBTIfDiYwZ6j13zDb51vka8P8s0&#10;LdF4KeltOubbvtOvR0p6O9tfwlVETipGVYBiYs7XOBB4DV10NwKmguOXEIqV0wp4H+O4qXLAKkwe&#10;MNRRh8kFX+OE/+/UKMJ3WuHYh4ZwzyZpSwn5AtTCMlvUPp3U1BDDmGjHT02jTyedZ8KNPRpdGkx9&#10;ve57LxNq46S92NXLS77PG9+v5Es9iD9tzjHWRU3thuTKyTyJj5plDXXNvq2LJZR8D76LWhi1O2dg&#10;S3Wy2VNxIC2ZYJT8jWFlAXzVks1zlKBT43JLEK2ltPfgW9c6U/g5lDBRZSNjcw/QF9L+mMqo/7qa&#10;1MAjwgirH9utFIgHkVnxAcau/xrq0DiiUHkRbSV4nONIOFx4FL/L2UTrtAitJg91J5z+l3FPWQkS&#10;jE8keCcrIWVAATL5IP0u6yVBUX2ZqsrVgaYSg7U/UFklJuWUY58nk4pAlsheOLpcU6jUqCToz4Sd&#10;U9AUeRgewiFtte41AQcL7rXRwqukX36kyamQkbX4THxolJDW2Ohv5C2rHIoWnEpACvqXSrO0eFH8&#10;1q0OoM1ql0V0wftFAlJcWiNkHSelr4ii7idrrGfooPIMOe/F0cibfNevqLDd9CXVy5k+TGye6sSq&#10;8fquTKBFEkVHzGD4Mx/CQDbjPFsWo40PsfrARiRu3GdyKQlkrC9Ozuf59lvBWRsYKbtuVTIrWZV+&#10;4iuMoq8yqrCJ/oAmrIG/70NLQFp/No77Uq2IFzWalrLKl7nWsRUe+hbtGoA+hEbavtNzBwfpATT7&#10;nsBt5R/wXEI+CQsZStnqxLwj2NH0Eid0BuHLDNMHzJR+G0GwomCpe3LJNHSYScpq/9ahriZaS9+b&#10;g+pbaM83ec26GCtvYSyQIKV/KhlwCpyBR7FgR6lpPjKsqMXC7wonmwghhYnC/oPzLYTD8uPIJGLe&#10;yCMocn6BWaXrcE3+p4gvOERrVUmFouMPIb74G1yW/wPuzN+E1ZV5aOa8+uXzkOHlf+oZ7J5TJAiq&#10;cv2yhnW8f4VJVErxaA5jKKwK+cp/VqmNwtIm7F1ahfii/ZhQshu/yy3B1MK1eO6TLGTsTMWmhmzs&#10;bVtogjde9xzyIZHLLyxRVwcg+eR6xvaeim+7rREDDRQsCof6rUUCtEqBl5C3/0XE5m0z5UMxfN7h&#10;ZapGqcPthQUYMIQMOtxBE513AA+UroXT8zC66+/goAiSyFFVuJVMIQ0VuJW/S5jUB+tePP/+EgzP&#10;o6aSZeCkDKKGurpgE53Ovup2VMpBn4ba3+//A6pcr2B00VGzGGlwaSWd2yZcnH8UVZ7XEW1Sa9fb&#10;+ZJT8aeyUgzPl9ajwBS1ElIcxHZPKgVTFk/RLT2r9bxWtEsOvDr934tj9SnUnIcRX95MLanwpxKW&#10;zZhc+qmJmrnpa3TyedopwCp+VIeQgOAFLWnUfTuS9pURxhzjGNVjZGkjrssr4KQ9Rkt0r9GS9u95&#10;YUibPGmtugUX+Y4KbYfvoNDQyrc8CA/f5VZHGkbluAyE0N6kWsM+qIR+B63ENncBuoJkZjKbP0z/&#10;k/MabFH0ThqZ99A8cxwCdNwN3DUogsea76fx/nqOuymgd/M7WfG+AxkuLfkgrziq3jcVBsM2VSMu&#10;X5FE7fgsbV1PqqOlJ3ogqdfyxXkn8Bv6WP9pwtRKciopzXEnjSqtJ3/V4oqC9ZzfR/kOD1Hx9j3+&#10;JnBBMs0DKTRSfqYTDJ9ZvCIEIT86yOtE3VPx8eFXjdLQWq3/p5yQU2VEfM6RuTQEZV+hvn2h6a89&#10;QIkkxZhNN3pVsRao9uYrrK96BxXhF+FtfdJIdHP4YeLg11FYkYYJa9/HMPU6pvN30abjZChqJL7c&#10;FW+XoNH3Ih/MmoTTSc6jch1iZCWs7s5Xmx3BglYOyjFTGftVcyZ9DUKoHgFoJx7eH1pEx/YAhUoN&#10;IZRXoZXJf59wUKFeKxsu30tQUqFS5Ui8gSfxh/xyWhNFh45hCO+hBt8jig/im6aVJqSsnsZ2zykS&#10;o6jr5ZqjxRjh4D3JeEPzq3nfLbzfFDKtwtd9a9gLQcqNCYaoi3+UTmu7ezqavVOx9cRSjM//3kBa&#10;7Rc6sriF80GmpFWJXf89Co6uJqbnOOl5FTDpC3KfRzLLfhVx9d2Op7a8S39RVkRROm1FcgK3ffgp&#10;3j6ag79uc+De99/FHaX5uL6oHFcWfozJjk8RV6S2uAdMGy9VdWhdfVz+ITj2Z5A3KMic52g/S7Ms&#10;QZmBaOscC87uWokEKsPflNA/o6DEcJ5N9TZ5ckzuV9hYs4YKVWhKbWNlOKZhwDverZics59OnxJl&#10;x43/oA6ICkOO5MOq6fhImlSttRCMMfkRai7t7yIfIE6LwYp3YGv9XAqEomdyVO0f2Eg6hU/VuVpg&#10;5iPs+uu3BfhT7he4qaQcO2k11FRO0SuzvprS3+G6k5bgUdyWX2Qwt9Y4jOEzasuLncF34A9O4UDI&#10;4SacIiP5W27F9rqX+HxHMKhcC5SoXekfqXj0Jsd6hFofh1tWks56X/hb5KN/1Rx6AuPytxI60H/R&#10;giT6Ma9+lkKoIe0uodKE2Z9/IcjsrsVxU9LT73sMC75bTQe8DqPztHkQoVRpHWEE540O7tW5H6Ey&#10;/BqPVejYqov6Cbdbn33N0/kg9TkzhaDBGXzu53CF4z1Tq2eKWx2EjFSwW5rf4bOo0Z4VQJIVsD5l&#10;GSyF6Xcp9DsFHc5b6e/yPcgX6ravnce66JPZ3bsv8tK3fvfgMsRuPEAB1PohWTCtVpXPdwRXFZTj&#10;44ZCNNI3ixLGtbXMQkuQ1pvQzstnOhxOxQC3zLnrdjLqX/Hqd2uQWLiNlqaG0IeCQaw5WnVaxLRa&#10;GTe0hMIhM++oxtiCr/DSlyuobefYPty5kqCY1n8rQqQk5G7vUt7bRSFVUlPOaD2uzXuPFkXJRDrD&#10;ZIpA6Cn8nr6Kwp0KfY52KLmqOrXj+LQ5nZPQa6olKIIT1LSm8/8Uo7mVlT4ZfBY76zNxY3E5B7HJ&#10;tDcaSP9KvbN+n5sDn/NJA1fkw/S3Wrs/ZPoWEBKp9WvQfwcd16nE2DNx0r8UtxaX8f1qaWmp3MoJ&#10;a6S8aD0HU0n89csNcFPR2F2zw0AYQhKF9QXB+P7KiltO8E/v0uUSQrC0txSXYLivnxFJPb8JMbun&#10;EAXcR0v4AuE3GbRc62/qiFAaEUv/yON90uzpGfRT8Wl1KC27Bfvtr3su5GqahT9uJETcrEpptQir&#10;wsSNHyP/aDrn9X6EArw3YXmI/rGXyvB48C08VEIrlKNmGvK/TmCAv/lm+LT0leYmSiilJKKYKkh8&#10;5wk/YvrcOn2PItD6FzIwnWM5e34rfq2ulr3a6ryTm4JMSxTicwXdD5pNhW4oeQ+jc09YwpxHgaAg&#10;N7Zo9d/D+KI+C8NLKSjFVRhGgR6jVaJk9t9tXAeX+wlznTZCGF1X2eoQB8ZLJpC/NH9bBuLpww0t&#10;0majNMv59KdokVRaH0NoE0OBW7M/iRDwDnTwPG2tIWZSWPxCOf1y6M1yZCqzAJ/5s7pUJOZpTYpV&#10;XZG4UTmqY2Q6Ml7BThRVLkUkpD0eaYFa7BNyvuBf8Oany3CV4xNcn1+A5buX47h7AZoIo4OcV61D&#10;kuConqvdOdvMtxSKVdjYd0TKnmQhlGejtTCwZio+qU+iL0m0oigcobEg8tV5asn0sBFM7W7spUXq&#10;arkwSthHCgbvgYdQMcB37JBQE3FEIvSX/fegwf863vwmAzFlBzDEUYehG2kotD2LGWtVDdRiQJRm&#10;Shld4WNpc/X6ksMvh88k8XoZgk6wyu31uzCkwrb9r3Y9e7IyzPeZhJr8CZnog61JFAgV8dWbrLfW&#10;Y/yxeDXuKCyjQ68omjrW8+XoRCbmHsSHLWuMz6SISSe1nAZMvkej/y/424fvYliOujVS8IpdFJYj&#10;FETlKFyIyztCLV6KT+o4mQE1J+SEm1Kh3m6RHCdeV2FLu2c/HxR03k0GfwrPb11L3K8CzSa+o9YB&#10;qSEdYQ0F55bc92hNHjZV0Zais5xbNXO3u+Zt6zNMr+UYMuowx2GOVyv+04TLtS26IpH19BsO4cqC&#10;z5Gy7W3sDS5Ck/8pvqsVcbS7Zl+kcLCET76oVYJyD+HVA3j4ww0GRmpZvIR/aG4VHv18M/1kKSHL&#10;Sbes25nXPFdqJyw1AQwJf+sM1Ppex9wvHYjL+YpoogUJhU6iGCrcIroi9GPUoH8M+SnOUUVlXUbf&#10;dzUGXLFmLVoCL/NlZnDQ1YKnxzk3GF+MIQFSXZCc6Z9I2XkrgWn/cBeCPN5H6XSXmME2vab4UiLt&#10;eT+4UH3U6qDdkCeXHkBL+DlCzWlGS6q9rJX4exgLtxdjaJ56pmnfFvU5O4p4RwVmlaxHpWcBx4Hn&#10;mAm2f4bzTfKHZPVMkwq/rNcdZuXjdes2k6GPk4kPE35qrU4Vhqosp/AgnvtiPZ3WJ+ChErC7Zl8U&#10;8j6Npz54F5c4fqBgyJISrprwbj0VhgIiqmwWwxDe8TuV0civVcBjGP0jVXtfm1uIpG2pOOhZiFbP&#10;U7QeQgKq4VNN4N3G2TdNCCm08mGMwuX7yV/s4LEeWp0rC7RJlnZvO4mR9J3HUAl+cjKD7y6lraS3&#10;LLf9O5xOZpEhBdosDZCAkoe1LMPUD3oeQrd7pvF9gnw+tdl9+1AWLt3wLYZpv8x8wu3iZvIQ351j&#10;rb0wB+dqp+8GTCzYgo317yISfIQKU6uEJdD3YsCIMjccNW8TQ/ZEEcyDSDvwdx1EhgupnEQJH/5s&#10;yrFlqomnrarPX09oOghRtrrepeS3Gh9F1czyZUaWqobtJIWlAptPpBJa3mJeUs0ypE3MHi+csHcJ&#10;qwaWuKkx6Ntw8mMJab6reObHd3ap4QShqLbisLv/hSAli9tNmcb9cIWexvUbyk0kSct4tZWI1eC9&#10;mRZzOz6qWUmGu48CrUVWCn/3T2DUMgktZEbeS/m0iOshuMmk1cTqa46uwtTiXFxasJ0WqNI02VDk&#10;c5SDDjGFSglM1aIp36ZIpSy5ymMGk+Fk+WLIcNfnf4i536ZgZ2QJx1TCL/4QQrCsjBXevRcnPS9T&#10;SX1PhaWADOEv30+7BjSFFqCLx3t+ocbrTJplriskEZLFdz9KIVHD9VtN8WRR5UpcnrOZsFXha/XP&#10;I6ooVvNBKVsqTb0XIeKlhd9i1f4NcPkf4zWmG6Oh5Lqgu4QyagpkKTB+12MGL7f5bufLWAWIWjij&#10;GrAw4dqJ8It4ovA5XLFhI+5cPw8PFfwTKZ++iA/3PY3KpqfQ1PIIWl2PEho8Si2p+qkHOFBiVisn&#10;EtbEGKHqJSsOHuZLRczfzp60mi/suwNXlHxrrIqy/iPoX4zkgP+27HtUqC6NLyqHTftSavWll4Ov&#10;PVy0Y+6zW5Yjlv6PkpCDee7ta7bS4dSE6jm1T6Jgl/azvHBQ83Rqd6uHAp1uFQT6HsfvSj7FRWWN&#10;FOwqTnAdrqF/crxjMQJEABFtJ+ci3m9SRYaVC7O7pkjjbqA1x7l3LtQxJiqFx08/lZ1pEE+lqLkW&#10;3NTCL82PxkAVD/Jlj/oXILv2K1xZth/Die1HqDaL8E3dUAWDVbFuNtulpVd1+WD+XZ2FXnh/KUJO&#10;6xm7+OxSSh1KWPvuNAxe1PCBsWQjKHBKYI5wnMDd5WVwtRD6SRGIPyQItBDiG/Mup7xfL1l71GgH&#10;Avlg0/FN/Wu4e3kGRuUewyD5H3xWWQyhksEUUBUa6zkHlhzDK7u2wkVl6tJe/4FeSDudAqdlJArs&#10;PMi50X2sMdP9Bpz+AL3UyYc86n4FY/N/4I1U4yWNLm2nvUCOYignczQldpQ6XZK0z4ciWDLb0t5D&#10;tGaGmkoJTa2bGOGowb0leQgEX+Ag3EWzLbOrCbK/vx21t9xFoZkBp+dvePT9XEx0fI3rCjdiKx1+&#10;P19QSwV+ybeqDizA6JJ90C5XSoSOLjqIBuJ/q62PtJT8NsGC/mi4cyXhfD0vYaM+XVPQ0SylMxvt&#10;2p+S46SNbruNlTx7EmzW8gerHkrCok9CbL/GiDCKTr0VLbQ/31JufDafBIg/k2E7jdCSeZyz4CV0&#10;rIq8gvXHc0wVd5wCLoVuWp96Wp8afF2fSpikimchF6u8xUA0Cqm2P1EjlcOEnneWvYebCsqQdWil&#10;2fGsnUq6k/60JeB6Bs4Fj+1qsReYMBVNo+dVjMn5AheX7qMirCECEb82mm43MfTLtGHvePLxi9+8&#10;zed+kTw0HS6hI/o0pnyK97B2glDDxBnwBvvOz9kKjMxmSPCr5X7849N1GG6cRApLT5/ZoXyYMRvV&#10;05emuUD+ACVZ35NGGAeVWFjOJB0oYWKrbosOdV4tvmt+g/d4jJJrNWuwu39f5DU4UqaRz0ZTqXIH&#10;hXiFVy3tINzKwe0rA+x9BPducRDuKCR7xOSa5uS/DF8Lz/X1Nn6wn5gLRZ1avGe0Oh135wN89lkk&#10;FWvKSmsRlnC5dmHu31gZiEJNHaWgRcm0lf5XsfFwKj6rWIu6wDNkmDupVWWFbc4lWVuZ654aDzGV&#10;omczCQcfNtBHzxRQpDF4L57bupRMWUG+OInReS24qLQCO9wrCeH1DmRMY+0VorZ8SVkzaDNWCrAR&#10;kFb5OzPoo3IeWmfhyIknMT73E1xc3ITbHZtR75/Pe0vAz3zODgpMhe9VxBdro98mJOap35n2V5Vl&#10;aST6cNLKKMigioETmFj4FZ77+C0cdC6llX0OXb5biCjuMO6Hk+/iISz/peXoA1QKojJ2vYi2T+gt&#10;JTB+DE/0Uwr/UFhGB7HChNW03HUUzW7e4XW0QryIzDoHwmhJ+kEeasUWwrOjgYXYFliDkvo8LNu9&#10;CusqHRy0J4gteyJMHKBfWsBzrqRJ0apCrX/Re4kpland71+OEWWHKdyyfs0YV/w5j32Cmuo2A8n8&#10;Ji91D3y+R+in3W0aK3Qahr7LmHxpSfkPHS5te617/boCdrZkCmMVjifMWrItGcMd6n+gjZCUkCbz&#10;EClcU7wV3518A051sqQFERSLkgEV7LG7ph0pcrrX+SZG5VdCe9HILxHEutZRSIGY86NFkeBYlkbn&#10;ib80J/dwvC3mlMJT98mDodUWSiGfqQfbKIcHV+SXotX9uDnudJJQm9yNdwo8wb+YRYZaqpLg+I7v&#10;TB+XzzSc0GwYhUfRVdUiyufSzyNUoFrQgDGOQ7iJ6KekNgv1tEAe38O0rBRoF5UZFbtP0WGnhToG&#10;aNOZKDWyIhMBajStjzZOmphDJe/U2g3ep+gU7aXkUoPoAYrrTI7iqHeh0YJGe1CLmRCiVwNAJuMg&#10;qXmcYvt6ITWBCJJh/fQPvI1W6YwlmGcOwvkgk4WXZqMG99FP8Qbug4+TN7N0HQZtUgSIgs9Bm7Jx&#10;DTHsHD7bFDp2aquqZ5qBOjqgUwqWY3zRLn6mozb4Gv92K30hLVHWluZ8T17f7t7/DmT8ED6n5tFJ&#10;J/v3Je+b3M1vNqn8Sc0rqjDI4HonRpOB7tu0knDlcb4b38nbj46irrvMQrRZW3KJKtT8W/vtkznz&#10;qhC3bisqvPOoiKYSbs4mT8ii0o+idTKRWHMvWXfxxWNYc2gNRm88TEbWwkFVnpDBiQSqvYt4Dftk&#10;rKoAFMWVIGqlrcqFpOyN4pejTh+kMrwUL3+3DpNKvkRcIf0wIiSVDqno+KJSCk7JCYzOr8YwVcMX&#10;u2kclG6oQkLxl3jr+2U44l5ExWNF7gbcVJBPX2A7phXnoc7zGvEdIYAggW5IAVCkQ4O+w7uSF6GW&#10;4k3UDEB1S+M3bOUgKzsrDSJG6xUADYish8o4pFVE0sQ9FuXHYy+chdGKRdUbae91tUx959AyJCp0&#10;WNKMeE7GSELM2A270ehTVIS41aeyC2srBlmnS4s+Ng7pkDw12OCAljWgxvsmwrQ6HYQT1vv8mr5O&#10;/0iKUMpMBZCWxeDvHI+WjpfwzJa1GJFPYXEQLitEr9If+aTlzXjqo1Vw+58943p9kdes31cjlOl4&#10;/btlHDOF6mswRNuelNCpJ/wdXbgH//x0DQ54k9Hof4Vj/RgaWh/DydBCbG5ejT84PsDI3KOEULRQ&#10;pTWIUbkKGXbixh9wODyPPMl79Vii08l6Nyl4/V1+0gwKzjQKjp5NwSsJjeCcENSdiNB6hGkt3MFn&#10;UFa3AXeUfoIJud+bcTC7k8nqKKdHiKkVvwpGyApdvS7f3G/AkEI6v3zQi0prTXfD71xvwut8xmhl&#10;A7MUlSF0UkfEhd+uosDwIlrHrbUklNTHCt4iFiTzey0J1IP98sKc80vewF0cIGWjZRk1aLw/fZum&#10;sBJTqfhT7hZTYzWSzDGo7ATi5PATG9//yXpOHCHDj0L+c/rU+y7fk8zEAVNlgfZ0vGTjFjgjTxv/&#10;wkT7hM9tzhVpmbMwuqxViLhfyxlMr2Nq2mjrQ7yGIlf2THChqNcvkgJrd03DD563MHLdMQzfWIOL&#10;pWFNCJt+QM5+1ARfMcyoZd3C9O0mWnXmNc0CNUUaeWw7fdIDXQ/j3vXF9CkqaCEqOO4K+KjlkaJr&#10;CgjRCVem34RzFShQaFkFtapbpP+rwBF/Xr77HfgUOuez6tpWAODM+/dJCja4HqLC104PtLa8loyA&#10;16cC1llopatxPJyCez8sQKJjNxWI6hRpDGTdCtRtqJHPWw01y48rOoL3jy021x1wURlfxFGNiwub&#10;+CncWI2PWjegmxbCR2ay1rCQCUku70O4rvh9DoCKMbXUVSa9jqa0iIN1p/ViFDCztuDUh7+A1E1t&#10;0qGJJfwLhR9FWU0Gblhbxolv5PNRUGglFKgYk1ePCfmH8fr3OZwITQInwwQR7CdClcivSkEYjaMO&#10;NuqWU4sH3l9D80yLSmbvIDyzO1ekzp2CHGH/Y/jL1izEOvbgkryD2HAgCV4+qxjXKCSbcy8UyXcU&#10;5tc+KPK/1E9aObXMfW9jTOE+KoZWqI+XmpAkOPbBSyjeRX9OLWjFbHbXNNsM8lPFloJFFnQS38zE&#10;R3Wr8KeCD2nByJBUUuocpCXeajks30LFjzHFVleguNJteOKDHJzwqG3xrYTS6r1AqEaFKIWsYIjd&#10;/fsiCbuxPq13EgWRR5z3oT4wHy98mQXto6PNYYeSN7TOSmtxhuj5+ByxDgptfhXuKirE9sAy41aY&#10;CKapcqHA7Gz7AEPKjhPf6gWqMSq3hkJQga+aCM8olRH3HehWjY+iNBzcZs9LiM2rNGXQMr/DifkS&#10;ivfisCIZLmJJ4t/+dV8/e7JgkOCftDM/qfX8gdloDryAGflrMcTh5gQ0YOCmg9QOEmhqzJIDuPn9&#10;HTjZRtPuvANdPKdT+RleQ5jX7j6iUGA6WgOP4w/5X3M8rJWIwwjlEvJOYEXdO7yWldCyO1fko0Xp&#10;JOM8q+096HAPUrZ8gyxWC7Y3ZtPKENNrnIzm1rtorPXJ8ymsskg+72P0Kwkn9L3NPU4nK+fVQ/IN&#10;eser51ORyYAUBUnNOdQ3IEq/sp5juPJ4Dt/RRcYR7D6KMUUVuL24jIyvpKp1vVPv9RNpLmYZYZSy&#10;bOd7CJG0Oe+kQlCWXSVEhOR+dVPVlvO0/hRED9+tjVreR0scNDsVzzALEgUbuxvVn0z3m2oscXfr&#10;dB4vNGBzfzM2EibrfeV/m9wTrWnQ9Riyvvk7xmmvUEJr+SoqfxpJRDWaym8YjYTacA0lFJtYuhub&#10;TubzGrMN7G5rvcO0T1aXVhdhXLfzdnOvAeojddT/OqHKD9DmSNZ+g4p21OLrxrepXWiSqUlVHGea&#10;RASmYHcwCYkFlbwpBaeczETMl5C3nQz0ELyclL5gzrkTNRdhjmn95Lod+32LcFGBzH49nTkOgBYn&#10;FbsQ4ziI1XvfpbbjBIQ5KU6Va/fT3zBlQnej2fcMxuXuoMmmQ7ipGkMJL+IcR/BDazr8rQoJixnP&#10;PN/qPTYHfygtM/kALYkQCXJUuN4iY0nYlIPR2hElEaUQONFkmMcK3qQTqm6STvyfwmb8sSAPnl/s&#10;QfZzCvHe9Z4X0EInXlUEqghQcaX9sXwHKg8XFeJ4MtbIPMEjRRAbMTn/W/p4L3AsHuX8X6g5PTcK&#10;yIfmHKjqpNH1Z6yvWI2xjs8xzDjzUuocdwpKjEr5qQhitesZodYVRZ9jc/U78Ate03ppwWEv7FM3&#10;GatVrOZoJu9xN06E/4qc6lX92xT2bEnbk1sdEes56SSaPO2LqICBVVZRT+eOP/MFtIpSPpGW0ypW&#10;Lgwdp15cgkIllYQKiupohZ61i+3ZUAw1ujoV/vm6DVgel4J3E1KRPi4VGWPT8M6st4HuLiAKoJN0&#10;yr/u7m7rh2iH+VtHNMJD25B5XzrSE1OxbGz6eaN3r1iNty9fZfu380FLL0kD2oAuvmo3+B++Usr4&#10;VKSNS+Pf05A6YekZ51xQSvzp5/TENLz/0vvo8EYQaPehywd8t/hrZIxLQnrCsp+f9y/Q8vgsM9fL&#10;xnLeJ6Vh99u7AE8X/O2c1nYOSlsUnR3d+PtvXzrjXNE7b6zmeHUjAj+ZoZPj18H/hvlzh/2msOdK&#10;sk5aEms1gyYT65OYdQT9Cv0ueKNyhVGqCTPaTMWU1AT8WU3/Liqxuj7qfNPayEQs1Iv5zHvZkdZb&#10;qO/yddn7MfeS5Vg6MR1ZCWSSxCy8e9cKdEkuSFH9R0IiAeJnd5SDE+VgksE6KTCSpy7+p+zF95A2&#10;Pst2cP8VyiDziDLHZdj+/VxJ1106KQXd5A3zaqcITLoRmHSk/doCQ0ofl4J0MnFmQiYWTViAXet/&#10;QHekG6X/KOGzpWBZQhYFmp825/aHMhOX/XSv+EzMmzwXu9f8gC7pQSrKju4g+H+s/l227fnvvroG&#10;ko+oeOMUxSq2uSAWRhZESTItGFLLVyXKhsmnkC9AIVCh5KCeJc7DTRJJpd5VPFbVBC38VANtWRY1&#10;rVDbVAmU/b3syOQDdN2CWtyy4HssHptlBCZ54iKk/2mBEQIzEOQjMwo9JG1sNHKYv1C5dAf4vRv4&#10;6KWPKGzJtoP7r5KYOmv8uWtTO0rnuy6ZmAyE+A69AkPtmjwhGWliIgpr2vgk23MvFGWQ0sYnGyZe&#10;kbgc6aPTkTJuKVbeSSs7Odk807LETM7TeVAiFBgJnnWvFUZoUiYlY1/BTiqRbrRTSDNuTOFYLLE9&#10;f9Vby814dVLLiDXEJp2Wer0wAqMsqlqnWs2nqe1VmqBEYW4dxhYdxQMfVWJrIIqDkS5U+ruwoyOK&#10;9BMRXJO3CzH5R3CxBKSkBWYbcxNu5LUKWs+8Tx+kqJagXwyt2PD8Gtz9/GdYMH45UsetIuOnIWNy&#10;OpZcnoSFE5dyIpMtSkz58ee0sRrMNE5oEplsKU38Mrw9ZoXt4P47kpjPWJgegTFTTu2aPJnaW4JK&#10;2JNO5rU794KREQhZGVo5MnKG5oHjnJWYwe8oJPzbckLnVH5ne34/KJuWKmNsBgXUulc6r5kxdhky&#10;YpJxJO8QFl+fzDGgEMfbC+fiSfOx4MoFWPg70UIs+t080nwsvH7ehYFkqhvTOvohhoFP0A+poCO2&#10;Dwv3NqMhEoXX3QxfwA2XN0Rqhc8fpOMWRmtLBPu8Xbim7BCdtOMGVo3iuVo7MZCOm9297Mg0IFcZ&#10;D63Z0JImxBfU4K6/fExtk4bseA4eBzR1YgreiaGGpzY6nTTA6RrwcenE+ikkCtF5gAq/FmWSCZfQ&#10;gsjCGPXYY2GW0upIYLIJicS4dudeMOLYW1ZEcCmNzMzxNEpKDL2M85LN58owCsr2/P6QuRcFxMwh&#10;lR/vJQi8PGE5MsfQstGypyfSX9J8251PC50+hv5erPzeVAp1GrLiMvhz2gWyMLQKZr15sVq81mFS&#10;zkGUhqIIUkA8Xh/qPO2Y994O3Jz7Fa7feAD35n2Bol374aYQNYe8aApG8fqOVrO9nPZXl9M/wmwy&#10;ZHevMyk2X7CwmrCuBqqdUvJxOC3Xn+9ay8HIxPLY1UihUKRyojSJmRwk89lLY5cim07+cmogWZds&#10;fqffT3VcfyTzHbWlNCbpjL+fLzr93vrd7nlEhvFSAUHKUwRm0QRCUv49WxbGBDHsn1fw6afr9xzT&#10;+/uP35/yeRYkZpO2l7AKeomZ9XMmmVgMmTIhCUv5zCvilvdcl/fVmPbcX4xrWaWe651679PGPW38&#10;Es4jmZyKUQIqnymbsCx1wnwiDMI1jk8mnyFp/NyfnddLyRSwzInZyJpI6DiewqdnpRKSIrogAjNM&#10;6ySo6bUwSFs4HO7oQsgTQq2/GzcV7kLCxuOI4d/H5FvLVFWKoIZuE9buxjuHnXB6vQgF2vH6Li8u&#10;KqrhcdWEaWcvMLbE+00mPHv++nVI5mCmkmHS4/qhZTlB0lqnf5+qCU3gAMdlm8lMJ6w4/Zj+Uvo4&#10;aWELvijSo+8yOFnLDJP3ELWzodPOFaWOE7RMocBY8R3BsSg93lQ62mnjVtJ/IkMlrDDH2J0vDWwY&#10;zTClrAA/ef9U4xdYSkXfZZrn+fm554V4ffk7UlJJsUs5plk4mLkb1aXVSLotCYsvXcj5s6CyxiVr&#10;LAUwxhKQ7MRsrCSKUDRQJMExAmje5dzpgghMouMIrYtKHprwYVMnPH43TrR3Y8Ka7RidrwVD1Rii&#10;8n/6Ncqgm71gtDy0rIUW5TBe/mwXfJ4gnIEQfpu/h9alGiMdTtt7nS0Zi0ehvGLdMbw2YSUyJmSZ&#10;SbEbFDuSppOW+/l3JDL3ovHzUfxgGTWRtOe5+wbC9BKYH4WD3xlh5M9GaKkdBRlTCBdPP1eUxvOT&#10;6IvBJ9vSZQKBbZ0RLJ44H0vHEt/T2dY1+mR43kMWwBIUS1HI71mWSIakds7iebK6aXx32/PPA0kw&#10;03m/FbTy2dTyXa4uyn07OqLt6KICBh33tsY27Mj8Hm9e/zoWXDYXyROXINX4QZwDWYSEbD67rsfv&#10;aL3s7tNfuiACM4qCMqKsAVcXHITP50GrP4LrCvZhpMLLJccxsJS+SYGiX1Y0TcV/CgVr0c9ofq8m&#10;Fsv2NyMQcuNbf5dZ4zCm+Ijtvc6elDQUVDuBm5YdxIvjqTHjzz5S1BvXN5qKzJw9kUw7MY0wYj4i&#10;lRG0d3ci43aFMe1Dlf8qpcYqCJGG5PhkMhCZl4ybFa/7LEXm+EW25ySRWVLIOMWPFODd+9cg9Qae&#10;f6NgiiUo2RRq+Q2WUJ5JgmwSFvlwGYpaUUunUzizaW3eHP8G3rpmETImp2HlxHdszz9XEiTOpPWU&#10;pcukVVtyybwfc0ptUYlNF+0mrafyA4p20oIiwh+99I+PuVDyRhnmjn0NWRP+f+z9hX+e9d02AO+f&#10;eD/v+9wbdYmnqeIbY9s9H27FGRtMmW9sQ+vxpLG2UKBt3NriUBxKaUvdkkYbl8tdcrzH8TsTpD2z&#10;NU8atvve0+3LlVw5/fzK8dVfiRE8Cbfu1+5cE6WpycOQtH5JXfsQPH4/yk4OYTqth0auziDjTpdA&#10;mWHXHcbHmaOhC/Q5tLS2flZUbMHW/egLBtDDB3VJxUFc1Kjkpf35zodm6VMCa/JALfh+1l5Csw22&#10;D8WeZNqtkKzwfy5f5DPf3oyYL86XqJBjEHEK96qFj9rsO1Ea04Z8yQaeEV6QaUuI9wsyKKi0jgVk&#10;hry0ca5/VPOL2QoXybcqMCHsjYSgshAlFCZFkPIW2uxLMlE0A7/o8KYWG/9i96r34T/tR9xP/vTR&#10;H7riEQrv1ISmi42VllDT0i7ORen3NpjwfoRWJRaj1IxQQpRUCYUoPFHzP4V8jfDQV5NwZV71BBUN&#10;/RUer1ROPC2r3bkmSlNiYdQGkFrRhM5ojI58CJdXaAaVsvq9FCYNx1MXJgXLlOEoBKye8B5CMzG1&#10;KoM1QLAV9ac9cLkceGRfH+EbhczmXOdLgmSqGVLZj4Q5oeY0fvTwu7YPxZbEdCRpX1mYnIXUgl8v&#10;RCwQ5ntT0J6CE3ejd2+v/f4ToCIjMCK98EKULi1Gy9rTaH2R9FITenZ0YpUgyDgWslTWj35MSQqF&#10;hXi+gIJRsqjUCI4F62Q9BFvO3dcQoZDgqrR8UVIB1l2yFvFjYsg4LWnAJHU3XlOArJQLkDOxIVmD&#10;HAq6fJSixeuRlUYr+z3C3oeqEDhEaSU8U7g8FKeEGEmJI0YLr5RzlJ9xvo51yx7ntZea5yeLmrvo&#10;wlzrlAjMRdubsGzrcfQGY2gLxLFwq0q2T52z3Xg0mxZGHZE/e/44BcaD+p4hk9C023aydO+9L6Jo&#10;URHNvxjE0uZ2D2o82vHnnRiJ+hAnFxFhk6dG8P7j7yKXzKbISqF8hTQ6pQvX2e5vR9Ks8pfksMpx&#10;VTIvtDdA3rD8EZBRHruClmwcp/9CkiKI+nzt16+SGQWLgrzHKM681sF7m4BfYJxvhZDlpFuQL1uW&#10;M7WIv2eTsng8QijlZM7el2T5cFJYUly0jouzkf3VXLyY2Yh4D5+Ljxcn60Kh9h32IffitchPpr9m&#10;FJ2s6SQFRsqF73NKIJkW3vk6IVev14ODFJjUqk6kNliRs/MhlX1rleU7G45j2O3A870OqBzbbtvJ&#10;0sLy0/jF9yv5YOXM6qWd9aD+CeVSELo+GEBohCCamlcCo7KLwh9I+683OZwCWSM56zb729G/k8AI&#10;fubTSpVcXWyy5KDTLd8hOhhB1oLzVwJ6vsZv4rMoILyVQ74pmUxMS5fL+7RC/LIG9vuPkRWh4/aE&#10;jMqRKTqZTwuasyyTMGw18q/Lwst/fhXZqfTviAaMpVQ0cALP346ssHju1FgYFU+mb9mL/lAEHZT6&#10;hOoW+g0qqLTf/mzSwPG523pw1/ZjcAc9eL7LZXwfu20nSxr+l7GtDQ9d/RQfTKZ5MHYPbDzakFFq&#10;supxKgapYLI0fRr6M+441masNJope3EWNvDF2u1vR/9OAiNSGY/KWCQwcXrecTnbfK95l5y/wOg5&#10;mCy/gYr0wfj7misex+a7NpjIVkmq/DMx9jhWi9uPhbMLaS0kyLLgeUvXEXat4/46RqEJuggtFBsB&#10;kcBkG0aXMNoe9zxJOSDB2anxYegnJNceR5c/RgsRwuLq/fRN1Jxmv/3ZNLNRPeddKD7YA5fPh/XH&#10;HZjf0Gm77WRpVq3gXx++8VQTHr5E4Vr7BzYeKYpVtGQ9Mr+1BmFfBCNhImnCgkg8gAFantz0bL5E&#10;atQlRbb729G/m8CIVIPmOewm6OQ1UGhisRFsu3cCQRMJgvymBSUoXVSMZ+55CnSHDJRae/GjKKM1&#10;yF2o+x1fYIzQ8WcJjYRH/mQ+j/e5nFFGNn0fQmBCYWt7K8DxzyzXPyMJjDL/UyIwWu5tTlUr3hgc&#10;gZeQ6m8ftCO54fx9kHkUlozqU+iiIz3si+Lyiv2YvWOKLAxh2QyShs99o/QUnpxgyYhCs0ULiqmF&#10;16P6z1WI0dLEo2FSjEwVxSsrXsT6RcLQ58/c/44CI8tb8dNtVARytCOqfkfHB22229qR9i9M4Sfv&#10;Z+CNXlorOul00KM8lq/Fi8cWP0bFMpblt9tfz1pWQ8/FskSCz6Wpo5ZHkE/+Dz/L+J1yVKoXU8Qv&#10;n4Iox9/uuP+MxiB6Lv2sp64vnhqBUcPOjMp+3PBSE4aCbvR7o1j63NvQ4qWaZ6ttVIk8vVFVyL1Q&#10;99t8/k3twHPrXUhv6MdvdjUhOtyLvcERzCWkm12jiSTtUKWzlt1TPkX9NbPqtapVNzSke67arGuH&#10;eFz9vRsaIJjI/dSGOn27SmXakFCnPhtVSrdDY08VYJjG7c2iqvzuO6sPGM1VrN6R1ByUEkqZ0hg6&#10;pWc/TJFeVB6FTKUWBUvz4drnREg1KYRnBqUFo8i84klsSH8G+XzJKrOwO85nSRpRjGM0aFou1i1e&#10;i9jbYtQwBYZYiId//Iq/oSDhi6s4LiTzrb0qE8GwLAz9NPprHlr/fMLN9bSgpabg0crd2O5PyiNU&#10;2pi0HjV3VSMajyJIuK2syshIHM1vN6EsOQv5S3jfFBw9T92/SlqMz/JJjZmCB4LNFnQ2pTYLinhe&#10;BWwsgdGzM9BazD7K8J+U+JwHWRFCCxGUJJfg8SV/hbull4oKU+P0J1dRY5M5k6pOYa83hj6fC/t6&#10;Yljw3ElcNDpUQosxzVXyslaM2k0fpccwrxZC+n7dfgzQ5HuCAfz0VctazamyemxU1GkWdCKph0bD&#10;FNQ7o7/pmHPqm3l+/dzBY0oguK3pvenFtHqNYNU5usyiTNNHCzo1BCS1QqsQdxihuv/nLyNnUYnJ&#10;YShRmLVID9Jem+vF6AHrxRanF2PVFSsQDVP9jpDBydsRMkZkIIonFj6BooUq5fjnFsyUxPBFSzsW&#10;yaFdnIOujd3o292Pnj196H6jByu+tmJCTvekiVYuZ9FqxAmhItGICaPHYhGspDAXLS0x9262+4RB&#10;P0/G96CWVzV49sW5OLDtY0QjPI4spv5DAXz65g0o5XFMlt/kgeR7cH9CLikmu+OqqkFOv0i/X4hy&#10;HeNnURDVDlH+m0pTMRFS/xglZkosjOZdaQZvQkUvvvbsAbS5w/B4B7CrN4CMyiO0FB1m0IKKM1Wu&#10;ojovDRafR2a+u+EkBr0heDzD2NEfQEKVJomo71or+fL4oz02ZmVlVQaoxIZ/15ypObUDZH6S2gIk&#10;WNxHnZ8mTE1LZLo+acUUtVOlwXRaMtMKYNoQVGUtf0bTG1tw/+07kc2XoLosMcH4ZSASGGo/auCC&#10;udRISiheky1jgHDUSwfZb6JKg/RnShadnx+jPIwYpUA1UhlFyEuhxtPx6diqL6doiQoCuQ39J7v9&#10;p4IMTEzPQv8HPYhJIZCJBo84kP3V9cjhcyrg9Rm4ZD7tyVQjU7nIr8vPWIcRQnZpbeXtIwgiMjyC&#10;vEtoZQjbjCKS0BiITMWhQkqbY8qimYoEY0H03CYPU/MI4fTOVWvX+WYLQjE/Qj5Z+JGpEZj0yk4y&#10;I62GmsRqevCDHcfRrSSm343uUBhrjvhx+VMHsbT6MC5+tgWXbD2Ab2/Zj4+DcQx4nXA4g3ilP4ik&#10;6pNIpnXQCB7BJmtaoYRB1sbyPaZXnqGgtZvVd6+q2oPfvncGm9uj2Ngdw1/2DOAH1QdwcflRWo7T&#10;1rwrXttF2y0IpuNo8NxsCs1/7ezkuWR51MvTiwWEjr/9QTkfXB4dUr7scTLFgg2mh4Y+itUWkItN&#10;izag7m81FJogAoEIet7pQdbFK233tyNLq5IJjZCKWVTLJYaVlhZEEQmzf3E+jLT+Zvog65Y8gXX/&#10;vY6KZAWtKhmf926gE69PPTbjheXFfKY8Jb0EZebnPKxZtsqUtUQj9GWCIQSI85zHhpBPy162oAxP&#10;LdjE/fItoRknLFzK7/PnZaMgUX6NYNl4iu38qZDHEQTcSDieedlqKGPgi/toWcNTA8lM/0q9NL1m&#10;K8ux7sESMvTb7ji87kEE3E543EH0kJla4170eTzwu3xwu4bRH47i8fcHkFxxjNBpiPsrf2PNiRIM&#10;m8XjmWEShE5aiu/b1QfxYluUghanr+TGkN+BoGsIQZ7H6eiHkzi7k9ph73AU39Rg9bomJFdSYAQH&#10;5TPROmkGgCnJ4XGnU6iSZQEpkEu2tOC3Vz9twpXrxmNOMoiV8BQskEZUOUomCpOK4D7iwZafP8MH&#10;X4p1SyeQuPwEj38qPAa3q2iSFs9k4KVJTdTp8/tOFamerZiUt5g+WxotHIWnOEXl8yq3UQuEBU3H&#10;82F0D7IcRdy3mEKvYshifl/xmwqM+AnvqCyjIyHCvDA+LtqHnGXZpixnTGDGCwtn8Vnn0L/M/8Sp&#10;n7zAGCVokIWsWxme+WUF4kMjKLtj09RYGC3Mk1jVS+bWOplajoLfGT/iNH5UtR/7e7xkbD+FxIWA&#10;w4c+VwS97gCK3j6IBRSUL+9sxfwKB+Y2Wn0tgm5JFJC5agPQHCv6SOnlp/C3DmqkoPbtg98zCJ8z&#10;greODSL33XasffljvHCsBX1OH3weN5zuIQzxs6ovaApAZxKOqc9mOs+hAlBr9hihmuBdjSa2EJrR&#10;77m+5Bhypc1VGWyczbEHa5lt0+pLgSkxlbGWk5opiMAHviG9jPtmEdqtxqbP1n1JAPgpXP/p8T6l&#10;PDU4UWAkLIJeYhgxm0Ky6hzU38bIbv8pITLPU2pdoI+xKVkWLhfrFmTyWq0GsDFfbtywvFEqssRr&#10;CF83onhhMe+N+3Dfo28dgt84fBIYQh8XUHQTn0OaGr/0nC2h/PRYn5LnLQ+a8ppQe1MVii+mQBJO&#10;yXqJdE0WVPv8PnZ0tmW0FMBa3msxSgmF117yCNYsWDlVAnMumVouWgdZHK3ZkVTbhMvp4C8t30sI&#10;dwgJWgtfdWUSLpv95WPMpjM/p6IDSVWHsNcVh5++jiMQxtY2Hy7dsheJlSfJ8Fp2o5UCpgQohXR7&#10;C5ZtfQ9/39OJ/mAMXpcbR0MjuGLzPkzXFEZaxFmNLbw+wjP+rpGhWqrtou2Wj5RY3Y4f5u3FagUB&#10;FhYSf5dY/kpGtoFKn33IY1SWogJHWQiVxZAxSMV0Io0zyxeocLEEwUTDztr3P47oo61etAJwKrCo&#10;xGjMVE2M8P3mXJmJsqQyWmv5M1l85hY0HNu3mArDDHOJjWAkHkVMwQjKWzzED28MQcJ6L638nuJ3&#10;UXZ3ER6/8nGsJDTOpNCqn78wLRt5S2UVc1GSwvdhBOwfv5MvTGCkxVX4qEVMk7S8HjW8JiAmKKRL&#10;h3xeo6JkY476ufvPowVQW8CcrcfQ7o2i1+UgpIvj24RZyY0DtEKDZPA2Mxb2yzsEsbp5rgEKmcYz&#10;0bmnVbrs2X047R+By+NAr3cEqeVHTEJVi5RqbpUVVBgtCuX3SYRtF1FgUivb8e2V+7CaApKXzgdN&#10;jVdAYRg3hEr4oLkAwsEKCJiXTM1symNIJmJkvvt/AqMqbCmWtUtWIh4eQZhMPxIdgY/QzH3CzeeY&#10;Tf+xAJnpq7idtY+xHBQWMbhK/hVUCcboB+mXqIJZilLKRx8x4esIpUgUNZLEP9CYxfn+w8NhBI8G&#10;0HhvPQrVTGiszahFGoe+OIGRMCgMTMGZ30CnvabF9MHMIcSSZleESoMzJDx2+ysUnEDGfX4gjEFv&#10;EG3BEVqnj8jwg0jUGjSCa6YSup2+U685niJimtA5q5FwjlZN65csqjqFjyO0NM4QPvb4jKWbVUtf&#10;qVLtBZ28BitMrWCA9re+68ZXKNB3/+IVarU8bKDgFBPbFqTa+zXZ6rWhYBQlrqe1oZBkCLqsQQm1&#10;qZrMxnIGKrO32/8/iaQ4ZK1LKDRP/aQMsTBNhJhapiMcR90vt/NvJcgfTVBqH2MJ+Iw3XLKBwkUh&#10;GbFmhyEqgQgjPBKhtZIA8TvQP1J5NQ8Z4seYPKnER/8knM8tf8oc73zKZ6bI6T+XNO1fC5Gq03I+&#10;hWR2dR+FZhhaeHRsjpk1v8y+yFJrWX634WMMe/1mkMY3thykT6T8jfbV+CaFn7WYjpZjs7orzZJw&#10;POacGlqYmgEKDYWS13BFxQHQjSKk8+L+XScwg8eZW6vws5Xb0YJL8p20enESLYzyNWqnTqZg3ru8&#10;loxfiiw+PGWZ7R5qmQIEi3KQedlalNNh9Bz1oO/DPuQvJmNQSOTUK3/w/wSGRCbNo+Mua52bsQ5d&#10;73bAG/cB/P/6G3KxVhaaf9uY9GmAQ7Vtqj8Tk2f/IBfPPbQVH1cfgq8jiAjRxwiRh1pm1BdD+THV&#10;EaaPxggQLZgEzBAhID+zr1yBQkJu5drG9cFG6Qv1YZSdT65uwtIth3HZtmOEOkdMPkR+jRxujWSy&#10;Qsfn7q9pmh+644g6hpB1wBo0nrRzCIkGSin0rGSoIJ3m5lp5GPlMytFY1qIdM2qbTVWBqgbu3Hkc&#10;A14PTgVGkETrkqAQsxx+CqYqB9QNqmsxXaE8zhyeT7mfy7a146Hvbkbh4jyUjpNzUHQn8xtZpmo5&#10;NEIoQBpxjRB2rOI+Cr1aAjOmMf+TqSSNEChN9WD8JCxau2wNgk1+rL50JfIS81HK51SwSP1HKv2X&#10;NbIERv6L2gRyzfOkT6jt+Dxz5ezz3eQsyUTOVzOx7purUPGLrThBfkMHhYdQTHPnVF0QJ1xTPVt2&#10;xpOEhlZk7F8iMFqJypS50DeYXkFBqWlFxtZTqB8iFAoG4PYEEHJ74fMMY587hqt3fkTtTg3P/TTJ&#10;ffqOFgOrtB79/OpOfIUMu6z6OAZ9EbTTuqRVnzLCYXfu8UkCoZV/eW20cslVTWiPxujPuPH1HQdN&#10;aY3xs2Tp7PbnNSi3pHlnl28+hYe+tpHQwAqjKqknyqXGUx1T5qI8Qq/1RmBk/gUL5IyuWraC39OJ&#10;5ctRrZMapOxeiumEJBOYwMFoX7paDxSR25iagxx1XfIYpWn2g+jsSDBGAq7okaqF1yx6HDlLeZ2X&#10;FmLFxauwUZl6avvxBmP8jyc+QytET6i8mBAvg8/3YkLjq/P4LjKhQY+m7ozvM3txpiU4hIn6NNUD&#10;o8ptiiBZKyGUOicpBNXNuP6lU+gOEVd6Q+gMjeB0MI6TNJvd/iCC3mEyLbXvHictDhl2+2kyJoWN&#10;AqPSljkUGEG2e9/qIoSKobbFxeM3W+Uwtue2J7Mt4Z5yOMrtSOAKDrTDSaEtanLSr+qhRaIlojDZ&#10;7a8W5yRe30wKzuyqVly14TD+tqyMTGiFMAWvhMcNtFikMvNCtL/XLmnhPyJnysyO3+7gNtZACfVy&#10;6OWd82JJ5sWaEGyWER6VfZjGNr5AhVeNoPHnPGpVu/3tSC9eVby5PM66RWsRH6SGdVLTDvFzII6s&#10;tJUUKt3D/2KYOBpkyRudFlSykD7lxRSYBdnIJeSzepYUxdQ70DO2wuVm6GG63scUVSsr2jSfECel&#10;qgupVXvoL0Th8zrxdn8IV1V8hNSa44Q4dMCrT+CZk4PoC/sx7Pfg2sajmF6ufIsgVR8ddgocGTuZ&#10;ArShLQqv24Xfvi14Rz9HPsp4AYLxiMwuQVER6Axamx81noTbPYyPukOY1WjBRmX/7fbV3zSuVtE3&#10;re2exN+/n3cCq5ZY0RpVwyonoVCzsHUpLcTGn240gjJCgZGl6fqoi9rNar3Vwx8vK20N2svl8Yjf&#10;R7WiSNn+tUs0w2uNicCVppz/MHO9eAlbHgV63ZI1GKHS8sR8hPkehP1hczxLq56775SQua9/HJG6&#10;kGQFF/TMFeGkYpCDz+dZlKoi23z6MKrkoPWRZaeyEwIwZVHcT8KzIcWC0FMDyar6MbOR/gI1+lNN&#10;bgw6B3GUGi3xuUO0FgNmrrJZYFZWaFsrik/2IDAYxSFfFLNMv7+Erhda6EaCk1jbhF3hGJz+AVxT&#10;pVDwEFKrW+kT2Z/fnginGlqNH6J1Y2bX9GPJ9k54nG60OkK0QBIKbjeOwIxNnTH+lo5FUrX1dX96&#10;BTkLipGbks0HmmcYUoMXStJzseriNYiF6L/QsVRQJu6LE1uvNVBLmny8MhLBMFNUSGtQRqtQllFC&#10;rJ6FVZf/HVHC2uf/vJPb5aGMgmm7vw1ZAmNZr4KMTOMQR4njI1qpgI5xman6JVOM45ddSJK/IU2u&#10;Gjm7v08FWQIzWmYjK8rnIEEwBa7GkuidcFu+ww0/KoS/2Y/3C95E/nV5+OtlTyBr2UoU0F+aGqdf&#10;wkALMKehGT3uKAZ8fvxgy3tWoWRlB+HNMLdROFlOOTV33QkM0hkbdnhxWfURS2AazljbV2t65kl8&#10;qASwcwjf2rKbcKwdSXTcLZ/D5vx2RMswq7GJVoJ+FSFjIoV1PuGibziAJmra5JoBIwwKDtjtL99F&#10;f9eUG4WaJcw6v9ZEvP/HL2L1EsGlUVhG7VW6SC+nGCMeOZdhRKMjCNLJXLn0CWo4y1cQA9u9XAmb&#10;laRbj7IFRVh3SSae/8uLiNJZjdFLHfHEsOprTxgH125/WzIavcgIc0HGGiMkCt9qFoF6d1STpfL7&#10;L8LCFNOyWhn8L9rC0GehoEpgjMIa/d4SHm1nWaANvy5EQNXYdEJjYYWoCQ8iMcT9kakRmJkUFlUN&#10;Z1Q2Yzg4CIfHjwRqY0WrjJY2ZShnkFLZS219BukUorcdQJ93AHc1nDCWQ8P+zLIV9GVSa07hGXcM&#10;g24H7tq+n0x6mj6Ok4Jz/l2Ysh7qj5lJX0XL0qmn5iqey00hPTEcRyotmnpkZNns9hdJaM7+ThAv&#10;kVbw+/c0mvGs6l9RUlNTT8qIlZtfaEK/cFmQPBqLYceT21GWrDKZ8aNspvrZQIMSM0lzzdKViHVR&#10;6GIhhMjkAQpg3BvHk5f+nZCClmFhPjaYwIOYYhytTYbIXrTOVB2ojksWRqmLETJEhMcspabVaKMi&#10;4nnb/SdA2YutZ6DrV6uwck86b6ksIuFOweJSrLv0cXQdaCMcykZe8lpkpQjW/iMh4t+pZEo1X2BU&#10;oWQuVj7LshqW5eB2PN+5++p7m+8+S5/5+/bn6kyQJkwwHeK7oz4xzypK5TIlTv9cOuUqvlxQ0QSn&#10;14czrhCSCaXkVKtM3zjetB7/taMJs6qaqLW78boLcFBgrqW1Ub/MXON8a7YyIVl1C/5yPIiA24f8&#10;w4Pc18qTJFTbO+i2xHMqLzNLkMskTQdwx/P76MO48HyP0yRStY2cetv9x6F5FJp5VR1Ytq0Zv7t6&#10;s3lh1vxgvbj12PKrZzHCJz7Ch+2jv9D6biu1K30UavPxBMbqbacmJhMroLBuwSoUfS8f8ZAglB+x&#10;SBwj/Llzzxnkpq+lZShECa2ZBHZcp53Hy1mkPJDWjllLBhjh/yks8CJMB6tQ1sXsOwGrNQ4pYmj5&#10;XepV0RAQEgWhgE52YXIOz/84IkNRhD1hnKQfaeaoEdIqgalKbLtjyhLkqdWBx8jnp56hno9hdOPM&#10;j133OAIzAeo83mUscDiknI0SOdR2ET/iMQrM2RrzwpA0eJepyeoOx+H0BPDDyndNsaPyHIJs8hmm&#10;1zlMD8z8+uPo9QUx5A/i4uf2829aQNTKnYiBZZW+vb0dDp8bHzpGzDqTMxtPW0667fntSP6Q5gUo&#10;qEA4V9mJt/oCcNHp/+VHvB76VQnV/TzmeD6MPan+TcPXZzV24mtbOvHHKzdZ0Sa+xPx0+h5X0jqQ&#10;wRXzNw1TfTAOpenqM1r93BemjLPIaE0Kg4bwqd/kraxdPI5GPNLKkNmDPFzVr7aZgsOchdYaOBa0&#10;sCF+r355JVuzF682k/3jhImxSJTCBxSowvo8EnfnQ7Is5voXSgDUNJaLQl1bYjay/jsTUULKcDSA&#10;sEpXwiG8X/YR8jR7TP7fuBZSPhiPw2erWWNWQaYV2bKiWp9CLdv9J0CZX1uLVVetQO3vq9G3qwcj&#10;7hGMDFNuCBSmRmBqBykEWna6C6WnXBhyDuAYfZQFdPqnb+03ycbkmhMGUqUQIuXu70ZooA9HeWEp&#10;tVrWT9EvCYNKZwSFuunktxHehTAciOK/q48iYccQBc7e37AjCdeM+n5jzXRdl9JXGnRH0OsNYakC&#10;CQo1K5StgITN/uORINksWjsNH5xN/+iq4oNYs1gvVzVnxchKXIHYmRh25b2BJ7+5AqsvXj0KnVSy&#10;bv/CTIkG/2bBDCvyJui1LmUt4qfj5HVaGSXeyGxRPrPVhDcae7uRlq2IlsbumHL6FcUzw/EWZCLr&#10;h2vxyLcfxYrvPI6s76zCJgqmrudCMJyxjMZi5RJ+lmBD+gYzqimPDnTEE4E/GoTG7kmNhwI+nGpo&#10;QQ4tjBUwsRcY+R65GlmlRCVharEsKq2Moltq2tNgeQVdLsT1q4JalkrW2KzaIKGnIEv4pwSSTa+n&#10;n1BF/4MMf1n1YbRSk3m8LrzR7cfF1QcwvaoFqZUtSOfnhhNDGPSEcCYYx/UvHcbcCqtPxeRNyIwq&#10;WdExVQJTeLgXPlcAe4eCWEDYN09r7n/mvP+YOnERhVNLXyRVnEB9px8upxM1vKak6k4kKCpHv2mi&#10;kEylNKoo0HjcBN6vVk5b/sR+rCazrJbGI6MUL8oiTs+kf0NhUOegBEIvx7yMc1+Yac+VsBjNOSo8&#10;6XxhyYXIvSzPLHNn+I0QIRaPIdAVQM5lK6El77T+i90xJTBy+IspMAVJZE5auQL6ApozoNGs+clW&#10;XuhCtPjqOFbuglZAw/Qupj935wZr/nE0RHhKmMPrjxBW7tuyz5S5FKVQGP4RJNMz4N9yl61D9qVP&#10;InPJClNKk7eEf1+k66ay4Hl1n3b7T4Q0/V/5tbGoovwnIQb5YlNiYTS1UqFfOeezt7Xitmc+Qp/b&#10;Db/TC4/Hg+OhGPYSqg3Q6gT9Dnic/Xh010Fq6CPU2HK+1ZvPY5kWZEIyMqLKZhZUqpwlRr+jD5kn&#10;vbQGglc6J5n3n8IzK+AwbXsb7t/VZaoGfM5hfKP8A/6N11pnhcJ1Tvv97cmssDba6pxQe9LkaKbz&#10;3u/+/S5sooO7lg5wUUI2ihZtILMSXikHI4GgQI0nMCb/IgskyyJtzZ81MLA0SQKYg+Lbc43TTjtD&#10;mEBtHQuj47VO5GmBqHEKQk1EyAgEz5+uHh4y1nyVtZPJKEBZZHD5CKa64Kx9J0padkIWwfSk0HLt&#10;/O12xB0xxFUUSSEPqFGMSvT5shdRslj78Nxkxn/o9JN5s5dm4uQLTWYpRY1nCvWFUH5NJTLTqZCM&#10;hRkNDU+SBPly6VflGn9JFpnCQ6VSxL9NicCYNV+U4FOZPDV7Bplp6dbDaByKo8vPh+Z2miRkbySG&#10;D6ktv1uxB/Mqm8h89F1kVWyOaXyFqjbc/XoLfaIgegMBrP1oAEkqV6lrMh2YY/OZJRhmZrPC2+rM&#10;5PUkVbZjxvY+/OqNVniJoT3eIP720ZjAXViaX9eL9IpO3HP/8zTl0uK0MoRUFmSQprQSiBMqvqSm&#10;U2a/iC+umMz9WsEbpmXW5HdUfkN/puK35UYobff/Akm+RT4FQALzZt5bowMAI4jQhwvH+P7JA1t/&#10;/RzvZ2wSzPlRYTKt6xDvdcSqPuat48lLHjOzDhRo0Sgr0wZts++EiEpFz3ssCGL5SNZznRKBkb8w&#10;pvFnEzYlN5KR9bdq9cM0YTFh2qV1x7C4/CCth9bA7MGsmn4yOT9pXc4+njkOmX+GkpXVp/D7N0/S&#10;UsXgjQ7jecG8LfSHtmmpjNGkIgVElmJezTDmaCaAHPq64yg72QO3n8Li8mLzKS8Sd0zMXzlvqu3g&#10;ffQgtbYdv7iuwmhNMxBbNWLUlCWm3kwv4fwFRoKmcU86Rv5CldasQrxT4yPIPIQ3Wj1FE13WXWa/&#10;BMYXSSVp2cjJ0FITWQifCBhneUQJXF7jiGcE629Yj7KFJXhmWant/uNR0WIKDPc389koLPpP5pI1&#10;KKFwGstNRXIhghZWkaclLBYstiyzBGeKIJkcdcvSKDIlp125lRmNYqTP5E74t3n1LST1s6hTUlZh&#10;vHIXlezzk9o7saYZ971xEt1ROsCuELoCQbzU48E3q/dgSeUJk5BM2E5BrT+Oqyvew7Y2F5qCETgc&#10;ao0O4i/7dN7T9DeGbc4zeVIlgVZ/Vsfmsuea8dA3NpGJcpEjE7+oCJtSLOa3tNj50VjZiiCaom/S&#10;eNnL1ppoVzBGuEOm9IRcCHdFbPf/ImndEiVlrez5umUrEBuIIaJyegr0mquVY7JWByjTTACb/e1I&#10;Psy6tCcJReMI82YjhHYjkRFaKetcFpQUHJ2A1R6HJCwW8WeeNydJYXH+jYhgSpx+zRrTp+lFMcTf&#10;qf01G0xOspbD0HezVT1MpjJzyRqs7a16rc8fz5CgFvc1XZm0RPO3d+Hq8uN4c8CPfncQLpeLVseP&#10;YU+AAhRBOz+HgmEMuzxwO9zw0qoco3X5DgVqXv0pnpv+Va0KOW3ONUnSmCddp5redN1XPduE317x&#10;NDaQ0XP4QmRdxPwKo9q9MDuShdH2ZYpykUFy6ehuTC7Es7c9h0AwiqAYkkrhrcx3bPf/Ikl1Wkou&#10;5i+gL5NWhqyljyPWG0cWhSU/hdBJ0S4yt/HjbPa3IwlM9qUrTVWCcq7yhbxnPKNKR+F0CzpNRAmN&#10;R58Ii8qTKPRKE2h1Zy3zOCUWRvkWtf1aIWHL2TZD95TjILMbx1oMRatilaNYwydkYWY32OdBBPEk&#10;ZAZ21bWbPM2Mmk4kbTuJr1ccQ86RYZyiIzngCWHQ5Ybb5YDH4UFreARPd4dx+bPvY36F/CQ552qT&#10;7kaCLJbNuSZLGp4xvVHhcVEP/acuXLr5FB5eRiZPzDewSmvNmASfzQsbj8xLJHOMLTik6fRZhD8f&#10;b/nIZOzzv2OFhu32/SLJ+GcmG59Fv8NauUDlQpprVpShsUwWg8sC2e1vR9p2048KaVkUklYOKYru&#10;A2coIKNQjEyu8xj/w2b/iZCst45lGv34u1Zbe+bqp1C0dIpGxf6rKb2hDQsaCf0q6dQbgbRgot22&#10;Xxx147oV+2lhcpG1OMssY1208PwhyXhUYrRgPrJSlSnnd+MJzGjAQVaqiPCwOKUEG/h7SVI2Ga6Y&#10;TJGN9fStlDuy3X8cUuRIVJCeicy0EpRoFWQyd15GGc+ThbzUtVQQWqdlYg7+OUQmfuaBDaZvXx6M&#10;6rtaiRJst50k5S5ayee6Ebm04OtSnsSpmsNwxfyo/Ev1F9ei/EXSPJW+0OG2ICEFht9NpHdmKkh5&#10;GiVHb/vd68iVBjaQZPJ4W8wqqJBtSkv43bgWxnJgjQZOzTITKFd843E8+/tnEGgOYGB3r4la5U9w&#10;GT4zV5oCYqwehS0nYzXykx6lEGaR8VZh/eJCFKRupHBOzME/mzTb+dWcl0w9XlwdrLQyLz/you22&#10;k6U8WcNkra25ApH2MIJELip4jYdj/zstjCnBryYUJBwar+X5iyaFuHU986vO4M47a00RYc4FGLOk&#10;shlV/ub9E+Gz8iJWObuEZ/XFq8y411g4Tv+HXoErjkxavokuC6FQrnwq7Se831FzGjF31KyPo+P/&#10;+bKHaWVysYmCZbf/+ZKuf+CjPtObr1FMml+97htTExHMo+AXpNBiLn4SsdAIQnEfNMFJ8fv/nQKj&#10;ymOV11BwLNLP/2rBUS0bBbhmAEsrTuPH124x0yPtXthEyFiVf/D7J9/LMTbCQo2floccRdh8Vmg2&#10;Ljc6Bjy2dLWpA7Pbf3yynG2dN5tQ78j2w6bKV36Ghr+sv6sUWpp9spBMyV4tDKslx7VkoCYmrViy&#10;wnbbyZJ1P1Iwhdh4aymFM4pIXIOapqqW7F9NRjgUVBCTWmOSFOK13fYLJCVl1XSm8bRLtrbgl1/X&#10;qmf2L+18aUxAxpz98QRG/ktpmjLYhE4ZJSimv3Jix3HDBHQIDMx5Y81b2DhRp9k42qpT4/GTi/BO&#10;yS4jfDqm1rFp+E0j4VqJdV67/c+T8jKyzQrOOu4Ir1UCs05tEDbbTpZUj2Ymi1JgyhYV452id3hP&#10;vCme11ZgvrzzNDSEQpnzmQ2tZDhi8HoNxetAKv+uSNP0hl6kEl78d8W7+MuLH+HNk11oHxjCGdcg&#10;Pm7uwOb3T2B5xQe4vHwf5jc04/9b34H5dcOYXd9H7d9hpk0mVVPjnnXu/xw6Y6Zq/vbyEjPZUdNP&#10;NAVfRZZWhEY+TgGeynjKlMMULlqLtYueQPZlGnyhVYbJqJ+FOf8ESklg5PhrtnEBhSWXx6y8vpqM&#10;oIWNlAqMof9kH3JTJqa1VSWsOQWmW5OMVve3KnL1aGKRZqb27/XQ8ufrF52/D6OsvYl4fea7TN7/&#10;iKZZUgi12DiGgcwJ9O6YST0LNhK6WmtiKmdTwv1VeyZfUufTdFJN7v802lbI7WndFmUh9mYU4QgF&#10;xs5BTarsNj0rEhblVLSOy5za0xSUFiyo6sbFW09i02mPGSbucQbgdgfg8ocw7AljkFh4wOeFw8vv&#10;SQP+GD6kw/Sbl5qRvvUAUmv7DZ4XTVeC0+b8/0l0beZH+PvFG0y2WgV+SsIVmVqv0Z4aalZVIucv&#10;LUawLYhIV4jCtQaFCWSs5AkwjPmUwIjJC03bQN7iPNP3IXg+EieQ8owgZ/Gac/b9RzQmMAr7alZy&#10;wx8phJ8RmN1lH6GEgi2/wG5/O5K1HCtFGaPCrxZoZpWJkmmOpa/ZS6szEatFXytjDX2tLFo8K89i&#10;VlY25/k0IPLpnAV9SshUtJqDLEFY5ziQbJbah+taTT5FPoDK1zUQPKPiCOq7/Oj0DJgB375+J1r8&#10;I3jFPYLf7OnE9xsP4r8rD+LXr57GhpNenKKT1Eeh8bk9cDjdaKI5vbXmmIFJyr2YHvr/cNICuNc/&#10;9j6yM4qQvUgWQyX46oWR38EXm7oOTyx7ApFujVAlz4R8GDjVjycXrELx4glkykc/xYymPZjMUrhk&#10;PTBoFXEi6jdr2qz52sQWaZLA6Fp1fM0K0www/TMCQ7//UPlhbqMBG+d/reoatUpTPv1u84+eMU14&#10;mvGmKX3dH3Yhb9HEKpM1IyF7IZ/zwmJoDplZRNZUOev6lTeS4EhQrPegfbQUYx7/nku/b+M3y+wF&#10;Zj6FZVpjNwVGY4l6iL2b8aMdJ9AajMPl9KLPFUZjbwhfqyXcqm8yvffqM7HGvVrlLWaIBfddtOUw&#10;/rDrGI5rvUpZo6AbtWc8SK84hXkNg+ec+z+Nkmhx1QG6/PevI4cvqyglG1lkwlLCg43UcKuvJhQZ&#10;iiMQcJOhA9CCs75QBL3v9qEs9elPmGGiJAYXox+tOwoelQITMutXvrb6Ldvtx6MxgRGpPGXz3Zs+&#10;FRj+59iOoyhZmEmmG9Pc/5w+TURaAq5FpKrvqjTHpdowM5KPbDluWQib/e1IFjA7IQeltN6FS1Zg&#10;zdefwP6NB5GlpTJMpbOm9aupTxN7ZIE+FRpZGkE6+TW2kEy9JxrZmlBzGjNrmvHwBz3w+KMYdrnx&#10;rjeKy7d+TP+jhdudwVcaNerVKmsxLb78WWRgF+HcjKpeJPL7hVWn8OjuTpzx++BweXDAFcPibcfO&#10;Ofd/HKkVW4JT1YYf39mIUkKz3GXE0YsLkPPtNaaHRK3EGmkaj5BZNM/tvR7kkgmzEycGn0SWQzvG&#10;DOvx3N3PmvyCGFxju/v29X5u+39OYjRLYMrSirF5+acCI8+o4912wsq1ZPrzZ+6xFm3jV9BXU6a9&#10;razFPAt1iYajQTz34FbkT6jam9Dx4ixEm/kceRz+H1pI7bElfzdDOUpSrHZqndcMyzBK4NPnJH9S&#10;Q0JsLcwMOvhJtW24qHEIv3qjHw63HwOeQTx7pAMLK49jZmOPWfkrrb7dTIxUWYsZcEH4psHic+r6&#10;KSQav0q/p2F0Kn49j8dtfkRh6yVEc3v9OOCOmf2s8yqq9fnr+I+gxjYkVnWZBrbFVFB//fpGbEzc&#10;hPXXF5mFhtRHblqJaQSChE376t9H5pJM+gsKCpz/XLIx+rz2XI8Vyx4z4eUQkY6WptMyeta26k3h&#10;5yd09u8SPn2XR0bjMblPacp65Pz3us8ITJTCfQZFC9eicJxO0HGJxzfBD15n7pJslFxTiO3Fleht&#10;7kMkEMKjlz1C6DoBgaH1y1qYhfa3z5hu1YjmNwdDqP5FOeFZPjakbSBkyzbnswRGsHjsOVnXooWx&#10;7MPKdX34Mi3I96oPoccfwUAgiOLdHUjddhCaMWwm7lM7ajqM7f52RGFSQlHCtezZD3GCIu4eduD5&#10;QR+SKxQGHi1jIdnu/7+UtF6nckbJNV34ys4OXPZsE7Y8+jyibjrO0TB1vmYzRxEKRvBeyTtYTYd/&#10;DGdr8aZzGGOiRGZBK/D2+lex6qonsTb9SQNPDKNQGAwUkWCYiBIFjt9bUSRaQq0Fyd/V0ivotIEC&#10;s/bqMYFRTf8IBo4O0DkvNH6A7fnPl0b3V2mPtH+uGuUm2E+UT/+l/g/VvK7RoASv8dRLJ1CUROuz&#10;WP6M7k/3ZLP/KNkKjLR+GiFUKzWcz+XFpvYhOuhNmEGroXCyGDuRjD+bgmO3vy0ZS6Lp+vys7cMV&#10;5QfNupeCeQ+91Yn5/N4sUfEvTzB+sTS9UaOfFIXkc685g4sa2nHl1ndg1ksNEn6oCpkWpu6JOqyk&#10;sJSl0aoQ3ljwYQIMMx6R+U0dWlopShI3Ii9N32mlM51D2tZiIvWzm+kvC7ntKHTRqmsG4hmBIYxM&#10;LsCqS1eb6JhZRZr//F1BZPEYxWay5Fnn/r8gXU/hokJaLDI4yW4bW5LALSlF9n+vNZFBS6Bh5i1Y&#10;Ha6WP2Ysqd3+o2RvYarasXp/D1yuPhwIRJGylQ46X6gsi4QlgYKjuWEzJyIw9WIMQTZRDxLLO3H3&#10;riZ43T70+kNYUnGYwtSHudVT1NT1b0qyuMnV3QbazqClSanqRkJlD77d+DH8MfoWrhA23rYR+Yma&#10;rFlEp3Rs3UeVpNi/1AmRIlgqbyFDqWzGDCM3FkQCQSaiFctPzDXV1ZsWbMCm9LJPhEf5krGhExqj&#10;pCau1UsoMJqbpgEX/AyfCSOP1km1c+ecewI0FuX7LE2oWYzXr8rjdUtXAl7lVi2oK2dGQ0TWmyie&#10;rKrNvp8hW6d/Qc0R9ATjdM5duKb+IGbUDJqluLXGi3o95tW20rq0QKOS7PYfj+ZXyz86g2l1zUiq&#10;7DBTMPd4R+Bx+bDplJq5epFQrZJ/+/3/N5LyXdNlsflstCCtclPzqgl3aXkeevU4Mn9Ix3fJRjOr&#10;WZjaWq3ZerFicruXOhGyGr0EV6zjmplq+qT10nA/VVevumwFnrp1A2FVLjYklZjkp5J5ugZLwKT5&#10;eU0UmOwlWQgS8gSNyFCJu4DsZTz20skLjKyAYWhz3tHfP7PNP6MCRdUychCgPxDj1akTNKYmtGvX&#10;EXqqQ1Rw8x9bLVsLs+atQ/D6w/jQFUEyX+Y81WVpJS9aiTl1PfxUr4vCzrQINvvbkdUbo+EWHZhF&#10;bTrXrJnfiZteOAWXux8nKe2Lnj2J2dsHbPf/30qCY9ZMZ43MVeBE8LSDVnwASY3duOvnL2P9fDJ0&#10;umZwCRpZmWi9WMO0Ni91IiStu15CouOR6S2LoZZq/T0fa76Vabo6o5EQCq7JNYO7xbBjIVgJjHpb&#10;JDAFFJj1FxeY7ZWJh4fUARQtUgb9wgmMFIUR8okKDLcvSclHw8pGBGMuM7UmFI/heOUxFBJenpfA&#10;CBIoMSmGTq6Rhj+NHrcbPqcLd7zaR2Gh30Jtl1Q1Efh1/pRU04wzNIsDHi++Xb/flOPYbfefRJrb&#10;ZuArFdIc/nz/8kaUZhQjL5UwiExZnFyIUjJuztJsvL7mNRTeko8VVzyJ7Iutsv3cxbRES1TBrFla&#10;BchLyUVhKoVBVQSkDerDSVZPDKGVGIEMWELtKwbM4WcZoVd2xmqULV+PuFbOox8ViwXMMIsVV63i&#10;37nd/HXIXLCGTGhZPmNhzLHOP99iyDAo95dfJGH9Jwz7f0t6Dmo/yKWSefb72xCRo6U25ziRVMsw&#10;lU+meba59Ns2EIpqwmYZBV1VF9mErdb+gmQUmJkUCnVEzqjpwJLy43ATivV7/Vj03BHjiGp9FtMx&#10;eRacuBCkNWSePdoHl9+D4ha3aT+22+4/iaY38LPWeuZzqzqRXtmE+3+41ZSyaAB5ToZKZygUqQWq&#10;b0QkLGxBbU7Fo5llMVcUwcEghvc68GbBO8i6qQBPXL0KmZetRtaSNchesNb00WjCjOrUzOxjDcPj&#10;sTXJZt2CLLNkesVPtiIaJnhR0xb5SysVRwfjWLN4FfJTyEQJYnArQqY6MsPwowx6vqQqZO1nwUve&#10;k/n93O0mSxbDqzsz24zUlfBrifOI6vapFHIuW2NWSpACyc3IRPPGFqy+cpVZHr1AI2oz1DlqfJhu&#10;A43m8wWpkvaG+pMIOZw46onQ2qgRS3PCJjY+dSI0p34A9xKreyikHw4ETKOV3Xb/SaRoofJX8zSN&#10;s6EXyfRpkqvbzapnJamZfHF5WEvmeuaqjcRKlBStPCwrQAqbWcAhOt5kBC2SqqF54vZoFCGt/RgY&#10;QcQRRaBHTWODeC/rHRReQeuiokweU1BMVqOQECqHmrX273WmvD3G4wR5vGg4gkBviL7NGhRRC1vw&#10;cDTCxP3HggDnS+rrFwyyCi6V+5gagZEgqPrYGltLgXFqtjT1jBwZKpq/XvonlKZYAZV1P8g0S/kp&#10;s7n36Q+wjgqiOCXPSlyacUgqf1dmnn7JT19uQpDM+8Zw2PTOW4Pt+DlF4V7NUf7mjib4aNHOuCPU&#10;sGOJzP9cMqVFFJjkmnZad/o4mpRT1YOvbWrCIxfnoixJDVvr8czyp0yeRhNZQhHNKIsZrRlS/waZ&#10;QdFdk3HQcg1qTjEDzMgg5lsVMVqW48krn0AZmVWCmGeSdvKNsq2xsmmFeCv3DcTDMl88Po+lId3B&#10;Fj+yL9MyghSWDDL8aGh5ogKjhGJuoiAjLV56EYpp7Wy3myTJwphr4z2qe/NNM6faEpgRPrM9mz80&#10;KwvkL8lFyEXni88QkQj8sTCinhFsfWCLCblTYGhdavpNfiS5ohe/eacFTq8HO3v9FBLLMZ9NMuX+&#10;Ni93sqR5Y4u0LIYrjP5QwJTR2G33H0V1+lRCUyF4LaGuZ0I/k1Dth7mHsHJxKUoWFWB12ipU/WEb&#10;2nY2IdJF0XHHzCgjShFfeNwMPzf5hlEBkQAJuUlszD/9QGiy5rK1KE22wqoqUDR+hKECCtJ6s+bj&#10;wU0HDIxR9j4WChHKxNF3qA8rUlYTwmgfCYwibv84j3E2FVHgcpdmYu3SVchetGbiAne+xHsxVcr8&#10;uWhRMUqvKzTPST6MSoJcLQ76UfnYee92swJzSPAzFIbfHYQvGoA/4kVoIIgvKTqj4knjZFKL/e6t&#10;Y/DTwrzc7TVwaXZDs3lpGtlq+3InSV9uaEPatqPwDYfgGQph5gUYrnfRjjZqaEIbM71mLEKnoeG8&#10;T/oEiUqQUknMbugxPSma32wsKJXC/KpepG9V8agSs4Pcvx/Tt8uvaEdyZR+P2c3jU5Hwui9q+OIi&#10;etYwdVmbM/j+47vNbLLCRbICWsaikCSHXYxBhiPuLllWgtIri/DqL1/EYHU/QqcJp+jbaBK9kRxZ&#10;Ci3j4ADWXbGWFksCI3hk5WDGnFxTg0UhkFbue6WP6IWCGTGqmQYrjgM7j9JhzqY/VQyzdOFEsu+k&#10;jbyPZ37+jEkmhoJhhD0etO7twPai57HiplVY/XUK5NIcAw9zZPmWjFoxwcAUdY+WUdg38vo2oDhj&#10;A3IWj9PyMHovigSaqZwZ60wTWlgJVikYQrA18hEp/CVfL0KkP2K6LEdG1y2PaBChWpRNr7kRGOVX&#10;evCTV45h0OvEO/0hpNRRYEy+Rct6T2Tw9/nTzKo2/HedrJofp2kJtcSF3XYToaQqK+cjeDenjppZ&#10;cJMOtBTDLApMKjX2JTUHcXnVYfz4tRPIOubBlp4IVh4exg0vHMTFVccxr+EEt2/F/PJuzK/rx7zK&#10;0yY4ouMrH5VcaQnR2eeeKpKg6Jzq1pzH53XPz19EnsK1o9EpdVBqvJF+HkvoFabnIjfdGjyeQ2e3&#10;WFEwOrSZyzKRfXUWsv87G1W/qCKsIpOQ4a1lt+0ZXt8Ly8c61cQVRMAfQNATQsMfawirclCYIh9k&#10;YtZFpB6a2lV1Bi6qtdngJFPCH+WPYULMEBmVf6EPFR2Mwt/pR+8r3Xhz1evI/eE6ZF61AjmXPIE1&#10;C57A04R0G1PGuwbrewm/KeXJyDYzmqOxoFXYGg9g9cUrsTljE/Jo8fIz1qD6oSrj84Xpu2lhJRnk&#10;L0mTKvZvCiSpaa9pPAoHIdlRMm9GtYSJmpeCNI1a207zTZaUsLv75Rb4PEN4e1g+zOQtzPzqAXM/&#10;Mxvbef0do92j/caKXrrtAOr7Y2jn3Q86A3A5giQvnE4PhohdHZ4gWv1BtBF+PPZBFxIqjmG6GLaq&#10;n4KjymKtWaPjaQ3O07bnnxqSrykIqxyWFMIp3H/TDjKyGEG+h/I0glTE4XRO1VMiB76MTFSaWoKN&#10;GRv5d8IsOfe0Arla+YsCpQF5pYklKEnWfrQUY+Hhs0gWZ8OiEqxdsMI0Ukk7P/fgcyheQiunkHeS&#10;lezU8G67/cejfPpKx7YfM1ZPiU5hRhWaSm7i1OxxWTIKk6xZVFXb8rwoUApymLX2ZS1lIYZBqLra&#10;3L/deSQwVvkLz8nnUMJndrCCMJOOvSxHwB/CC799GetTVERKBcH7yV6oxadW4szzTaPbUWDGBulJ&#10;KGZTcy0tP4HQcBAd/ijSKg8YxtBqyNOmaA7xbGrpjcf6ERt2YGOzl1p88k6/WXZPwQOSqqpnygco&#10;b8Kaj3rR5XGbEHbXsAtt1B67CAXXfXgav9m5H6UHu7DXGUG/0wmHf8SsTtZJHLv8hROYVXGaMGyA&#10;zresSjumNarqwf78U0GfrE5ABabyGf2cXtmJ335rM3IWyN/QyFQVS5I5RknMYS0Toeao0QoBMY9x&#10;8GURRPpdCxVZQjZeHkUCYw0ezMWaZavx9E2b+bNViJmjBZ/4N5XPWO3K5+4/HslvCRzwI06oaKqy&#10;wwpcBI1licYI/zS8fDTYoP8ZIdLPQoVyyEZ9kMhABHkLV9uewyLBMT0Tfqblokytyt/OQfGtxci8&#10;fA39wcdNbstKwubSKluhbi2/kbOY+3wtB9FOrUAmjE/IMpeYXoumCtP3eKJw+wL48atHzdonSSrV&#10;4AuzgwqTpZTKo2gPxOB0hfC92kPGx7DbbiJkliqXdazpMSNol23bjRdddFKHaE0CQezqD+CrNYeQ&#10;UnEQCVQSCZqDXNWHtPoepFaeovbeh5vqj+GIJw6v14UebwRbjg0hqfIIrUw3n4eihi3crtf2/FNC&#10;vKfpegf8TOT7MCNz+e6u2ngSf770aeSKUeW/8CWPVQJIo4pU9qL8htpziygYmpop4dBqX/IHZJG0&#10;jSVo9gxvJTi1/APPsTAPG5NUKqMwMp12/i5rpgib8X0mQJvm0/ehD7YmLRNZl+Yg86vZyPruSrz4&#10;8Hb0vNiJUCcFZ4iQyadWBwrGaLROMC0SVvhcxikOx6lhlFFhCF7anUcCo+vT1M0CXu/6BaU8bw7W&#10;0cIV0X8rSS2lctGqCqpyUOheyUv5S3xWqmDI2Ix1ySvxJTnFMvcJNQOYVn+CL6cHBW9/gJDTjffc&#10;EQNrZIE0eeVTjWdpOznTn353/vTZ/X5Y24xBvxenfcDiqoOEUJOPxv2fHda1qpgzsb4Z7wVjCDuJ&#10;fYMe3FWzG7OqNdxjGDNr1M/Tz23JfBqUzk+1Zyfw+9kqWak5jaJ32xFxedHnc2A9LeCXecxpjaNr&#10;2HzumUw9aRi7ws2KWmo5Df0uhXBL/hEyr7LYWhzJEhoxrhnFKuFJK0GxKf1QYk5hW1oW/s0M4EtT&#10;GFkMZVmd8SCZjmkEiwxVllpIX2gNVqUL9pHhqLE30gHPIuOLGUuWaT6B9iHz6nN0/3OOKVqyjtCH&#10;gqw8TBphIa9f/lQJfSIt81fI68nVXAOeu/DiQqy7KhOP/PBRbF29DYffPoKwL4hwOIzO3Z14mrBS&#10;fSy255HA0BJKYHIpJAULylCSQbhqFqOl9dWUzkVZtDJ8PmllvFc9Py2sRCXA+1TDXlbKevtaskWV&#10;JzAUjmMwGMEPKvdj/nZFk/oMXNIiRhoXpOraifbky6+Qz3JRYxcd2NOYUdeHPYQ+HsKxLS0+zKvv&#10;4DEnz4T/ZwcVALWwrEF9VwDeYS+6iEGv2vI25pLZrVbqVgM37fafweszcIt/V7v2z188iP5AGEO+&#10;GB58o4mCor/RetXwGDb7f5FkFs2tbMP38j6mllaxJH0KvliNPSpLpdNPy7IpqcAwsz0jTY6yeL4c&#10;CuDhsoOI0SnXKCTh/bVL15EpM81oJ7UJmOibzf6TpVxN61xMC6oV1QxEHEfgLxDZCszs+lNYu78H&#10;A3SEDpFJlEBTlbLJyygLXd9nwrbz6s4/EGD8JONXdCGFwjartg13vtaCYfoJ3a4IFmw5bNZ/mVE/&#10;+eCCljSfQctyA51JN4VlIBDHd7fsptXQval+TVpaKzHb728pAlU/CPb0IKW+Ffe+040hh/yeENK3&#10;HjFTLBPo29nt/0XSDPmgVAJfaWjD3X982zCv4JU1gcaKnFmL1E5NBn0jz5NNaBNvVcE8tX3UTV8k&#10;jJKbtAZlNi2YSkus9gG7/SdLRbR4skKFCqnruyk6zxiN00DWiqV0bnt8Ebi9DpS19hHbN9O/kGVR&#10;TkaOuQo2J2ANKCyzd5AZqfmnUeAuLd+P/kjU9MP86n1+/3wLkulHJF4ARzqdvkt6VTNavXG43H78&#10;6cMWwjBFyzQ6thPTyWCmEa7efvGmOdTaEpZp2+Wr8HkoIkY/b/dgEG6XG5ta3Lx3WcjJBygmS4l8&#10;F+pLSqrqoQ/WgTsfeBFlZJ48wSP5MYRaBWRqrVxmxwCTJkEYWo9nH9hsHHM54iN02NvfbLf8Ca27&#10;qWCDAgp2+0+SLH/N8tns/n6hybYfRozwFWrp6+ubMOAYhIcaevW7rZhFp1dJPFOsWdtC7Xv+Tq8S&#10;pIn0CbQy12UVB9AcjGLYE8QbPUGzKtkcautZShIS8tntPxGa1jCA6+oPo4/HP+mJIrWcAkMFMNvA&#10;sA7MJbxUTmNe7Wnb/dVjP533P3M0RzW/pgPJhJJXVJ/EsMuPbn8cS6oOGUtmt/8XSSqMNcNGFPpv&#10;7Maiihb85dtbUJRcZNaSUWJT0StBNDsGmCzJupgVhq/ONHFhrfmvvEaMjrqSiCbzP6XMrGCHBMb6&#10;faJBh4mSrYVRsd80+RmESH/8oAMerbnic2H9vn4ykxJ4tATUwDPpgNrtb0cm017ZiSvrPkaLN4bh&#10;4SBOe4OYv/UgFlT04iJBsbp2oynt9p8IzanuRskpF5y+QRQfcSC9ug2zGvvJ+D0USPkorYSZrfhK&#10;o30/zxxCMMuHUeW0IJqERwJ2Aid8UQz53bj/xZNI3DZ1RannTea69NllBp3Po7VZXH4Mv/vuNhTQ&#10;yuSaCBgZiQ69HQNMlorIsCqcXEPhMJXSNDFR5VCCIaxbtJLnlkNvMbXd/pOlsZ4YCYwqpqestGaU&#10;bAVmJrV8giBU3QCS+UJWvtcBJx0596AHhzwxXF59ALMraAkIBxKosbVOpTD/PDLWfGruhO29mEVr&#10;ooaouZWEPhSUpNomPPxWNwbIcB7vEE774killrY7/6SJ19zC6/USjl1dS6uobL+y5HbbnifJr5lf&#10;fQKrD/bRynhR0elDCgXTbtt/NSVXdGLh1mb86YqnUJSaj6dVxk/n20TPqO3Hlrj7pIdlEqTImglT&#10;05K4D7ihuccjGtsUD2Pb/c/yvOvJ1KMha5v9/x0pd5GuV9FFRfu0tk0BzArPC3LtIZkcXa2vMoua&#10;dtYLfUhqaMG1LzejzReD0+PEmXAYL7YH8A36IWaoBbWbms8Sud8s0yZAH6ChjwLXiZS6Q/jdrsNo&#10;i8TQ6/fD63eitjuCjIrTmKsGKZvzT5aSalrQExjBoMdDB53QqVbdofbbni+Z9WUqT+LuFwhTPV7s&#10;dkVpDb+40piJ0DzNw6aS+mb+EaxS7RUhU8GiEsIylahLK1u4X4JjxzATobFkoMLTWx7agngkDLqm&#10;plytY08HNNmmMGMtt5lazX8hyUroFpoQupYXVAVEAS2lnp2thZHTq+JC1Syp735+zSDmkZaWH8Jr&#10;AxrEF4TDGcGw34FT9G9ecITxy/fb8K2ag/jmtqP4ya425B0dxkFvFH2uCJwuH62KH53eMG59/iSS&#10;jf9j73BfCEqtPo4BdxT9IT9Sa5tNUtYKVNhvfz6kKF9SfTt+2NhkmuuODUfoe03dPUyGFJ6fTmWl&#10;iOO1j72DNdT+gmdKbGpYhRJ4EpoLIjDKjyyg1UotQeZVaxBXM5uqgInLgsEAnf5S5JDp8jKmBhJO&#10;BVm5l9F7MxUUY7MPiuwFRv0vs2k5FHadVaelItRjron93UaQlpR+gIozdH5DIwg5XPAPuxB0K4Lk&#10;h49+SdwRgtvpgjvgwBC1/JHYCB585TgSyo9SULQagAaR0/pUnv9MgIlQas0JDNAx7/P7kF5HgVEy&#10;ktbAbtvzpzO0oG344fYTGA4EcNgRN/6c/bb/WppHBTGf1zrbKL0e3PrQLlNJvD4pD2WpVtbeBAEu&#10;gF+h3IcG36mXJWfhOoz4AN+IC5FYHKFICGsXrkV+Kp3/cYsi//1IEUXTds1nVpJUYFrCTV7r2vF8&#10;GPkjKrqkkzytURBLD76NGF4VAWS+hh5qrw6k1R7F16v24qE3mlDf6sc+RwyH6NC/NBhB3sEhXFd1&#10;EBlb9yGR+2ot/nkUknmVGnLebbLlM23OfSEokQ59BzWdgxZt6bZDRviTlEey2fa8iYojofY0fsp7&#10;dboDeJdWNmWSVmuqyMo1CVJ3IInwOJUK76YHX8TqxYRiFBirHMaqlbJjmImQInC5GWQoWhEdr+f9&#10;XvovUcT74hh6bxBZX1uNUlq3TRf/z7EwKiI10y9N9C0bK5c+jvfX70Y0GLcXmCQ6sxaDyT+xBuzp&#10;O/kqcqi1jSnaJHT7dL9PGfKTQkHlabTP5777LE0NwyWXn8E+IoPhgB93VR+lfyVBJb43RZlW4nUO&#10;rY7asu32///sHMR81dc1NBsfzVrFoBvJ1Z3YerobPrcfm5qcFHj7YeozGnoxi9bYStR2miTvLD4L&#10;tXubIR+y2nquE0j8/l+T3hM/lXi+58Za5C/KQ9Zias40+jRyxm0YJm/xWsv6pG+g40tSPmdhJtab&#10;ka9aRNaqSs7LsOYASBtbjWdksCUUjEWW5fmkmUwBh7PO8Y9IoXANB9REm+LkXGQl0w+jMBZfV4ii&#10;pXlYq56XNBVRltnuP1FSuZAc/bxFmaY6Imfh47zfYl5HKVZc9mezvLn8MlVM2zr905SDIIPP5MPW&#10;7DFZkxkNVrzf6jEZ3db8/vl9/x1IjLly3xkMer2oafdSYDro+JN5NYCQpOiemak2zvXPrW1HGn03&#10;MzNMgm76hcT4TWgNjKA34MX12/bwmWhSp93+Y0SGNefQs9PQdkJd+hWz+Kk8z0VfcB5nceVp/OVr&#10;TxlYpvopVQPYMZACAqqjyltEOEUmMhMvTQJUBYqaS0b/hwxsmsV0jAtgqT5Hqg6ggBbzGrOSirBa&#10;y320RjDiHcGaq9dhQ3KxWYW6IG2l/f4TIV5/WYrG3MrHo6Wkr6U6sw0JtJzfykLcE0ckFKZfZhV6&#10;2lqYBMEv88J7+aL7+YJVrKhhGSIywNi2o9bj340k6FfVHDEC0+UNYXHFMasMRonIunbeX6ul+etV&#10;eHnu/vPq6ffQqmrVNasjlcJDSHnnS4fol0VwzBNFYmUTZhP22O2fVNti/DSNxJ1Tx3PQqgji6plq&#10;pNWsRu5HQUqeotFVdqRc0oLKLnztqSb87dJiCkWWcWbtmKiImtVUN6fmY1MSmXM0JG3W3acgme1k&#10;TcjYsj4WaV8J4OSjYYULeG2pcryLsebKVYj7R6jhA6aCQB2jWV9fgxL14FyA6gHBU1OJLSWQVkQq&#10;xNrUx7HlzxVmhkg8HEaU5iX6j9a4nNbYQ9xPX4VMkmIYpoUv+LTR0p8OqaBATRGkmiyZlQOq2/D6&#10;QBxhrwtb2zzIqKQfRgg1w7QVd9CvktDY51GmG7+ty+SRkpRTorJQl+YpVwwu1zAee1eFqGrist9/&#10;Bp/ZDCqZGfL1aJ3mUUBU+ZwiZ5z7zK+x/Ayz3uVZ+04VSckp4Zxa2YtvFezDikVaJtDeEVcBp/99&#10;P5766XN48vK1yCTlpWWhiI57YXIe8rTymQlPC3YVmlFEZpGmCyQwpWnqFOW5vpWPEfoN0Sh9ooj6&#10;X8Lw+Jw4s+sMLZ/8i8ktZS5SOHws3J63JJfW7DF0HuyioKjnJoTYSAQhnjwaCaOb39tCsnnlfMnU&#10;kLMaNQSDWrm6hxpV9VV02IX7BTNI/+q178cj9e/M3nEGX6UV6PHH0U+hefS1JiysasGMGtWFCbYp&#10;tG0PyeZr7U1TEkPHmUyfXn0IxS1BWpcQjnhjtAy0QFV8PiTb/RtpOeg3qScnkb7D7EqV5fBzexNm&#10;VLTwuD0kXcPky4DOl3T+eRRU9TfN4rv90Zq9WL3EfsXkdRevM1n7YCyoTmFrNFNnBEd2nEL+neux&#10;4pInkL+YkMmUyivHQwukNTe1/wWAZ6soiCU35kATo4iC1COGeEzTcIAj207Q38hGLn2b0jFrNwkq&#10;Na3VsqYFyErLxlvr3qU1oy1R2w3/FwoFzATP+lUNPO9qOwujkpcO3PjGAN7wR3DYG8eeSAzPucJY&#10;WE+BoebWOjDWPLOz97XI+v5s7Wn9fvbfPnuMsZ8//c5+u39GM6sGMH27YFUb8t7vgNs1hD6PE7e+&#10;3G6CGdLuVlv2OKUxtKxmGig/1c+fddKJHpcPzn4Prq/cg2nyRSgQWtvF7loVWVzccAp5fRG8G47h&#10;SCCOI/4Ynu2PYmltMy6iZZlGC64Jl+Z8Z+0/JcR3Jj9M/lxSuYIfHfjNgy9ZcERMTrJ6aPKR951i&#10;jPgIQ9whxEMx8otbdciICaNofpOPzERoFOgK4OSTzSi6vIgaWk6/5QfYMea4ZM6rfT/9+dVf7DTT&#10;b/xwmXloEhZXwI1X179kmr6KFm8yPkz2kgsB/3icxUpKFlEBlCBr8QoMdrcgbCwL4Vggise/uQpl&#10;yaWEqoX4krCtHqhCvVrO4rsNJ9FL52qQ0MPpHoTfFcEgcZxnqA+OYQ8qOgO0LsfJMNxvnPL2GY3K&#10;3VCzmfC0pv1bUZpkRaioYefpXNSyC6pUCSDNdwSztrcikYyeaLQyj2MY2lqHRsMrFNWyO5ctCTaS&#10;QeTYL6ppQdFJB/odfgy73Sg+OoSkqib6GX1I5jWqcWwO4dMs+hOzVM3Ma59TcQLzy3uwpPYo9vJZ&#10;ON1+OHwu3P/yMR6TCoO+ne5JfomauTQ8RI78DFqSS8sPoYnM1EsFE3A54XN7MezwwKNPj8uEug/w&#10;mBdXnuSxTnJf3aegXSufg6JxUyw4JAU9jIWr7sR9N2xFFrVraWqOydUU06/Z/PBTSqaQafxmTXyj&#10;ack8mp6iSZvWP/0Q5X+JlfzA6outbP5EM/pqadb41mI53Gk5eCN7F6EQj23ynzH4/WFamjjK/1yF&#10;tYvWmDkESiJamfjJC4wdPXn5Ixg5Q4Ft99MKrzBL+mWmWHOsvyRGnk7YkUymXFC/Bx0qKQk50BKK&#10;456Xj+PS2o/xncoPUXxgCD2UdKe7H893BDB3C1+2nGKbFzKfsEe4X7DN+ALG2e3Bsi1HUXzMYTTu&#10;AO1rj28QvR43WslA1e1BXFF3EAmV3I+MPo8MJC2o4RUmBKsol8257ElWhERLOWtHDyHaSTy514HB&#10;WBzDww60UUs+ua+fTPuxWcojvaINaRWtWEBhTuN9fX3bUZT3+tHv8yDs8qOd13dfwwc8Zjum0eqo&#10;pF4hYSkDDcZQq8P0hkFcs/UA2jXLyj+EVp8fm0+4+ewO4+KKffha3UcoONiPHj5Xl3MQw0EPvld3&#10;yNzbvJohan+rzEazru3v6cLRvAYJu3JqZ5Be3o1ffHcrihYRYhlnv8D07K+/uRBtL7QhQiupEUSR&#10;EK2Nhk6QiSk2n5A66oNnAliTstow8lgx5PmSSk7UNl2WUoL8qwuMz2Lq0SSIgoP0JUrv2ERLSPio&#10;cDUFRUImgTEROptjTpZKtBrZxXl4LO0R+molKKRlyRsTGL30i+jkJ9afwkfDcXgdQ9g1GMCSyr10&#10;nKlJ6aRqan8yrcmVtQfRT+fH5w3hly8cxlcam2xfSCLN/hwy0TyTzxkk0+/HU02ENQGad3cAbgf9&#10;AWcQLmpcpyfATz+CLg+crgAaBn0UmhP0L3oxv/40GUoJuH5TYWB3LjuaVzNstpeFUxuvqSwg/Po2&#10;LcupSBx+zxCGfV7T79NGTXqUZvfjYAzHCT86/CMY9g/C4fHy2kJ4uSeE1IqDmEF/JYEWQFXMWo5d&#10;BaqygBrf9GU+v0u27qewUCAdDrw6FMIyCqPKU6bTD5QwpFTyOVDYllWcwq4hlQz1Y4jnvmzLAQrK&#10;AJlYa4paw/vs7ulCk2C1scIUnCu2tuLRrxXT6c1GSfp6E6EyGpxwRQ1omUvXYd2Va1Dzq0oE9vsQ&#10;c9ACkJ9Dcsb547FXjqIgQ73xWuhoYpErQTCrU1JLZWTi6Qc2Ev5RQon+Rjwx5F0jPyUfpemK1inc&#10;rZZq5YgKTWjb7piTJeVlFHZXFFFhdH2neQj6/JLK1gVdrqg8Cr83irZwCDMoPPOomVUmP4PMIQdY&#10;+Yj5Ff1YvbsFA8EQ9nsjZGzh/XMdTAnLdDEVmf1SMtsJDy2KwwWXK4pX+/34bt27WMTzqY14UdUx&#10;fLNuD5473YMeHtc75EMTtcqlVccxvXbAOOfKX6gnxfZcNnQRYZameJp1bGgJNG41sbqFzEshqm7F&#10;TXWH8Z4jhE7PCAa8fgy4g3Dy3oeoCPppGVrJ+A2dIVy15WMTAhZTJVUQVhLCzKvREuzW8Ha1WyuE&#10;rTDytlYX3N5hvDsQNjkWCep8CoAGZqi0SI62rkeCu7C6Ga+eiVJw/djeE6A15f1R+BRkmKphIybo&#10;MPqzWcB39PfUhhas3V+C4c5VFJC/m1ozlYZY8EqMKf/CWlCpOInaVsujL8vGmsvWYPXX1uC1nDfw&#10;8p93UgNnkpFzaS0sxjpfUuh4bHCFqhCKefxtT1SZ2cePfvVRCkoJv9f1SCB1PQo3K8BghbrPPt6F&#10;oOzFOSb3JAtmjY3SkA9LERgLI7rhxXY4fcN4uZc+ChnDeqBKtnUhrYqwjYwzo74Fy7YeNvVhnYRu&#10;ibUnbLWXlsyYVz2IxTXNOMDtHN4hnCH0uqpiL2Zuo5+whds0ys+gr6PpLvycTc198XMfU9uPIOry&#10;os0fwZJtB3h+QioxErWw3bnsSCukaYmOOSYPwu8M7OnBzOo2JIpxyegzeMyLq5ppCY7jaxUf46ry&#10;vbis/GMsrj6B9Kp2fIXbJim0Tvg1YzthonpNDNPzuZDpk6t7MI1+l2a5pVUdRjed+iHi7au27jNj&#10;neZXNCNhh/wTdW2qK1LPkwLG5ygIvGzLQfQGJKBeLK06yeP08XhSCufez4UiY714fGNd+LMqEJ46&#10;vBF+50/g8VwL99HVyCVmtwIBgle0MGp3JnMW0epkpa5FPjWtaX+mIJWRuTdmbKCQZGNjWimyCZkm&#10;CpMkZAo2aIplbgqtybL1WLt4pfFPClRmnyptX4K1CZoRYPlI1jgnq+ra7piTJq3yxvvXcBCrWsGq&#10;ZtDfvpRAx1W5lTtfPQKv04mK00OG2cyCrxQaMzDCCFUbppF5Lynni/bFcNofQkb5kXNeimieoFxd&#10;K6pPOSlcLhyhJr+8+qjttsp1aPCFfJ5EQqiUbSdwcDCCkNuJvf1BzCDzJZDpklVWYrP/v5pmUfh+&#10;/NIpWk8/9nrCZEZ7X0ulQfLtTABD+ZfGbpMncrrd+NVbfNaVpylQfXwW/Nlm/4nQ/Ppmnk9+pGCp&#10;BLWPQqrcj9ICvfhKXS+S6/bhhfaNCA/dipDzOvgdP0Vo+CYcrngEa9PJnJeQMRepnqqYQkDGXbju&#10;80z1b0wSeJXVqHlNq6J9WLQbHxV/gI+LD+GD9Xvpq6nUhvc2Ts5IU/wFR63WBWsJDKsqmwIjYVG5&#10;xs3E2kN0ct8fDBFv6+WqfISme1SgZhvnthtf3XwAg64gzvgoMGoi0zZnkZJ2X685gj53CIOeIK6s&#10;PkxGOnc7i6hVKZCKus0XU1W14OvPfIxT9He89CGuf+Eg5m/rxZf/DdqB7UjWY+1HHfD4gniu3WGq&#10;u+2207NUMavg7Vxa1RmEu39+/RA8Xic2tal2TSVI2u78oed4NJNCoQCFKQWiQCt/psSzZrDN5Hcp&#10;1R/h8EAO+j0/QcRxF6KDt2PIfR32+HKwZ3AD9qzejI1L1pJxniPT5CNPDJO2yZa5/h1pI6GdVnRW&#10;3VvWJTlmplmEvrcXPvpcI1h78RMUAAoDfSK7/ZXEFCwrpTVVXZssWb4gaVoJvqTRo/MItTJqTsHh&#10;jOJM2EtMblkXzbzSZEppqTl0eC/idiWHO+DyuvCCM0ToRQaw0XDqiS874kKPewhVp51IbKRzrMJH&#10;m23HZp7NqSJRaMRYsyisv327Cd6Bfrw+GMQsMpnglN3+/2pSz3/h/g5aCi/yTgyZZjW77QxRs8u/&#10;S6riPdcP4Scv7aOgDWNr6wAVRrcJDpiSGrt9J0BmRC6tSUKVy0C92fRTTNEnn3Ua4fIBVza8/Tcg&#10;6FoOl/tmOHz34s765yyL1NCPpUQOd9/+HArJNFo0VuUjYxj+fwKp/0YWREP4cpdkIR5QaYvfrEpt&#10;Fk9avJpWQ/6QvYXJXbjeVBtodWUNeLdan7NM+PtLwvkauj1jexOeIoTyOodxOBDBJZvewv+3qoca&#10;qt0IkMz6X15tQ79/mM6xD9+tPYyEbfYvTI716TAoWCF8u+oQvkLtZrSczbYiCYwZFEhSTmIGX/iS&#10;rUfhCIRNSDe1/jCSK8ff/19JspC/f7cJTqcPr/S6MbtqvOuUsy2B6aQV1TPtRdHRM3B7vcg8Nmwi&#10;blZCVZbcbv/zp9m08GYsFi33tO3Nxn+aV+lCQkMrnng3n/DxfoSdNyE6fAcCzjvxTlcWplc3IUm+&#10;naqzCakX8udffWcLfZMcrFtMp/9/UAOYOiTl5yjKpblsI/4RM9EmoEB4OG5WYVMhqYb62e2v+Qcl&#10;qZqHkI9Ni/KRedmTGBkcwZpLVlulMeZB01dI3XYKH7njGHQE4aHperErgl++1Yc/v9eOjyIxUy7f&#10;74kga+8w5ipcW2GP1xWiHvCG4aIVSq0/aYRhtqyWzbZKmFo/6zrkWAsOdiCNmvg0b9Th82FBxX5+&#10;NzXNZpOl2WSsq58/Bi/9uj5PnIJ93HY7Iyj0YUyFBO8xtaYJzcE4hvk8v1d3wPhq82sGuN3kBWZG&#10;fR+fI6EdLYvmMqTzXN+qfwGHAuvhGVqOoOM2+it3Iei8BdGhG/Bm5xNED6dplTTVh1ZGHbYU6KVb&#10;TuH3X1d1cz6ZcGpyHlNBCj+rNVqLQpmmNg0X1DxmJVuDEeTSwmh5DM0isNvfVGrTspi+mG8Q0qmq&#10;QbUOgdBnSmP4EmfXdtLB7sQ+Rxg9XvoQdEiHvQ76Nl7+7EUnTdsDu5184Xqp6sL8/Isao4XVhBou&#10;N7pCITJAF7FzL5L4Muy2tSVVEFBDdkRjGPT34/It+/kSJ5K4tCcjuPzUuFXBEwUclChU8lEQRrkb&#10;WTc55maAB7dXNj+BQm36gc46niiRz21eTSsORYGwexir9/ZiGrefb6bUdCCRllUL66osRQ1oM+hH&#10;zNjeht+/2EpN340jhAmzK48imTDNSl5OTDHoHRghVB8/BU73k1B/BNN4HC25qMjcL1/eCI9fAnIb&#10;6XYShWb00z98I6/jN7hh62b8H1VT1LmRUnMI0wnhUiqHsOyZk/jD0lz6BDkw0yVT1DuyASX0EUrT&#10;1hDfl9FBLkae6YNXtS//vljwJZdCNjYAfZT4d2uwn6JjeeP6EJMlHV/RtGxah1Jam6gEJh5ASEsZ&#10;8v8rL1mJsuSNZia03f75BooWIf/iNYhREfoRodDFoGX9P1d8qRcgB38GX+zVVUew9oMObO8OoLLd&#10;i9+9dBCXNJ4wCTwFAjTfazpN/2f3H6O0qmMmxKqhF2lVbZhHH2Z+3SnbbW2poQOpda1oofn0OHzI&#10;qD5mmNl22wmQ1Zti+UljNIeMYfpiRkmO+aw6rWRAX4BCNYPnnUlNLTr7eKJZ1RQsWoebtp+C0+ND&#10;Ly3xt1+ihSQ0UwRNx7HOReGq6KYF6sPNjSf5fHhv3gB+/spxwjEJbo+BTipbsTvPeDSDFimR/t8s&#10;CqVyZtMbmkytWmoF74ff/f6dzXA6fob44JiwfJ4ijlvhdt2EnuAvUXi4HBdXVmNGTRumU6gTqgcx&#10;kz9/b91BrEkto1BkYyNhylolJ+kMr6eglBHXF6ar4Ux9M1rCL4cWSTPRrFJ5RZgUOjbCMxqaNQ1n&#10;YlaTTzmXYSdNRng1M43nSl+NqFcC47eqBzwUmEufpDNfYgIadvsX8f6K09U+kI+3c99A1BdGUMJG&#10;C/W54suZ1Ijmkw8+scHyKzQPeU5NMzXgKWp+RV744o0GVj7Bvp9E0ZkObxxujx+XlH9sYMs0Mp7t&#10;tjYkxkqrOYgzhGQD1MCplU1m7Xq7bSdMvCeRQtnq8ZHPoIpsaWmFz5P4DNTSLGhk2rIFJeUw19rf&#10;6wz+XXVxmppTerwPfpcDLj7gzSccfGYHMa2xjefqoJXpwgI608UfdaMvEoLHE8AbfT5aLgoWjz+j&#10;UtFKafiJQTJd9/y6ZjOlU0GYlMoBQmsql8ZurNy3EY7+u+EfXI5hx7nCIvI5+HcXIZrvFsScD9AS&#10;/Rqt0UJk7s6m0L9O6DjA59CFq1Z8hNyl67F77dvI+tEKPHb537B2SSYKk4uoxUsMgyrbr54ZhWNN&#10;IadJglqkvM1Y34zyOqKpqgWzHHprRbZiXg9ayOtDNA8OfnYCa5euMZZQy4DY7a9FY0vNtZaikFbq&#10;rZxXRyHdiH0/zCzTONVrykBMlStfpJaLm0Utqwy2NZNYEMNeCGbVNuP13jh87iAe+6jTRL1U/mG3&#10;rR3NrvJSY+/HgCeMY4SGaTWEFg2T9WEsCzo2q2A2LYOBoFISagcgBJTGnkdGSyhXmzaZl98pCKH7&#10;ndkwTkSQysMwOrV5YvUp5B53YpD+m5/WddjtxykqjiO0Os20lgPuCAZ9HvT73Xj65DChmKyXjqHB&#10;IDyeEeRzz/GPyCodsoRfrdjTG5opOMdRdGobvHTqw8ZXkXUZg2Gfp4jzOlqZWzAycDd8LgqQ807E&#10;B+4z+zk9d+M9dz7ue6kaX6v+ELf/qtoUY6rs0sxRIhNFR6LU4IQrXVEE9wWwO3s3Nty2wSy1t5pO&#10;8pqFa+gPaPYxhWTxeuSm55BZS+hjaOyTPcNOlmTNZMEkOJr+mb0om5RphhpqeLksm65Bc8bs9jdT&#10;/mkx87hf0UJaVlqcXY/tglY4tO2HSag7wZfXSoYik1T3meiJykL0c0IV4RWZycAM+iV2+8+nRr2x&#10;8Rh66NCeJJMs2nKQx5hAfqHiFE56RzDs8+PJd2UFyOzblbW32XYiROgkaCR/aD6hYjoZ1awWQC2f&#10;zJ8TKgkb6Y+o1EX3YJQDmXI+IWpSdbPtMefW0ELJYec2FzUMI6GiGd+uPYxXh2NwOANkwCic3hCG&#10;XU546eTvdsZwTc1pwijCHsJf+YPz1KBHIZ5Td9qU2tidZzyaTQUws3bQnF+WakH5QXzYsQp+zz2I&#10;OW6mUNyMgKyIU4JzrsCYv1OgXN67EXLdgJDjDvqrN3Pfmyg0tyNMAQq5fgIn6cPuEvT495oFjbQC&#10;c0CCE4tjhKQ2Xmlhfa9VVUdMWy9/1DRMTwzhvhD8B3wmiZi5ZJ3R8OMx7KQpXfBPn+oKtQIAJaml&#10;JPXpy/ooaal6ubP2GyXLx9Ix6Ldxm2L5aMlr8fITO+0tzNzaIWotvkDBKMKzWYRDqjpWBGVmY5MZ&#10;tarMfEL1563GWOGgchHplSfQFiBOH3ahrMuHxPpj/Nuon2S208986Z/8PHacTjx8qA8Rz5DxCeZX&#10;HKElG0SK/ItPtvnHNHYdnz+uInAKufL6KCAZZNpftcXwQSiCY7QAbYR/LSTNWXuVv69ujuAyWVBa&#10;Wq0zY1mYzx7POqZp3+bPGp07p4LWVLC1gkqHCmIx/cDvVL6Pa7e+g+8/+y4WVmv9G25Pq5TQQMVT&#10;qVZmzXFWDmqIz/qkEYLPn+OzNPa3z37qXahHSeNtj+GN4XL6KzfTyi1HgBYiNHwvwq5rERm292EC&#10;zjsQHPoJosO3GqEKO5ab/V2eO/n7bbQ6NyDgvgEe1x1wDt/C4zxEgek2c5RlasIkOcPW8nqqmAzz&#10;Z/5Jv0t2+DORjFmq3AuXyYM8efmjo8xKgTmbacdhYvO9HZ3zd2v9GgUglD9S7kTnUeZfeRVFzsya&#10;n6MrjH3uHKNUmpZDi6S1Y0pRlJyHzAx1nCqiVjaewFjMIWxvEl9kGrMWJplCJTOqK5vToCUwrEiS&#10;IIEYUWX8CmemEOKoAPFb1UcwRAvTTbz+/BkXEjbTn+GxLypXjZoVoUrg8ac30qE2+7cjf/8Qhrz9&#10;1MxBLH+ziccXNpf/cP7YXpM3tZ+xJnS+k7f34qKqTiQ+cxjrD/SgnZCpwxVCyDlEP0tRQA+hUhBu&#10;WoKA04oIevtdxPMBnCE3rD/kxZJNh+gfdOEi+guKmqn5S9Nh7M4/NUThUFLTWCValbpB835mlB/D&#10;7EYHlpZ/iAPOAkTpq8RchF8D1yNIS+F134Kgi5Br6FYy/520NndROCgI7tsw0ne/rRCNRyMDt1OI&#10;7kBg8OeA220KJFV+HybclHUJ0dKo8SpCaVLZfzQeRCwa5N+0GnEIwRglxw+sW7oa6wmJchdmGya3&#10;NLpF+n3M7xFDmwpoYw0kBGJaRbAI8RTyFYPz+zFhMSUs4zjyF4psBUb5AGk+5Q5Mbwq1nsKsJuTJ&#10;l2VpNss6zKR2ky+TrESZXiRhzBzClNlVA5ixows/fvEEGTEOP5nyNGHWrXUaPt5kVtCaVXWGluMk&#10;Up47gW81HMMhT9yU1XeFgnh8r4ouVS1NIZRg0am2u1Y70qBxYXox9gxq+uSq43jw3U4TdXN4XWa9&#10;mBbfCCqbvbhhywFcVX6IFvEAr+mAqa7+3rY9eOqkF60RWshIGMODQxj2B/FbOuzJVcpXqJtTdV/2&#10;558SkuXhu9CsMY3YndegqKOibgP0x07h+y++hic+WIeXe4px3Pt3wtnf0bosp1K40VgRWRrBL5N/&#10;Gb4HHi9/5t/sBMOelhOi0epQ+Dz0e4baN+HRDDK+yt41XeaKTDxx1Ups+cUWNPHagi1BRPuj1lJ7&#10;xP5RClYo7MeIawTrlj1J5qcGp3P9OWEhQ0pIVAOmaJuWFBQsskghaqu83yJZEIWpFYnjcUZD2Kai&#10;+Swmv5BkKzCCCIJGapRKpBadRQbUWirzjHC00LltNRXNM9SnYgSlF9PI1BrHNLeyycAUaUItAziX&#10;+/yIQtIaivElBtAXDKOLD/FYMIrdoSgO+6Lo8gB9Xg+1nwu9nhFcu/0oHeIThCwUPjLmTFqgiQiM&#10;BDuBcGcamWwR/ZJd/fQhKLAu+hT7eO5vV+6jUMn/EtSy9tG6NwoI6Hdd/zwFPejXXF2+F3uIwQec&#10;TmpoB94eiiO5nMzaQMH5Ai2MhNPANVpOtQKoM3V2XT9SaXnTadklUEIASo5mVO/FFdW7sPLD59Dt&#10;fZSw+AZahltote+G20chctyG6JCcfMIxW+E4l2SRFAiIOe5Bn/vvuLK2Htdm7UHWkhwULslG7lJF&#10;xcZmEhMCkXLJ+NmL1yF72VrkXp6JrKvXoOGOahTTehSoz4S+hiJqY8JSsrgYJVpKXYKkSNqopdEM&#10;shJZmNRcE71SH0xxSq6VWEzmOReUkPR9nhHCs5n8QpKt0z9dy2kL0pBZ59CRnb+1GV8nPq7ojaIp&#10;NII+LdXt86LX78CBQAy/292JBdsO8SUS03N/K7+hvIlqwGiV6APMoyV5ZHc7etwxeEIBOH0+ar4A&#10;Gbmf2juGVlqXsuODZPTDmFnh4D66DssplmObUmXvdNvRzO3ytfp5TQfwsZ/O6ZAPDtJDrx2lYGsK&#10;5yAtBaEl79MMKSejaXC6PpVTSazWmNXTxg+Z0TBolMAdO5vp8MLAtRO0UEvrjtJxp+KwOf9UkJ6p&#10;emqUhVeeRUGJ6159ERfXvsvn04mvUIiUH5tGH1PCpZG8UmgpFYfx5NslVEiPI9xPYXHdBa/nVsSc&#10;1/P5E67ZCIc93QaX/zq0eJ7EFdveMamCGVQqN/3uXeQs3IgNdIw1SMKs2EwSZLLWubQcbOVGcsV0&#10;GWRwOvw5CyVco865vhek4j45qTkUGOVCSqyKYVKBhm2k5JlJMTmyJkt4rCWFJjFZTH+kmPsXpFir&#10;JGfz97OZ/EKSrYVRWYQhaq/LynfjYITQkxjf5fDB43HD43OZ5etcnjDcLh9Cfg+6QyGs2tdJjafI&#10;Uw+1syBdN1+ssuRdSDJQrQPzKo4jo/IkLt12EFdteQdXlh/AktoThEQqEOQ29G+SxbBkEJNx53VY&#10;c55l9c69VjtSw9giYvuP6GO6h87gcGQE33j6AySQ4WbTB5HjPZfWRcEMWS5BGwUx5IvpZ1MQyvPK&#10;0qhvR4IjK5peblVRhzwunPACGYpu2Zx/KkhCoPCzZqQpzP+bN8vIxL/D9dUb8WUJdQOtMAVGiefE&#10;RsJhPsNZVDazKtuRyPeYWnMAjb2ltBS3IDD8AMKEZ5HBn5wlFP+IlqN1eAUuq3qHz/EoBbQPaVQu&#10;KZWduPXB7abJSwlJ1W+ZMasiCYohC2oVL1yPMuOLqEBSc56t8bJjtJ5/X5uShYev/CP+/rW/4JGr&#10;/4r8m7NR8cstePr+DXh17YvYv3kv3ip+A2de7cTg+0PwfeDG/lUfITstm+dWK8IEh3BMkL6k/g29&#10;DNNuy0/5JBo+p8Tl8ucPodvtxOCgA93+CJ6iX3HVtr2mP0XdgYuoYW8h3DqqZcODfvoqbrzQFcYM&#10;NURRSC6igCSYDL+OPTXwRf6NiTLxHMqJzCCzJ9ScxLbTPngp2K3BOC6tocXhtmq3TiEjqd9H5TEz&#10;K48hgYI8m/uNBRUkKJpdNofXP6eKx6Olk79mImwNQ7iibh+aCBujHide6fObnJPpYKxu53H5KVj6&#10;meu7cNSBi+paaRlbkPPx0wi470TQsRzv9z1O5fAuFvBvSSZvZpUszapQhYWUQzfmUSnMIKxVK3rx&#10;wafgFTTz3oaI93oTFVNQIERrE6Zv4ydMC/D3ALfxeuTz3AS/+3a0OB/BpXXv8pnQ0tf283iEtDyu&#10;ErPffeY15N32Z2Sly5lXDRZhmob+mXwHIVJaGQoWrbBlwCJZJDr/am0uSSrDk5c+Cmu4kv4p46Of&#10;x34f+5k0Gn0D3++HhXtQmqREpAR2iiGZgU8kM0WEpNlVCXxBP6g/gV4KQtAbwQt9Pizesp8vTeHS&#10;PvoWZCgy0DQyi5boXlDZhmvrD2MoEIEv4EEjsUtCZStmaY1IHlPRKpXSnA0zLgSZSBg/VVaiMpUk&#10;Mst9L+9H34CP1+/Bt8oP8hrI1JVWu7XG4M6rktXqQWJ5Oy6tPooHXz6G6hYXtre6sea90/jh1r1I&#10;I2MmVrQQdmjwXqcZ66rhgDN3dOBKrQ4QiSHi9uOBV5p5rC4631bd1lj5zYUmDQGZSUW2+UQhfRLC&#10;KjJ0wE2Hnv7IsOth7Hdk4q2ObNz/8lNYWH2Y18x7raHV5L7qsZlbfwozeR8p9D9X7X2Gx7idwnIv&#10;BeROHusnFIpbKSR30b+RAN1s/JUI/Zzg0D046nkYy7bUEy1oOcN+PkPreNOoBH9Y/yZ6h38N39Dv&#10;UPj1Xxr4lJ9eiryFmgdQQktjLSn+j5bWMA69WoJTS/DkxY8bOdC/MZkY+/1zX4xSDD4crThooJ8K&#10;JhUQsDvHhaIvCXaY8K4wPAVF1iap+hhO00kP0c94ttWJ+dRUWvdyZtUpJO2gRZLDbLL8dPyprS+i&#10;tplZ2YurqrQuSwQulxN//ZBQjBBH8MEUMnJbe805OVKbbQI1vIobZ9f0YTGd/ICbUDEaRmbTEAVF&#10;pfT9mLmTFs5ch4S4A5dsO4KXnbSMhJRed4jXHITDG6Q/5Uc/fz4dHsENu1qRTsFRSF3DyRMIcUyC&#10;sWYAv3i7Gf2EZsrdzC6n/0aGtloU7K9zsjSnvgXbOqrpqN+K0OA9FJTliLquh2fwVoQHbuH13wiP&#10;+yZEhu9Aj+ce7Gjdiq+V7+I1CzGoJ4aWklbwKw1NmNXYheJDG+GiXxJy3oDg8P3w05qoRMbAL7cs&#10;z+20NDdjnysLlz53AMnlbUglJJzVKMVjBXWWVX+ALu9f4fXfDX/gJsR6HkbmIgrOgkwy11r6H/mG&#10;iS3NP45vIShGGKW1+M1o2EtW2QqGIZt/sdgIjuw4ZvZVkKA0dYohmULBCr/K0si8zm1oR/G+VnjI&#10;9MfpiCdsPUUYIIEiMygIwE/jgPIFKKKUUDVAs29Fb1RXddeuw3xxfnT6Q0gj5JFlUdWuiUZxvwtN&#10;wuz6nFVHf6KqB/ftOkXn1EkIOUIrp1Zda/hFalWn6T7Ucuc3P38YzlCUCsENhz+KD7wj+PveAfzs&#10;jWZs6Y2gIxSHd9gBTzSIbe0ufKWc0KZCmXjrfNN3NhMGnTSh6YDHiwfePE2G1PORj2R/nZMl+XIL&#10;y9/GG11rKDSETgYyLYfHeb+BUOHhu411MLkWCo1/+E70+36Mv37wLBHBQT4HJ69NZf9KllKZEYa+&#10;P5RPa3IHosM3mP4Yr/s2Wpk74eaxIo470Rz+My6mzzmjsYk8Mojp1RoxRYvVcArfr6jGGfdvzDkj&#10;Q0p4UvhosTwnH0EO/ZCSlI30V7JpZRQ1ExPbQyX1zCsUrDBybmo+sjLWwvmWw9BHG/dgd+kHeG/9&#10;O9jy0LOo/sk2PHvHRjx5xaOj9BgeveIR5F2eR0HZSL8oy/Sw2J3nQhEtjBxcmW4yRH0bMugsx4d9&#10;6HI4cT2duzl1ap8l3Ng+TE1nYXkVXmou13yVz/BTXZvz9WKpCRMIz04Hggh7o3jo7SbjUwhby6k+&#10;W2teCNIgPJW3KEChmrX9hJHDfjdW7nEYJrYGAaoAktvx5281HKVloCVx+/BmTxAL6O9oJpuZG60A&#10;BRVBetUBPPT6KVqaKBweD54+OcTjKyjQZpTLXN7zXPpD971wggzrwSFHnNZUz0NRPfvrnCzp+lXP&#10;983KbbQmD8BFHyRMCxGlYMSGaXXI5B43BUVWg5bB4b8Wob57ERi6CU8db0RGxYdUerQQCpebOroe&#10;LKl6H72+vxCOXYvg4O38JBwT43tuMPDs4d21VAJ8foKk9a1I4efc2hb8oLKRluXXvA5tR2jHcwvC&#10;eXhNIVqmnhcLkLXoMWygMEhYFCLW2CI7BrQCBQoS5KAgmd+l8/cFRSjLKObv/Fn5mgXFKOXvGnmU&#10;n6KIW9knlJeUjeyUTApnGQVmLbSmi915LhR9yeQsyDDC39Ii19WewJAzgqZQiFi/mVpZJRtNZAT7&#10;4kmz7othkrHPLvzmzWNwub14r8vPBywHW0ImCPf5fS8IycLUKtHaictp0RzeAPopsAup7eeqNkzT&#10;8+kwS8gTdrSi1RNDzDWIzf0+am316FiC/lmaToyuPMwPdwyimz6cw9+LG5/bZeBnQiUdXo2h5b3q&#10;3rsI/SRYV2x911IKo4pjMjRHtWH0EebWDPGYreaYprmM57zy2Rd4vj8SSt1Ex/0aA6ECtoWVn37n&#10;Jx3o+K1x/hcSVpmSJwrAtIZ+rDu4g4J3B2Lc3utUcnM5Yep1hHa34C/v1ZAvrHC7mTNHIbup9mn6&#10;NbRqEjL5O5+c79Nzuih4e8t/TAZeg9JkCUsRikxZiqzMGIkBxdy0CIJln3x+hpSDEY3+bA08H/39&#10;s9ucdYyxhKiWJhyrkDbJUf69ZEEWCk2eaPxasg3JZSimdcxcssbUoZWlFCJrSRby0nMoMLQu85Uz&#10;0UMhPv/pK23UFBG8P+zHHOL3uYJrKrKkf3C2IzoefbfhCJyEKs2uGI+tEUk6h30/yaRJwQTCFd3D&#10;tdubqHl92N0fML7LvDoKBGGE6THh/d320ik4vR600s9a8OwB+jz2eRSttCbNKvhSfKwfA74hHBmI&#10;kmGUt1ErsSa8WND0I8JWty+Cn7x20mhtM9TjrONNlDRXTYNETFt3NZ87z6fAw7TGfvz4tQ0IDd1H&#10;a3IPooN0yj/HsOOTl1DtoV078ZUXqBxrCM8apAx7cPnWRgx4HoLPlP/Th6EQeB10+AfuxG7348h4&#10;bg/RRQtSKaw37ayGw/kgj2VVM/sJ3+zO5Rm+iZbtHmz/88MooYXZmPEsChd9cS3Oxm8ySVTCPQqI&#10;BvMVpm8wli5vNPSt1aTH+nPOISVUFUCQkPL3fAq2Ruiqe/NL0pKCNYkUllnUJr996xR8bhd2dnvJ&#10;NIJShCsks3qWjTa0o7SqE3AQ8jjpH6ifxAz9NlrNfvvJkCm0JJwU3PjTexR2lwvFrYPGYqpCQRBy&#10;LL/yakeIDu0AcX0f/g/vWyX+dsecoUghn8W0Hd24ctsRCkyIVteDRVVHeD6dS/DOyuOs3tMJt8eJ&#10;yjNeMrWc6wtwn3zWSVWalMmfed0KnSfWncKa99bDEXiIPgv9BsfN9FV+asuw9nQHBeM3WFD5toGw&#10;ZtQt/TsphurmbFqM5Yg5rqMw0GJ5bsJg8Bo4XLeiyft3Qro12N5Sxt8fgt9zK5w+jWZaTjhoZ9lI&#10;A/dQsL4Pb989KL3hAQrLKqxPLSYzypeRVRmDTeMw7CSplFbBmlsmwbHqy/JMqY2KMCm4qmDm97mL&#10;7M+v0hz5XmUpOk4+shfnInvJWsCp8v4Gi2kkMGpz/flbrdQcw3iFcEqTKVUJO4vMZbD72S92HLq0&#10;+gitlA9trpARGMG+sfNcaBJMkdAoGrSZvoYE5scf0X/ZrjU1rQidVVfWjhZ/3FRAX1J+2ORXJEx2&#10;x9RiSoJxgkZpFKr2aATOoBuXbDlIZiO8M6HjfiMcv3ijHR7PMN6gVdOygBdCYJTRn2lKb5qxsGY3&#10;HnmzHB2BJymYZEY641HHjdTwd9KaEhbZMawNqddFfk7OgTJev96nomdUklQOt71Ug+Dwbaak300/&#10;KOSgP+SiI8/t4/RtohROQUC/+wZTgGl+1vHGqRRQT02E1xehPxTr+RVyvv5rFKdIY+ehyAzTmFqB&#10;KaNQ5C5Ygw3LSlGYXIKc765DvCuGVZc+QWHJo39lldeM28BmrFOuqTzIT8zFk4v/jlibyrIpMIrR&#10;a50U+RpKRl73YivNvQPHnCNIKz8NVRXPFJOohMQGPtjRgzv3GYF5zxWhhmw3lsok92y2nSzp2oWz&#10;Ne7olS4rRPyDN6jpa5RDoWUjlFHSMrXqNJlOKyuHTBWAdc/2kCy5UtUCEhgJYhcOe6JkVg++K4am&#10;JVPNnOCXAh4/efkUPAEv3hwK8hkRQl2A+5xHOJlefgJ/3VWJM65VcIsxybReMnPYdQ1c1PDyN+KD&#10;4/W42BCtRdh1M4761iGj+iOTdBTMVrBmQe1e9Hn+aiyGzuF334IYBUhTZZxeCofjHoRcPzK+kFd9&#10;Nfw9Onw7fSh7gfF7bjTCEtZ1EwoGO/6GFUsfRPHiHDOyaKoFJmcJ/ZaFtAzpq/DCwzsALxAfiSHQ&#10;4UfmUlo7rWmjvM94AQJ+LzinBrdVS1YiejqCaDhIeQnJ6ZeGVjlIB9L48DQK1u1z8QH6saRKzj61&#10;ELWm3fR8A4c+cZr5ss3PZ/Bat5MP04tNpx3cX3BO2nxqomS6fkEjOcbbT/aSsaO45SPCycqTmFGr&#10;zlEr/J1WddIMQ+8jcy+uOEm/SvVqdN5tjqnt9Tw0RSWFgtjhG8Gg30eHuwnJdH7V3qDIorZ58KVj&#10;hCh+vDYYoIBpWN7E7tN6hp+Son13P78bh6IFtIY/pEN/C3xkTr/7epOsjA2N9rhQy48MX2fLsHYk&#10;ixAbvJdQ+Q5cXPUuZjee4H0QLsvvqjmK4/4S03npV2sABULRttjQHYg4rzf9MiHnzaZ400ehw6CS&#10;nLQwjvGKN5fz76oauIWCdoupJvAceZRwaAUFRowqxpSzPjV1X3LO8+flEw6WITwSNf348XAU4Thw&#10;rOg4nk7JRG4GhZfQzIyCVeBgLADAT/XN5GeUGFgXPRgxCyz5RyR1WrJPWWAJDbXpzCpNSmzDO639&#10;GCYuf55+jOYQJ9KH0UpaJpxKsmqt+H01mYZ4W7mJ9Cpq3oY+XFW5F16fFw5vFMu27KWG18hSRXqU&#10;ONQxLixJI2sJPN1H3v4OBOhvPHqYPsx2wQ76GWRA+TNac+a9nhG+dAce3TOIGVoljE69KdsZJfX9&#10;6HpNuU2jlkfvJHMdpaBJgcSxrPwQIYzOawmo7vt3757GkG8Iz3f6kKDmMSUIP3N9Y6TrnM3noFnR&#10;CoToOcqPMK3RtIZzdzbj9hc3oCP8hA0DXhgS4yrX8rcP6zCvSisctBgLo+BIdes2A7FkRez2nSzp&#10;uIOvrzehXxVUKnysUPLZzH4hqDRVA/jkf+Sg7eXT8KkrNBq0Gtr8Iyi8Nc/MIihQqJtCU0yYpvB3&#10;cSqt0+JsFKbloyA5C8P7XJQRrVBgdZXGYrQw1ixgvlRqt/nK4NIaXFl3iJg9SowcxU9fOozZVdYQ&#10;C6sMRU4omWrUGZUFUu+/IkapW5pw0DsCl2sILxEezWkUI/dSY2v7qfFhzHF5Xfq8Z+dJvphBbD/j&#10;xEX1yjdQmAQJeX8aQXTdKycQdrvRTuZPeu4UZm7tw0W8Rq0lY0YtaVsexwi4gV2DyD0iq+XAXkfI&#10;yueM+jcKMmioeEW7FwN+DwoOuAjVFGiwtzCWkuHzpVUTzFUIfxotlTpTb32+DieHCxGVBRmeAMya&#10;MN3G53M3nj1ZSmEZxHxCP0HTeTUnsGLvFuPnCErZ7zs58hMSBvruxJ7SvyGPPkZpaj5KUi/MsuFn&#10;U45Z/1LzyXKRt2QN4g5rXRtE4whLADwjWKURUYlrjHWRv6LEqdqX1YRWmJKPjldOIxT2IUrrFIlr&#10;hhbgaHdYAjNGggcmeVffgoff7kH3kAY2RPHjnYeRwBdttDkZRoKizPq0HWQ6hT4rVZG8H+8PheF2&#10;OHGMQpNOzTyvWownJqQlmiKnXx2eKudRzdrXeS4VgLYEwkgmTJtvtiGT89yyhFr5uCkI+PzD2NLn&#10;Q1rlcZODSqRjn1BJIVBXpqCn/JSGftyyw5q+6Xb4casKD8nocvjVxDVTJTO0qKdo51Ve841ndpvo&#10;01gu6lzi8VUEyuuStVYrxI3VDTjsXMlz3ETtbnVEGkhkw3CTJ6sPJkC49cKZAkxT3V2FJt5QWdYc&#10;x18/LDehZ7Uq2+8/WboVkdH6tPqf/RzrCHtylkyNhcldUAqNelWUTPVpKy55BPGQhiwRnsUIsfjO&#10;fK0+ZC7KRPaCTJSp/k01b3T2CxbnYl/dbm4TMk5+iEIWp//i6/Rj9bKxyZdK8plolkpMupBEhpnX&#10;cAi1p4fhcQbhCSkrHsNXtx2kg6goULeZuZVCLX7J1tP4/bud6AnG4fUMo4t4/6vVhzGrqo9MdZKw&#10;po0aTMWRGlJnQZMLSubYZHJ+LqCAnopE0U//6/sVHxjhnikIqU9akdl1Tbi+vhndnjCGCc3eOONH&#10;esUhpDTyGDsGaZUUJOjAomda8cDbhGL+OIZcPXjquBcJ25VLovALrtW20ML04Mrq4xgOBNFLM59S&#10;o3ulYHAbu+s0OZr6AaTWtOOy6tfx+nAWBtVz77obQZWiUPNbAymmimGXW/Vhzjuwpf0ZogkFeXi9&#10;vLa5fCYr9mymsN5JwZ0aCyPSzACXx6oMGHE24/UVu2wZfrK0KXk98jRfmT/nmwmXuXj63s2IUVmG&#10;wmHEKQTBWAB7nz2MDenq43naBAFyU9bh4017TZu1atcCIyOIRiIItoXx5MVPICd1nda4JEygBjTQ&#10;hownLTqtbpgQRRp6CI9+2IYzjmEEqEVdXg86oyM4GhzBSUqsCg97PAH6K25qYR+aQoQ6Wz4m7OCL&#10;IIRLr+nHf21X81g3GWxqekfke2j4tjR7QsUJlB13UHDD2DVECFUhjU+rUdVvcg4zybSyIne93mxm&#10;DQz6XRgMRU0X5W9eOYqHXj6KylNOnKag+Lw+mu4gKrrkzLdYSsRYVvpHO1qRQg39TJuXVsGPqpZB&#10;+jyaNKlQs70lVUBkdv0grm+swxn/3xB1XEPmvR/hoZvhcavy+GajgcW0ZzPahSHlTQT3bsGj+6qR&#10;TEWmJdE1O1tBnS2nnuH13GlCwvb7T5aWIz6sKmj+7LgFHv8v0LT5zXOY/UJQ1uIcqMVA452KVG5D&#10;P0XW5kjtIQRH/IjGCM9oQCJRP4qv0eoEdP7lz6SWIu+aHAPDhOBCtCyCc6sXrkQeoVtWSq59A5mK&#10;LCU809Q30khNSmd342k/2sNa7NSNoN9P59ELN+HakNuDfYE47nujBfPKj1H72hxvCkk+lWBfGmGh&#10;Bml/s/qgqRNTR+c3q/ZiGr+fWdeMiwifVPKiMLrmOV9GP233cJT+R5haz4ugy0Vm1aKtPjj8DrRR&#10;ITy0q52QrYnHpX/H+1JpjJx2KYCvVx1Aj4P37w/gstojdN578ZWd6hNSzkelQFI+hF6y3rS207cf&#10;xz0v1aPP+TPCkvvoF92K6NBU+ivnUmB4OXyEZN9/YQdm7NTcOQU6+I5pmfcObaPAWJl+u30vDN3B&#10;53wL/UhZUd770E8Ji/6CsgUbkUPHu5hMO9El/86b0gsJv9Yg6onSgrjNkubBGK0N/dmVix+ngG0w&#10;wQgFIlZ/f40ZDRUfprAsWUkrVYC8pVZEz75FWX4MNU8qcf1cOr5K8qmHXSXel1GLX1W+D9+o3Ycr&#10;ag9gIf2CJMKyFDLSjCo5zl9c265IcE8VyYryzW4cxgIy6fMnB0219WFnnL7CaUK1biQTPprcCX2Z&#10;BF6rii1lga6oOIJfvdOFLd1RVJDWHvTg6m1HTRhaFQJzZTW4n2CfQuRJVXwmPObbzhj6Aw7UnXHz&#10;2Hw2NbSk8lF4TRdRwGYTss2ggOq6tFrz/bsaMRT+GeJkSpXUOwVNvlCBWQ6P9zp0edfRvzxIAVcQ&#10;gv4UfamEmj3odjxKFHEn/Zipg2SGeHwfLU2Qlkzt0kP7HkPOUg0HX4dsOusq0z+H2S8AFZFyl9Gh&#10;/2aemVwTGfGY9TmjhF0DhwZQuHSN6dtR5bSc/vyr8rDmSl5Xai5KUgpRNlraY2thVMoi7ShHfSZf&#10;vBJcSYI31c2mD37Wjg76OBo0MWitAUmHdnqVIkhiKjKUzTGnjIyFsbook+sGzLVfQoY/TuzpCsRQ&#10;fFSD0ClQNQrn6vqsOWIJZGyVzqhgUkvwyWE3XZi8v7mq0FYPDf0NDQhX9l51ZWaoH59F5ken6DyP&#10;oNs3hGVbDyF5Rz/PMUChEbwhvDWVyxQu/j63/hjWfrgZriGNNLoHPt9NpmFL2jxMJrZlqikgVRH7&#10;fDejvKUIiTUq7OS1VhHO8vn9YPsLCHq09IXqw85/MMbESPdqCaN38Ba4B2+ggN5kzneqfiVKlmYb&#10;DV+4IPscZr8QpLqwkoXrUZRRhuf/sBNxmhh6KoiF/fRpIti18X0KTB6vYT2yU/mZuh65SRS0xRoX&#10;W4ziJZqUafphrDzBZ0n5C7MMxWjexeQdqCXV8SemMaN+6pVbUf++tlctmpxqJQnPPd5U0izCRxNU&#10;IFOnavB5rbB5C35Eh9zpi2JwyIfH99FabqEwNBKeEWIpf6LBfJaV6jHXnqx2ag3sqBnGV6gQBPMk&#10;AInbuZ3GQdEPktVYd2DAlMKcCThx90sKJgiCyT9R8MG6pjk8hlZFTqUAbju2if7QTXC6byJDqp/+&#10;XpNFV099wPHjzzDUFJPrdrhd9+GKyhpaF97n6LtVNPDpI9m8Ns1Yvp1+zhRbmDEfSZaM8MzvoNB4&#10;7sJHBb+llVEycWpCzUpIWstYUBjSs9H7Zhfi8TCGI15EAiM4XPQx1tPx35BBQVmUSUuTjdI0JTTz&#10;zL5jKzbbD8GghjS5DcIJMziCcEQ4XswgLK9J88opKGBgkn5mPzGLggfS+J8/3lSSmF4jkqzhFWR0&#10;hXXJrImVnfj5y8cxMBoWrmv1I33bIcJN9eeQwSlg8jW09qMsi7XSmvwO675lKQTJVLmcSJ9lTtUp&#10;PHV4EE76bx5vCCs/ksXS/dNCNahkXpZWBap8Do3NWLDlIBp6ixBRstB1B63KjYRiVv2VChcVEfuE&#10;eb4A8pE2nSonShBqUG+T7v8MltR8gG7Pn+AbVMCBgmyqlqeKPiMso7+HKTReJ5XJ4I9R//Nfo4Dw&#10;5xxmvwCkCTbW9BpaDUKutYtWU3HRT3HHkPfDfBRnFCJ/USH9KC3DUTxakWDNYbaGBVq+lb3Tr5c+&#10;7vdjfxvv538djZWZCJ5ZCchO3PvBANrCcYTcPRj0juDm8t0UKPk83ZhOYZtRr54T4vntLYSUGmih&#10;ZjoqDAqBOjRn7OjETdXvYpgOoN81jGG/Fz/b3YevbB+gYqEPVd/Ec7ZxH6eBfMq1XLXtBezp/5NJ&#10;Qno8GqZ3sxn2HR5SMaPqwX4EF7VqTLVgjrup3RXuVbej1fH4eSYbo9t4PNV46Xiq4SJzD/0EHjf3&#10;NdMs1Y9v5XFU+KjwrV/TYfp5Dfw8PPwHzKTvNZPwNKmSyoDWc37NCTz8ztMIEx75PDfD7ZNQ29eH&#10;TRUpkapuTS0fGBq8k8x7GzanZBMCFSE/RUybZyqNi1M30CHXqs78nb7O+kX8bkEpSjKKkZsoyyGn&#10;PAulajA7S1g+IVmJURJE23TZBh5HJTpWr43C0J8rkzHlO9bP1mrK4zj9/9NJGX6Td6GlSKdje3PD&#10;fhyLxtHjdcERCuIkfZs7XjuBK7acNJMsk6s7kFZLH6S+n0x/Bul1J5DxzGHc8mIz9nrjcDk9RlC0&#10;IpqGg6QoGVvbjjRFmbhfggo96ft8hRZuSdWbaHP/DZ6hHyE8QKYgE0sIPO7bTAWw10XoIwYfuo9Q&#10;RLVgYwKi+isyP2HR2Uwl0t+83FZWShGmAK2W+vDlm0jQNGhPFiIg7e24B0H3tUZQPa4b8bZ3LS55&#10;+k0qB/p49K0U4v/yjm5C2JNo9/4dkSGFk39ixi6pUtnu/FNFui9Tw6aomf8mjPQ9jrUXryFs0myz&#10;NViftsHAI9ORuZBQiX5GURKZd3E2NlBgCvm3snQ65AZKWTOTx5h8PJJwFC+kReGxPv3u3O3saBwL&#10;8z+c6NdodK0GPyicrDDw/PJjWHPAjaFghPCjGz4KQI8vgHZ/FEciI9jeFcbLvWEcIZ7tCo9gwBXB&#10;YDBgkrF9gSg2nR5C8pa9mFcpCNqDJGOh+jGrUbPCmk0e65tVL6Pb9TBc/hvJuGRmj6AHLQoFJOgi&#10;A5MxlPFWD35k+HYK0XLjy8j5D1OwDAO5xktckqnc10HTKpV81EJIJiuv81BolAyMkGLDdNp5vvjg&#10;3aYsv67zOSyuPEprqXVMKSzb5HsSslb345mT63leMeutcLuvN9bJz+PZn39qSE5/1FQ2U6HQWvpo&#10;kTsPrMTqZcXYsFj+TK5p3hI0MuvypxUhe+k6jLgAzz4nduXvQtH3SgmliihUirJ9ahXGo89uM/Zz&#10;Ea3X2Hf/iP5XCoxqvEzrsgITJhysHE0vtWs3FtBy/PntNhzwx9DtHsGwK2wWQFJ1tdvlInnh4vet&#10;tETHQ1H8/c12LKw+gTmVKsbUPC7CNUIwJShljRaQ5r7Qh6ufb6AA/plW4DqAWjoifB6go02hGfb8&#10;Al1Dq/Bubz4efisP36t4Bn94pRQO/1+o2W8xE2Csyl9amXEFRv36hFyeG+EfutHkS9y+m8zfNAbW&#10;K4Hivn73zRiktWl3ZOKel5+hcCtyJ+XRihQKeSKvWxMr7311AwXs59yflsmjQRj3kSh8Q19kqJtW&#10;k9cbksWlAgiLNPfZdzM6385GzuKVZOgi08xVklxgBlwoAVl6SwnC8QhiiCBCx/3MO2dohbJMl+U/&#10;Gud0Ieh/JSRT27Lmjyl0Kp9ibm0bkqrp5JLRlSua/3w/0qvbsXhrEy6vOYAf1u7Hz15vxoNvtOCH&#10;jQdxSc0RLK04jpSKU6YgdVrVGX4OmCigmTtGIdHxvtLYQuE8g9tfKKeQ/c5oex9hl4ufB8OFeKpp&#10;J+7YXodltQ2EPwcxr+YUqRPTCYdUxv+j2nfIHD9GQH0ubjKLhMeGqUSyIoJ3Li+tgCyS6x4ME/97&#10;ffcYIXX5bsdx7wpUntmG7z3/ElLq9mJ2lSJ/fB6aB1DTRWsrH6Ybd+3YBofnt/AFKdTOe3nsm+D0&#10;/NTkYLzeLxiSuRQ9lC93j2klEIyUBfbxHtuefxiZaapu1qxl+jMZmfQlclDx661ALIoR+qaxESKE&#10;qsNmTX0VXSosbMfoF4r+V1oYLfCqOrLpDWpV7iZkUti5y/g0qtBNoHM+nY79HLOdNU3GLPtd22vy&#10;LHPrTpttp9EqJdVxH8KZmWoXoCCanAwhn0pkdJwHdr2KIccvMEA4VP7Rn3B9TREyao+ZkpNkQrWZ&#10;vI4ZdU1IKu8k87YjaZtC9AqFK8zdhUHX/dSyd9GvudHAs/EiZ6oxE3xRj4rbexcee+0PWEZhX1p7&#10;hH7TUSwoP0pf7DSvSdHCTv6s5KnW5rRKdVThoGrqa3d+gC7/AxS42xGjsLq9N9Ky3IOafX/G38t/&#10;gTdPPQAnf/c67zlLeBXZu/B5I3WBej2ykDrfcgrK/RRgQlfHfQi5b8Hrv3vMjFDKWlyAshRl44vx&#10;yvo3EIx74UVU6zmh4q/bsZk+iCCbVny2Y/QJ0RhkGw0QjDn/8nNs8zD/j/4xKRqnJO38hm4Kx/tY&#10;uJPWo5rWQ/kqQsHE2hYKlaCghnN0k3m7kVQlwZXAqRKiB2mVslpHCKt+Ab/3VkRUMkJoYj8BxiK/&#10;88fGz9hw4DljOVIqaDlpOUwzm8LpPLc1nUcVF8o1yeJKUI8ita4Za/cU0aL9gtbkHp7rHgPfHI4H&#10;sLxuO69tkALFa6rpoXU6Thj6Hr5VU4XsYxU46c2F0/lzxIfvNfVgUeeN8A5r/RkKsetOWgQyOv0P&#10;LymoaTa+a/m9InqCWlrJ7C4zuMPunuxIVidMiGgmcA49gLJbfkwfo5Swq9gMJe/+qAcjWioQ1qJN&#10;hVevRXGGJvjLEo0y/SRI42YLMqyVA5T1L0gvNH5U2eLi/6VO/xSTLJKg3xhEm6/V1Qh/TD+NeoW0&#10;mhiFRdZoplmtTbMRZLG6yZCdmLX9ECHdG3izORseDZIg4wa08JGsy7hOtzog+Un/6NYXt9Ino39W&#10;q65RHd/KkylvpBzSVxpVUKsq8X5oMs4PCAnfHqggbLuDjL2c0EfLX9yOyOC9OOXNoYAfwLSdPUYR&#10;zKlr5e8DSKwZxtwKwlH+rhq8xMYOfKuqAlmHS/BxMB8d7j/BOfgrA6FMzz99MEEr+SGCV6YuTX4c&#10;YaaJvI0GNc6HFOlTECSsFQYct2Gk/3fI/t5yFNHKZNP5hztOQdFam3GtDoh1Sx+n9tc4JTK3jQBM&#10;lMwIpgWZyF9ICEhBXL+AftTiHOSkZ/4/gZksab1PldnMJ+xSLkq1ZKqeNqsE1Jw2a2kmVzZhcc1h&#10;3PH806g9tRZHvGvR7/kNoYjl6JrIGZnLYPlxyvsVMrbGGt2B6uM1WFg/hGnbHQYeyopZZT9njOAs&#10;KKfvUnsa36mrwnt9mRhw/Iz+Cc+hYASdeqeHRKs2MngbehwrkbHtdczfrshZD6HmScxoPG4NMq86&#10;jRS1cdBfG1u4VoGOJB57Uc1H+Hrty/jr+414d2gzOt0P0S9aboZoxL030KLchpBXg81vQsRxHWLj&#10;QE070sxo5ZQkaKo+EDQM9T2IdVf8HmuWrjPL/unfiJrBfCPIWvIk8jS/mQJjemBshGAipBG3Gm2r&#10;CTP5qQUovqEQIwMjWPONJ/+XOv1fIKnsX1Np/n813ZhV1YOMmmYsrNuHKytfxq921WPnQB1a3Y+Q&#10;2ak1B+6Ge4AWRQ7ukIbmSYsKglm5GitpOV6U6g5i+mtpHZRgXI7VB57G1ypfwrLa17Go9l36Mm/j&#10;G1X1+MkL1ajsexqnnU/C30+/aEjMdw19JLUPKPSsMDehjuN2eDw3w8tj5X68CSlb3qfvd9IkYOdW&#10;WE150+u1HqdyN/IHtTKCikmlFHr4syKPLZheoxbnXiykcvhWeR0e2VWAD5156PQ8Rgv0c1OO4xrm&#10;fZmQut192ZDySOZnKQ/lp5RfomU8/Sj+eunDqsunsGjYchQYHkFOxgoULhJko4UZbxLMBKgoQ4s1&#10;qQi0GOu+vgLwj8BHKR2JjbPs+P+j86d51PQLy/fhuppNeOpAGY57s9Du+AN8ngcMXAn6CFOodSMD&#10;N/DlK+FIbenWBBY1j91oNKiYwzj8o1G2zzHPZyjAbQR9nF5u33c3ej23Y8j1K/S7f41+1y/hciuA&#10;cDt8XhVRkkEJv9w6J/cNm3UtrQShwrg6Xky5GlqBoeHbMehZiTedmfjj67m4on4PkmtUrd3D+2uh&#10;dVFLhDVdVOOsLF9OZVCKQFKwKpoxp6HHtHaori+5th8pO/bittpyDAV/Ssf+Pjj99Hk+cy//iCIq&#10;leGntfIz/Tv6P8prufpvwuD+RxAfCapdxfSsOI73o3DhGsKnMsvnuACTaLRymgZkFFyifM8IQsJ9&#10;Wu82GvkCBcaYc80nVsRKE1nknFpdnprRrN9NaQu1l9ZZUb2XpkzO48OXtlOtlu1xJ03yAazaMeVs&#10;TNVyYxtS6ExrcPksTaGs7ELijmEDcxZU7cVXG97CvS9WoLGzHu1Dj8Hhvhe+4R+YjPV4YWH5INFh&#10;MaxCyHfA5XwIp92r0O77G9yD0r4UFgpXhEzu9VxDpr6HdAsFT/tQuMaBalNB3sGb0ed6CG/3bcBf&#10;PtiOb1S/iKV1b1MYjvIdWvV7EhDVDc7mu5tbQThIy2PmXPP96VnO5jvWAPg1H2/EoEsrBIzVj/1z&#10;Cg/dz/u9yQi4krCakCPlo2HnASqEkKccxH2IjIyg+eUTtCpWArIodQOKF2gkrb0gnC/lLFIDmloC&#10;8rD9T9sRp8/ki7h4vvAXB8m0TslMhXGVF6EwyJHUbCwzx6umh86p1XeiVunEqjNm6IbGy86kIGn6&#10;fxK/szvuZMlqXZYwq7ZK5yReV6lLTR81q8r0T+AHNXX423ub8G5PATU5nV3HA3A674eTFiJIvB6k&#10;Ex0ZJowY+iktxnhRLgqJV4WXt2HI8ztcv30LfYZDhFIfYuW+53isBygYZAyPaqvk+KsYkvuJSWQl&#10;3OevoSdLPgm19z5eC4XYcx2v+wFasb9ivycH2btz8YO6WiTW7eF7tELjGi+lFnStLSRSDd5XlDyu&#10;HsYDrz7DY96FeP/5V2abKolRvy46RNg6rNZmReNUIaHO0fsQDdfRwgSxp+RdZKdSWMjkytV8sgTg&#10;JOjpxPXITy9B3sL1yE1fic33bQA8FgL8wiyMqQSm9tHqVWaJDWqjxdVHcWXVQXy16igurzyCBdXH&#10;TCZ9Zn0fBUSrW1nZenVSWgvV2h97MmSNwe1CAgV2rqwZBXVGdSfmE47c9EIVHeQ/wivt5roOQTrp&#10;fkEbvlQlD6MDfIF8oSE6tvqbFRkazxJQkChgGkKR9VEp5m2nQFbIH+C5qppwx/PV6PP+GVGD12mp&#10;KHiCaSNDFoxSsab9cS88wSWLpr4dzSL7Ka/jx4i4bkV08DZav9toSfkMhh7CIX82fr93H2ZWu6j0&#10;NCRFPUWq2u5BarWs83FUtpSY2rkAFYHduexIDr+qvGOO602eyO25kc9BUE2VDHfCw2ckaIrQx9hy&#10;3xbjv5SkKKy8jkJzAaqd07VymlU1kEfnX8uj53+rACMBM5fs8zmGKSM5i9WEP9UHcf8rJ9BFB6rb&#10;G8Bg0IPhoBcDTgd6QjFsO+FAwraPCd1ogar7qfXFzNqfDG533MlSzSBxuTD4aVo1wgn+PnN7Ox56&#10;/WkKwi9NzkGMGxlS7oKON5neGhRBR5aaUEvcaZ0Wa20VvlRZmrMYYIwkUKr5+u37OwlB26ml1Zag&#10;wYG0clQoSyvexLvDpfD0XUcGlZBKyKxIWmQCg8cnS16Pws4837Cswm0mX+NXcSchkhKLbjKtg99X&#10;Ht+EeZWHeO0tmNsoC62wuWgQyY2tyD9UzGf3IH2pu8j4528hVWTqpNDG+5ej0/84fv7mDtz0Ui12&#10;9+fS4i43ldVBLy2f8x48/s2bkLuYzJ2QTziWbSoBbIVgAmR6ZjLyLH9I0MzMLstH/pLVX5yFmUeG&#10;WLBlPz70xBEYdqDPH0R/aATHiA8/9sRMD/2QywuHL4RT8RjueemYaQgzq11R2GQF7I47WZJ/JEdW&#10;nzNq2pFRuQ8le9ZhwKH5wqripZNM66CSeeFpr8nM04pIcEzviOCTQqCEDiYUOn741FQVUwg+6MrG&#10;7PLDSKprMo60svFa5WwuYWo6rezjr2SiPbgCcSMsgiKW1rU75lSQzqWCyNgwFQU/BY00HCNMOKRi&#10;zV73Q3jorTL8n/qTmFbXgeSKIQOn1aU7g0hgYe3LeL+3GN4+KRYt+kTBH7bq3s6HovThfIRhtT3r&#10;6DN+ZIILCiQs3XwMB1wreE338D3cRKt1M+Ltf8cTl/8BxaolW6BQ8OQtjHpitAJAPn8uSdPy5/Rr&#10;eGwtbz4lAqPmspmNp5FQ5cD8xhbMb+gdIbsTAAD/9ElEQVTH4prTGNCqy95uM+P41vfkRPfQXxkw&#10;wqAelmWNzXjHFUNgaABO3xDue+EDJFQ4MF1r0zScsj3X+ZN62HspGCodIc6mFlQb8Ry+DPky8+gv&#10;za9tQm3TSr40S0iUvQ4N3UuNSuHxUeu6CQ+o+Vy+6/j9/dSeZ4dKx/NfeBxSwH0d4QWh3OAdeL/1&#10;YaRXvUurS81c7cCX6wcIRTswj1Y1tfo4BWgAJW2v8zw/N9peFcXqh9Firj5CNuu4ak6jk2wEVYyt&#10;9fcnL1hOH60bGdbpVc8OLSY/nX6V4d+JU0O5WFz/roHUUmQJdSeN9U+sG8R/NXbg+zW0kEpU8tqs&#10;AIieifWzqYGjgtF9SCCtZrpbeA+ah0bI6bqW57gevf6HcPf7u2n9tdCvZln30c/k+9rajVV7nkK/&#10;n1CY+6uqQF2bQ82/w8plf0HJfCtvoqUqNMhPg/kE09YrRLxoja1w2BL3/eRz9Gf1w4imxOmfR7Ns&#10;VmPWArJ0plPImFvOxOH3OXGAFuaSio+plVroL4hh1Y9i1W7N3N6PhOoj2HSymwwaQKsngIupcVWC&#10;ohXA7M51vmTWuFd4lNeknMLMhlb6SC08bg+SK/kyat5HY0cBX8I9fIm0IKbcXS+VmkyZ58GfYoRa&#10;cmSAwkR/JuD4Kb8/f60pzC1Ip5FKIYV7h27AgYF1uKxml+nHSa05xeuTxWtGkmrNVCVQewLfrq3A&#10;R32ZtLz3wUFIFO0nUxEeytrJysXkQ5GR1Q/jcypAMPme/KhDCyrdg6jrGgqPYKHyRXfh/aF1WFi1&#10;j8pF8xv6TIGrebY1anc4jp++uBUO169tjymhEZRVGb+Vd1JQQw1v6uu5kUrgbiKPu7HP/RQurvwA&#10;6eXW8vWz65v4XProIxHOU6FtObaZgncvj0WlJd+Ix/bTv3G8/yjylj5KpqbQpGsWmZrPlLUnlEp7&#10;mr9fmE7OKbEwCh/LPzDh48oz+E7dUfR4aV0iwMVVh+hQ06GnZp1bqVJ8CgrxrwIB8yuUsabWqjqJ&#10;j7wxuBz9KD45hKRqZc2HbM91viSrYlZao6AogJBeocDCAI9NgSYTvNNfAl8/sTPxuvra1eilTkD1&#10;uptmLNcNhinlgMfoiEfJtB5ic3vmOJcsbXuLsUpasVhtuiFCHIfvr/jtm5swa4cGnFstz3N3kFkq&#10;qV23WbVdydUn8Z3aF3DQUQKHEpGu6ykcP+b13Q6P9wZe610moakemAsxOdP4Y8OCnrzWIQn5ndhy&#10;8iksrPyQ76ob07Y3I6Vac+ZoZaq66Jcex6bD+RgM3Md7Gs/CqdzFep5eKg2zvDmF2yQlqaTc3lvx&#10;9KnnsKjqYwqHau74POq1JGSvma0gBXxjzXYMh39p3kFQ9WYUGqO0eN8ahPjxc4/SQZcPk00Lk4MC&#10;RboW0WFfmIkS9ebbCMBEaUoERrBHeRTdZDK1w+bjQ9TIg9jU7eX3HWRS9WfwgZM5Uk1DlqJhncbM&#10;a+rMNO7/3xSsQW8cx/0jhG3E+hWTzcPwHHSwNTB9Ps+byOu4aGczllW9gX2Ox0zphp8vTkWDWspB&#10;yz4Y/E5m9Pjuwa7udbi1aj0eeiMLze6/cVvCoqGJMKdgCYXP5BUIQwjNnGScMBlcqx+/05OHr257&#10;npblDBLr2/DlhpO0zL0Gqn6FApReSUGqacF9L2/GUfdKCt0diHnvMFrbS+b2DN1EjatBeZMPDgg6&#10;Qmteeq5Fn/uPuO+1Z/m+BGN7+fys3Ni82gH+3I4l1W/hg4FsKjcVSkrzy4LYHVfPSn6gqh1owWi5&#10;jfIYuhVnXH/Fg8+XY3ZNM5EAlQafQTKRgAa1z6zoRcrWw/jjO/XoD/zOwNHI4I/5LG+F3/ET8tV9&#10;PI6W/7gZvqG7sf03v6dFyUZpehFKM9S1SVhGp/1Cra48JZDMjCOiNlcOJaWyHR0hWguvC9+vPUDz&#10;qgn5Sk5qXft2anuZXkEz1V910F/RzLDTdIjb0Uph0aC9xdsOGa1jd67zp07MqB3i+XsM482rH8QV&#10;Ne+hdegRRPnAA8M3GDwsodEESp9XHZKEN55b0Op6FEu27EFiRSdmU9i/WdUAl1/WRuUtdsxxLgmr&#10;+z3XG7we0XHJWOhXaTutAyFVhL/3BH+NrP2lZuDGnBprWEcCfavEas074yc1rlYHSOPzuO3FOhwJ&#10;5mDAex2C/msoMHfT55B2VxDC/hrOl1yunxp/zee6D7/a/hRmNWo1bPkSWjZES/1p1egeXLdjB1rc&#10;f6ZPRiHr06pksnbjRQmlMFScKausY9/G8/wcbw8X4dKagyYRqvzNfME8wtJZ1aoyaMOlO9/CPudK&#10;brscI4SfTj+FmVbWGqnL96b8lHwmWt0QFdJI/29Q9j0trbGRgiL/hYyupGYGf7YRgInSlFgYa80Z&#10;CkJDJzL4snu8EZwJhnD5toO4iI6tMvxy9BOrVDyoKfsDFBpqL0Izwaa5tadMtrjDr3X0h3FVwxHT&#10;Gmx3rvMnRaL0MlrpG3Tiytp30BVaRQ1/N4b9N8Pr0AvVeiiqv7KW8tYL9g7ciYODqzDjeS0NcYJM&#10;04kFFa14z1HMbX/0CUP8o7J8i+6Eh+cyqxRTYBw+LRV+J0ZkqTz0k2ht1NOuNVj2e9fjxhfp9Jpl&#10;wqlE6vWcqFTU20IhUmt0al0rEio78dftORh0/4r+FTU74YkR8s+c14KCEyPQv5IT3uP5Ba5o3I2L&#10;6gaQRr9UsHgWf57WMIBb3ngTvYE/UkAUdLiVDE1/gsIQM0lXu+PK8mggOYWakHTI+yAa3l+O5IbT&#10;VGTHMY0+XDLfy7zqbsyoaTOW9upX3sUZ5+MI996BYcLfSOB6notQkf6jf/he3vO1xsIYqEufKzB8&#10;I5/xLYi3/xG5V8rSCIZp6fMi5C0oPYf5x6OxgRefOP2jjr9oSvIwyiuo3EVFe2nbmtBO/2XIE8Kl&#10;2/ZiTrVyDyrYo39Df0UlFNZ+ZGrzqYdG2EYLcyIYowYN4TvP7ceXzdIZnz/PxIhQkVhYDWUPvvAM&#10;nOE/0RcYJ8no4MMXNOPL9/B3l+sX+NrWcjKqIkNdZl7AJZW1xOyPGAdezV9+WiJNphc2tz3mBMhB&#10;7escvB+t3lW4pqGK167BgqeNf6d8kZkPR8Y1/S7lVD58ltfVV+OAa6PpvByh460yHCVYvY4HyEyC&#10;gTcaX0wV0oKbmuVsFXvaXANhnYPOvs/xC3ynchtmVQ5gTmMHZj5P5VZ1DOVNaxDw8hkRVtrub0sU&#10;JM+9fK43o9WXje/VbceCKmvUld6P8m2z6PtO296OxdUH8GxTGeGgukBvh+a4CYbZHVerpqmtW4ED&#10;DRpRG4Hbcx1GutYhO+1X9GUKsUHl+ZqdPMr0/4ysiuf1FBSRlk3XgL88Hmv9VIWVNZtZwxYsv2Rv&#10;ZIQ3Moz7X6Ep3z5IYVEvBy0GH9RYDZcWWk0kM8riJBGmLSg/bKbn99M6pVXTZFdN1umXI0mN/GEl&#10;PMM/Rch7FxnLPspl1W1REFQaQtilCt9XTz9JZtULVmmPYGM7/Ymt8Pt/TKHRfjyeme11dqh54hSm&#10;hveQUfz0nTT04o2BjfhmTTUt8SEzV0xr05giSN7XTDWm1fdjVkULLVEbflhVh72Ov6En8HtqY4Vw&#10;byZ0VB+MLKYsnPJFqmu7C/FxciMjA3LENWjwHrw59Diu2Po8ltQexje3vMBjF9N3ozXh9Y1MAP5p&#10;+0j/HejwrUD6lrdNQ51WP5tHHpDS1CQbVUBfVduI08HfU6gp5Ly+GM8VGaaQE87aH1fZf92HIm/3&#10;8vnfyn1uI1T8Ax7cVIEnM0pRmFqGMsEzG+GwI2X5JWgFWkR2obW8n6bWKFw9RZBMJSbE3MThKjF5&#10;Yk8bfIMuvD8Ywqya06ZbcDqd2Jn0S+T4m8VZazswo1ol5AolduOOnUfhckbQ5B2hVTiOJGo5u3Od&#10;L2mlLeWDMvc8S3+KDucAYRFxr91L8NNqWCUucqrloEtb/xiX17zC+1Hkhj6Y2pfpX+wZKuA2gj4S&#10;FEK64XOPN1EaoU9gIAyxuTk2mcVJRninrxBXb2sgXGmh9R6iP6XIHy1OowbH04rWn6Km7kNi5Qlc&#10;UfUGtrU9Qx9QeZwbEDGWT4lHWRZCTc0tG8fCKP9iKoZ5TrUEdHn+gnbnXzHo/B3/fge8vh/wOHfC&#10;5R7HQtmQ6uLCvI7n2nL5vi3LMpN+7Iz6E7SUWpOoEw/vqkC/+0+IDsmpV1WFOjdvpfJQQ5q9b2SF&#10;py1lFfLeSoh9Fw651+Py2teQVk4/65H3kLcwGyuWbTTCcD5TZcz6/Saqlkthy0dJCgUocT0K0nKn&#10;xuk3K3HRkZdgzCK8unTLEbTG4rxBF5bvpD9SR0wuTUnn0QwT5z6mCJL7yDJd8cwBNMVi8NK6PLxb&#10;D5P+A7X62eeZCJmWYmrhGbVNeK1lPZxDP4Lf9KSc+xKsJR+kiSU4N5OBNHjiLjrZj2FJxVGTL9Ea&#10;+rN4rXfsrMGAcg8UPoWZ5cDbHXMi5KVl03GU5FOyz+9QCFkw6nZC259g18Bz+FY5BadeQ8VpseUT&#10;yrch0ylwMrdGJUV0nAnZlpTvQf6HxWgPrqLF0nxna2if7kd5JbvzR80qzYRPHs02uw1Dvltpdai5&#10;6auY7kr9TddFWGe3vx3JymHwemxr3kArqeGJTWbRXi37uGDLUdR1bzD9OVGXZi5fx/tVgECTciTk&#10;dyNOX9LuuLKWsjAezw20prfjxf5CpNa08Ln0USFrzdE+PPjADgqNFQA4H4GxFoyV4GgS5nrkmmay&#10;fBSmTZGFmdmoQRH8WZn17Z109Afw2z1d8Hn9GCbd/sJuMi5hhIEVirGr7L8PacToF1cep0aLcLth&#10;HHXEkbxNS2j0Ew5NLqxsWgSk2copgJXv4Jhrtemjt3sJmvcV0MBwJS8dgmTUYnwhI33LserYZh6v&#10;hRCPxxV8rD2BDwf+booDg2SkCzHXyzjqvDaV3giS+ahlTVUBLV+I8NBN7d/rug/HB/Jx/fZqM3st&#10;gTBW69OoNGVuY6up21MyWKsUqHtybs3HuIXCfcJVaGCZWhGsUO+55zeVAzyHkqzRwfv4naydtDwZ&#10;WFCRwqZrlG9kt/94pOf5bEsJZvD6tGaPIPucnR147vRztCo/gkuJSPmEtCZWGdFY784tcFKY7I6p&#10;67Qc/nuwqXkb5j+3l8+jmQqDSoP3PYvnSKs6gxt+ussIy/kIjEj+inyYnGU5eOq2jVj53UfxyBV/&#10;H0dg6qwZwSbaVTtgmF9mVL+bcah6CbwQaTCTaDMa19pXjKSIl9XOyp8p4fJT5tU2Y/NpHx3oIG/e&#10;gYOeGK6tOYpllYexhBDiajqThYcH0ReJwR0aQltwBJdsO0JhajdDJFQqcs51mnMJbrWZc5j1LHld&#10;M+lDza88g4ytb2JF0yGk1R2mk6xr06JI3fivxi7cUvcKnfYJWgP6PIInV277ANNrBgjLZLm6ce32&#10;Bjh9v4DHT61owsZW9l3LR4jJwtxXmtrK9ishaoWVxXTWJMtRISFFTH3aBIhM+5G3ALfRn0qupPXm&#10;vSc39tC36eAzU4+/yn74rBQwqCHkbRjE73Y9B58KK6dseT47kkW6BeXNm/iOiDzMHGpeF39uaFrL&#10;++ez4t8F+ez3l9Aq50ILx2ckYZWT7+dzHnI8gCdpRWdWthEyn0LiDq3QoEEjHbQyvfhGbTWOOosQ&#10;D+ynMowg3BnGybLDyB4nmakasmI1kGVkIWdBJuBW/5hpWbOHZJq/O5cYU3BpRmMTTX0rBUeRJs0k&#10;JpNK4/NCFNlQD7uJn/Nn5To0A0wJLa3ZMtfUZ6kchceik5dcfRyraWkGvVE4fA5iYC96PHF0hYPo&#10;CwToswSI1T14szeCRVV7+VDbaLJ504IchHd21zpff+d5zTl5jbN43lT+nlH1Hk4Or8IQHcEndm/B&#10;nHI1qAkva/RQFxJpBZ879ZTNi7EnMbY0vTLpf9rdQEebcIKmXy9d8OzRvTXchr7OsLL52kdJT4VS&#10;hd31+3LCBu0vprAy/jrmmMB89jyf/f2fkaJOCkr4+u5Fq38lfvP6U5imimEqDz078z5oxTUySgni&#10;ebzWhMbd2Od9yvTn2B1zauhTgVGJkpbZ0PubiMAoAKDtjDIiHIzTqre7H8Rdz79AGHYSMyqsd6JS&#10;KyXIZ+3owvKXt2DA9xe4hnj+oQfI8qfhQwSDB/tRlGG/tEbm4jxTJZBPRz9nMQWGfnSEIqOmaFsL&#10;I60tK2PKVPjgTamLIBQffBItxUJagyXVx7C04ggWVJ3kPnQ8t1PLcz9ZmHSNEKJgqY/F1JTpeNx/&#10;bgO1Mo+3kLBrzUcDOOmLo80XRmswaizKqwNRXF1xkJCu1VxHKrWloijKdpvAgI5zNvHatMaLHrxZ&#10;5ZnC9Z3ynTgVWoO480YMDF2HfkKl26rW83o0c6wD8yoEy+gr1RyweTHjkZJklkXq5UtaXP++WQxX&#10;1nZmVTOSqz7CEcc6k7izBOWzJI1Iy6McBCGNarME80YG5ad8eg5ZmTFLc77k811D2HS/YSQVTcrp&#10;7XKvQda+p7Cw9g0ypZYiUU2fNVlGK6VJce07s9WU0dsdc2poshZGo3XvoNKRf/VjQtP70Of6Lb5R&#10;U0/YRV6p0ppGJwwETSX/zatrxm9fr4ar/2fwmAoOQrxB7uf6HeIhB1pfbkFeqn1Bpib3b0gpMeHk&#10;dUvXAkHN3dBqMnEKDC/4bJI2EqPO56f8i2UVh/DgC4dxxAN0EEoN+kLo9YfQEYyhyzGCFh/wVJMf&#10;i7bsoQlsxpdpiWbtGKJz18cbkcDJ6nRT08nJ6+E5TuO/nm9G2jbhS0Ku8hak1DRRa58wWW5rnpau&#10;RVE0K/dhYMVnrnGMZOlUGa2uzPn1WvR1O1z+B6hNbkBwUJn72+CmJu1xPYQEFQ4qnMnjTt+ubHW7&#10;7YuxJwqMnE9qKq//GrzZX4TEOnWQduK/dkihdOOymlfh9vyMPgZfPoVCE+nHlnZQxbHbdFNeS+f5&#10;RmLuW+Dw3ASvym/ozKsxTdtNVGA+HWlkWS35Pj7P9Tz/vRh2/wYvninEFc+WI6VRVRXN+ErDCXy9&#10;+gUM+X89yqA2x5wS+oyF4TvVII2xd3g+AqPqcc0l8NMPChFKHvGsxeKat+m3qQJdkcLTZgTuzDon&#10;EsiDxYdL4PALvgm23Ud0IGssSLwc7uEn8dJj21GQZD8lM3txNiGZLIy1csDu3HfQ9UIn+nf12VsY&#10;067b0IHF1YexmdJwhhZg2OfEcNCD7kAQbf44Wgil2v1AdygAt9uJqNNJ+BMkno7gW3WHsIBmUfhR&#10;GWoNsLPW89e4Ht5YtaCa1btvlbzI/yDMo4AJVimsPI9MrbnAZl0ac018uGddp0iVAcLpc6lRbn5h&#10;J5nwp3SO74DXex1fwk/h4wNyem8zsGXDkQqklfO6BPHoCK7ZV2z7cuxJD/5ePnAKoRicAvDrNzab&#10;a59Oy6k1/BMICe5/rRJB34NwD91NAbP2s/ZXVe4dfIn3o8v1Z/R5H6Pj/mv46fd4zKgllb5/9nzn&#10;R1Fej65JPxu4Ryc5QsGWIDpVqkJn2RF4EMedT+Kvb29BwYcV6Pb/BhrFGvSOr80vPE3OwiiPE+cz&#10;l8+ysyMXybWHKSxayl0TbfppRalUqWgXbduDD7tX8L1LWLRqgoIGfHc8fsxE9+42ObiOnX/F+qX2&#10;FiZnUSYd/iIKSy5KUguQm7EOGxYUoyS9kAJj4BaJZluJLw2h0I3c2vAumS9AE+iBx+XGh4EYbn6b&#10;f6PDnKhZXGSQ+fXNtAqtuFSrWBFO9XIbr9dpBOj1tiHMaTxplvJTXdQMM+jO0iiCV5bFGA0ukMbW&#10;mBF8MxDuLDLb1KpKgBaH16n9BfsuoiM7r7oNf3txBc3t3SYzbz1kRYDGiL8L6/Pnw+0/x9q3f42j&#10;HT8zNWRuPlCfW41aN1HzX8NjaH4xtTQtg8o9rCSfivvGIkKjx+Onmsuu3PIqpu2gX7CtDzN2nDKV&#10;tV9r3I93PHW0NHfTJ7sdB935eLbnfXzzxX3E2oK5J7hPE5VEF254czfavKsQ76fmHOQ5TQ5o7B7+&#10;78jeSn163Z///KJospBsuQlvrzj8mkESyfTFpmtACZ/nPFVB1PTjsso30Ob6lbEigr+KsGkUraJo&#10;Vij8LqKP6/guFXm8Fm/l32UGmGuqZl5yDqFYoUlUmtGwphxm7JM0+vklDaeQwy6zNo2OWHJ1K57Y&#10;c8Z0PwYCIXzcH8OV9Cvm0WJoff4EQpp5tBQXKTtb1UtrQUtAgUjgzSdV7MfmUy7eWJSwIIyDrjh9&#10;hUPUAry5umETMLACA2J+kgkUWPDrn5EZVFF3yjj/M5QY5fXO4jHmV51A1vvbMExhGQjwoY+TfRYT&#10;RQlfJFA+ZY9VaexRfddN1Pq/Q7frD3Dw72HvcoyYmD81lBxzhTpHIY/dcV8fzEdq+QEKNP2sGs3x&#10;GsQ0Pov0imNIrz3Ja6blqWpCEq3ldD5fLfGtlgI1RyXx78l8dulbP8L7g9l0TKkJzZox557nfz59&#10;BpL9Xzj9gtZvtpVRSVoTapSXS6Iynkv+08JW36x8gZbzcQqDeoXUcHcnrSshr1qjTVu5OmTVlqFV&#10;Cig0fO9OKsTy+x+i0KwjBMuisGhE7D9ucf7SLL5oOcrzaC2m1f//2fsLB7uqe20cz3/xe99b4jaT&#10;mYkHp6Wlhba0QIRACAnEcPfikECIuwvRmSPjcSFKiLuOux3X8Znn9zxrZ4AmJ32TG6Dlfm/vXcyZ&#10;zNl7r73WR56Prkp8cdKL2nAlb9aCz4+7kEjG6EomirO7ODkSLlWg+vkKIsk5EE9jK8GWT2Io5CIQ&#10;Vq0uJEY+iuqmJoQjQRzwNaL3ujPUMPLSWNWObRrkmoZ8jKGad+M1M/X3amfKOXPRll+YSfw/ntpA&#10;gSsteGxDNmqkznAEazXkkhwBr388Htuchv7OY7g97RukFs+3mMPzAhdcMYGh1EDyjqkBXhu0uuK+&#10;/nFIL5qNbllVxl6T67oLNWGcje9HQaF6jm7qiJNShC42t1lry4niITSklOV7KHjXK/Vb7Cnh802w&#10;9Orn/PrHzWkYBZMfznIa20clIB0zFPy0aGk8YbA7+i73wmrHJAgum6XJM4o2p8o0tKYjTZqQXNIq&#10;mW5yD0cDaaYl+Dbm3P+KyWaWtpnfxzr89VqjnSLEt9CW0JntgzNziK0DtFci+OCAmKgGHbOLudnS&#10;IJQGhD4Dnedxb/pZ/Jnj9xkn0c92iS+g9kQVZCYa6Sp+IlPdYTuFolqQMOuwoiSMASm5RhOZ05kN&#10;EwiaCV79M2NcexQjPl02DonOVob4jGPYUrKakkLd7IdzYdSSR2r36sXWMPEQZQd7ZRATx3pGYP7R&#10;dUZiKX9NSY2D7DmYd3IVGV3Sx6oObKHUV1RbRVWx7lsvKUZG3Vo2EwPtO7kW1VCNfidqEtODWZ6p&#10;jAK+q7yFtN/I+B1plPZwXkT3jGLThrV9dgH6Ulj1yziOquDHMZ/z6x83xzDh4Gi8tS3ZBLDj7aQB&#10;OXmc5/Dpoa/hD46lFhlPJhHE1vUSmrwf99BqNUtto6wB36NoFgIhPG+mjRkOPcp/p+YpewuT7ngV&#10;i3svxvz+/7pupp2Jr1BjJKZcRFV9Czy1QUy/EEQCiadPai4SOTG1HkqwXcTm8gZ4g41w0U4Jh8OU&#10;xH7jLTvka8H9KiW215hj73pQkqrs9m+2HFTUNsAVjGBcGvE77R4tkOCVhgmmiaiuZ+i7jlL0pZbr&#10;Zz+M/d65qA0RMikAR2O3Wca4iZPEJmyzYQEVbY0h7KH24KKN3JpsoJ1anur8FBP45DuPzl6D4uCX&#10;xhhXIwylhNT6lFZy9X0bCdWalPTHURqdiNf3zcdtthPUGoRk1IZxEhQphRjkOIeRqauw/sIsnAxN&#10;xy73LDy5Jo1CyWfgWU9HJf5rQzFe2Lk+5nN+/ePmIJniU1XuV/GX5I3osvECBjlPYNnZtQi6hRyo&#10;TZQE6x9MuKXvK19OcTAiALmiSRMSgGrGXut7zvRjsCo/ua+KzxCG1xd+gmmD3sW8/0cjQDJMCe2R&#10;Cry4qxDVjX4aTa34r001tD1qTK5P+4wyPL6tHEXNTQjV0T6J+lDur4Wnph4loQANWz+i0QpUR2rx&#10;2YkAOlFLdXQeRfvUGpMis+h4Difsx3FfE+JTiNkNLLOgmXXGfpsG+WG0QTZrcFGllbiwqiPvQYP6&#10;pH8hWqsf57Of5SIN56LQKPc9T22mZgrXYphRaDXlvUOAmsHGe7KiKINMHkBCmurGXbThKgml8sk8&#10;ZSTwvdhy4SNqGUohMk2Lz0rUvFKDBcOqoSGj1g4lfn4crTVDEAipK/4MnKudj/OhqSil2g+qnJb3&#10;0sGwtdRyivZXRF7FfVl7+X7n+Fw3hVYxkmwnEVK85vL99bxrac1f17g5DaPr/bWPEwG9jHzfYrhC&#10;n5DgH6Pwo2aR4CT08qvZnzyEgWf58ym4aegnH3kNj9rnmMra/tzbz795x+SdSdA1u8aiITgM9aSb&#10;xtCT8O2bgQUJXxOWqeEFGURpNCaVxmqAoc/t5BbtQcM5N9JCwzmAJ7LP8yWIw52StlV4MJXQqrGZ&#10;m+zFPncT+tM+6UzpmegsoPTMx632c4RcPtRG6/gCdXh1h5o5kMBtUpll6LvuJGoIzXzRIP6y4QJV&#10;KmGZEikFU4TlL0uZH4+O2fJ6UOqmyTVNKENG0clZd9u2oCQy0SqfpVYxPnkfiYtaRo3v6nQuCbVB&#10;o/K/giPREOGCErJZuUnaCBK2CWJRRRPGNUZHYuLhRehPQo0T80qbynNHY7KLGmSolj5jM06FpsDP&#10;6+spscJudbkcZwxKpWmEg1Yuk8k3o90TUfwl5obHHvnh6ehjP4HOqYWEaYS1tNPGZy41ErHRbXnw&#10;BDubCA1jXf/rGT/SMD+Kw+hY+4ycmdzHMSaxU7BZtUiCVMbLJceLyc/TsYZjEPI8RdilngvSIk+b&#10;LjrR2gkoDL6DbPcqPLXbgXvStiMpeR+1N+1qMmZbilB3wuBEmgXJF2cahKFYVR2fKQZyBx6Fp+Qx&#10;nF79AQ3/eVgUtwifD5iJGb+djHObLgB+4JPb3qUNQ6P+L5tPcnNaURSiFki7ZNqydqXWEVy5WNcK&#10;fzSM7Zf86LnmLLravegkr1hmMZnKg07JtCfWXcSzW05T+wRR3FhHSFaCXrreWY1emaWYe7wK0UgA&#10;WZVhLpZSZlT8JB/6jzXJD6OXOoSIsUjEykXrRca5L20rqkNv8gVlT3ADdOCONkGqlxsiYlWhl4fS&#10;vLL2FXjrXqRUH2vcijo/UZpFRG4kGIk8IhxLA9BLorcVJqNvyj5Ls1HjdqBBaZwbZOi4zGp0tZ3F&#10;6G0OnI1+iig1hGpkwoR2Sg40TSe4seoyU0et0XxDdf5qCP4E5l10UstRu1FQdaU2TaCNcy44nfMn&#10;zBARkWh+/VomtoYR2kjNm8a9IeEHqc39zxghqKE91ZDXq8HLffNRIIaeQUXwPZwJzEHa+el4Mn0d&#10;7kzZSwGrvtgumhJkRgp7lXPEUQDGkVHawhkdaQdLEXywbx6ihG6thPHqE1dfMxpVoY9xyfs2XP4J&#10;+PajLzFvwBwUbiA6qgeamiNobarDyTVHLRtm2slCTrQOGSV+Qp4SxKdWGrvlkYyL8AWiKKttxO0p&#10;Z/lykrx5htgNnKKhfEuWtEG12ezD1a2EI358fI64XGfe8ztqNnE/NUYo4EOFt4VG9kV+36oWvBbD&#10;qAlGD5vHGOIdaCQ/uzkZxbXvIxAcbxU9EU6F/UPJCMNxKfIOkgtteDg9Hbdl7MLAzO243bkft6Xu&#10;xj2p3+C5rZnY4V5ODfo2F/wZtNRo81QDrniLJNXjnNszKPROwf2pTrSn9Esk8fakBlSGgYx4xZy6&#10;O2rQN+0UPji2jIv6Mhqqle5Og5/qPBglzKLGUrpGQAZoTIKJPZrIdDX+V2mb7UIHe7Vpft7NXomX&#10;Nq+GnxsqfG4F4GJf/+sZ12KYckKyeah1PQ0ECK8FgRUXI6M0eh4jPY1EUe2H+C6wFB99tx5/WbcB&#10;g2jDxqVfoPYgRKdQU1N0wXYVoqmEuqOEbYYC5dJgqh1SPqIb7e18HoXRoZpP0RBW5sUjZJix+PTw&#10;MvS1HUBC6gXcn7IZ+0pXYtGY57F6+BJEmlrQ0qiTaBoQdYfRTpL0sKcF7toInvmGnGlX7YkKuUqx&#10;5rSbUi6Eqadd+K+saqo0ciuHIuXK1O2shhIkJCX5xdkL8UjqdySeWnzrqadUzqeU1sm9hGf287x/&#10;ExeiDr1p/OoQInN6F+/1T4b95aEX7OlUAl0h3tm9Dt7gc4Raki4PEZuOhTv4DA3nyRjuyEIin9tN&#10;g/Ppymcl2MrQO0VJm6XmHZR4qFqYXoRXz29bjNw6NVSg8RdRmspTJuai2E2YG1XHf59xIoXvpjoT&#10;vmO2mwwvl3oV37WKELSGMM1DtX4A804tQmnte2iuIfQz3hhpgiEGVsQmmNgjQIZVHf/E75ZSOEiz&#10;5RhBck/KbgT8bxoi0/F1ppN9jOt/PeNHkOzHRj9pKSNvEupphwSoSV2h95AT+Qoby2ZiXPZc3GXb&#10;a8IW3biHgldiEp1Zo1JzJfiKFiXYxBxqXq97d02+3E6L6KYL0UI8hXdi2kHcb9uGladnIlA7FhHS&#10;kWzTi/6JSFybi57ZCoKWkz6JLOw1GLL+CN77w1S01LYg3FqHev5fS0sr2un8D+WEhUM+3Lk+hy+i&#10;WALtEIcL+3z1JHIfHs8oJsHxhhnlJEBF+aXqijihck6GzEUt083pRu+0EybjuKixFr1EXEptocRW&#10;hmweH+wLRzEo+TRfzIr2m9KAH2mWthHv4PMpKb48QSlLzCrfeSA83qTOn/F9igfXObgw5wkPdaQ2&#10;F01ZBISA0oDSXDqwVZthShBseo6yF8hQfIdE22m8vOdrlEU+oiEvv73SaB5FRJKchl+AxJ9X+ynG&#10;b0g2kKxjFjfKwEduDDVfe0cBNUERkhyVlHSHMP3cergi49BK6KcuK1aQMxbBxB6KGzQSKuaHJ5kg&#10;bA+VQ3Dd1Dxkn3eqgZOqw28hdIt1/a9nxNYw3Sncpubuw7SLW/DH1DQMtO3h/l8yWcdGEJIeu3JP&#10;e4juCP97OMhkZIbu/Pc4h/pi67OYT3E+3o90FZflJS2eIupYj3nH5+BiaBoqwu9Qe71ErU07iDaL&#10;PKqqKP3WNZM25FkyHW1I7q/O+exE+o7fVIa7Vpfg229KrAOcmprR1NqEdnHc/NJ6i5jvVv0JOVVu&#10;1oQUN/ZQU0R9fjyyMY8voUIvEQ9tFuLFBBrjqpGXe7h9tlrvuKhNjsIfbqKRX0emUEo5bQBHOdSI&#10;7mxTK3GiF7evP08iF/Gpc34pv2eluIige1JlSvP0TD+K5efXGfzarH6+YR0FMQKpucvIqKc5+L3U&#10;GhJxoWHI7tRGXcg05ogKzYvMLAay6nS4mJxvdxK+mkWozVMcv3sbteHOkjkIyB9PhmwkdlVUOEq8&#10;HCSuVQOJQzXz8Mf07bTHuEm2PHTh/XooFsS5Wp1veG++Qz/nccw9Ngt5obdJFLKlyIBiRDK7aVjH&#10;jbHqYaTNVPas37lhfD95dWSf+IMT8Me0bK6jhBLXmnN9dss62moTyIjSfnJWWH3I2ohQgTiTJxXQ&#10;70rvUWaC5XRQ7Mh0vlENDg1ppfj8QLy//FDlpALL6/JWo1vmBe4ZoS6FjohcuYPaf+UFdhPEorFu&#10;MQX3jQJENogYp4uNwlelJkIT+ndnDbVBHnrZvsPd6Tvx9BY7bEXJKK15EyHSTD3fX80O5V5WmXms&#10;eVVF38W969P4fEK2DLV30nO5xzRJ1C7sr4R+Pp08S1jW2koNoyzfwkgLJXgId689wZcR9iMx8CWW&#10;nnUjEI3gi7PV+A1/19kfHakOTatVQR2njwTL7xP+yBU7LPUk7YEgDvoa0CU5h0xWQSJTg+1i5NQ3&#10;w8Nn3JaiHldW7YoglJhKv3eSZiBU62M/hm8LJyJMyNRCGBbScQfeZzDtwFwS6BkuniLnIlpCR37f&#10;dIsUA1Eixzny0Nt+AXc6D3KuR3CLOp1wqPRZFZ7xZCz1QlMwURnZPdPOY/655WQSErV6a4mwfdxY&#10;/2AT3KqjfeELP4PlBYswyLHFeFq6UPLFp1KFU/2r2383U/Oj3mGlGJB8AtNP2VEdHg2/fzhagjoY&#10;Sd4dJUSqLNgyZMUgTSaIKk+bnimDdjRS8pZxs7ycZzmSCIs7p+Xi6/x11LJPoDHwd24wmY6wRT2f&#10;QyHei0TQ7FKelPLc5GywsnPlAVKrKGVKK1M7bPLTdI7N1QTzSw3NSe/pvLSc+879oh2r4K6i9orH&#10;mZop0lBHEqnSqAS5lOUu+jQtpqhJenIvu5OmBqZfxF/tq/HJd7MJ/+ej2PcZ1+gVPmMs7ZKHyRxj&#10;KPTUukqhACuI+UMS7D+PprpRKAl+gbd3r0b82oukoRqT9mXaF5Mh5QQavfU8QoRlZBu060K1d6Cm&#10;mYQZxAu7iPlFUOTy7iSqYemX4PEHkRttxADHKb6gMogVyFTEni/Cl1Wvrx58eRnoBz2t/L4PH+V4&#10;aH8UkPHkaStGH1suyqPNxKf1SEy5gESjrQShlB5TyMlRM6TmU2sdxgnXMjS5h5AwRvLlR8Jf9TJe&#10;2rOa93EbA6+7nYuaJRVdSIKtQVJGLv6ckYqMilW0k942LsdghMP/Aoq9n2DJ2fX4Q8oOMu05qm+V&#10;GajZRiElE2EmN6UHYeVHe1cg4HuexCx1bTWwq/OPp3TmIgeVEk6Goh2x6OxSDLAfoQZwmeebLAEu&#10;sFJ11MJJsFWexTttF/DGzsUoiXximEVpHQHeU1pFx3arqlKpG+qMIk2gkmA153ZHn8et9qOco1z6&#10;lMBc2z5k6pFZafjOtxIl/kmoCHyK8uBHqAh9AFfwTdpzL5BAxBBDeS9Lg/kpZEIhJY5a7WMVqBMc&#10;ikUwv9QwWjQ0CvacxaQZ1eeou6U0iGiAdESBKZoQvSSIUUgXCj30Sj9jHDgPpGdgVo4TZ4O0QYIv&#10;U6sK/j5LppB7mMY7BYIyOJqpkeXur9XvfGfTKcdo9WswTI2YeRh8kcHII0x/OMNJZSCnFxWCtBkF&#10;dO9UN9464UZ9KxmmKzlo4uFiSqIw0otDJCrCG2qNztnVSFx/CQVURTXRKL4pDiNp7Wn8Fwmjo1yu&#10;lO6yDToS3nRwnMeb2edQXRdFZaSOGiAHSSTGjtxwSZDBWee5ifW4GGw19oyq4cyk+Hc1spamuNW+&#10;CzmeaYiEH6NWozQOP00pPA7P71lKaVNKCa6WPKXokFWIJBJsIqXOo6npuBT8CiH3WEDSV+5dJd5R&#10;U6hOxNTmk3gqIi/jQPVkDHLu4HMJ2Wi4x5GhTecXm1RvHp6jOq+LjEWzUvcVBzASUd3wx3AznoY7&#10;MopENxLe0JtYdnwpkpIPcbN1r1xDAB2dVWbdFADVoULK+o6z52P45rU4UzeFBiahnyAUJV+ImkGZ&#10;AfL4GbcpIZeVSTACS88tNLU60vIdKU11hLiIR/VECfbzFD7H0ddxAn1TDmGQ7VvclrUd99pt+GhP&#10;Oi6GZ6GufjxaPQ+ZCLY/NJZz5r2N9+nG4kM/9RDBqs3rxvx56EH00WlzFQWP20DzzrYC0oLsEDWG&#10;P4f7+T4vbFuMvRQSlZGJCAVf4R7rIF2rUbzSlDTUT1qMKAGkDGW5+PW7YJhpmUsasLSLBEpsgaEs&#10;dAkZ9c1u5fciRBRLLq5GYrLKvfOoQDzG/FDT/K/zg7RhyOX3Z16iVBaxNyOJkCaROF9QqjeJ9P6M&#10;MyhvaOKiB7C9qg63rz1KoriEuMwic2rw7WvPY0G+eidHCV/q8fa+XBILJQf/JtXbk4uQesFLQvPg&#10;60IfVZ4kiZXZqwxfSf0/pmQhJ0hpTAgUoeGt9ql1nkex8NISSnJiW53qS3wpu6ELOT6JuHLm0TXw&#10;Rl80ixah8a6uJCIKI7EJh+pIKCIWLVbExUWldHOFxuHdbWt4Tx3RwHvKJiGhJ9gkzcrx+s4lCITG&#10;83pr4c2hQtwgRfvN8RdU+YJusimqg69jzsnV6JfyDbVxGZKkbQgTlXwpm6oXtVhPvl8XSqf4tRfw&#10;t7Sd2FKxAO7AK+aetWISbpaaCYrRRQDKdQqEXsP4/du5SQqmKrhbyXup9ELatZjCRfCkxhBbF/0k&#10;g8ZTgOncfp3B85AjGWf8H3EvSABkfh1+pIi46fh/BbH80iPgG4aK2ucwxvk1+qrlrPMs7qCNODjD&#10;js+O2Ggzr0ANkUGQGl0B4TAhrX6GBDMlyPgeqv8RnFVNvz63BTkVTwkHJSiJBow2kd1maRbZMFrr&#10;WHNSjCtCQSjNr6YfOi0tFBpGs2IGbl2338DCLrRpBBG7cr3byVuVQOO5kJpERP3SlqMmNb2DpD/h&#10;WXdK5Cd3VKO6vpETDtDWqUNVoBaVwRAqwz5UBhrhr6uDrz6Aj05FTNf5jpk+LkaOsXVuTz6Dmkgt&#10;vGTIe1NO4L8clCo0wnuRWNVB8tG0RdQ+NGg9ShexcG4jF6aK6nFAymHOwYX2WXJ3+9HfVoP+qSdw&#10;uvo1tNaoUOyhmItw9ZAdIQmkxXkMm/InoY/zHLpnqYitlJhZvQtKkUhp9+WpLN5b5bA6A0aGOTcv&#10;RHvE/WMJbTGUfgajT2HN2bdxl22zKSDrYi8gzs7hO8pGClMrlBsniYhbOL17Vi4m5x5CUfh9wP13&#10;k2Kufl11HnkCtbHqcv8Y7Odm4m7bPnPuSicnR4YH3Xj994P3lE0lY7h/sotCitDBpn5pKsGowrNn&#10;9iJc/TrXlvYRialFae/fz/+HIdtC+Vfqq2ai33y+WtqqKV69l/uidzVEqbUQxGmzCa6+178aRvJL&#10;uCmDwTsSATehpJu2XXQCWqqfQwOfHSVjNNbcWBzrhyEtotH2+cq//6vx42ufBMgwQb5zfvmrGJTy&#10;HYW8BDYFFemjndxz7bPK8ezmfHgafMRxrehmr6HkLeDmE5dTYqqX721rziPL3YzSaAMJz0euD8AX&#10;aoEnGMUFfyv+vP48JTaJhMyXIHyqwB832kY1FmhoRIG/Gb1TLhloEUec3znLg0e3bOSGvo4WGWh+&#10;HdPNTSGHi0hzI5+jd8YR3kOayDKyu6Qfw/bSJagl1IhIMhjv0PUNaR5F5BXHCVKqb6+YSQI7beJE&#10;8TYSeloO7+9D3/UXsa30bV4jKSUJJc0i6XQNCWUkGpkqMAErClbiDudeY//pGDt1MDExB0p+ZTio&#10;j5n6HvTj74nrL2DRmaW8h/oBKzj5OJ8lgSH3KwnL+4g5YfnzE+twb2oWbiWcTEw7StvrBPpQQ/bm&#10;OicSyvSgBu9OO65rlmzKSwZexqcUGKfB2G0LKYhGUAMr8Bnb6FdVqAhZ76c+xQqURnWKM+fV5lkT&#10;k0gLSkob7x+1YUTrc9kjd71DaEABWJNur/Ql7xPIpTZ8dscUPO5cjuzizwnHb5wZf+qhVJz64Fgq&#10;EArDnBVIommiuKNCFe2MW5cSKdGZh/M+Gu3RANaWRU3QMF5GcqaM7YvopNgDJXKf1adxz9oTuGfN&#10;KdzNTe+TfJz/rgOUiEVpWMtukZSTY2DklkuEBmFUk8Hut58kZKgiFFKcpQCv715G+PWaIbaaqKSX&#10;TtiStBtFGEGpRpg1cks6pXOx8RrJhbiGBqNS7uWKFWatN5Ar9ktfPQTVZBjLHWup653VM8nc5wjH&#10;VDZA1av4D583iO9X5P8Yvugwfk9S1QpMxrpvhH83mQecjzKb1ZF+V+VaPJiSatzQ5owcCiU5CATP&#10;dAakSim6bw3w386giJo0GhxHm02QcpzB1K0kSBWTBfi53kO4EZpATf4ijf7PURqaiJLwFygMT0JB&#10;9EvallPx8ubZSEg+RY0thqkwdU09M8uMJ2pj6WKzXlYfsqvn3yDtIvhKDdQsryQJRcdIGOFCwaKh&#10;tWomFFWiawvtwhYPhYeYMHRjbZrMYbJcIzGg+Uwtdptzk9G8PWmvqRI1q1iHWsW+/pcaIb2z3pNa&#10;JuAfjyEbtqBbttCW0TBy6yq9oBB/TMuDq7GBHFaH+QUBxNHw0Rkl3ahpFBcwDca5Ieq+Iq+GMHuH&#10;DLcJZCoek5BZQSOaUC7Dhb86jqOmiXAt4MHUE25CtSIkptCYpSE149RaQiMSSEBDRrDKgBU0fMbA&#10;kkb+W5ibV+5/B18cWY1Hs5ORXqoWryR6Sl/hf8GCtpjD9QxpL7laLRer4hVkHErf5II16J12DF1I&#10;yAbO8GfnjAvYXLGGGlSEMcZcJ2KJdV+r3kJJgsLKHJxXmMQZ5qIf887EyAwn+qddMHGh3sZdWmI8&#10;iN2y8wx8PR+dSwamtObmgPMK8TmCLZLurV5pncuETgK2vD/SrJbRGzCS/mm+x2jO9Tl8eTEFPdaf&#10;poCTF7OI+1OECRsdZIYJlNyxiTtitPrTtK1exIbcadhR/BXyw59RcL5O5pXtoGMCSTjhEZbmCw8l&#10;A0vASeP+AGOuZ2jNtedhzrmJwrHI9QY1sbqkqulKKW7JKsIbW//95Q0SXDrFQdA06n4Mh2q+MPmR&#10;hmHUV0wFZGo4EWerwCu7Sijt/FykCFIKGhBP40ydHrs6AyadwfjMlYZgRiUZwDpyT61edQyeDNUX&#10;006jqqGVm9SIrPJ69Eu+ZIJOgimrL86FT5KYhGWSIrUpZqLajCEknkepYWh40/iP+B8hfHoCQTKU&#10;GKyZC21JQhKOV2eYxJb6sYdFGG0YXEajmNXtHo9Pvv2a7yKDWh67Ugyy5eCkfyqJeJj1fcOgse4p&#10;B8AT5rwStSk1zEKpWUcik6eunoa3PzoGZ0JfYOLBr9DHfojw141E2jU6yWug/Twh7StoCtBeIq6P&#10;ULKrs4xy0gSRVNujHsjmlOaQZV+oLkReIWlJSfoGGfPyCHGODaFXMffsKmpJF99H/YuL8bvUPagK&#10;q7/yNd6BmtEbfA1/zt5ICEnhyDXok3Ict6fsxGOZDqzOtSM/OBFePs90vlEBnllDMgzXJ+Y9Ywzt&#10;sa4zhx9x/xs8w0mIX3GeyqJQsR01I4XzP/asjnn9LznUZaaOa6zzbvxc+4DrWdrfqRYkE6OYPk6U&#10;SnKF9qTqmbzlJHy1bhKuH3kNLbh/pxr3qaZfjEXCVxxGRhAZpAvVf3tqGTGSmmNkB2jXhCpRG47i&#10;aGkteq3Pwy2CYs4zWFOWxsk8iRb17qXkDkQGkynkxZEUVdzA8nLJh97Cn03yfFCytXgeQWvVCBrY&#10;g8lkYqSnKPGGmmrIWC98rVEbesjysJARhaVRPZb/9ihchCEPbd1HIqadkZmPl4+nkRHGosklrSLi&#10;oBakao51TyPdCadCMt5J6FrkRnONNCDfy0XCJkE3uqhBg89jVuEu2mYX8Ze0wzha9yWC/H448DBK&#10;a17GrN0vYf/F8YY51JlGdoPmq9IBkxHN54nwTI+ty1omGLEI2CqeG4lz/oWEZnlon1luXNwJznNw&#10;h99Ag0uNxGPMn8NZsBR9NiuSruPxcrgObiIHnQSnXDwf6YLa0XkCo9NmIOvcS/CRSXW0h+W2vfqe&#10;sYbmLUZRwmyY81QN0ebS2RS01Sa8IG+pTm344mRKzOtvZlgC2fppbNnLv19rSLsHSBetbq4v6c1D&#10;yP3OntltkKyMC/LPI4mMcx8X+lK4hYsSRE2Yxn6kCV+frMIQ20HckXYe/R25GGTPxz2OI3hvWw4u&#10;UqOU1TeaSkxplw8OVpoeYHpIX/tB7PUshscvraBDf6zahrbOkP/OIYjW7BFufYoQkFDE/4+Y37v5&#10;IW+TiJ2EFhpHLTSGwoOQKzgC24oWUrIfpXYrQCcKpodTU1Hhf5NrKQ06gkwjYWLdp23zNfRv9VxD&#10;MUujdyw/D4Yr+jZ6aR9NcFYHVVVgS/FnFD7Ursa5orW3+nOJqTUfe/E8k5aUlELB5yDSIHqQNNXx&#10;EzqpQBnbijEplUnBxR72HAx0HuT+Z2PS8UwcCS5Fufcl+LmOtdSI9Xy3ECFXKxlEjKXOPHq2mhzK&#10;BlUqv46wWHxxLe9NGiFMlXtfqUurL11/N9JrDdNrmXaZddLyKJMJESBCaaTmOOn+DENXp+PBdAd2&#10;VS+Dz0WhzDnp2ER10pSNJYGlOI5xT4t5iITWnp5seCNmX7LO66u4cSVIWn8enx2qRGltM0KekMlE&#10;DhGqRaNRE+iUQR8IheAPB6muA/DWtiKtNIS+puJSzgQX7k7djnz/dLhkr6geJaJAmrwkCkLdGAb+&#10;OYa0Wkj5XvysY/NUFx7rezc/9K6WjRO9/Hs918HDn09t2o6OJFQRZFe7EkXzcUfyPuT43udakRnk&#10;PSMRtPUt+2emoVbmfeRha5Z9ExqFW9PPG69ZL5uKtCrw4b41FArDjaayYCmZNiiHBn8PDUFV9Dn8&#10;OWUr4uwe/CYth/aEnDYl6JSlVriFJGTLHtI5PrJ149bnIkklIITkPQjj41LVSD4ff3ZkYOL+mThf&#10;Mxe5oQ/gCY8lIcrzJ/imtH1qdzKOYmaNJMqPvs0wrloT7Se9KDdwj/fmIZmeZ/rHiTkF5YkCZD8d&#10;901D75RD6EwToj3t8u5cpzOeT8jIXJOIvmMFvwWBVfOvoLJoo45a3n7qI8MbMRkmyZFHA9g6sqIn&#10;bZJE50XcR7tkQVkUp8g8FSElUjajONqE08EW7PE14bmt+ZQ4p/jiOpWY0mhDBf5i+waFvre4iUPR&#10;JIhijFZBLsEL5Vf9XMR5/aPeeImGmYVq8Q0hUcY+M+bmh7x0skHUXIPP5U85H+T2fXnn19QKLkN8&#10;KknQoblK4bnL9i1OBGeiicSukmql6ii7uu2ebRBD7nWdwCXbR86Nt45/h85KbrSXkKgLcXfKbqKE&#10;CSQiMh2ZS4JLQV5pKNlDfgoxj/917K2ah+e3LMDtaUcJ0xV8lVdPAd4ydOT9upjYD+eoZuekj572&#10;IgPLZbCrkYgCfGKqblnqv3Yaf0rZgS1VX5siOWVjiBAtx8XTlNpDMTx10/cMo4TWpNQCnIvO+f79&#10;/rtDTRxbaHcEqO1auMbKMavwv4A71pxCHGF3+wy16VLjxWJMPboIDdSILUq+JcTVekjDyAklB0WI&#10;dqj6xS09/qXhjZjNyDtys0zaB7leyW6qWzHJizaqeBqSJo8stQTx/Pc4MlWnDVW4hb9rcVW3kJhS&#10;jb9lbqDkeo+bozwsqTnZLcT2lHCWXWB1ZYn1wr/kkNoV4yo1JRDiPH2xbZWbH5aG0Tu3MY5pI+t9&#10;Ajn+LzDQvoXrR4KjbdgpIx8daRuqMccA23EccH9JphbM4GYSyrTdUwxjpYOQmeQ9NOk1o7CrcikS&#10;UwtNOYP2K452SabHhoCfdpnyq5TeTpvMVHJyPwyE4T2i9Tr3n/eLDENl9B1sd6/HG3uy8Lu1WbjV&#10;the90/JIE0XobCsmk4hO1FqLjGMcQDLcVXtUQWipuiTSCmmht/0w8vzvmv0PkYDNydTyiPLzH2zq&#10;/SyaoUYjHfW156Io8sH37/ffHSrXsITHo4i4xqIy/BRGpi9BR2lMp1pdUVvaqmmjFSG1+Gt+j7ac&#10;28q20PVG+Ci+JscNIbPOH33COdPwRkwNI1xpeobxC1LNpsZEBiDxdQ++YLxyuzS4IPIuKVO5h3z/&#10;xnFQhXHfLEG09nXCL2kSPZyTDwzh5qr/72WIoc0ymib2S/9Sw4I3YmDiejOvn4+JZcPo5/fQir9H&#10;vEOpZZ5ESWgifpe2G91TaUdwDa0WVFY9SJL9GNYUOxEhbNA1ur5tKI7V7CEjeMmQslG4yf7gyxjo&#10;2EHpX4MuhEtd0vPwl/RDcEdeIHNY8E55cdoDJWU2EbIo7hAwtqXlCAi7+e8RaiNqXL/vRVT7P8KZ&#10;wFxMPrAMf8nYjjgbYZ8YXHCK9GKELYle0Eq5gv+1QUK1wmR3b8qZwr0fbMIHsmmk5byh8RiY/A2v&#10;l3BWOn2xyTCpCL38T2v23xlqitLsVYaGBNMIzDm1koLdRWbhWqjHnhQA13bopkxEgoSNgmS0F3XU&#10;n04z0xrKG6v1lV3jCT+Du+07DG/EZJjYQ759ZRlb6lMeM8Vk4jKtqHYX4UJCuU++W8NJC6vz4Uoy&#10;lBSlZqk3miX2C1455APXdQa3G05X1aGwPxfcHA46ghCFONP3701Z/6mGcQZQ+pcF3sFf0jIQpyCe&#10;ypWzLvCzzuch4WXmYv6pVbQ9xsNLXN7EDVbfaDlQwtTialpnYBY1Vig8DrNOqdmEXLbl+E1WOWF1&#10;IVZdWGbWUj0R1CSkORw7thRrWN4ltTQirAoMg5d2z+HQEnx2Mg2DUo4gwemjcC00gWnVQAnOd8m8&#10;QHh/Gud9H6PZJc0oLyjpIDwUVdQkA3XcuBiO31Vt0aC0I/y7hFfsOVzvkE0i1KC55gamUtudIMMo&#10;2Zd0LPhHYXQ/4WDQF5s5LaFp2ZsRaqt95bNMXqD44LqP7FNhl2I2qmMxzcqpgpWYpqCn2h8pKXDy&#10;wcVQP2Jj5HEYqGAwt6TZ9Utu9cU1ruOotJJ1lLY6xBhHATcrQpWpri8yHmNd/2sa0rj6KUnY7HsY&#10;rtA/8MDmTK6tcLYOn6X0JtzVMYhJqbmYeGA9ooJergnGsyO70NyHQsnq+EgY4f07Sr3vYOC6fehA&#10;yd2Z9xJcTky9hM0ls8loY9DkGs31vTENb7nxn6AGe4o2KXG+/xHMOb2Ae3+Gz7lkwTN7Fdqnu2mT&#10;5aKX7Ry+PrcAocjTJLzL0JH3UTFgXuBj9E8/y3eT+1twvhIPZO80TB/r2TcyFGNTqCISGIM3v1lE&#10;U6LKZNSrU43gYu/kMzgf+Ry+aGynkwK9xr6kDaO2wqO3baAyyDd8cN0aRlpFODOOG9hTOFAZAKrM&#10;TFYz8POYemwOpRelB9WthdP1cL28Za9cK7065uDmy7Nhnakyimp8PHSWSSOhR5QM0+x63nxWGk3M&#10;639Fw9gRkvq0KXSmZBOFgJeQ6s2dq43DRR4qafdeSjE3GdB5eHHHKngiz3ItrGbqYUEQQp1mtxXH&#10;UjqNBNfGoqVkPNUwFSFBfQkyStHFfg7O3IVc48G0Ja5f6wuyWg3yxGRPoCrwLCbsXIXOyp5WTdC6&#10;QiSqjF3BT6cf/VL305aaiVrPYLRWDSYEs7Kz6zhnaZmj3ulITL94GdLJ+1aBMZtXGW0b+/nXP1q8&#10;FKpEKCWhj5DgOGJotSthWHcytVqILT+9GCHPMAqW2Awjo19ZJKKvi+FPkUQGUych8cF1n9Nv7BpK&#10;gZ6UHJ1MJaMwoYuq7jh2lc6h1BtF6T+ckk5ReWFpVRhK+olZ5La9fskhOBcIj0KLe5SRZityVuDB&#10;NVsxeqMdFb73+CJivuF8sRtgwv/QYRJIubmq3YkQN9cTSqghYQPXbPqxpehBmNNJ65/u5z7Q4E7z&#10;UGC5MCIjC+UN76HV+zCN0sfhCjxsBI3sxBb3SN5LLtVxeHX7WvSyF6B9NveO+9eF+9jPuR/+6PPX&#10;JJhYQxowatLtH0e+fzL+nJoFNUBRuYVGvMo5SPi90vIwMm0tKqkpvf5nSQ9DEVRshka4HBTmvBbS&#10;wtaKr/k+eUZqW3ZMGSbupa1j6CX2HK53iNCl0SYdspGBVQpNhk5Xta0Xf0xPhZ/MrgyKawW+jRAj&#10;bYWJkp7Zvp6KQmdy5ps53oCG4U8uiCReV9NBpgAD1x/At4EVVPFq7CzsqAeOodR7kYaUtALhBjdQ&#10;k7gRA7+1hpLSp9OihmDRuZUkkkvoaOOgvfRwWhbcoef4vV8/s1jDCpS1UAgYr4zxIimr9ylEaZcs&#10;u7gI/ddeoE2QawmtNGp5aozONOj/mLYHucGPSYyDubnP0KjmmnCTlZLfJBcpGccVeRnjd6wxG65C&#10;PRHnbSnfIRjRKV43ViMTokbaRuGY5DzM+aj4j4ycQUKi5FYmthpXvPsdCTI6ljaEklGt7A2rTokw&#10;m8ymbOhaGuOLji8315ijT+Tg4Ltl5s8wwjLWs29kRPhelbVvY8AaeeFIuxnKgyxGH5oS2SVfk1Yf&#10;4ZwUj4od1ojI+cN9OOqeiSR7DhUEYRztMvFBTIaJ4+b0IO7tkpHDn4rAyigrJofm0XiUh6EGv8/O&#10;QqjiIwTJIKcDc7Gkajf+sv0c1Wy18d/3TsvHHzeexaQzR3DMr8KgF8n5XLyI0sO5kIQP9cSYyr2S&#10;ga+/6XQv00HS97jx1CjtvW/aacII9XZWRLiGOPws7/URJbOisTeGwf+zxw/SXkZrC+2DekLRVtff&#10;sa9wEm7/eifiifd70BbRaVuKd2lveqccw6nITKMt6v1DOcaQSRQUftxo5/rgYK7Ts1hx4FVi+XNI&#10;sh2G49InqHNTo4VjE0zbfsiO9AXGUoANRsA1HhMvbCKTCBaSQQjvlHXd26mTmvPJLGeRceFjSmdB&#10;L93nx9pLn63fVesT8LyACVtW0P5VFoHsYxchZz6Z/1MKjZu3YYKhEdhbvYr0olJvK0OhS3oJ7k7e&#10;iyjfS670Jr9gGwWGHEqecRQ4z/O9lQgsN/JwVDY8j3vsR9E+U1q5FEkpZGragDGN/lsuF2yppavi&#10;Aeoic0sGVTrxaU9u0gPrd+BUy1JklM/AHxzZSOQN1cTCxGxM3cpFAyV03mAnGXVpF8hA3+CLU3NR&#10;Gf4YoNSp5cJFlL6gTRaco2SR0WpcekokpMF1tGKaxaiSEM4K4tAi3GH/hqr+LfO9/1kM88NQCons&#10;BX9QWloniT2GY76JGJS8D+1tNQb6qMbGaqJeitvXncDBwBwS+DgEVPjG76NmHNfIymyuJyzSuTiV&#10;/kkoCnxh4jHNNXKfXltLm3wvagMvtVdl9A28oBICCqyuZJAONOp72j3okEn7JasEfe3f4phrLhlF&#10;3XJiM6E1xDSEirTX/rh6GTWL+tNRW5Ko+zhOoiTyISX/v7r++kaAxvxL2QuN9tLJEooZimEm7f+a&#10;Qlg2lOiN7y6zgesjmzuqYCVpUp1Sw64JWHRyKeLWKHO9wASSf0MtE59WGVvDqGFaLxJ+x2z1BytH&#10;X5viLTLyS/F4thNbA078du03VPOq8ahEUqqanykPqhTt+Z145QU53VwMHQyrYFEZeqa4kZTtxa3J&#10;O5FetAr+0BgyjepInidXc4MJHyzVTbuHHO7n4n96YCvvqfkUojPvHcc5fXQwmZuiYy3kqr55afSf&#10;OazGG02+IQhHnqCBqrM1x+A8jdjbU/dQ06irCfeKMEanJKsMPCn1KDYWL0etW2n/TyEUFqx4Go20&#10;BU06TFBQg5pDqR5KelVy5+VA3ZXDdLahMFOxndf9Gv5gT0ecjciCDNPDqc6nhIYShtzbxzekwh39&#10;mJBSzgfNObYQU3BQ2eWCQj5qwf62vSRACyIK7t/u3EVh+ib/fv2u7muNmvALuNV+kHOspnYpIi2X&#10;GIdVSfgzroHSh0hjCthSy2g+el/FpYRwVDqSVrmS8O08OgphKf2Hc1Re3dgtq2MzjDp6CC+r7qWH&#10;orqUZp035OGxLCemn93AF71IBtGBNrlUy+pFXI2umTq97BIXlio6U00Nyk3UtxPxthY3SQfNctJd&#10;MxUdLsJL21ZRcr1C6EHmoBrUi4hIJIUaid294fH4bco2y7cvHziJoo+jEMfDc6h9FAwlEVA6xFqw&#10;X/sQHFIwTd3lTeoKbRNJvubqJ1DgfR93OXagJ1FAd7V5MkxTAzW0U7xhTe4Cwi2l8o9HAyGXMqZF&#10;BFEyh9z90uaKc+k518rAVtBOpRcyfo+6PjXSWcKqj6pIaQfpINYkWwne2JuJQO0LlNRDjSYMh4eR&#10;EH8Mxf55SKOJOEvDb5HJCe1kA6ncmkL3AUcmGUlxkWtff73jaM0sal7abDadBqf0rhIMTD8Fb+QV&#10;40mUgLaErTSN7Gs5XyhkXGNQHHqXMLcanbLUn0wpQMUUUEXol3YUef6J14rDUFsoV0jpFcZuKcH4&#10;PZvx8YkNSCA86qD+ULRRlMlqWtEocKkqwnQPbQxhvjwuKpnJTmajplEdjdoZmd5ShG2dqHmS0nLw&#10;2JZ9xNuvmo0Jhy0Pj066FZFUBj9E/7SDJAbeX9id0OzWlCNkpGdp+8h+UWO7/5kMo830R0mEIXkd&#10;takjTDQ+RIL0cWM9kffxSLYNCVxfnUvajWvT3VlD47SCUOk81h2fCbdSadyUnKo9UZmB9xneh9Kb&#10;xK17qhRB6xzz+YIrZAC59k8FZmBgyhnuo9do+R7c/7jUU7AVLiPhPWvtHfchTDjY7FIj8dj3FFGa&#10;jGsy1J6aadxXCmczb9FNOYZvWI+IKdS7+T2dlbPDOBJ0GkJnapce9jKM3rmBmncC10FzoSAhY7a5&#10;yGsFYzm3Wq7tvpI5xnnRmdpPNKey+8T1hfg63871ekb1MNIqtD/MsDSMcsSkdq2ukRX45OhebM39&#10;GAlO1Y6rAErViTrvXdmwhEyZpfhj9nlkhnbjdGQaqn1f4RI1QWbdFjx+4BDiHRfQxWG5Dk2/J4OF&#10;i9DBUYBP9i8mVn4IrdXPotmrclgZncOQH5jOzT/GSddQwtVwXrn488Z933vdFJ8RPr9ysf4nDFVx&#10;Kr1caf2CnqaILMj31uDf6n3D4A49g0e2nuAeFCHR5iWzUJPbXRRItDezXfhqy+doIDwzgUCjAawg&#10;soK9ctkHBNkua5orh3HLhnTOzdPUbuPxt23bef+zhOaFhDc5OFq3zNg3yjwO82ck8AgaqhXoUwtW&#10;K5B65VCGtmxOlUqnFC5Gd8L8zqn5JGpCPUc+Xv3WiTqdfMB7xrr+RsbD23ejB2lTeW9K10qwV2N5&#10;uYKiIxCIjKT2lBaTLSONJ1TzBOnvOTSScY4FZvE6aqbsPMPUXW0FePo7BwWV0ruGq6afhKv0Ftoe&#10;3VI91CxlJrocT6LulX4JK88uwIngRNzmyDE2ifKbupBZFD3tmVyC13enEHt+Qu6lXcHFUl1+o38w&#10;JyJPDaUjjcaqhs+w9MQ0JK07TW1UxOtp1xhcWYi+zhxszl+KZmJmA0N4vaoXj3qmoJdNZ9XwmWI0&#10;SozR2Q4uOonnskr9d7c//blGs0fQSUFFaYIxVnyF6yOvlTa30TUCwfBDCAZfwJvf2bk+arEkLyK1&#10;OwWedaxdCc5UzTbfb/XIdiBhSIrSLolSG7RVnNZ7Rei0Hbl3jdoDec98w7kHQxAh4ygNvzY0AZcq&#10;PqEQnI4q33PGfd3gHsd7x2aO2EN5XU8i6B+KN3dnUlMRyRBqK5taSMRRssYY3TeKGjR3U4GrlBsK&#10;hwB/6v2VgWKa2hPGx9tzcTYc+4h5ubEbZM+IlkLKYnge7x9ORuKq09CRLq9vXwZf+F1T9KjvtzMH&#10;zZBwlcXZPSOPqoy/UyX1TDmJjMr5CLuewl8ztlK70DZRfyYSfG8agL3Wn8PSi2vMRgTJtXU1kjRW&#10;HyxTISjJyM/qWFKvhSd+3lOziNj3O95Lhp6cA8UmDf0O+z54Av+An7BMKRfavKOu2Uh0KBJMQjB5&#10;a6V4coODiz7MOAssPH71AvxPGNEAiZXrp1anqn1vVhM7EoW0jHqMqaipyv8mFh2ZjT7rj3Mtlfoi&#10;AlSyZhn62KrRkYJw58WP+F0rxywUIKMI4umEAUIt2RK+8FMGUikFJEg4UuN/DmWRd1FY9w6qwm8T&#10;/j7H5+makeb4wgZ+p6mC+xqQS3ooam8wjqO5qHjuPvtmCkDZXorBEFJSaF6MKAYjDWohiOsdejed&#10;JmZqrEh/VcG30Vm2FtdD56J2oxbrm3oO3sCrMa838bzLwqlOThA5TCjsvYFX4Pa8R3pWKpaKyKz2&#10;T4RkCoYResmbkCLcVoDbbTuwzz2FOPoJ7CxfSul1xjBKx0y1c1Xqw0XMPL8ersBDUKlvq1sT5uDk&#10;1dAhEJKXR6kFwoX62zASunLBnsYm9zxqFTImDdbuWSXoSKbp4TyLqQdXwsP7BDhxwYWznulUpedI&#10;BCqosl5++OZsStrBhmHM4lM6XL0Av/4hqdfkfpafn0CwTtWC402JhDC+r/YpbKY0vjf5G0KZIuMU&#10;Mc27uS/q4RaXLihRhAH2wyjzfMR7Kbr+lOkIo2zk5uBIao5HEeS/tfDnsfBkTD6agvvWbcDtzt24&#10;NXUXBqV+g9+mfIf7bZvxzA5VJn6NmtDLXPvhHCNMmbnS3luDz1w19381JAhrgm+ij/OoEZiyM3rS&#10;Vu6dfpLQ72UyZ9u+xr4+1hDNGe1AOtP75VIL6sTtOJOVogrRUtyXeZTr+UjM662seUuAaL0lQBqp&#10;YU2HUgkZ3le2XLPLcka0UxcTHQrbKdVHu0SN93aiODgZ0RpylmcsxmWv5wZQoxgIlWuaJDyyPY3G&#10;EzEduU5eFwUfdYpxs4eGptIfyBzGoJQnixNpJMRodj2NaGQwceA4fHrISXV32aXIl0qyVeKutI1c&#10;tJcQijzOMRIlgQ9o9J+yYCCf3zW9BHem7iAUsVIsrBe+MWn0axlKTZfLU00HQ9ywFsKUWs8InPbM&#10;wN9tG9Et22N5f1J1akI5DX8Vnelw2zIkUgANyUzBCc8sCjQatwEKGMIUdYlUCr9OJwgFX8Leypn4&#10;gyMLSXLCpJLhsrgflMq9HAoNlHHIA0fj18TSyrgXJzHl8CxU+t405c46575euYMx5h9rmGxnMty5&#10;4GzEpZ43glmJvOoa+kD6VuMZVAecWgraWNdfaxhPKa+RlglT2B5xzaGGobal7a0mIOoZMHLzJtLk&#10;kJjXa8ghYQVbaWcZIcz7kQnV79rqk6cwhkVrJpcsgYaiqtD+mJaJsvAHJEoai8oODk4goxznRhAL&#10;Uvt0oaGekHIWl4JfcuEVFR1OCKXDTsk0Mop4U3k56r06rIZQgC+jzGOlWSvQGOKDxWDl4dcwKGUr&#10;bSBCCeLEHg7VKeQgp3qS2dBIcAzc4ecxgPDNSp2Qh60CiWnnCUXeo4qUGhUckFS4egF+7UNFXDL0&#10;6z3j0Ox/BGeiU/BU1hok2fNM4FCtentxzwSjO1Hrd9JBTCSSu1K2YHflV5T+JDoyiKXVCbvIgKoc&#10;VHORfN8neCiNQtBRAh0+1YPXd7TTOKYml8RXyUYvu5uSuZqEXU4p7UKHlAokJJchic/ub9uP7RUL&#10;DSwzvaJjzD/2oD3LfcsqXoFEc/qB4JKySfLxyp4MtJqApejkxoSg6VNAmhFxS0vsKlezikJjkyuv&#10;rTMZ/51dq2nsx6aViJie72JljVvwtZHrLmFlPhum0WlllxkmiXZJz42VGJyZYU77rZenSgYfCfKY&#10;+1PCJRUgqUN9AaW9DyM2rCfefc5w9Y35zJXFTCIw9s1wfPztAm6SmEHYm4MvOO/UFMNQJgGRkx++&#10;McPYMOol3FOxH0pAZ5kybYmhVQAVuEbroBsYptqSjK6FqyGjfn1pGl7bvgD23AUI175ADKv+YIQw&#10;ZPZY19/saKAw0cnPgq11hLKmtEFxGM9gFPnf4To5kJRSQDhsZS3LCRKf7uOakeAIkxUz65+8Hwsu&#10;rIS//nnTTF1HsQv+qNGF7I6oatT5nid809Df8R0ZgYwizc3rO2eWmZobaXHdT8d29KI2776BApLM&#10;09PO75KhBIsV/NP5pAoJTD62noJLdhYlsHeYsV1l1MuxEOs9zd9I0O8fXWIYU0VyatChI1Qyz83i&#10;HAWFZL/eGCQzdHX5mbWBodhYvMjE+wzd8P4KvH+2dz6J/8rr/nujnZLoxm5cCV/oXW7eIwjUjkAj&#10;CTESegqbCpcZSKRhjCi+6JQj6yld5BETR96IDcH7epSSPpybNwbfuBZyIy7w3oR62jxnCcZuXcBn&#10;05gPPMJNfxrJeSspPQUNuIHcUH3+a0YGfFHhe25C8OErnnHjQ545OSeaPE/i3V3K7K1BB2cNkiil&#10;Zh6Ywzk/DY9pgndjUOF6R4QEovwpSTJpaTWnKI++jCUXM9B33XGDw3uKMWwisnz+rgxfJRPW0MbL&#10;w8R9s1HhewuhGhKbDFYSj1q9WpWYejc+xzscpzxfIil5D1FCPkyTeO5nZwpLHTlhhOEGai7HWQy0&#10;H8OtjjOEamcQr3/PqEAHQjYlSnYkEQqW96Dt1It/+8ehDGoNSehnuU5qcSvNf/U7fj8C4/HnNBs1&#10;SwWhkva9hAjmLHJrP+ffZUtIit+IENa4mmGUDmPOH5IDi5ByxtFl/PuNaa5rjXZv7VqJkPdZhD00&#10;4AihGgi1pMpDJPAFJ1MpgeTRKjQxGWUqZxesMGkTUlfGMxHjprGHldBneutSlef5JlJjnDNGmaSB&#10;pN6DGzcgSokrWKbm1AH/h5SmZ7i4arbNl7dLzV7Cd5VfUBo/Q5vn+jH0tYYOdpWWORX9kgx8zOD4&#10;+HQlExain+2UITzh/xbPjcCP6x/NZBSrOchoSumR2Ei4c6d9G/o6qnBLxkWTr9U1SwdCyZj30LCv&#10;JNGfxcgsJ/KDU1EXUXM9Cx6psbmaeigvStBYTBiidqnwv43+Kxxc42J0cEhL1BioombwCc4zGLE5&#10;HUciK7neryEsbxzXNRQeizyuycQzDtxq30/4XGggmk6P66EyajJaB1seMormc1/H8jnUkqbI7xp7&#10;Qlpxe19EX9sRK7ZGe1m1Onek7YaLEF3lDSrXuPFQwdUMIweR8a5Kk9GMmHd8OQXxzeeoabTLDX9i&#10;CL9ebkL+g2yPenkJ+AKzLmTzoZTuwoTcKDUZ3+5acTnOcqMQhcxIrWHiATREy0NTTeax3MVSy2qs&#10;8VDmNkt1eicY+0fG/bjNy9E73ct56DQAJYJW4M6UEyiLvGNO8Ir9rOsfwbCk8nP4mzMLvWyXDMTp&#10;kFlJaFLMf9tCQlAyqNrY/jyQTOdqemhbnPLPwB9S0tCFdoXOwOmQ4SVhqVWS3O8yYDknCq+HU5OR&#10;45uOAGGXWlYZlz2ZROkeDWR8Y9sJinmFw9UkcDyGZmyi7aN6FTWr0EFN+SaV5r6MzcgJfERhOQot&#10;CuR5KTRNBgClsVfl4dSqvHdl3WeYf3gS4ogIdM6nmKYrNYzKn3vbj6Ai8jF0ro/l5LmWJn4chyp0&#10;ipw6cgqtiGHK8GRWCgX2q4be5DYXjIx9/bVGDIahYBd0tQ4eLsHsYys4t59Iw7yww07J8qg5j9FS&#10;i+pKKE/NSMwsWE2VbRndIlQ1BV9TtNK42QRRbiyNQQuhlxtJuDcCZwNzacSfMS8WJ09MZinGZqZz&#10;0ZT+/4TJ+QkQFp5yfYE+9pNIyHAZF6pUrPoKPJLpQFXgnSueceMj6n0O7+5ZyfvreDYdSUH4wUUe&#10;QCLdVrqIC00bxi0t8NMs+JXjUngSxm1I5RoXo8d6Dpv6T1PLURuYIwIdeUggFLstYzeyy1ZT8z5N&#10;O+UJRGjjqPxBhmotGaXFJe+kXPgSNCJe2kLUONvLSEDZhGAOxbKspMkk2o5DNm+iIfsC6tUjwcPr&#10;TcMIS9uZun0KN9FD2Pt3/huFBuHd10XLkLDmLAldiZcKKCu1vxITdq2gkH2Ww7om1nuKrqYf24aO&#10;fC8hFdkWytOafWo57WVCRwoOXWvF8K6+/trjaoYxPdSMDSNnUTk+3zOPQvqngdTt4nnjlCLaJdGH&#10;CYXk1VK1JEdkBDYXzSXOVe9lEmpyNQ3AfLy6PxU+SoIo7YyAO/ZNYw1F5lVnIFyt/lqbXKoFP0dp&#10;JePTaq7x5vZ5/I40kLKXyYyBx+GVg+C7OZQWPn63Gj1SiL0zT6Mbocr9286gLPgusfNIaps/c1Mm&#10;UOJybsLSfKZJxSAM1Gfh4yZtJrVbE+/po4ZUM+9nDm8mcfppI6g7S77RdOrCOCR9JYlOWQeKtsvl&#10;ef0baXW1f8wYwgrm6t0D8lxRyKikQQfOVkfewNgjh0jEhA96piBExiUSdAGSbB4yjjxUJbh7/XE4&#10;Tr5Non6Y76D3aHvOjyWx8qLaPsvAliAbTs35DAY599OoL6NtpubnhfgN93KYfSOZjtCLBPbDPaz7&#10;6OeP7/XDvz+GJsKaFcdnITEjx9xT/ckSzbwLcLrWTi31V7N3Sq2Rx6qe66e2uSYQ634OA9K3I249&#10;bQsK4U4ZeWhPmzTHOxO1tBGbzdrIAXPls//1UP2N6ofq+Ewxxd7yaVxLtT7WOajF6GarxOu71Tzk&#10;+h1EiiWq8lPOmDBpsMFLE4T3j/hGKdJfgFvXH0BFHQ1cEpFafYoAm/nClyjBuxFL6wiFRL5gh8wC&#10;/DV9I9z+lxCOqHb6+iGRCcaZqkISNCHXS1vX0laoplQvgg6W1cul5c7lJoth1cX+GaONosGn4Q++&#10;hL/ZUmic0uCVC9Uho1Fn2lfjfls2ToVmGvyu60TYpgkHN1mMo/Jd4y0i0fr8T5OYOPi9wvBkPJGx&#10;iNK7ivCEDJtdRWlURVuhFIOS9yI/9AUClFwmg9pg8+uHZK2qReFzmyi9W7jo6iNsKvw4B7mMPaHX&#10;8SfOW5sqw1cwRUaq2lmpUUNX7kkPx0m8/q0T5Q2vw39ZyMR6Vqyhk5zDgWE45/oAvRznjfu2V7pa&#10;YZWin+M7nItOR5BaxeRuxbj+WkN9hn3hF3BX2jdGW+kQXmWkqzne+3uW8ZkiWs1T0ExrJ8/XKISi&#10;T8LtegP9U09BLbnkveqaWkg4dxGuqFL6h3Ct5EhSoumNaXLrkCYJRv0+Gt9WzzBOEZ2WbXpQ0NYa&#10;v8PJPbj+DkNCORI6pgKWULHZP57v/Szm7JuHdp3SqtExswJPZS0lBCJRUCKqJr/Ro7yf8bjNsZ8P&#10;5gQoUZRw2TP1Eg6XzUGT5yFCghuxIaxaA6ntAteHXLDjiE+h1uICdsisQVLqadO0QO1aLTerFW1V&#10;DUd9cAhK3Z/jtuRDvE6d6anx0vPQx1aDTsTmfUgUT21NxynPJN5f0k0bRsaQi5rPtVrSPgF3aJg5&#10;GvCVb+20DQ7xffh84nk1z+uZQiakgahDa4+WfYhQzQhEvMNIfFZn/hvJcVJE3LiH+VNEo1PAWque&#10;53tRy/Lvmwn1BMGUxiJDWunjwvQSAIJhEzYvQq5/Kr8reEzppk6V7usnJJ1TI4Sw4FyaKfqT217V&#10;mXGEJ29+Y+e9CItN2s31M4zmXa9ruK7bq6egZ9ZF7gNtSjG8vRz3pG+FJ/wq31vxNwotCQlpVxJc&#10;kMy79uQUajjZPqUmm71LSiXGb0/lu6llrXLanuH3lSN4Y0ystB5lB8h5EuY4E55Nwcq15HsLtSRy&#10;bR/atOeGGFH9zEyPBTKO3qeYaGCII5n2UDHaieM7kBluc2ym5niVxEaiJteGVapJjfPunuUkqHJK&#10;YjfaZ6trTAHuo4TxR9+npL4RDUOJRojkC47BqM1p6EjtYjplUurpyLy/OTMQCD9t3KJB2i6B+o9w&#10;LDgLOaHPCBX5EuHHcbB6Hvqaw1gVR7CMWEEo00CQRNElrQAPpG7EtP1TsaFsMY76p+E477G1chmm&#10;fzcbQ2xOJJBBlKAou0w2mU4c6CjbJV1MeBrZRUuoFQYbO0rnQlrxBavHVaz3ijVqFdDl9TXhd1AR&#10;/IwaRRhd91DU+ElsKppl3Lt6d9PoO11eKzIPYdhvSXjlgQ9M4qOCacopE8TR2TmxnhVrSNgo9+uR&#10;tG0Gy/egZo7TSdeU6Huqvjb2gjKhb0yak3lJkKYPted5DLQdMMhDnW2kKeO5dtXhD4zH0aTj8N4G&#10;KpEBgoEJ+J3TScFsCQjjdCBB76j8ive1GqTIGRQOyfF0YzaMxTCWR1Darbj288sMU2H2Wcex3Gk/&#10;SnSh1kmx73HlkAe4Vd5Czqmi7i38PWsDhZk0tBjGkYve5MIRjlTi7DcMs1iZxvzJTT/rUiO044iz&#10;y8NCwrT7cAsvHL8zBRUBKx5yPUOEouYV088t5eYprVuuYr6UoxjxaTnILlxJ6aJUkBE44l2M3rbN&#10;SHTmoJfzW6w7PZ+QS93fn8Rpz1e41bYDt6Qqyk3NoFw0LkrnDHXlLCXR1eD/2slE5oTkUlMVqih2&#10;e37uZiBPHplVcQhBn3Iu7EV0yypH/+Tj2Fg5i5LuKWoE5VmRWDmXiLp2EkqplDrWe8UaNdQo+aG3&#10;MDA5C7fZDmKYMwvF4SlcA8VGHqd6fwV/SxUkU1yDm0vbRUNesX62ar73Tsw/n0IoSmjHZytaf60T&#10;xGKO0GPw+5/HAPs2ChPFO7guhLG9MvNREX6LNpaSLoXTrz950mg7ziGqU9I4p1EZqwl7ZFQLTip9&#10;qQD5hHoNXDO9p7S68rDUayC9ZJEJhup0OglJcwZP6i4K6Of43acN0VvNLyytFOv51xry8H7viubz&#10;XMGXL3vHrDiMToAbRDuw+AZa0OoIFLWg8tSNx+vbVqHjplLygJcoy412XfkCfdJP4XTzIhrazyJE&#10;wysQeB7wUMpSQgS5aUP37iTxUQpmKsW/EgkOF/FnIT7c9Lmps4j10CuHahE2nnjDMF4PGe0kjKQ0&#10;eb3KceemI6ipeRVNOmMx9DjuzTxJA5+bvKYIXWx+3L5uL2rIzJJEERFj/Zd4YPMBEpfaDtVQcql/&#10;cBkS7JXokFVkUiK6KbeKMKdLKo1qGrzxZFK5Z/tQivfSgUZkHtNIm9fcmXkGhf651H7PkGGHGUgj&#10;t2ogPAwtbrXjeZxw4//9nhIK+hnhNU+mrMP/VUEXGTk+w4Mnv8ni39T+Zxi1xghUB17E+MN7DDTr&#10;qbiGvcFE8zXiU7wmtfzFDbNNOlGtCr9kS/3oWf9qhPl9j/9dru8e45HqTA2mrOA42zG+23gzz0ba&#10;kyr8inV9rCGGQc1o07g8GBqFOQfWUBBZWeTyLirmsd8/ie8m4pe3TBKfEI4a5rGdNvRcX0Ei5ntS&#10;k3ezV2H0niw0uJV7qOi+bJ3RXOuxRlDHev61hrS/mN9kdxPaBcjQ0txyeUsg3ULb9M6Us7gQ/fLy&#10;Nf9vpNAceBieyHhcdL+CvmtzkWS7iI6m238R2lVG3kNVeBwfSKxM6aDAosHr3svdXCLEcLVf4J61&#10;a0l8OmRHPnRJFWUtu3F36k5srFgFl+cFYj5LGpqj5rjBWizBg93epRhiJOoZ3MIX6a5aa9Wkp1ai&#10;n/MIzkSmmVankhDFkSncYHmqyFhKy6FdoQq4b4MphGZPIRpWYFMeiyew1zUbvyeE0YvoENvutip+&#10;VycJW3UhipJL6yiVvDO1jBpHqOFCx2TFIkqoWQ9iY8kCeIOyL4bwvhMoWcbFXERTcKRUHM2BEtGc&#10;fsbPOt9d79goxnKPRqX3H/hz2kE+V2ft53C9SsighRi/ewthHpmOa6ygrJqKR7juO13zMYhaSM1F&#10;TIpQciXX1UcYnGOkY9/1R7G/fC7cvH+4hmvLuUj7CbrItos5V2rqquCLpoG4ejOb9kyErf1o6ymQ&#10;KcEjr6FaCcW8/ppD9omg9UjMOLPKwFjdX5BMjHC47CvSD+/NfdR6hWnLyAW+8OAydKQgk6u88/pi&#10;9LUdRZmPBBwVY8V6zs2Nh/adpSYjnSpHkWsan3YBmVXbuS6Etwb2UatxXtdqoqKDcuup6RZeVOcZ&#10;CVcr00QezXamXzGlam1QlWiDzRFwkiZN6izJhQ/y73IHn/FMRv/1R9AlUz2WNWQ78CYp/Jnuxh32&#10;dLy9Yzmy8ufhsGs6NpcsxCffLsHv7YRWggVcULWTlaFvkv6oqdQUcM2FRQjRQK0PDqNmexrLzqzg&#10;dykh5OsnDlUhW0+q1o+PfUPjm8av6tP54qqLUS+vaGAsGWcBRmxLx63rdiDRfgk6Rl3MouxdxY/U&#10;IFvxpHjCzwG0v4amr8I3lV/D73sOTdQcUXnvuMFynZpTw2IsoikTlg3ikzdHRMfrOOc69XemcegJ&#10;T8D2yvnon7Idv8m2HAjd0rzos74Mt6dsRkndp2SWJ81RhGojZY4kJMHK4K3yv42xG9L43iXonJyD&#10;WzI9Zo3VRTLBXmBw+Iu7HKiMvIrasJJdlRkgj19sraNKVC8h2a0O9eWSsFDav859uQh38HUytyLz&#10;gk034rSh8OR8lfKu3nNjdiwjXC7gPBV0Fj2UIc83gwJENVE6OoQChRqmITIG3tAbGLlpFfqvO4kB&#10;tq1YlbcYLtdQBG/AkXEjY/qFnSRurj/t5K5EQ10yT+G1A4fIIGJi65mq8RGdX3mtGdJ4XN83DyYb&#10;OlIOn5wm92YfR7sWSptmcpSKt6Su5DmpDf2dNxNuV/RYUoiE5H4au8vmIin5Aokhh5LchVtM600r&#10;hmCOE6eNIxemTjzulFmITll5lK7qIKPz8AuNhFfduYp6um8oxbSTyYRqoyiViKe9o8mco/EHu50v&#10;qvLochPMlJGoXKc/bDwEN2FSLY1fw8jhR+GPSp3L5lLNyAQa2O/hPDVUZvl8zDsxC+/vXoj3vpmH&#10;GUemI6t4NgoCU0hI7xOyKDlRLkNJGGkIqw6imYyjLo0xF5GjmYRQG6BQqX2U9xD0eRrlvk+wunAD&#10;7l2fQaPwAiWRi5vkJvQrQEdHFXo79uOU7wM01ahLCZ/F66zeW/KAce7UVrLN/IRKKXlLkZByDl0J&#10;EdXAQc6Njpk6VqTcNBq5y7EJF0IzSOxPG/e/9iTWPIMcOlnsD/aNRkJ2zKQ9R5iqg4/OhWab9VN8&#10;6IYcGbIt5CKX+5bo47fpRAy0RVTlablvz9Km/ZSCj/RDzatyD5M65XsavgjnSkFcGXgH5bShmoyb&#10;3Mrfi/Wsmx07K2ajA4Vye2o0wXAdXvynjYfJCErNsvL25DZWAm+s63VekM4NnZ67lXSotDDZai7c&#10;s+Eg2h2omWaCeC2UGkqlMASoxaE9IW+Bcq2CYXHmKPi5WN/WzECflG/Q1ennTXLRhRuiZgbKcjXJ&#10;eWqOQc0jJlHTuY4kdkEsU59Aro8jjOubfAAphSvInOR2cnMbNCjzTqJUvWSMSJ0tYow3Trhbeh6S&#10;Uo8YSWW6Jyqu4pEbUi+oas7HDRE0+x41P5W3VB/SgjzCeSuNRwb802QqXkepKkKVR0VwytQ8GEKW&#10;R0flu9eAKSJySuVg8C0c9a3As9vn4LfJO7kGBegqLUubS00pOmcUoSuFREdClYGp3+GQewGfo5KF&#10;weaZupdl68iTxN8pKEz5AyFehJt0Jjgbt6cepd2jZt6l1MqqG1IqfzUJVBkAp+A4v4JaTfOJPVd5&#10;wSQIPzvi4PyKL6+j0mwK8dHhFFPg1+JRMuz1QyKtUT21S4vrSZwMfoje6+SFUs4WjWvu9x2pW2nf&#10;vE760feG8n2t94Nb0FVufjkaLEGn+JQguF/pNDGedbOjOPwOetsuGTu1Z6rV6aZ/KgVu+BXaOCMp&#10;GFXyLU0TW0PXqiybf9t2Oc1GIRUV6HW1EZL1IoGPyUiBO/o6byTPxkgTuIF7CLmREpjSwgSUdHZG&#10;cCw3dxRckTfx9v5FZABJGEsld6Dm0KGqHdX+xyykFpSQiNhV1ZoKznUmdHty52oURj9DSMSpYCMn&#10;qPoZRb//cWwpGU2p6zJ+y8hcNdxwPoNMlpB2DrmBaST24VD3fmkVCytbLkwRnHU/2TdDDeypoyBQ&#10;oLLOS5vBJfikzVTwVBh+DIlGapmSloSjYyIEPU0+1uWF+6dF5LCfnU6iO2J1TllfgE46u51YWZ05&#10;lZCoVrYiIEGV+7N2IIcSt4HrVuumEe7RaQPSaGJai9DFxLKFBA2EqdskfpAG+2cnVllNIkiMHbgW&#10;itMouGkaaxOTj0jdQIke+zzOEImykQb1N/65vI7MLI+RoBOF1gDHTvh8r3OtpGWk6a6+PtZQObiE&#10;SYCfn9qRwndU/Yzen3vL/Xl8m5MCietEIaY+BBYyoZCizSQtrgzqZmpE2QfK0DbCwtQ0xX7ezYxg&#10;8Blq/EzjCu6i5FXuTS/C0fzQx3xvdeDhvCLDSO+xBYbKskMU5m7vO9ROEt40Dew0K6ih25nF5CbP&#10;P/e1ITaTHBnjJpYUlr+bfyduV6ZwhfctvLo/Gb9bT9shhZqBdkpXSsN+hGtyH3Yhk6hY6E7aDcO2&#10;2HDQtxj1NbIF1DvYKjgLcrSQ42tCL2FQyiFKasvb9X82UJryHqrVUJ8zMeD84ysR4YuqIEoVnTfS&#10;6V1EqaBYMyWb5YmRlJGrmowrA14SUJqKtptlDGqThyDi4pp4H8WuwinoTvuoM5n5N1mqUpWtJNd4&#10;JeL5b13VaJA/77R/g+SLS0wGbitxuohDxUg64SrWvGKNes2NDLytci5+n36Ma1LJe4tpStHZUUPt&#10;Y9kMval1d5fPgYffVelxbUgeIwkQCRRlSEzAHSkb0YUQMT5dBC6hVY7Xdy6HN8zncE6qx5EjQNkd&#10;yskSDUjbKjtCAkYQRveSEydYMxQZZQvQR+2dslQ3r6LCKmq+8zhQtZj3IjNw7rHe6Zcdo/De9q/R&#10;MZv2H99dTiGd5mbPn4kWaj+5vIPU+jpAKdb1pkGIbLHAODxgT0UHueSJlNRRqZ36JndLy8Er29eQ&#10;kEVE11KTkhTadC5IeDgN9CHcEKXhU+MEXkNe5AvsrpmLlSeWY+6lOZh75ktsqZiDfN8sVJGxfNRO&#10;2sygNoSGe5N/sMG5URrdSvc/6J+HvoRjncjJihmo9kMZyp2orbTJ6g4/auMW2g0y9KUheC1VZ+y5&#10;xhrULpQoEWrQQJjax0c7RhKOkraR7yLvWCAy3AiFkLKAeY3xpkTHoJx2z+1rtxgm6WZXw0Kl3pN4&#10;M6tJzCVIUqzFsR6bChfCTZze5H4AjVT56iEmaa9o9o0E5FTAV6csaq6P4jmPO+zoJduRdow0jU74&#10;6p7hRlxajZnTRwed8EXfRjQi75nScES0XGdq8SUnVvB7Kgm4RHisHtXVxoacQw2mlHwhCism8zR/&#10;p3YlYwjyKmituSivSjasjs+4FJ2IQeu/JQyn9rfXoD01n/p2PZKexf19kd+jwJGNc8X7/NJDAmND&#10;9Rz0MqUMop8ixNsqMS7DaQlZrksD6c+CxlcPHdlnzmCl8Pzs2CrEZZWj13quG9+7nRV8KsbhwCKz&#10;OAbLx7iJgRKSQMSjgg9Rcmqj7I+oCEsLTiK73Ne32TuB3Et4RHhjOp1QI6k6UthZaSLWvXQAECWX&#10;JBjtjpd2r0MXYXZOTq5gkyFNY1V1E4rVyPDqaztposYyWK153hjDyHsklaz3kMtcXdxDvJ9pdCC7&#10;iNDQCp5JQo8zXjg/F+7VPavQKcNHY1790QgziYv/ZNuLeaezcCEyHx4a7KEotS6lUhuki4asVA+1&#10;OBLkM4VcV80p9ghEyNCUcg20yTQvX+RZZOQuxID1J6zN536pSV0PzkVQVxL0vpStyPV+RUIQ5FGm&#10;xjAKhpFwhd7BnY5tlJBurmkhma6KUE+NFmnPfLuODP6q0aqyVa0aJzW5U308pSxhayPnEPa+iPM1&#10;k9B3zUF0SSlCB0pu7ZFCC6qnOVE1nfuidBJ5G2MjlF9yBELDkRf4gvDzLNco37i0uzk9tCkPoSYy&#10;lsL6Ea6T5hpbiJljx0mfOmV6d8U0avQz6J58+XwYHeJ6V8ZuwPMib0DJdM10F0sSGS1jsKc2VJJM&#10;rlFxo5wEYyxvW2AYH6pMT7l/RxqprmCXPHCCYypAE7GbIx7cT9BIex391h/nhAopMZXyUoiETG5q&#10;Sg43tpISlVCCkrybIwd54WkWgZMhFYGPPderhzSGNEwj1XBV5G0KiJWo4XPrlEnLeXlJXPLTSwKp&#10;mYcpXyDjFHg/pXY7Qlus2sCurhk1eGabynNfQp1LLYh0jLoWWM9RrEY2oAh+vHFmiEn1/josKda8&#10;Yg3jxeGaas1lmyl2o7LtvMBXeMC2hURQg99sVFZzlSFa9eDqRSZISjmG+WdXGyZrkjDTHkUewwHP&#10;XPRxkngobXvaQtSMeWQ4lwny3uk8gNSy5SiVuzxEyUvU0EgmD/qG0FYdiqPhGRixaTvisnMovAqM&#10;lJUXMClVVZgBfHjga2qfMWSY4WQ8xahiv9MvOZrco+Aljd66fj9uETrJzOEeFnN9ylARfYnweIKB&#10;oYLnsa6XZpaDIkyYesYzEwnpRykw5XyhhhERvLljNWpdNBa5WNeqZ7CG8pvEIPosWCQG0kMllbTJ&#10;krC6D4mTxCcXpAJkMs5lP+j7wofibAW19DxVCq4vWEtiVF6ZvEE1xMbl+F2aE6/s20Fi0AGpOpiW&#10;mocQYE3OKtoEamNKQjTQ48o5XmvIqB+FzNKv0M92Bt1oIyXSWN9aPosL+CQ1ibC73l2MozwruavH&#10;YGXOAtMwooeeT0Lt7diNfMLPIAk5SsjUQO1hjujgO+mnhIIWWzaA4jRhCgcJItkAsed19VDipumM&#10;Q22ufDJJ/rC0HgWRW43mDqxDQvI5MgvhtGqEqI1VJtHJoXhTAZ7athQFtZ8bRq3jHIMUFMm5k4zn&#10;qBttynhqSh2Z0cdWRKhxET1ITIOc5/BQagombJ6Ll79ZgyfSV+J36w4gPrmSWiwfSRRaOt5CuWPd&#10;Mi8YY/ihzG8ofN7gnEkHFBqCOjeUwvNzDdfjCHB/lpxdhO4pnK9TsawiPGFfRebmmigoT6F2rb52&#10;lrDS6RIjsbn4a8SnXiR9kmEsDVOBJacXkKiHGo67VoNv08SA0liBHwvfWgZjUBojSslKgjD1FeFx&#10;V13bNiS9hbHlg2+tJnOSmJQUd3vaLhqO8jBVc+Npw9BumX9mATbVTKF2IZTghnVR1m1KHsZvSyf0&#10;eR5qq2M8LTGf87ghtHrPMwi6hxAe0XYhQxTVT+HCnTaL18PpI+QrxwPObSgNjTdaSxtvSXcRrODp&#10;KIzdpKRBqnRCQrnQX9xAiUrtaWnOG2HYGx3cWDOs3w3DaY6cW1PNkzji+QfuXL+JcyI0o4DpzPl1&#10;yqg0iYdiIJ2H6SzfgHCtILR1FGDK+VnomnnJ1K90IabvmG3l3ynzQmXDVtxHcRs5GASDJVWtFBM5&#10;h+IUF9N+pOfiYecC7p/slrY5/jBX1fXLCyWh6NeauoebxuoSsoLxcu0rQNzA30W4aiWlETHMZsXE&#10;NKz9tfbYeDP5d/VgUMBVyagKZH//zB+NVs8waplxRDsjsPHCS5iw9n1M3PsZIrVEDiZ1X/Qs54gl&#10;0IWUrK4z2nMa+4LEYb5D8E38NWsXGeUS2lOYx3NN28WTa95Wf2PeSExgYNnlB181KPGsqjpBBTEO&#10;v8sHtfJBzVwcxSnaXjDWELzQxisTWBNWrOeS7zP0ST9u0vRNcidVfbztAorrv0Jp4H1qnYtIUCyG&#10;RBGXUWF6abkIh3T9tYw26xRdYVG5arkQIS4UVfRj2SmEe27aAWqorS44Jfi9jUQVoV2kBaRWUAxH&#10;18prpODfX9evIyEWUsNU0OAvwrQTdqpza5F/afgRITZX7646t9ow/R3e0PvmuAk1ydAc4+zK1yo1&#10;dl+cctLsF/Dltyv5fm+TybkelLwbcxdQqxxFIhmmF5lNKR9KHZL73mp9pIRUOVxkJ5ERyUSKLQmO&#10;dckoI7w5jff2pcDlfxmB2odizrPB/RzgHQJzJB7XSEWAVXUvkMjHwh9SMZ269Ai+kgnUtpbMLAYx&#10;R11wnip/t0o0hGIkAEnIBpYKWUiTS7CL/mJr7UBENqhc29T03P8G3itAiCk7qy6gZ11WABwWDRHx&#10;8PtCA0IGQkFBwsyZJ5dyDUiXjhDtRgoMo2EcRXhg82bie01CBP0jSfGjYXKISCSCWW3SWP72SMNr&#10;OEaiP+FTteTLaA7GjmNoaMNNJxMaVcKQijtMO7kaSoyUByheATpu2JiNa/nCVtHWbamb0XMdDUxn&#10;ISFHsekDUBT5mPOUvaF5XP0c2RHGqBdU8krTjMO041P58kpxUMp3CTdf9pIb00+tNqehaXOU+mIi&#10;4Nw8bWYw8CzutW80KStq0B7vyIOjbB3/NozvoQOLbsTpcHNDG6s9Uu/pIO0ZH7VbEwnL730GKy8t&#10;Rn8boZWCbGSWHg4PhQKJn+/XxVGKv6rILrIYEc7Zy7Uva/gH3v1uHm7VCQsUHGIEBfkUV1ErqziH&#10;l++r2qc2ZpIdWYHB9q04Uf0pPKSFcJjEx3WLNVftb7N/MFpp412q+weGZNlwj2MPfufYhT85tmPU&#10;1k345HgqVlakYp9/HU64Z6PM9yGC/he4rzpnhvavYjpkCO1zW2N2BZx1bzkiVAUr4o71fGNnc44q&#10;JlSZQ8hPbSdkQ6EYUeHc5e9pj+X2V81Ti4/CyHhfR6Am8Ape30dBlHYWnVLdJpNBdnXP9NNqRq7o&#10;8XkUUlqp4bKw+T8//PLNySDy9ohxVCPS4BlKghqHpzZlk9BzCZlceDRzE7yR2GefSyvJGJYrWdK8&#10;gRI/TKhwl3ML4pRGwo0yvYGdxThc+qZZGHXUfG3LWpMaY1otUQqqJVN24Sxz5JzOiYn1LGW+GskU&#10;VMT5aWwtm48Emw7IsarwOvPl49YU43eZu+GLKgt6FBdVzEwBYIJqFiOGAs/jNrsyihX8K6VhnYtt&#10;7lXcDKp8Ep/B7T967s85JABkG1reQREKiSo8mHtBaUr4cNo3GffbN1EIlJC4LW3RJV2nK5ABKIju&#10;zDpkGCZAQSR7NUhNXxz+AF+d2oC/2JwYZDtEuKVGI/IoUUNR6/dLO4j7Ug7g1W3rsd23AsHoONQT&#10;ici+koCxbNmrR9DUUj1t+hn/Pc2ODtlkRnnzuH9KdVJen1zjsofMcXocOmUuLvUi+qSexH22zfhz&#10;sg2js5bhs31zsT5nPrbVLIAn+iqJW7mOFiNZqU1XP7/RPZ5aROUY2kdpDZobLmmyH77Thk4aKfQb&#10;qdVqI0MppJ/CpdBX+EPmViIKrZuHQlYde0rRnygnOWce2qnxuJqMv7YnjRxHwqHKbLvplaORNoEM&#10;IUXKlQ2w6uJ82gF5XAzBqTL0yarCznJi2xjXmkQ3vqRVhPSUkZQng19Qmqn7iDoVyp1cjjsoxYQr&#10;o2FqvNpx2JC3whiZPTl5U8ZLPP3KN2vREOXCBWNjWKN9qGJVVXg+OhkDnWdN+oYqNXUmvFo7iUCK&#10;o59QSiuZkcRnJJekjwW1jEHom4CBDhq+XDBz9IEjB1srVxtoaRWDXRt+/tRD81HzkTbILGKVi7+F&#10;xKFeb1ozuYif3bedjKL3VNazSqAV5MxFb+dpQtyPuSajKKmV4i/nhLSkjgR/HqX+D1Dk/Ry5oS9x&#10;0TsRhd7pKA98Dq96wJFBWgTH/fxMRrNiM5wXbdofz7FtNCshlXvgC45HP+dRarsCJNp9aJ+pc4fy&#10;KbQsb5uZI4WRPgsaKo0l3kFNybVWYaOxm7j2gkMJ/LdhthR4wq8QYpMR+M6hcOz9175I+4tpzXoZ&#10;wWatWxujaGgNg/xbiO+nAHZGuRMD1x0yKU6JRBNxzkvGtpYAeuO7DSgnc7Xr6pA6zsOg1FM4WfUx&#10;TAq9JAiJRoa8MKixWQy3ymMj2PYEF/Rt3Pb1LuI7YXs3XzgPnbPy4chZ+/2E/nkoA1qu4BHcoFFo&#10;iT6Cr46sMG5kBdLak5h72GlUf5thGiKYGAgZ4rR/NvpRWopgxdiqJf+jYyOJQ6n1vK8hbM1PXi4O&#10;zZmaUoVozTXPYXTKbLRPO48eyYRhhBYqKVDLoqWVDr7nI6Yre7NnOPweGYE6QFXaRi5z/u4dh4H2&#10;/YQnlIC8TodLZZCBTZ6UoGnM9/x5hgg8FCIhqjZdAkH7w38PhZQGRAPYraTDj9Bn/SGupwx4Ge20&#10;bTKlUatxa/phaqPLDRAjQ4xBrGMeak0Gr+A430nwhESmbGOTOClYY2ALCY5CIsBn14dHmhQYZYRY&#10;GRFXz7W5Zgyqa2nnEUrdSw0ll2xnopgEexXXnkxMoafiPWMn8acErnWeahXaKzhL4SmbSh1fjNOB&#10;v/ekDdl+SxWyShZwj3U8u9JsYp+gJi+sGEX2srGVxUDG2ST64N9ly3D+Kj9Rk46AZyxez5hCFHIG&#10;t2woxv8vqwKdaap0TlGGRQHePu8koiHU5DDNyHs4XJQC6jF1lBP62tgWSpuImv5jlPbKKQsriEbN&#10;Qsm9o3Iubl11mMSubv9kOEl/vmB/22FUN8SubNPEFaGXd0QapibwEqX3t3wuDU9OqmOGFwnOCzga&#10;WsUXsVypCgJ6CJn6ph4mMxUZNa6DnhIyLqIoNJkbSkx6mZnVCEGpLcoiUO/l2vBoTDq8iddd5P0r&#10;0Eluax3qRCL64OAqXjOehHEtCSUPGBeI8703OZXvJ09dDrVcPtXyMiNQtODX8tL9HEPPsghBkEip&#10;RSq4st454nseC88QutpOUIDpBGxlhxOWSRilF+Ee5zc4F5iFSGQU10tGsO4X+zk/xTCNxWmHiFAX&#10;nl1FSENbiXNRuYWBipTaOsxWWcRdnDUcYhBldyiE4EYiNYpSqzrZFeuhZuffTBJqeg0yimdTQCj3&#10;kNrRMEPsOVw59L4mM1wOGwnF0HNwR8big2/tRDnn0NmmHL1q0pcyXywHUz/7GezJnUOa1+HFUhRP&#10;0ejnl5Q8afr22irQi8bj82lTsD80F9XB14l7X6BGGIeq2he56BPx5u7VnPwlElEuOtsVRS00xrqi&#10;z6vOLiehxYZ0ZsI0+mXHBCnFisLvkUELiBFdxLDK0ynB3bYDxMnPXt5MaQwLt4/ckkZJKRuH+JqL&#10;p2Ou04rt5jvyWCndXQQl4gkHKTFDY/Fd1WzDLMaDxHt3darbTCkezkqFx/8S5yJPytXz1JDmkrtT&#10;Rv/v7XsRx43rtoGChUSYUbKSgkNuTy6g0bqx7/HzDGpVAzOeMF4ouUG1Ly9t56bT9uipTSdisLKI&#10;rTSaR7Oy4W541zCZyXQgOmi7n7TUP9//pxmS/iHaBa3uUciLfmrazvYio3TIUDJtOfql5GJ68V7M&#10;O78Kz+1NxrDM1fh7ZiZ+n7oFtzt2IoHaMCn1OAXoRcJhaiHjeKjAHSmb4Cd0FBSXdtVBSrGef61h&#10;MpQJq5oJwwsjX+CB9BT0yirGbzinBKdsLOu0ZZ0A/tfsDArljyjcaQsFxhNeaq8fRzsd+to+7RI5&#10;Pp+q3EXCLeJF8ork4FbHd/idYzsl1E7TPSYu4xSJljc0qfo5/D41i2rqnT48tnULKtQMm5sYa7Ji&#10;AuO90u9U5dW+F/BQyipKbUoa3qNbej5mHllG7ufEqHJltEnCy1e/Nmcl2qeqIpGGItW5MgLGbrWZ&#10;ysUm40HhMwNiFknc0cgnY99m220WIJEYWBWBPSnl+jnPoDD0mZGAwbD8/LEXXIVdLSROMVYfCoZO&#10;aWQY1afQ9tnlUpMMvYuV0xbr+p9nKLHSqvgMu5SRTdjjfw6PZKabaHZcCu0DU0LuIoNTUqeX4bnt&#10;i+H2v8O5kln4Pj/WKj/G8j/1kIfLuGe5jkqHGrrBSRpzcQ+EEASNfXh7z0qDVkymuWCg/0V4Am+g&#10;JvQWKvyfoizwKfJCk3DIPxfJl2ZhXc4cFNa+TQKewHUYzPsKDsaGhLGG3l3u6+rgS1hTZkPfjG9N&#10;05EeTj/3t8zQieylJNsRrDihuqkXKVyGwkfbtoGQra0RYLtR29OQtJ72gerj0y+hu+wRh4rA5NmQ&#10;m1dGPe0L/U41qeP8TAcNGWVySTqK8dCG1QjXvYFGD4mI0v7KyVrD8m+r/kOtaAULLoS+wghKwD8m&#10;78Fr+1fCF3kBUeLrtswAGd31lCYXvZ+id4pUs/KX5E0pxt2URj4aanJBCrqZTSJBucMv4MGMA/gv&#10;qlSda6Jgo2kel1WA7OK5aHQ/Bl+Yhq9Jf7kGpJK3kIu7pnwl311HGhbSaKXxZzuJsvovzeIrbSJk&#10;ztOPcf3PMEzMhxhcmx6gZC2mULjXttN4nZSmIu3bPquS0KIM8dSsnx1Zz82ewGu07opHCUJajNLG&#10;LNfyct3s0FxVb6N4mBDHxsqvKLzktClETzJzFyKSu5O3kOjf5FwsmGnFVQQ7NU85X4QwaKN51fta&#10;lcAP09aUV0tlHPwuacOEOq549rWGbJggIemDtjTEZ8vlrlOW/ZwTFYWcCtRqz+3IQHnDFH5/qOka&#10;EyBDKy9NmrmaaGNHyRS0i9Q+g88Or0G37EtcaDe6kDhMnYNS9QnTFOiT4SX1rgNd1XBPh9QI6ym9&#10;+9Xd6+AKPkcjWPliz6HBBEBjTVgvy5+yO8i16qULvngNNzWgYxN4vRYiJMOMEkdeDR0q5KcEqiFG&#10;vzNlO+dGXEtY1IsYOMl5BBXhD82mG4YJjUC9awQmfrcMHbkgvVM0P32Xhn5mDSZ8t5WMoi4ltHkU&#10;oFIOGLFwrLl6Qg8j1zUZg9Ye4uYSO9t8xOBK1/mWxCpJI/WsyPAvp2FE7Ca2xDXZXjqbQm4Puqeo&#10;aI/4n5pvQLrbQM6ejmPYVvgBPK7RFAryZnJ9KKikYXSfH2sWq/ndTz/kCdXzjEeV++mhILzbto20&#10;pF4LyhqQsV+AfRXT+T6U4GYovUpwTmtq7b8YR04iHfeofmjq5CIoLUimKlUd1BXr+bGGmPFw1ecU&#10;MDToKQTVXahLeh4Zxo27MrfhmHcuaVNNViynVp3mrr50/mfMIba3rd9KWspHOx2M08Q/HCz/Eg9m&#10;p1MCXDSb0NEh2GVVSapgqrtSU/jCKkPu6byE+1MdlByyI2JP8GaG8W7QeA8FxnFTR6Ay+DLeyPyY&#10;DGxpOp2N2YN4eFfFVMtm8moRnzQb0FNtlMhYSjQ0pdJk9L+lbUB50Eou1cJZmkWeJhG+bJknEPRw&#10;Y2kP5fsm47ODqyi1T9EYLOGCypVdgz72HGzKn8tN1CZZHiDLcxj7HW5qBNS7gNJWniA1rSB+bvAI&#10;Vo3FuvNfm+CtDlBSNxil2usYxa58z0T7dzhQMyvmPetNxoOVYaFaj0YShIJ/xrki7W++J7e/Yiha&#10;Jwk+C7ZKwgZvAH7KRW/di8KRaEKpTCv3vYl4tfnNyDU1NLeQrp7euNmchaN4knqA6bkm/SfGPW92&#10;6L1P1nxCVES0YctFPGlbeXdPbrZT8H5E+EVtFea6ywPJ9fGGXiAimY371u3gNdXomq04YDnaWZF9&#10;qk5KanUuvBCajRd3LMdfUpzoozJP2jWdqE3UN+tOxzd4e/sinAjM5iK8jaZrnBt4s0OqXJso3K7z&#10;BqM01LZe+tTgcpXpmibdZIi3d32NMCGcbJiy0AcYaNtlCqzk8TMR6vQC3Obcg1LfJC6G7B1KEG68&#10;JIhS2q2iKS5QZDT2V8/A31Pt6G0/A1MOTENfzCZjtRMl0f1bvoXL9yw3mJKejGUlW8ae/80OpeRo&#10;g01jbsJDDT+ZZcqhVGqTM7iFhmo3Fa9xHVR23NVegd+m7USB51MKmmvATA71VhOT1PF9VRQXpqCw&#10;pLu8jArUjuGzRfDSwGQWo5nUG01JpTcAf8wcrABrY608eo8jz/MBGfo817PSJHJ2pObulZKPyuhH&#10;ZBLttzyWav10/Yx5I0NC0U8h/ObGdRjoPIcHnd/gG9cM2jQKhPI7JtNFKUfPYJMvGX9dt8GYKR2I&#10;suKEMpwX+bmaDKMAEF+okdLHHK1MYhITBUgQruh41AQJmXwvIep+kQv6NIeMRy4Gic0b/nkwvNy2&#10;IhbBJrkCVT5Q7H6ZC33RTF5uSHUhvN1xFGF+LxAchxGZyZS6ck2qg6Wi8nrRi9hYscZIadX4y0Wu&#10;1Bzll4WJTf0kkCNUxffb1xl3pgJp8vfH2XPRkTBH3We68nl/oYYqa5iMes/fSUAkMOJb66i3G/PS&#10;XO+o9TxHaDCYkIa2nmcoKsNv4MPNcwmZ89AzswLxjkoKMx2vp+YTJRiSlQVP43sUYqPMWTEx70ni&#10;PeGdhyHrl2OgYzfGZK2kkFiCEv/nVvEXJaycKIK4LS4RkTIy+DttCKXkmC6WMe4ba1jH30lLKZ6j&#10;NRK0GYXfp2eQCKn5KYi7Z+hMzko4ir+mMBsD9WMQlDP9mWPc82aHGKaezOHle4bCnCPfR1WqOpXA&#10;F3gYAdq+pz0z8cdUG6F/DoWQi2hF2fMUzg6iK3kh+Xu7CKWmskrF3coGtdzCkrySoFZ6uSLbgi/6&#10;u1GbwcsFOD8TwaifsMkh4oaplDRMaKbs1NtTdpKA5Ta1cHBXQqXyyKeYeHK5KRNW6oWCjJ0peTul&#10;ufDGtrWcL6UoVayM30blP/mHkHmeQl7kNbyQuY5Mcp7MIk9aFeJMRSMXRomG1GYJKZdMvUc48iK1&#10;0eVKRkopNRg3CXtkuljzv9kB1zDjxdOZJoU07v+WsR3ddEKY3O8UBJ2dXkIaZRRX4Z0DaxBROpJq&#10;WSilLUl99T19tDNvc27lpltZ13GmjuYSBtEWvMu2FR8dScNR9wx4KHxCoUfQJCGjU818qha9wff8&#10;HlZJQ5KGuJeNnhFYX7IK3UyemzKsrSzrRzKzUUXirXeTyUhzkZ8LklEQ6AQFCbuo/yEEiA4aSdeq&#10;2t1NwfGHlI1on36O8MtLJiHUzVQGTBl0rKT6U3eyc72deWjX7BtimEM1AlJNVoRXC0SiMAaYoBEl&#10;BQ1kEwGXqua/CzLc+GlR1zeaKG2UoiNNp3MPpXG06EM2pJpEQcWNenGxlYM0q+q88Qqps4wCT4Ji&#10;HdJK8OD6TNREXiLzCZ+rdkWLJttgNCHlLNy7bh+6kul68vvd1eSPjNOFMKeXvRR3pWXh/f1ZKPJP&#10;Nhso+FXv1nys97cMaAmLn0ka8t2jnkdx3juFMHgnOmRJq7jIxGp9W0UbLQ991xdg+kkVb1HyRyTc&#10;ZONYNkmse5Z5X0Nf5wV0lbQk1OxB/K6YSKcsueovkShom3Jt+9sP41nbHGyoWImC8D8oeeVpo2ZW&#10;PCLGfWMNq8mI1l0eTIuGZNBX1b5BW/AEBRTtCD5PHTN7p15Aru9zzlu2k9DLz0NTYhhfxAo+RkhT&#10;tf5ncYT23nCn08pj4/om0lZRaXwn0pUaQsanKkG3BgPs+/HcHgfyaxegnY7IC9QNR8CtjoBKvZdG&#10;IcN8z+l6YWsTdPSDDHLDWBy/THq7GFYLPhqr85aRSXRuPzeXWkHBzK4mNynfaBy5WNtTIgxy7CfU&#10;UEcVas/QUM5Z0HEUIeRg7A2uMHUN6pGmkwAUq9FpX524eXdT0u7Kedky/H707B/mYc3ph79Zv9/M&#10;UG2HGLLFMxzhWq55hExIabstsBa/MeewWFFu0xuLMKwHPw9yHMHO0s/5PaXK6D5Xz/HK4QlNwJ+S&#10;N+D/pPkRlyJvZwHXTSkr1Fj8qQIp5fIJ1nbTc9UNxu5BX0chXj/0LfaGNnH9CN0oTNUPrdbzDOnk&#10;CQQi0rxKYBzH56imn7QS+hua1QaW76WuMU38vskeISM9u3UO90/1SKqRL6e2LMR7BzPRSmnv4bub&#10;mFqM+V9rKG/NcuSIRiyEJCRU751Axn3E1LYoBUgMozqsUOQZHAnPwwOZtEmyzlJACsYrHsP3loOH&#10;wiRO1ZmE5om20/hgyxcUSi+Q+fW8kWg39cgSqqdRxpjVjYVh62lkS5WKIQRF1JrIgmDWqA8oiCYJ&#10;8tMQzfWNkTga/JIEQ+hF4hGDKP+oO1+0i7wYxPWdiDNl52wu/pRGrXoJKJFSsGIs1Jqp2vsu7li3&#10;i98XYZDJiP91SNTtKQew6jyldfhlhGTHxXz+zzNMThaJTz26lFzpDT2NOXkrMSiF8Is2SxcTIC6l&#10;TVXI97uA/hQGZ8JzCC+eMC74WPeMOYjddWTen+wb0c+Wgx5G8MjDZhGM4jg90nKN9lGCqxqHK3O5&#10;E5+vk9+UotLXeQajMxZjW/l8lEU+hsszzhSmyf5QRrCyONSU0eSmqYk7aUa5fuZU5+AwEvI4bK5e&#10;SGZUx5kiogErWHiPczc8gZcue+1uTGsrJUrPM5450qyacIRMJgDvQ9TUUkUIzr9HCccuBCfjqcyV&#10;6JGsA26pRRzUsIS1qijtyqHsCDUMSXJ8h8FbUpBX9xU1PQVCeKxJj9Hz2g1cv8W0TFWHExmx4tAQ&#10;N0+MocN/rAOBBD+UzStjnDiQDKUzFBvIxVe+wM83RsBN6dA/5ThfTHlFhSY2YhU+KVWcmiK7AP84&#10;kMoNoobk3AN8H7lJm72CLE/gs8Nr0Sm7HInqJkJYoF5q92Vmojz8CddAi0opr7MjYz7/5xkKKurd&#10;tN5h2mnvH1iOroRcSuXpyc3THBMoDNT95C9p36CUNpsOmQr7/879uX5pbIKDocfhCj2PS82vwlk8&#10;DaOdC9A37RQZpcgYtso9izPrWU6ikZua8Nfppt1RRSjIf3dctg+p1ZMyT+OO5AN477tUHAguRGXw&#10;BdSSQK1+CBSkJqgoz6QYaBztXhn1QwmL3kf/1P18N+0BtSfvp1MLNlQsNp7LG3WkqKF6i2uCyX5X&#10;/ppot9Ull7/o9Cn4qH1OU9CO37oWA52E7ylKSlUhXCHfjdqWhrx5/7QaJPHn81u/RlX4fSqRl8zc&#10;TVmFPIceC3G1G7BuM3zeZ8gw4mwZRDKM9FlfVj6V4hTkMv6busKr22I9jeda/lSd+ZUv8PONEZz0&#10;OPzNaaNkqqHUo6ahVOxMyNDNmUNVWmVSeNzhZyndxlsBOzkxCAv0HgFuWpL9ADrL+0E1rHT/O20H&#10;uYGvEg6MolTSmZpc/J+pfem1hjbEKo99Ensr55tU8s6ZxZT8pcbI11x72ArwULaY5R8IUhgoUCti&#10;MKcMXHG/aw0T9ORzVCosO9UU8gXGwBV8CYd98/HRgdV4wLmFWuQibsl0Q6csy84RNFM2R3c1gUhX&#10;PE75VgpcVxro1kknXPPf+jtO47H0NUgrnQ5P9GWTr6X5KY6jlCU1iTQJmdQ4Hx9L5nXliFO9DjWM&#10;7NLhm+0IBiegwdjPsd/hmoNMpiz6Ov9zFIzjEDR273Bc8H+OV3Z8jd603dTrrlO6qm0JuTJqKIhK&#10;kbBeTSZr0MN+CY9mZ+Okdw7vIxtdKVa676OcMxEW17q5RnYrGWbqkUU05il9auQFE/6TgaQX1WRG&#10;W3EH45+XWlK2spiFEI4SpDZ8/b75mx8jaQxPwPTjC4ynzEAHecYk+TKqMcBxGPl+tRkSYWhujxhC&#10;VM6RMG5l5GUMsu3jJssdS0hGgswun0HJpwUejRZKP+HcMLF07Of/PEOuesEXSeAFF1LI1HJo0CAn&#10;Q+tEsu7ZF/HWtytpK7xuEVNkMIWXElSHkslj3zP2IMYnIZjSX0pMVTAGw8PQoIg216eOCMPtn4AS&#10;agD7pXkYkbUMiZlnyQzyIBajJ5kizl6NeJvLQGGNng43pTVtHf5dMSGlmMQT2ry4cQZ0Po0cEqaZ&#10;COGSuk22Veqe9+gowTzjspUNqWv70i4rIyy7kQxkDTmf/NFHuRZyGDwCf+0QFNZNwSs7HRiQfBzd&#10;qKE76+gTzrFrei6fVchnqwanimuci2GpyTjtncx1fY7QjfciijI5e5ynhKgymxW38xsPKxkmRIYI&#10;RIn5PIP5QOX/qB0o1So3R7gw/cI/8HDyTPwuxYHH1n+G9zZ+gDWH3sSxgldQ5noBLvez8HqfpSbS&#10;2Sq0FUQAYkDhWP3kBIyK5k/VIkTNZ/1N3pQbWBxeGwg+jJ01s43UiyP+7ErDTFBFUGIGiU01HqqV&#10;UMWdDGnLa0QVXSVJ+ibusp01hKgIrw7HyQ1P5d9pxFKKNFMIhEwyYIxn/4yjSQYq10TG6/7qaYQ8&#10;lbjFnBgtnF+IGed3Imjy8+TFlLfuOaMpTL6W+xp4nwJAa2vSgPi7YlkmDy1AO4L/piPKw/wpbWrS&#10;kbQn3CulNwnKNJGxZDj7CLMOhBwY++1h9KU2UfDa9BqWZqekVhxITVR6OmvMunaiXdiZ+5FEJij2&#10;fc51fdpoFp02IOTS4lb861H4fBNwf8Zeflf3KkOSTbVQRcgj3FSTCuNUEcohLRq64btek5E4V9FZ&#10;q4sIgYJ9xt6ZJkMlkUyic4ME11VI14Vz6pKqHMkq/IaQ97bsU9jhy+R8xhJdjUHA97BRBoLwWl8J&#10;F53krd+tcg5Lm7e7agIcauoWImb7tnq66dbfUVwpKUIJovTnzjQUezoD6MIN7Z52kQR8Hn0cpzCQ&#10;xvMdybtwz7pN+KszG6/tz8Lsc2uRVf01DobnIlTLheMCmFN2uRg3kjynESbHV4Texa1p26lSdUS4&#10;2tPW4I29C83xDjokyHL3Xn2tPzgev0/ejw7qqKl5UyvNP6pUF2uDrFR9BdquQYQ/01DtT1tTDR37&#10;serSTNyTsRuPpidje+Ec7oUCbsPgIVyJdX2sITihpFTZOFbDiOFoNc3Hx5nN/6G7qQUzrhwmzCAC&#10;lcOEDKWiwlraPtW1nyCrcApGblhEjX7UuKEFrbpuELTRCWrSNNRE6RdQHvzICE95AU0aEfdaRKj7&#10;NQSHYmPRAiTRVoonIXde78MfCAe9tBv8mh9pQ1WdKmRTnFCNM0yGQqy58v7h8KuY/u0KCtHD0JHt&#10;0h6Kx6lng2xbpet3TfOiW1YN7ttgxwnXAlSHniOzjaPdJfiuNZHgsjRWrOe0jZgM0+R5jJv0FL7K&#10;SSd30rDO0ilamojO6lckPdcYib3SKBlScqiGKQ01VKQl9ycN8s7OPGNfyOfeXQYkiTsjb7ZJkJRh&#10;FqXEvJF6Er1MOPAIGmjMby2ehz+l7sCdqcfx/LblcNe+wvkKZui7sV9YEurFrRvQNVsuTb5LahUe&#10;2LiN/04oqo6XIg5DQL8sw5gEQ0o282wZxiTwoNaGUq8hPI6Mrg4qJBjX9duL5kBdaQqPKiifNMmu&#10;SuNRoFWEK8YxjEQiiXW9tYYaFGpkWHVyidCoFiQUYqjlZ1d4FM4FF+D9Q+kkStKHXNKpXmqhUgxK&#10;28O5P8P3UPyM91FbXq6vdc6nBeuD/Lni4lL8KWUjRm1cjXMN8zgvZSpTWIes61Rmbg6x4hq1VMdm&#10;GCVlTjy1zHgR4+xiDuUR6vxUaRnFesoo0C/gXudufFO5FC1K4KylTcu5tVCLav+t9CBLEwevUfbc&#10;NmIyTG1oPFX3k8ikEdqZKri700NtopJRci4lSPcMBQlpBNKO6EUDXGpOJbzd9Vnn6afx+0o1Md8p&#10;NzhYNsc9WTutjFOpWk2Sn2M9/1pDL6S+yK2ucfD43zBnjShBU8SmzFil+DR4YktiMVx69XLaBfKo&#10;FVkSiBDCHX6RjMZrjIHH7xmHx9XX/1zDiumIUS2YFSY8DNP+0hopA0O/Cxa0EHLEuj7WMK2wpLHk&#10;yIgMRVj1RSqYk3FMCa4aI3lAG1zXWH+zP/qsZ4pxqJEME1oEpvkqjQU1T6PEP9MIQ7n5hUASaH/9&#10;NmMbmrkXARKkyVA3LmZ1CJUNZZXAh7iPYuiIbyw1l6WJ5FIOUpvW+/j+vlcNzHcFHuYeCy7H7hwa&#10;CY/EH9ftgeq61OtamfRdSZ/Katcpbh0z3Ei0ncMHR3ciJ/QFTQ/CLCEbKgS/eoSbnt8vkN4plDhH&#10;ldHHek7biMkwfi6yFjxYPwG32U6ao8+EXbtydJSnJIWMs76EME1JkHlkjgKT7q98GxGhalZUR9JN&#10;GuiyUdiTNsddWYdJAE9xUoqak7hpeMZ6fqyhjFnV2Fv2kSCMsK06S9L+EM4kzDAlypRGsa6XDVQZ&#10;fh2JqYSQNPrUiKEL538mOI8byA2jdJdHxHhHYl3/Mw1lMphmDSQq9dySXWHV6vDvfE9pTTlbAtco&#10;m4g1jLYyzPEEGmoeNVrqYNVkrD66AKeVcBiihCex+EyCZIzrZTNwWNrW0jSGofn9MOdpovcc/shg&#10;FEY/RK/0IxSU+VCti2I4d2QcRIDCULloJlWe95SmsxwVOpuGjMR3VfchJXXWe9RoQ7l9ysR4GeN2&#10;bERn2yVqhjOY+90yRBWEvAatKE7ywqGlML3YiIB6CdnIkSA71+4myrGOXVEHVcVbHspMxo6qeagM&#10;fsU50a4KPsT3UUONJ+GJaO3+tZkQk2FEyDIa1U3jlT06lIcMIB88jWydkfHUrm+wMGcOvti7HKOy&#10;VuBv6em4K+0IEgnXZASaOAknr+Pc1OJVkWTlfy25OIMv/4RpcKHsWBF4rOdfa8A12BRFKVAW9auX&#10;sxox8D6EalG/ehmLmbTBsa5Xm6iRuMu53Sxehw0F1DJlWHdplTl1zEg4EaggRMzrf54hLaL5mzR6&#10;2h06GkMQxCJSaVV+T8LiBuCrNIDKIxS4C/KdPj+wlNC6FF0ziygkzuNB+yZ8WyUXaqxrRTSyOcgU&#10;RtNY6S1qi6X1VaxKMNL0pKNG9gRfwiDnCagqNSE1l4KxEon206gIv8e5W/ElQR6Tr0htogC4nElW&#10;Eq8EnN5NgfDhBq6lFywkAsglHXkRb9rZnsfx4ERT5RprrrrWG/wQj2/cggRqki4ZHguS0TToQI2j&#10;sz0T7HJGUJjbiHqyytEzs5z29gn8JXMDdpcvQyD6PLXtX4lOLM0c6zlto51pyMyFkIq0uIsGkNQT&#10;L5QK/65mPmHXOaq3UnQwDZnLuUCH4fJ9zI0ecnkRpOZpHFJ7eEi4+aHPTTT623AK1uSuwYJTK7Ct&#10;7GtuwLOXCcDCjMosiDWpmx1N7jF8H20qpbVXXiHhdpUlj8Jz39jRgwaqehGrQZ8a+RnGI4GpDl1e&#10;oighQSBAqRYaDNWQGE0Y0skE0mwqDaBGoraz6j5iz+HfOWSniOhl+Lv87yIxcx/iberYYuVvxdup&#10;/e2X8NJeB6rCHxKejIB6S8szJpd8rHtea4Qio/FQ+nZKd6KQ9GKiEB3k68HyS3O5TqQp7rHgsBjH&#10;oAMjCDjM71azdtlw8p76aICPyl5t7iOBqzKNOKKZjeWTuQexi/0sb6ucE0+gMDINnx5Zizsz9/O6&#10;M7yHhxCcc6Jt08VR870AV9thwUcrmbUc/W178fKOxTjtnYYa3wuckzIFZBM/yjlZDfTbnAHtvGES&#10;bXAopbdU6HjDPKbWnapXgbyA92XcnrKbC5FDTXPZYE6/iKyidVxkGWbyVMhwpQQ0+NvygAmv1hMK&#10;SNpJardwUYzkMmreetmfC/60umVgWsTc4uaG8Z0Un1Hn/ocynEhKqYAOnFVqxpzjNiNpdVCUbCQJ&#10;DR3tV+dTSgVhBzdcNkBzI20vaTXBFa6XPD5WdWDsOfw7h1zVsj+0vvIqJq7ZZQK1XQhD5f6V8FPw&#10;UXD5t+nbcM73BYIkbuMgUEjhivv9qyHMv/DSEnTNEuSRN6oQHajB77VvQWX9a6QLuWbb7FXBzzYi&#10;Jz1Qm2pvBDvlmDjpnUuUkmNgXbwzl3tUSkY/iargPyiwYkNSuZPV8DGkPZOW5n5VuV7H+fAUPL91&#10;Dvo5j0HdXbvTxjGmAaGjDtlVwLQDbe4uxkYnlEwpQy/7MdzjyMb8whSU+SfBV/0s4eIQ2jcUjqJv&#10;Po8aZjgnTA1DAlB3eMUtxLEiIFPxFxiMKWdt6G53mRQCGfiqh34oI50S+Vnz4rqRNkfFS/W8VvlF&#10;TVKzqqXggyTphBEFebRYbcak1OmPX/6nGoI2Yk5lO6uZnxIAhZcLfR8Q454x/nmd7y9tmVm0EvVK&#10;0JSmNRJwBGHM35GatxSD1m/F7dz4xaemw0s7x7wjYYMYRsbrL23vXO+w1lhOBK6D+3EsPraY0OYk&#10;GUSJpqXobVfQl1Kckrcz91NthraUzjBoQWf1xLrntUYL17os8C7iHWdMlq/6jem0ammzt/esIYRW&#10;n2vaCIHxZGQxmBiZa6d1pEASremUgSr/p7gnOZsEXUamc5NhCKmyKvBE5mraGxMIma6RsiRtwOtl&#10;KyklysTRTBB6DGprnoAv8AK2edZhWOYa9Ev9znQ3kpbV3qtdcMfMCkPXPVMIV22VVAZerg/t8Ixc&#10;/Cnta2wsng9X4EU0VFt03s4fGgcfFyqshSJB62TgVrekqI5pkFR9DMWRj9HLdorSSeqMhhVvmOQ8&#10;ieLwl+alLQYQAVmSXE3ATUsbA2HITMS79coT4t/++YWv/P2nGVGfvHxqXiDm4abyc9D/DA2+DdxQ&#10;OS6qEM/FSkh1oyD8MRqDD/N9xcBa+NE47ZmEhLVHuLhl6GiXe/IcNrkdFAZqdcs58zvq/PlDRvd/&#10;1jAwm4aypK7O+lR855J/Kh7blkxhd5EEozAACcdBSEL7VL0Zetlz4CxZyD2/sXcKE8przycdc5ju&#10;lN0zXNQQHkOY7WmDvPetDWHva6YBhYRnPRnMeOtohzYTKkvwnA1Mh46njydE6uxQIm0xemTTiKdN&#10;fKh0KW3Mp0z72VjP116IBlW2YXnglDisvbGEtSCmcazw3zzhj5CcPx9/TE1FEu0k1ejHK8E0g8/M&#10;qjYQTX0rOjvDXCMJkiokZuTgnowMVJMH9Lx2d67LxG32w5jx3WwSOY0fGeQifv5RD5TnSGeMjM6c&#10;hgS+jE5zUgJeD0qnSadUoKUJS6LrhSwGkHYS4ZkX0d8vj+/dlJe1kvX7FQvwEwwdtdYQGErm5wJ6&#10;hiGv9guM37jEeMV62ZQhUMUFq8LTmzNI+ArUjuTG6x2URzQamSVrcUtWDeJU/ptehk5OLx7YuBvV&#10;oRfJiEOMABCc+E/VMOpT0GSqHMcZphbTNHO+Pr7fAe8i/C71MN/Lg06EJoqTKV2ouzkp+CQOu+fE&#10;uN+1R63qliRUw//A79ZtJvHR9kjzkugJdUh03YlG7nLshPPSMhTXzoQ78DptyedR4X8HF71f4tMD&#10;y5FIAzyJ8KsDoVgXMnFHMpoOQHpqwyruj+hImj92HEp0ZVV4WvQnW1pZ37KNAiollw0ltCQBSpQj&#10;l7tSYIpqp+LLg2txn2M3khwXTQhEDoLuSreibdszPd8c9d7LXokembmwle40z2unRMbu6XlU2YXY&#10;XLMeEbcKykhE7rFooYoLRB9Bq28YTle8im7ZhSQiL29EnErG6cNF8dPuiXqHoYFaybgxjfvvl/M0&#10;NXKegaA8OGQ+GobCs3ITNlETSMvtDK9En/W5lKIiftotqgHhvO+yb0WNZyLvYc3VSr2wPud6PkSf&#10;tIOEnyGqaBGUOrfnmRZLIZOmzu9TKxtt86O5tA39e4tbcSFlSsuAVJtc2XqPEP5yTUPKIeN3CU1i&#10;Xf/TjLY9+OH9FJdRTEP7++q2qdQA1YgnYdySfQk91rtpP+QhKes7QtKxXE/O29TbkBAJb/753j8M&#10;QSCdP9PiHo5TZV+hf3IOOpIJVUauk+PUS04GdifCrB7SZnxezwwO2lMi0J60eZTi38MWImFS0jsr&#10;qFkCuCslFZHI02hyy5smG1kMEXsO1ju2va/mQ1uamkzeuUb/w7SPCLOJMGS8N5OhQqqhIaPrSPqa&#10;0OuYlLsXnRwlSLTLKVJFQSKtW4D4lErEZ+WiO2k9tSTT3Ltdd4d62pYYA+v36bvguezJCIWtDvUq&#10;ulFk2B16GUm2PZQA6g1mtfzslFGOo77ZtGWUh6TrhE//1Yv99CMSeBStXtVjWG5hpct7IhOoQicg&#10;+dwS6BTn9jTudSiTzvfonlxKVXsMO2oWk3hiN/HwBV7Bg+mrzEYqybAz8a7S2xcdm2EgqqCq4KYg&#10;QKzr5TJVtDqsugyunfKnBBM9OgDXM4ZDwdsRNFh/Toa5eihuZZwuZADlDH60ew36ZHpIHJXomq13&#10;VByjDJ/vmUbBo2wM5RQq+GgRbax7Csaaoxlpk3hqh2B18Sz05Fr1SL9AxlElYylpSwVris+VXx60&#10;FahNzPF/qmUifNPp2zpISx6ye2xpqIgS8YRlEkhb6GSz66cr1WuZei4yiSlu49wUQBVyMn0pvCOI&#10;Fl7G9sJZ+G1KFqEkIXq6+IDzILNoTp3UcJDzjKPm/WPmZgrlt8y926lFptKrdapUF8clbCpZSkaR&#10;1+EyA1CVyaUn79DH3yWTA1XSq/QXFd+U4sWdySbbWQtr1N0NxlZudpj+VFwQy2CnkU91m+ubir9k&#10;bKQ2PEsDVF69XL6fUjckRQ7h27J5qFPioosjxj3FdBvLFvIa4f0qA8tUGnxHxgEu+jhjH4k5TSOM&#10;GNcL5ukw2Ohl54AKnCJkGAkW69zPxwHXkwj8P9IwftqhQK/sBz6Tws0dGUoh8xQmbHNwP6lhaKT/&#10;l9pokdiTHOdxzv8Fvy+703LUXLscXZBJWlSMqPd8msJoPu5N3o3ONKhvyVYH/mIykQ5VpW1C5lAt&#10;jDlUlusq176pnlW8jt8btWE17RXuZVQtXSegiQa8UIPc0rGff/WQh1TaRets1p8aJkSkFOD7K7Ng&#10;U8VS3OvYip628+hkq0Ev2XTZJZyviugK8JvMUsLECvTLPIulp2aiMvI67WDr+e16bCg1k+6c7jNH&#10;Uj+Q7uBEHyGuH8MNldtYCyVf+eM46/6cBpEMRuWMye9eQvtnPwL+16j25JmQ2/jnsUuuNRo8NO5C&#10;cok/jvLIu3hjx9dU6ZJexMNp1aaysCPVf9L6Ktzr/BZnQvO5+JSKRjvEJtgGGs1yZSY5DppN7Zap&#10;yscas07HvLMIsxQ4tbBxrOubqO0MNPWOw/Gaifj9lmwkpZRisG0VikJq1q7AsLyTV1/78w05NeQI&#10;UR2Mhf0F0cqC7+FW2hi9KFFFtHEmO6MEb+1J4ZoqvqZqxlFGQse6r9JcdMCRqnQjhMBqFB7g/d3R&#10;N/H+LjtuTf2WNiMhLemlW2oRhZaK0ChwlTKlNCUKpM5pMqw3w35uLe/3AgW2cuBGkwaHwB+hPUYI&#10;2XSNw5tiDZOvRuNfMTgdRRkSpHONx8GaWfhdWqaxs+S8UnBURr7V8LyawqLQwMh71n+Dz48mo6b2&#10;Je61FXwNkWl173ZxyceN6umQlUMNU2yyR/eV/4PEwMnKd04mkPdLPbx8hBL3OFLRi2pWdRCdSUw6&#10;LzK7cAVvahnBP46z/BIjIigYHYqLgckYZN+H7oIYjiqjVdQYo7MjzIXIxV+3b0ApDb0mSn2TRCjJ&#10;Y3z3Me5LDREkfHpn11oynfLg+K6UvgnphXh5dwoJQucr6ruxr5dEVqKjjqH4U0o6/iujCgNsHnTN&#10;9OLp7atN/lLA1FdcS2r/9ENzUgAXHmkM2QQ6UoQ2imcksssXcx8lCAv5voRLaXm4Y/0BVPnfJHJQ&#10;lF52T2yCFcOojsjEQGhkh/heIdcIEvpYGvhPoSD0IdIvLqKwWIHetsMmUVeJmvEpZ3B7xgmMz1qG&#10;b2vmoSb6DoXYaERrJZx1ephiH7JNNXcx5fVrGKUCycurPmvSkgfcC/An0m1vatKuNjGK6Fea7qKB&#10;2hKExiFE+D7pu8XwRl6AOzie0I62HHlAlcbBy7TSbsz2FBplpeiXXEaCKDEdAUfYUhGKkDs95HLv&#10;EE56JLw0ogJknMWnHSZ42VHGkLAeJcSwrDVGGqlLZe0N+vGvf3DCxtshqSH1r99pb5DwM899iUEp&#10;J9DN5jXSSh06dVKZctriU49jeeE2s+n1lISthCHqshjmRre6Y29CbWgIvHzvEzULrfs4XXxn4Vsv&#10;Me8mVITf5rXakNjXq7Q1yM33BJ/BrSnnoZLoTtTkXYjrH0xWt8dXTZMIwTpzzWVB05bWI62ust5g&#10;QP2D9a4Wwf/4GbGG6o3MZ0IPqw5Jv2u95B2yMoUVlG1zzEiKB2ggeyIvU/vugg6/VV+3/6KmUeXl&#10;RdoRaktlMXbb/f55aN5WmQbv65lgCLzBNxj1XJ960kKzhzRBBKCzeKL8N3/oebiCL3MPxlGTKDP5&#10;UTRSC6hvsqp7m7k/gvWyWeTZ0r9LM3oD1tk2Vw2zNpqb4CYZmO9tUJFvHMrcr2FkxmIyB5mBe2Ax&#10;Bu0qU54iTec3jVTU/viJbZtRGprGtSN6oEnS6KcNz3n4qTWVidDse8g8q9350FRu6AVCF53drpaj&#10;ijucRGbxWqpspYFb1WYtVJMecn6hfzL6O0+ReArQSV0oyWwJ9tPIaZhpFkuHbsZ8sZseCkyRyOTm&#10;JkE0hB/DueopuDV9LyFXmXnxJKP6uSiZuehlO4fX91JaBN6HX5KL18S+79VDC696DF/wWdxH4dHJ&#10;UUSmUSGSmjYUIUNHBtZYkjrm9Zyr0nJqQq9Su12gYCEj8zrlNw3OdJraHJVRSyvrvVTpqvSc2jCZ&#10;MPISPjn5HW5ftw99bYfw4e4lpv/0tdLbfxgklMtMEqag84lwaQMIUogAVQx19TV61xEk5DGYfGIZ&#10;5+kxCbU6+UuQdv3FqSQShQR03+uX8L/kEHOokE7eukY1KOfP/Z5ZGJ6Zje6Oi9Qi+dSaNURQNOZJ&#10;H4KC3TLy0Z703iu9CG/uXomy8ESEiVQUW1MyqLIXdI6MjvMz5Q3eR8jY8q6NQzsZVC/uTqeqKjR4&#10;Tg2jdXjQPbZtqCT0kJGkSUkt1ZEI3DSohmdu4sMq0IPqrFPmJfRc58HH+5fBF6W0uaZxeLNDklE4&#10;mcToGUa7ZSRGbLRRaldSenCTSdRdnWoaXoKHsh0o8E0mozxk8KukRqPn+utJRMByUwfCI7Di7CIk&#10;prrRk3AsPquUuNuFhzOSURd+hXOJbQNJsgry5Hnf43XULBREJs+Kc3t6SxrXSFJUWRRyfSuwZhGz&#10;4iWnXJ/xGRRgKYVoT6O5q70AmaWTaHTGZs4rh5jG53sJ5YF/ICxpqxw5QRPOJ9b3FUSU4b6laj7n&#10;KFim3mcqj67CB9tp+JNILO/nz7WvNzcE3bS/4eAY5Pg+x4jN66lJCol8FE8R3CLzK38uNR/xtE/i&#10;7bRrnScwZnMqiiOTqe0liJ9HiEyhPVfpfYMK7ahZmslEgudews2LdZPxzs7ZaCeP169jSHVafn01&#10;8pOXTtLCGG+SGvrd/Hsxf5cb0/q7kviMZ4/S3dTmmEHCp62mYaQOBYViBdb31JiB9zTPszw5cn/q&#10;UB9lYUsDWweZai7yqqgfGjUP1byOn+vK53bN4L3MnH/aoVqkW+Rh4ho8MP8ixozbgk8HLsLC3nOx&#10;pM8szO89E/P7zMHCAfMwp+8MzO47DzP6TMfXT6xAfU09Wlpb0draAvD/+ZE/9R8O/dI22n5vaUGr&#10;Br+vn/q9pbUJrc28R5N1bRM/1KOO/9ZE6NQM22s2TB84A3N7z8H8vnP/s0afuZjHtZnLoTVa1H8+&#10;5zk79nf/EwfnPCdpNub0WYDpt85CzZYatNZpH8zWoNnsHD9oNAKT/zoJs/rPxoK+CzCnH9+7n951&#10;Dmb3n47ZA6bz3+dd/Yz/KYN7Pb/PPMzj+1rvrXWYh4X9FmDWbbPw5b1fIH9jLhBoRbQ5gvrGejSH&#10;W1FfUY/d0/dg6u+nYNaAmaQVXst7zeU9Z1/5jF96cB6LkxaYn/P6zuJ7kd/1XqSH2dzfLwd9gZmD&#10;Z6BwUz6tgWY0N7eggbxaT3Jo4udWviOiETS3NPFHA1o9rdjy5ha+2/XxgL739ScruWYksXpSWms9&#10;GkmArRIGIjsRIGWCfm8B5QT/q9FOwvPXMjpR2MsxZzWNUY2QArIW5I4zP60GhmrZq98VWjCnjFMg&#10;a+g4T5Osqzid2uem6mhPfkf3kwLisO6lxFY1hlRdXBE6UgEpZ7GDjqeR0uH3evAe1nm2VlxT3+uc&#10;UWD1sc5QP7x/nvtPMXronaloOmeWoyMVjSrEH5l6FM8PteFzMtP0gSLAeViUMAuLKeQX9p6PhYnT&#10;sfyvc1FbEiVxkdhIB9IhGqKLyx/N//7pMz+08j9SSpZiAupa6tBAAm1oakZDYzPqmvlTI9qMFm8L&#10;Mv6xAV8MmooZJPhYRPqfMNqUyoJ+FED6LIVzxXf+I4eEJn/OppCZNmgmcu25II+bTRRmuFLBfPm3&#10;SZjZn4DjsoKRsNX1c6hg5vwPVzDzOCSA5/D9NSQcF5EXFicRjCUuwMykGfhy4JeY9+fZ8Jz3InIx&#10;grQ3HZh8x0TMH0CaSCIPJS0hYFvEdZ/Pe87ies246jm//CAo6qc9tBSM3mtZv2WYF89367eEgILK&#10;c+AXmPXn6Sjdk4PmEAV9AymCiqaOfBtsDqOlrhlV31Vhzm8JQPtM4T2vj/7Nsz5fDkRIYrxnE/+v&#10;gYTWfJnqJB9Eg438Xf/a9r9fkQVz2Voxny3fnDkdk6je9N6XFUPrQrWdndMrocO21QRIfimZsWrP&#10;0cNZgITUS+jvPIt7nCfxQPppPJx2EX9Pz8Ef03Jwl/MS+jkvIslxAQnOHCuXVdfrAEOH/Ec0+3kf&#10;c3gfzWIloJt8hwwNK0utp2lnrtZ2V8//Zocp/KbSlCJVBUcilWlnWz7uXp+P4W/twtu/XY6ZfcUU&#10;FJ4DZ1MQzcCU28hIf5yB8u2l8Jz2wHXOBfd5N9znPKg+60LZkVKUHf7nUbi3AKccp74fJx0ncdJ+&#10;EocX7Me2SZuwY+IWbP1sI7Z9vgFbJ22E440UrB69Eot+T+JPmIGlfRbGJNJ/95By0ZBykcBeIOb6&#10;FSkYKYXZvWnBDJqFb+fsB2rJwZcVjAUMLisYCoDJD0/CDFmT/ebTmp1trLcFpIs5/Syh+z/fgrGQ&#10;vlEwtGKM9RpP5RE/D4v7LLLWImkWZvSdaayVBYNIu1QiC/rL0p3Fwe8SpOl7i3ovxBKOmM/6pYb2&#10;n9aKFJ6lZEjLfK9F/RdhXq+5WNZ3KeYncq79F9Lymosve0/GlPu/QPXRSrSESBNUDKWHKjH7wXmY&#10;2XsKFehsLB4k5Xn9CmbVP1agtbwVzVXNaHLLa8Hh5XDTYtKQ5cTfm340flUWjI4dU8+cthaLsjzk&#10;kuqs5lhE9Gq7rnMLushtRaHbJ/kiHqIp/M6BImyuaUYBUbc70gR/qBGeQD084Xr4I7XwRSJwBQJw&#10;BQP8ewTV0Qbk17ZiZ0UDPtpfjiHOXNy9Lgfts8rQMVMdzzkUDlfAgpZOXFoeFVwe56LUB5VyKlR+&#10;9fxvdqiTQwe+q95XTaUVUe2ZoYNLrGPS7l15CaPGb8Cr9yzDwoT5WEQmmd1nGub0mYE5iURgRLJT&#10;+k/B1IFTyUiz+HcRrcxsMVLbZw19/vHv1t8XUbgtIqpbRCS4gD/nkdjnGGIXYiQh8vfFCWTGBCq5&#10;GET6v+PmhhF2/Zdiav8ZODj/O7ReS8HQgln3ykrMoiKaIwVKhbqo30KD4iUoJJj+pysYWe8LZH3w&#10;c5urbI4ZVLBC//ypsVCuZdL4XK7RHFoI80TjpO9lCfOwNFHCdyZmDJhGoDb16uf8kuOf3kn7SL7T&#10;+5CPZxtLrU2Z8jPfZ0nflfg6cQWm9JiEub+bic9un4jJtFgW9aeSSpqJRQMXYG4vgdEYz4o1xP9c&#10;o9m9plvrSQXX9mxrEMyYwTnw3+dTWc/j+FXFYFRGauIm/N2yVBQMrEJXexEtjkL0pkIZZLuAYVsL&#10;sbUiiMKGZrjCjQgFwoj4fQiFAqiujaKosQ5nyJwHAy3YRa2729eMg8FWnA63ori2BV6OSLAetYEI&#10;fP4IlU49ymubYC+vxzObL+CuNYeoWPLQJVMlrooBSdFYMR01bVCvgNjvcHPDijWVUokWmRGnjAaT&#10;3sE5UOkpjb53ch5+u/Q8nhthwycDaNqLmHqTOPssM2b/3AFEOAPkPpuFxYkkVFk7FDYacy+PeZf/&#10;7fvfzZASESK2XA7zDCrWT7lf9POy2X55xCTS/x3//UEGl5Kfwz2bQUbO+CjdclcY3/fVCsb5bgpm&#10;3joT8/tTIFH5z+stJE6h8v8BBWPRpKU4JJAXUDBLKIuuBYgsMGQN0b+GrH5r6HoJbw7+lCCX9TOf&#10;PBTrWb/cmMM5SWiTp0UL3EvjvrusbMw8OfQ3M1cK+Vm9p2NJP4JBgr4FSQt5/QLM6y+wMR9L+HMu&#10;LTdjqX3/jH8xeF/Fetrkw3w+XzSlZ4r/rbWei8Wis6S2f5/761EwckX9n2yXCa73onBXB9BbMl3o&#10;lKmy/Ev47bpTmHjgEqrDzajz1iNESyRAhVJV24wDgUZ8dN6He7bUUBkVo6dDp9/REnDws1PFfbQE&#10;THxDAf9C9EjPx32byvHBab+5tpomZr23AQEqnZAniBpfBF/sPE0L6TwtCkvBJCgrPDUfXVJyqAit&#10;WMm/bXA+g/he9808gxf/lIyZ/ZZjQSIJRKY/hb+Qz3Ru/txEEUYMYrrZIQagOd+Gtub/C2G2JG4R&#10;lhhmmYGFfadxfrMxjfOcddsc4yNeIiXWZwmmD1gb8/pfcsjdJOFkDUtQK9D6w7CsDL3z7L6LyJAL&#10;iOz4WW4qoj8JAQmKhYYRFbSl4LqB9Z/XdyHm91pMcLAAqWPXANFWKpY6NFGjmHyNBo7WBlo0Udg+&#10;XkMBOQmL4xfz2qVUSoq7TLPm15tAow8FDtHm9bpIJCxm8l0kpOZzbxdJkJh91j2EnBUTkGAXyib6&#10;J7BZnDTbvKvWw6IFPpN/11pImC/gPX4W+vs5Bue5qLeEPNE6BfMi0uji3hTQ/aZxf8lPVPyz+yzC&#10;9EFTMPPurzD9jlmYzL/NuHUOZgyczfUX2hfqJ12TVmYbcEaLgD+VTCAlJpfdPMVOtT78m+hFf5/N&#10;ddXQ8+bKpcd9mzHQcu2Z+BC/Y+2Ftc5mj6+c/79p/IpcZDqiM5dovRId1S7OqZNKqpDkyMOwzRex&#10;P9IMd20DIuE6+HxhFNAiWZsTwJ1rjiHRlos+VAQ6UCFR6XiqMifyV7qmGgKpW5cOzLAqXmgRUEjr&#10;Z3xaAfqtO4o/Og/ig4selNTz3uF6RGkR+SK1OORvxgNZOj2lCLfYSmhFleM3tmp0yAxeMfdffijt&#10;sEtaIX634gJGv7wdnw6iUOm3mERJoUdiXXSDwu2GhiF2ChAR+v/jGV+R6WYNJCOReeZwCFkv6bsM&#10;S3svJdPQhKdQW9B3OpaTsWNd/0uO61Ewbcp0Eee8qI+GhJHQnfUdoT1dZ7kXbsTSowDi9xcN5B7y&#10;3s5nqWAi0iqNVDDNaNJHWjNKzGhqacJ3qw5R2H3JtVuOWf2koPksCjyzLyZ4rZiC5nR9CkZjjnl/&#10;AQZLiBm0fPm9zD6bfZelQCtrAPeVw8QKjAD8YWgthMSNlRHjOf+Rw7yfLCDrnfSeRsmSdheQl1b2&#10;XYH5BHGfD/oY9QcjaK2j8o9yT/wclUDT+UacXHkc2e9kYNXIlVjw4FzM+N0U7stUY5EqIWOWFPXl&#10;tVxIJb4wiWtNxTU/getNK2RxkpSc1l2eB1qjRploaN2tebbR51Xz/zeNX5WLLNFReDn+UomuJs5R&#10;iqkHK1AWpnURqEYwGqUSaMXXVAZ9MwuQmJyPvqo5pSLpbs9HD3se76NMMHWHc9EqqjIBesU0lChg&#10;0o1NUkAlhbMLHZ1VHKpjLaUSysed649gySUvimnRNHpr4Q/5UFLXhE8PUtnx72p9kkTh3sumLg6x&#10;3uGXGUbJKBbEd7slS+WzRXhw3jk8M2oDJvZfQuG3hMQ8i5aN5U+NRRg3Myyft1xlEj7X+o7FCAt6&#10;L6TQIaodMA2zHpqBE2mnEc2JYunjsgBmkKEW0rIh8lV2zxX3+KXHD8ol9t/bhvVuluC1spcWYAnH&#10;YgqMxUnzLEFBBGxlJl3n+gvhSgDJuus3BbP/PhXwGP2CluYWNFG5NHM0tDSirqEBp5eewYxBU3nN&#10;Isww66vnXLZYLgumG0pwkBAzrqYf9s5aB/1bm6AToND9aZkmLMWyhEVYSgEp4adEAyF3y50iNwv3&#10;t6+sqyue8x87tFZSiJbrzcy/H5X0gLlYyvdZnkB6Jw2vfWs9Wikfmlvr0EhLsoU/m1tqUdcYoeLX&#10;5wY0N9HibGhGK1GBGfUtaFWadHEEZ7NPYevMzVj/whqsfHwpZv9+BqYMmoypA6bgi9snGQtpNnlr&#10;oZIONLSPnN8CrSuHMgbl3rt6/v+e8atykXWyl6OHMrZobcTZL+KNvfkop3Kpqw2iOhTAOX8jhm0s&#10;QE8pIp0ckK4TxnLQOTPfBOh/kyXFpAC5rA1ZLEoc4D2ptKRgTPNr1dpkaJRQmanmm9/nUMZYF96z&#10;p6MAwzddQD4JxBPwwh+IILcOeGtvHvqt5bNoUXXJyP9+3v+eUWYy7JRBp5MWlEbdi+88MLkAD04/&#10;iqeH22kxSNhZAiMWYdzMsBSMhJmECf+Nw6AsBVLJnBI2syhcFRycfN8X2DN1D5rKmtBC1NdEhqxr&#10;JQJsaMWlrBzMuFPJCfMwl0I51rN+2SEh889CeQEF7EJahWaOZOx5Snjgd+Zxba3BfyfqnCN3EL8z&#10;j9+RopjN9Zk3iN+7TiEvoT5bAdp+SqBQ7QMtoAHTMePW6SY9Ve4mWXyLZZnwnrMGfEWlRgXHOUgx&#10;KA63WFl0RgjpfvN4j9jPijm4f4svK5g2C0wxigV83gIqz0WaE99r5qBpmDxgIibf8zkWPTgTKc+v&#10;xtYZW3F2Uw5aC4AVT6/ApL4fY07SdOOinfdvj21c5+CayiJdQCtwPn/KSpvN/Zx9q9aB/0bFM/mO&#10;L+A64TXZfc2UCY0NltJvpPaP1lO5tErxULG0NKNFg8CgpaX18iBQUCxNYTTF1WiRtqquxCAH2qi8&#10;3lhDecDKR7jWvadTuS0k2LBcabIM5XaV+3KulP6V8/83jV9VFpkEZyd7ielj8Gj6GZytbYSnNkwh&#10;X4siWi4jd+QhXl2CVBSZnkMlYx1To8rUHjro16HPOoaxgFYJ/0ahq/RljbbMNMtFVsK/F5lh6ltM&#10;HY0UTTkVTSH6OC9h9JbzuFTXDG+0Dq5gE05FWjB0yzl0cZSgY4bnqrn/kqMzR/tMpTTL9ScXoJRj&#10;KbrYC2kFFuC2dTn424e78dp9aynwYxPGzQ4hKpOBRqIXijfoV38j4pveexrm3DEbB987QGZsJSO2&#10;IExOrCfTtTY2AfWNaG1uJNrjvxXXY834ZZjZ/7OrnvHLDwslWkO/U4H0W0ABowwky/U1u89MzOoz&#10;w1iHM4g6pw2cTAT6hYVCiT7n3jYPM3tR+RLdL05YToFwnf5y7tPsBGXzLaCQk3DTulrKfJ5xw1Fh&#10;0cqb23c6ZidOM7GPRVTK87S/HLKaVJCreIFcPLqnFMRVz7nWMPeR+0sKhmi9PxW/EWpULiZZZDam&#10;3zoNyU+tQ2uZkYloJX+0NClC1AhfUz34EaFjPnxxzz+w+FbOV4XBsZ71HzusGIzcZAqyL+TezaKy&#10;maMYC99/zUPrULKpCN5zbrSEScsESS2NVCJUJA0N9ahvqEVzo2ibSkMFaY1UINQoZvBXftOkaeiz&#10;+f2y8mlu4t9p6ahWsmZ3Bb6682PuPa0YWoACHdrHRQQPFoAQcPgPUjCxEfB/5lDVvNpH9E/JwerC&#10;ZhSGm6hcAqiJNGLB0XLcSguim+0ietJqUfC+W6oLndRqO6PKBO/VxVd1LOpRr5bTHTNo0WRc7gqQ&#10;rg5mtHpSq2nhVBHxV1CRlZv79Ejlvyvuo96XzgLOpRB3p+Vhxv5iuKjcwiEPKhsasDjHi37rzqGX&#10;yW6L/Q6/zKCiSaeipLUnK0ZKRtluXWiRdaLS7JlViv62Ity7MhefPLAWkwctoOCw4iVC3yYj5bJg&#10;MkO/X4Hc/+XgNbJYFHg0furLQ0FM1RvMGjiTyHsaBdIUrHhvMZrUZSBSS2FUj0goSs4SY4YQbfKS&#10;wchc/lbsmPUNrQO5ieTT51za5vb90Pw1JDx/Lt++pVysDDr+zucpK2fBoIWYmchn0nqZQcXSup9i&#10;QkWQPx7GH0+xUQl8fM8HfP8pmHer7ne966oA+gxaQ1Mo4KZh7gAKmERaQgkK8ipuRWHH783i57l9&#10;FxpBI0vFxEEoELUXWieT0koh2fZ77GfFGOb7KtqkYuI95ippoM8sLOWzFiRI6czB1Fu/wqTfTkJR&#10;ejHqTccHCtIWKpbWWoJ6AgaCQPiAfZ98Y8UbBi7nXl7xnJ9imLmKRqR8f0TLl/9mXHxSFuZ3In4p&#10;an3/8v5aa21dZ4Y+m2sWEOhwnQeInhdiaSL3n4J+gRI5lIBBS3YKgdDM2z7nddNoWX6Fybd+ion3&#10;fIJ5I2Yhe3ImjmccR9mJCgTLa1Hntwoh5ea0sgEtZdNCK8d0yaA130DikYrW55YIMGP0DHw14FMs&#10;T+Dz+6wkQFzE95D1aoEMZXrN5PyuWpNfcvxo3X5VQX65nnqmuXDnugs4QHTkqm1AMBhGDjfoscyj&#10;6LOeyoMIvaczN8b1Nz+6qjtABj87i9B/7RmMSTuHYiJwfzCA6kgDsqu8uNN+noqwOub1/4njjuQC&#10;DJ5+Es88vJ4oe7HJdV9ARbAkyUoEEPEKLYtYYhLTTY6Zt83EtN9/hYqd5WihJdPS0kjlcrmtjVwE&#10;lElCdQR78J/xY+aDRIy3zsBCIvI5FOqam1wVUpBWoFOxn5+n6lpCu03B6LPqg2Q1yO89n4y+kEp0&#10;0p2fof5oreXiMDPnT/OZ/6NFJgH7KQWOuScF9JXP+LWNNuDR9nM2aWf1kFVoqtNeEqjXR/izHs2t&#10;VDBE7s1UPJ4zbsy9ayrXTfGM2Pe9qaF7Xr6vFF9b6ryx9szf53OvaFUnzceivotMjZBJs6f1N5/K&#10;cyGtbBPb+H78cL/rGUYZkS4F1NqA1kLSiuJnco/OonKeOmgqpgwkWBg4nYBrCr4cOBEz7puC1Ncc&#10;OLjgOxTsLkD5yXJEy6JoVTo6SarqQDUm3/sFZvFaZYXKglFWnpTlQioXeQwMsPh3u8j4rooxavyq&#10;LBhVz/ewl+Nux0V819iMinAYgVAEZ2pb8HD6MSQ4S9E9uQRJROuxrr/pQesn0VmNHsnl6Osowuis&#10;S7gUbYU3HEAVFd3GCj/udJ6nlaB4Tozr/wOHjpeIp8Vzx6p8DP/0KF6+bxURkhhOGV3TrEA0CcZU&#10;EccippscCwdMxbwkuXcWY804O+o8DWhslvOa0knIjj+aqWhqKaIbm5uI4ppxLu00Jt/+BVE050VB&#10;IaadMUj9o6ZT8czD4kSiyRjPutnxvwrm6mHSa9UdgesxO4HWERXM3NtmIXQ8YFxEije0Nqk3lQUS&#10;TKsiLs/cp2Zhan+1Kol935sZAhtzuR9G2FKYz6XFZ6rzaamoHsQkjlAYLyRtT7vtM1odn2IWQcsc&#10;KppZillRcJuEBWMJ01Lkd43FF+NZMUebQmob/DcpnQWqPSHtzJGiMVmT/Cm3qlFutJxER3JzJdFS&#10;TSKQSqKlyr/NIh/OHTgbX91BGh9EK4XXLTJZgLQoTTbiDMwzMU8pbFnx/14LRu9qsu34Tr8qBRNv&#10;K0enTdXobT+N3YEmVNGKqfWHURVuxAd7ctAj5Qw62kugo9ljXX+zo2tmKeLSamgl1aA/raTXd5xH&#10;oeIwYT9c4Tqkl/rRb80JczBxrOv/E4c5DUQ1QRlViOO4e2kOnnprFybftsjk26vifyYRktKbYxHT&#10;zQ7VwCyW6yWRjNZ/Lj6/63OcsJ1AKwFEY22tsWTU76xVlg2Flfz5dU318J31IWXMGgoJKRkyrlwX&#10;ZNyFQm8JPw+D/a+Cub6hWNSCx+YBQXDvWtBgXD9cDf5soJUqd1BTfh1m/HYSvy+XVOz7/LcH92Wh&#10;sVjkMpqBBQOoNBJotfRS3GQ+ptFimDdiDk6sP2HmWLqrFJN+P5H0PhXLEkmPcYo1kZ5I+6bpJee4&#10;KNZzrjWoVKz6H2u0ZdwZ17NoiHNQXFJDyR5SErKwpCCsmhbFL600bv27UUJKjZbVZSwq1SJZNC4F&#10;JJelcVtynqJJuaOvmtPPNEzbpR/9LsCh4k2rIJsWTCy3yX/sSC/BLRTecRTuL24rRBEhkT8QQjRS&#10;h6OV9bg/7TASFJxXMD/W9Tc51BizS2oFElKL8cCaA9jjakBltAm+UBTF0Ra8tr8SiXYdsFF01bX/&#10;qUOxJnUIaK+jpji6c/Slwvn73PMY/2QGPr1tIZHUHKykSf5jQvqpxpIBS43rYB4ZZJYCl2SeaQO/&#10;QtZn6aj31Jv4RXNDs8m+UcCzsUkthBvRVEsrJwRsmbgFX972BZWUFdSemjQVM1TzEeNZNzv+V8Fc&#10;3xCC/eLWL3Bs9XEo+am2tZFrQCuGIIHmDJoUtKblf2juLiOEYt3j5gaF9IAZWCQLV8KYglngY+pt&#10;k7Hh/UygkM+PkIqaWhFVDRGn1exqhuPlNZg24HPMV4U7gYpVIGu5oKw04FjPunro/du6X1z5N5NN&#10;aQbpR4qAdDO/z2IzlLLfVqD8w/f0XK4R56+YjwFTFOpqzyTl1WZZ6XcreUMK6t9MV7QU5/SaadrS&#10;/KrqYLrrMHXVv9hKMGjdKcw6WgpXNIiIguzRRqRXRHFnSg7i1XI/5j1ubujM6e7OUtzqvIAMTwtq&#10;+MxAsBbuYD3sZ8rR13YS/5dzNCcRxbj+P3H04vtIcXfO0MlCpeidUoletmp0slWgb3IJHv9oP956&#10;cAVRiVIxYxDTzQ6a/gsUNO23DLPlnhCDkZHmJE7HvN9PRdXRKjRRwaj1eEtzPYeUjVxmTWhQO+Ha&#10;FvhOeDD7wVmYMWg6ZiiD6mfKovlfBXN9Q7GO6X2+xPLBS9EU0D410WRR8kYtahsjhAcEClwib4Eb&#10;C2//6fdKlsIs7s/CPguxKGERZveZjpl/+QrBCwE01dUh2hRCfRM1TItcd6Sk5iiVXwsa/Y04n30B&#10;k+7/yqT/Lk5ajMWJ6rvHe/afHvNZsYblIlJChN6NtEEFoQC84iTzOSzLRHTD7xsFIppShtpsWk0a&#10;/MyfVoxKVo0Vz1CWmP5tpqr4afUs7D0HS8gzC5P4LCql2bxOtU4q8o01r59jWBaLhvW7KUW4ezZS&#10;JtvQWNj4K8siU5A9vRqdHRSCTh1AewpZ3jqUkWj8QReqw7XY52vGM1knEZemNjAU9Eo/zqxGxzR1&#10;O640WVXxSt8lelfFfo/LZ8DozH5lWnVVUaWy1UxlPwWvowRd1UomvQpJtlw8lnUROzxEPvW1iHpq&#10;UFVbB3tZGHeuP8l7F6OL+oXxnj1N3zQrQ81qyFlxeagrNOfE5+jcGp0voy7QbUN1OVYHaM2N7837&#10;tQ1ZGmpwqevNwUC8f1tXaT1LczdHGqgZZqo6TctVp95tmoc19D11lzY9zdRtmu+m+6obtM7t1Hro&#10;3zTX9rQWdbzg71cW4k8fH8KndyzCVCIltXNZqKp7MoeCpYuTFvKnMpfEXNOx8EYInIwhtNdWWyFG&#10;Uwro4r6LMZ3P+OLuL7H+lTVoLG1EtFWCgEpGsJiyWqmwqmBvotJp8bXg6OKDmHW75kChYAL/VF5C&#10;kjLZDSPHeP4NDAkABY0NctR7cyh4K1/6DL7z9EHTMP2uGcA+KhNlBzUTKVOIfR9PCnJUAh/+9kPM&#10;vH06hZb1vrGe9aseROdyMX1520R4DnvQJBxAUd7UyH26XGDYKKDAtckam06BSQXQm3Qj4RTHPRNS&#10;1z14L9GU1RPs+hWRuY6CWO4nNbNckjjf1ANNv30GDi47YizfxqYGKn41lqdFZc4w0f+UmEAw46rH&#10;qrFLuD/TsLz/EsxKUryIAIt0aQX9ZXloqKefMsos15WlJOTSugHgYO5nDYEWtdExbYU0+LueY6wd&#10;PS/W9b/Y0LtROWouXAf9VMr7tL4zTNuaeffPx+H5B2kJci1rSfNCVBy/rjoYoxisfmFdU4uMe+f2&#10;decx56wPZZEG+GpDCIcC8IXCWHkugqFpFxCfkksBTKGccrkVTEYRhWkRlYBV/9IltYqfJaSVoZZP&#10;Aa66F6uwM45COC7lEhLtF3Bbdh7WnS9Goboxh6MIR0Moo3KZcqwCd6ScRncqMZ3EZw7jdeSbuhnV&#10;o+jcUXN2jYQ9ld3359c4KszoZE73Vu2NFJ41TJdoKoIuxrLgfDML0ZHvnGhqgHSv4u/fwzrnxrq3&#10;zsHpSeWr0YXKSn3S2hvFoVhLKRIc1rN1no2UiQpH9Yy269WfLdFWhgSOHvzchfPQOTjtuSadqIz+&#10;sOQcXnhqEz69dSmJbT5mtvmOKbwlBKYNJHKkArIqvK9/GMY0fmR1FhAyI7P2nIdlfZZj4cBFppXG&#10;V7d/hdzduWiqbUUDhRT/Y2osWpolKOqpZOr4T43mGIKF44haE8UMPygVBZ9//Mz/3tD9LAVj+cIp&#10;uAYsooLh/Dlvoc6pCV+Z9OPpg77CtFu/xFe3TeLcJ5ox7fbJWHgP16nXl3y3eVgaLxdOrOf8uodJ&#10;+9WxEVS4s4Z+hRavOgxQyWi/aM5RrqO5sYWDSudEE2b+fh6+GjDTnCM0WwJMFfLmXoopcK15Pwnx&#10;K59zzaE15X3UO0wWg7K2plMIzhxA9D9gOpY/vAh1eVE01zWjUfORdiFJmRRhIgNV26vVS+XuKswZ&#10;NNXENBb0X2xZFWZYMQ8J3LbsNEvhUNFQ+H5f83UdQ3HHH4+2ZwhwWe9vWT//drcXh+Yl5S3+nM81&#10;mTFgBlJeTAHKCfLq/v/svYdjXPWVPZ4/4/vbBfemalmSGz0kBBLYkIQQCISShDSSTd80kgDGTb1Z&#10;zQYDLurNNt1UU9xwt9W7rF6md82c3zmfJ4GBIWuvKXYwcJnRzLz+3j333BoyLkcvjYkQX3lljVxU&#10;DMZMpyTAzK5px6ydVKaqrC87jeVUnnfsbMLL4wH0k1mM2EbgdE1gNOjHKxNB/M9bHbi6/CiSKtuo&#10;aDWFkpY+laes9jlcrxiGNf3SYjYLKIurOnFVWSP+9kYP3hiaxDBvOJ/Th/HxUYx5XHh7wov7XuL6&#10;6jqMYl+igs7yDsx5ZhCXTXVZ1ro1htSwBolYhVk/t6mamtohqM2+3FQCAFMUye/FtMw+UenHV/Zh&#10;iVyC27uQUtaClIoWLK5sQUKVpBXx1ZpZ087lBaAEKi6v41rA/VpUS6nRHGlr8qYZ78p9FTBrds2M&#10;hkEC1RSzoej9ZTv6cNlOggvXEVOp6fnc5yp1iLaAL5n78u2MI/jjjVuQtozKlQ+aadUtS5EPtCrX&#10;5b+OdoNGE2P9yQWhh5XrkhgXVFwuvytCqZpGxgjECkyV+AurX0FoRM0dJSou8dAaVksOKgtfGL4+&#10;L46WHDHrVsqsHn4NFjvrrrEfJ2ItXIfcYlJ6OkbVRVhponxVk0IpR83ZoOWpynaJ3HUSk2WlbKsU&#10;nh8qj0I+rIU8ZlnBUbd3EYvYRhYVbXEClTBZzJHS/Qj2hTDaOIael7vxSvpu5HwvCw9/9SGsXbqW&#10;YJyFnBQul2wxn2ITxNZ5sYwXne9zARjdP8ZVpGW4rhwaPOr1paB/cSy/o/Gx9srVeD3/dVOro0w3&#10;UWHBi9iMUkn8frJlfTwQwtM/fhKFNA6mg/TvtcXhfav9ExgY0fbl4uV9G22/osrU/WSSArg+Y3Do&#10;/poS40K7QO4RA4IEacXNrK7J+Uhfugo1/7MFk9S9kZDPOpf8L2wKSCMXVx1MYoUsaVnlw1SQmo/S&#10;jjh+Pq9hmMpyGAvKG3HXs414ssuNDrcfg64Axp1eTLjcGHE7TUHmybEIXuidRPr+Afx29wn89+5G&#10;/OqFU/jzS43YsL8Hu7udODkRwGmvAvheDDjHMeEehcc7hD5PBNWdHtz9QitmVzZhflU394lKuErK&#10;eWpyppnXQmAhOBj33NT+m6mZAjMq8fnqfUbmIhfVvLohggGVOcEgueYkvrXjBP7wShOqT43h8HAI&#10;p/2T6Kal1eoJo8nnQ0coiB5/CD3uSbK2CI8TOO4Cqnv9+MfeTnx3xyFcX/ku4so7eT4UCyLw8XzN&#10;rhvHzLoRivqvCUi7CEodBvzkShMz0sgBHYNYlfZZU0FjCC7qBKAEANNWRyyIx3UF1//tf+zBn67Z&#10;RHApxBPyd6s7Mx9AKYpoN2g0kYvBmnPBv/kgWb5ppV4KuGQpZhkQM61nqLA2KA32y3mYODZh3C1B&#10;GhG+IT9Obe1A0VeLkHNFBtJSlJ300W19kmIBjJSelJj2X0Bp1VfomHJ5DqwOyvpdEZVFEc/TGcLP&#10;LR999PVfzGK5tQpQEpONp1MLkZuagfXLrDlEmhMi9rZpUT42L6IyprIyVjqVq+IJEtOhgJ/J2LBc&#10;TlrnubiIpPAzDatWz7DChGIDNkW8fxSPUV+2XLLt7MVp2PiLbLg7HPCTUYX4rIE6Qu5ME50hM3Yp&#10;7ueZxOGKPci5KodsWkaBuhdsQlEs1833FgO3GKwV2D/7fX18aSHyCXjKUpNhIqCRkWLcZlP3WB4N&#10;lXx1sf7Qsp+p6PnkObSYulrlaNwH92lREXKXbkD2bXkYPWWDjwDjJgNUYbFiWhdVkH9efQcVshT3&#10;EBZWq+KeVn59FxUgrXQpPrl8qDDnkKWsLGvG9545RbCx4TCV8WmXF2MUl8Rmg9c2AY99guDTD5tr&#10;GA63HU6nyxRuan7MGF8HCTJv20Mobbbj/oZTSKk8hbgKMgZV91ePYW61xQDmEFzmGbAQmCiWInal&#10;Of9iB2IyYisU7qOYymIq98TyU0itbsRfXzqCmo4JdPAGH/eE4Lb54B1zwMH9G+N+jnoIjj6CJQFz&#10;gAyq3+nBkMeDEVpYwwTNceeEKfR02h1wcZ9dDg//9qAnFMJusrdfvNaML9ceQSIBMY5AuEBdDHj+&#10;5nC/FM8xsReeX4GH4jbT8RwrZmOB4jTLi63pwEwySDXRnF9pjTz42hPtuOvB5/D3FVQWUph8cDPP&#10;IQYj9mP5di2307TrSUrKiPmcv6XSyeaNnReXhyeWPA4169x61zbk3pqLzCvWoiA+07QtUa8vK9j5&#10;0W2dr7yXVUTgsNxkElmgcpGQKYktGRHQnilUSkbk5pgWy6K2gsDRt3exiuJdJUt5Xqg4pSRzqBxz&#10;eE1LaNmr2ada0ssaVmdm08Je50jnUiCga81z+b4bSm7YcwQYrqOAit+AU3I6z3OWWXe+6qNSSiwD&#10;iIaMUtqzCXZrl6/D8W1HTHdqf0DMmMox4Kc1zvcBseMQvKEwvF0ebP75Jvw99SEeE9mxXGcGCCzD&#10;yEoT5mf8POp+RZH1V2bgseVrkHFFJtalrkP2crI53ufTacuGvUyzpSjLf2ZirsvUs2jAn8/iEg0y&#10;zCWTKUb2olykL89A49YTOPrUIWRdlcXjWX+RucjOQRZQ0S9UwNoozh7EUDnG1jTj+t09uP/gOFa1&#10;jiKvfRhPtA5jY9sw8jtG8UjLBH60z4abXx5FEoHDDPSiUp5LQJlP6z/adqKJAUEul1AxiLjKUYKK&#10;WsdQudd1IbbyOO579jiO9NkwYXcTGAIEEx8mbHaMEUwaybqeGXLjHyds+NarE4jjMczR3H+C1AKC&#10;mIaaSembKZ4NZCj1Tfjq7g78/cQwGvrG0T4R5noJVE5N57TBQwBy2u04PuLCb19uRuL2k4ips7Lh&#10;5qh9jtxyZCwzdxI8dlqNQWc3iI1p/PMA4tUuh4zFZJkRyJWYIIam7xfVDJoJm5rRc8Wmo/j+PZX4&#10;p9KaqQwKaEFulDtCQ86SHudn6pvEB5+fb1AigCwgWqvmxo12Q39IpLizecNmp1oFlQIRY9lK4Rvl&#10;I0WuxpiaKaMHVD5jfW9lfZmEBIpxc/Fvfad4kWVxXpIvqhSk0AKPV3ukTDx1+0b4u30IkrEEIqrZ&#10;ka/HSgigWYoQAUfp1X0vt2D1VX/B+qWrkL9UafyFBE/NXCo2TWS1zvdqX6ZF2xJYaLu65xUfohQ+&#10;WmxawJikEDInxX5In0wvM8eAA20HWrF/1z7s3vISqh+uRMUft2PLL59C6d3FyPuvXKy/Zh3WEyAz&#10;lmYge2kucsnODGBPH6OMNiUnxGtUtNW5vJiAZY0PF4Dx+UmgUaTpndyvTXxmS/g+I4XPD58dPSt6&#10;fsTO3lvnOcjFVQdzlqLg9EwqRMUj5onlUFEaqbcsd02BXECWs6iqCzENTVhImVvXxO9aMLOuFZfX&#10;tJqgttxaYk7qtmyC41Pr/99E7rvLatsJAD2m8/PC+gEs3taEH75wCod544ySittcYbgmvOjy+vHm&#10;WAB/eaMd11ceQyL3yzThJMDFTPVPm891zearRAF+7UtM5RAWVI1gVpXGN/OYqOTn17chprYRyVUn&#10;8fvXhvDCgB/DZEVOzcixeQg4XjQ6I0h/sw8rtrWYpIQFVeqvJhbDfVesRjEqbt8kGxB8zHHzfOl8&#10;xlT1YIaOjQCj87mAEqOkAJ7jRWR2V5V34L4/v4Vffb2MD62VKqr0ySw+WDm0GuX6KOSNLavVKHdZ&#10;ZmcJMPrd47EaZSvfvtZlLWv5qlUYV0yLUrUEG/l9qbVeyjQT0nuLcehBmfKZU6Ju65J8YUQjBJRx&#10;KCMld2kOHln2dxx68iAiTsCn9HiQ1ahLZzBi+oJ5yGxUihXuimD7T7fzvsrF42Y0wUbee1TUNH7U&#10;tv/D4DK9PWPQiAFTdO/ufXa/1auOmxB1CoeV1RYwsaBQRGXFfD+pRqECOXUliyjEAaW+mzfeD4mL&#10;4uD3oxG4Wzxof6kdB54+gFeyXsFT//0UnvrRZmz6wSZs+FY+sm7KxKprHsGqKx/FuhXrkLMi28TN&#10;FF/JVkyM+3rm83LmeTtb+bdkMJaFL9eUkgKmUn+pBBcokE7laToq0xqXLNhOZV0upjHE135LqqxU&#10;XcVQTIPIWmV5nf2USrmZ4iu7CFZU0tWduO25drw9HiKz8MDhdGLM50OzL4xNTSMmQSGxkmxJbXCU&#10;IUaAWsB9V98zdWbWMDS5suRiM0kDZDSqvo+rHLCacfLYTHKAjou/lwsuhvu8iPs7j2B07dZjWLfv&#10;NJr8YfR4nbBN2OAY9+Ld8Qh+/kYzYqvbDSjOFkOrGeF6+03SgViNWJKVWCHQ7MWMBut8WokCVtaZ&#10;Upn/PwKpMtEWl+t89ZGl9eDuB1/A36/ZTNZAKy0hnQ+i2l7kmZz9IlJqKx3z7N1DejAzU/MouSYb&#10;SHUAJrnAjJEVK5p2Q1HEVGhJmgQCgs+0P1vuLYv1cJ3TYMPXaNu7JF8MyY/LQZEmddLgKUyipR/D&#10;V95nFb/YCleby4BLMKyu0NToqvGdDMHrd5oUayn0vY/vxeqVq01RodoUaT2ZcslNGTRn3l95coem&#10;WO5fFX4WLyuGY8gF07afiKF0+xCZk49MSdltkhAZFD82najN/6aF2xcYTU7yt+GAYAj+iN/EjfyE&#10;IcKT+TcsUZEyl1GtDyZ5HPIB6lWioXUqUeoP46U/PM/9U7q4ikyVaHH2HoaPk39PFxkVYhyVcIxx&#10;L1FRUuar/kSxBSnwWtXDyHofoNLso5zGTIoUqhVH0TrkZtMrlSrXYyTatqJJDS37qjEsKW9E7uEe&#10;tJFFjLsDZBAh9JO5bGsdx7K6U2a6pgLvxv1V241FZCoxFA0u03bV8VnHspBAqEwxk1lmRG4pJRYo&#10;hdkSJRmYwWj8XgzK7L9ca9XDBKl+LK89gX/u70SrIwS7jbeeL4QR+xj+2TKB5ZWHCGoEEP42pn4U&#10;cyusmf9anzpIa0zBIoKVYWhKa9a2zLa1n2SB/E6ZeTqHSsKYy/MbW96OG0sb8cAdZXhohdhGATbG&#10;0mqLo3XEG1dutKJzHNlcqB5panIZm2O1/ogvRE6s3GXZyFy+HmlXr8bj3yvG9nu2IDsxA4Wq5Kb1&#10;ZQK8fGCMz9+AjHznyky6BDBfdCkk6xWTUM2L4jUygsSIs2kQZV67Du07G40CVrsbT8RLpe9DKMgP&#10;aLB5O92o+Wsd0m/g/UfDRzEZk6gQP8XMp2VqW3Jdqfu2gEbM6alrn4LtuB3BQQKGaqTImjS+gohB&#10;EFF2G59TgkdQzUL5KoyTqDefxAASgWNSrXi4yHvC1UWITGF1TBB4UfR71fhYDUe5HMElyO+DcPM9&#10;tzMaQtEtNN6SMoyLT8+nSbrhvhomM3UM5yr/li4yiea6yD0lxStlOb+mA4uquk2gWxMuFyjorswz&#10;WtxWjYrqS5Q9daZwXVSukvlysX1oGx8vvUgqP45VBJchZwDucTvGyB4OuoP4dm0jkirIcOptmFMp&#10;BmJlb6lextTEKP5RL8Xdzn0Uu+DfXKeVxSWGY+2byVIji1hIFrPI1L6MYF41waqGAMFXZXvNJBPR&#10;uk39DGVRZTu+WXEYu/t9cDmCGJtwoMsfQGW3HVeWHSXD43nT7wzQdvC4tQ25wuQm7LTcZWJUU/s6&#10;W4kN2h9uw5o9w9/pt3pPoJtNoEwig/tWxmH86pZt+OeyImSlFCA3tQA5VO6aUXLWCp43e0FCBnJS&#10;0pC+YjV2r3oJLQ0tCI/wIXLxgTKzNyiBMJwdLhNkzF6WRutUGUo5KCWwKPPLYjGWAviwhXlJvngi&#10;t62y/nQfiFGbpAOykLyYbJTw73Wpj2E72Yyq0kO+AMJjYZysb8S6L69H7nI1hBUL16gEMmqKYeya&#10;bvlhFxnXr7jHdNW7Xs0Mfr3y/tRcmZwU3rOp6UhfuhbrVjyKdVc+ipyvp2HrfY/jpb/sxCv5L+Lw&#10;tgM48cxxdL7ZgcEjA3D3uhAcDZKJEHg8BB2yrJB6xRpQUSwpAP+kQEruNgIVuU6Yn0kiBK3JkNe0&#10;Yho6NIG05IfNvuQSYJXIopo00yfNnCeeozPO29nKRVYHI1Yh5aUiRL7yb8M2ZDUTJGTZW3Uk/IzK&#10;LoEK+sZdbfjJnkGsPhlEcW8YFeNhbBkIIac9gD8dPI1bnxvA1VSSsVSEc+o7rLiJYQc9hiUoC0wu&#10;KCUMyE1ktayZ3o8pMe+tTCu9xtS24m/vnka3PwKv0wavfQRNo5P4Xv0xzKs6ScXcSYAZxuXbVSxq&#10;1aZo5oxhLDXDFAIEX8WytL5pxiImYWpo+JkJtIuV8XNV6ysBQEkECzTFk6KhavOo4JUObSr1uexc&#10;gVl5K66racRuWmBDHgeC46Pod/uw9sgY4ssaEafjJRCLsZi0ZO2D2BRBWq45vVfXA83Osb4jUNeR&#10;KSkbjftjzdfhMYn5VfYhpm4YcRU9uOmJVvz81y/gkSvJYMg4clMUcJ962HgjRhNrXgdFGTR6QOOL&#10;aGHlY/XydXAdcILGJHx8ZDz8v09OApluov00MJ/40WasX/oYH/oMlFIJKLCpbZkphFMA815DQm3n&#10;LGR6v8wyHxBrfZYoWMrjkiUs5cP3VpaZpWis1FmBmz7/dBiU9tHMWTlDtE2dRyk0q/+XlJ2+s/ZN&#10;y8iqNr+fBv73RMvwuzO28e8imlKpgszihBIUJpTympDd8vOChCwCDBUtwUadBjJ5z2299wmsSX2Y&#10;IMRlEopQsriE9xANl6nuxwU0njJp/WellnwQYKbE6i4hVm1d/5IUZddpuTwULeN69DtdC92rpmCz&#10;mPtXym1YUhpTgpJYjaEu4edyYeUin6CUS1DKSl2LjGWrkbniMaStXMXn7FE8cu0jSLs1HU8++CSe&#10;Wf8s9m7dj5bdLRh4dwC2Fhuc7XZMDhCcRoA3i/YhL2U9isVcVOiq/RBoplhp4jovZhaTua+t++XD&#10;Ys6p2f/3/76oGIwKBZVCK3+/FZTuoyKUZT9glOz86kbcVHkCmYfH0er0Ydjnx5hjHHYqeYfTBZvN&#10;hbExGy13G8ZdLox69BsvBmnFd9Pyfa7Tg7t29SCBSlitZhTnWEjFOrumzcRFZjZQcWs/FNyuUmBd&#10;AXwqd1r9CwkIl+s7Kvev1reg2RXhtv2wOVw45Q7j9sr9iKtuMcsLMBZQgZv3n4pIyZO1KXuNICEw&#10;Vu2Luh/E7FCrnE58bes+7LcHYXPZjLSRlv9sbz9iKlp4ThW3IqjpXHM9YijnxOCmmIzSnw3oEODi&#10;qnqwrKwDX3uiCd//1TNYJ0XPh1FKVorYPIC8IVW8pcLLbD7Y0zerblRZhpl6EPmAbYjng/i9XEwO&#10;T5pgJ/+b+t8kX/kmzP/6Qsi6XqmUKnrjMrTA5PpQ0V0OHxr1hSo6hyw2iR40PXRnphubNjemVkGi&#10;3+kzWX2KMWk7WYZBlSgATKWRn1jKfSnm5/qd+rvJAv7ots5HtB86TmXpqRmiWnrofOqh3/ztzdj6&#10;w83Ycm8xnr5vK56+vxRb7n8Kj9+zBU//bAsZ5joU03JXirDOvdyLOh5l7kXb1iW5MEXPlcXQxTyU&#10;BLOBzIT3Aj+XIaF6ltykLKQtX4u1yauQnryeQEcwIVgWKPVYbmWKBTQWQBoXnwBSRbS8h012Gter&#10;bVgxJxUbW2I1+yy4uBiMChMNc6GyM8qfSmxOgyrUG3FzzXGUd3swHKRin3DBOTGKMWcAJ0gbq047&#10;sfrdfvzmpVbc/2wjHnixDX/b34vNrWM45XRj1O2B3+HEuMNNQAgQHIK475kTSNnewm1pvr5qPxST&#10;IBtQiq/GAYgVkO3Mo8U+lyzEKFWCTUr5CTxyzAWPXdMZvRj2hlFwchyJJobShcsbZOn3IpbK3mJf&#10;n7xYcRoxrwGL9RCY53Df5hM0FYSfU3XaxId+8cIJDDsnYCcID7mD2NXjQkrZSczbwWVNPIdgQRCV&#10;W26aTZ2NmCJYAlp8pWI3FuOZaQCa66tqx+KyFtycdwQ/uXOHSYlUZlm2aRqptEirsZ+UstwVGihm&#10;fMB6QGghlhrlXID1V63GC3kvWBk48jvzfxGoPI7/CnTsETRtb8KaJWt5o3MbcbQYqXClfLVepV6e&#10;S8cBPWgmC06AuEQ1GhnGkrUKQrXvFgCZJAL+XsWUKvATmAiA1ElAoFJIYBMbUG1IXqK66EbZ1nmK&#10;tp/Lh1vHq/OWQ8DISM1B2rL16HymF3CqXUvItGuJRDxmwFvEy3NGoyj/27SIl6abY5NCMUqG50/X&#10;Jtq2LsmFJxajmL7Hp9k0710yMlMEKtCYuu+Unq15SgW8RwyQiKnIY6Bnw4AH3wtUeP/q/p8GHLkT&#10;DUOf2o7uaTFjFc2qTkb3i+SiAhgVCKqAcUGtXEC9FsjUNOPuV1txwh2By+6DW/Ukbid29ntw/65T&#10;SCUb0SCy2NousosWSjvZSSfiq7sRX9VJRduOayuPYUPHOFoINB63w9SnnAwAj592YPn2I4Ylza53&#10;GPfUvFpZ8hqvTAu9QRlmVMB1/JtgF1Pbhis370W9XRljw3D77DjpC+OeHe206LX/I4aFxSh7jYpf&#10;RY4Cg2jHer4yz0zVlFtNzE9A0UNG0ok5BOfZ3I+5lZ24tqED/RNOOO0T8Lh8aB4O4Ss1pzD3PYDh&#10;et4DGH0WfVsfFbkMxaKUvaei1Pcz+qzXPpM5F1fVjR/+7jn8+htPICu5GDm8eQupoAvjs6iMLUVs&#10;amf4uamZSS7ERv6uMD4HGUmk83dsRGAwQGWpJh8BimbGqN0HQUfFxDQ41t+w1hSumbkzxiKzUi5N&#10;jcw5AozAQpagrDnjOkiWD137S/BRQ0UxlFgpZble+OClZGD11etQ+z+78Pw/Xsba5Y8aN4QBKC6z&#10;MWGjtd5o2zsPsR58pZtabkBLIagLbzo6n+0hKEdMcNdLdA7Bwf+7eboEOkDBN6UkeEwGWARQ1jo+&#10;/2aL5y+KgUy/mq6/n0h/ugtPzPWm0TOdij8t7/3GXE/L+BBo6Lkw2Za83qauzIiY+fRv5WImwBBU&#10;Sq4rwfqV6Vi19FFk0mDJUaNS3ltZxggpRrFqguJ0/6un4EU2DyamUplVHbSG23G5gvdU7reVH8NR&#10;F2Cz2zBKhd7jD+OJw8NYXN5GIOkhqxjCrKp+zKBo5onV/JHrqbaaU8aWj2FB5SBiqttwy66jaHFM&#10;wjdKI28CGKVVd98bcpc1IrbCCmQr4C73nOpRFIA3mWYCvrphLKpuwQ1P7cU7VHLjXhcmHMPY55nE&#10;jVsOYpFpuTJIq74DCRUd5r3my0Q7zvMWsQaz/nYqeO6jtk32N4sAY7nNhvm7biSQUfWOeuCyqQOA&#10;Ez2+AL5R12iYj45V9URiXeosfS51QGJz+r1E50rrUUKC+pkpdVufyWUnmVPfjK88cQoP/OgZ/GNZ&#10;KTJTi8lm1DJDFpOovFw8emj4AKSoLbm62moe/AZkLs9Bz/MDCKtp4aSq1WiVR8RkTBKOCXbuXFVH&#10;y32NyV5TMNdyyVmMwyh3yfSD96/EPGgEEFMhTuU0BVCli/lQmSK2QmQnZJrJiJnL0vDk90rRXH3C&#10;pLIq4Bp2AmOHR5Fx/XoyhEwUmeXldvrkXWRa53T7FQGgcXXJbbEkA127+gzrU4BXvbaIyCbbKMS3&#10;AuWimzcQ+IpMjMHKqCLgCDAJrtG3dZEIz8F0kF1/65z8OwPMdNzngwAjmbrfjFvro2LFEy2WY61r&#10;6nmhwVL0w2wE+mW58f4J8CnzhoFxvg7xbXsQvW8P4J0n38Lza3ag/GfbsfnujRcTg1HlOhVznWo9&#10;1ImYn1E5be8KYMgZIiCMkTUEkHV8EMsr3sEMKkb191pY047Z6ppcP2aAIJYKN5afqe2MqWCnkptJ&#10;sLqspgmLCFw/qn0HrTx5Ex4PBt0T2EMGclPZccSXDRswsQLriv0oOM91aUZMJdkCWUwMAeZrm/fg&#10;HT6tdlsQ3gk7DnP5Wyr3Y04DQW6nAu8EKhMX4XJSvFGP9TxFACrWtaPZsJeFBBXt86y6TnPu1MRy&#10;Ac/N4p196B0JwT3uh91hx7HABG6iUowpI/CKcfF4p9vgWEkNUbYVRcR8ZvJ41VLGJDFUEUjre02H&#10;AJOOrWQDsivTkobnQvU6CQTemzccwa++U4Z0goxiMbqxZTnJp2sC5GIPqapbyKGVVMK/C7H2u2kI&#10;DNMSl6uHiKJ5MRpopboCV8iDUHcIRV9X/IXAIL+w2tJQ5ArQfI2zBxhab4mqb1DtzfvtS8ReFDvK&#10;IltZtfIxvFt8GJGOCDw+Xv9QCD6/9ksa3cf98iHiDuPt0j2mtf+GpE+HwRgwJJtS8WluslKzFePK&#10;prW5Dm3PdZt2+SGijNieclqVCutT7UQoiIJbsywwoijuIjEAFc99jbati0jUcFSvOh5dzydWbvrI&#10;b/4txBxfId9PM3TLlTUtxqVlQEdMR+xW97J+Z1XuW01drd+a31A0o6b271VUbDSYeDt7xXkjBJtJ&#10;1eJEoAYEfj5z4SA/92tuE28tfnZRAYys6YVVo1RIo1Re3UiuaMNRDf3yjsPmHsWgw4vv1p8wcRO5&#10;h6TAjWKkmAwzKjnVdqiWY7qeI4brnkOlJ+BIKO/Fl5/ej+dHAJcrgBHXEA75J3H3jiYyIv7GZE/1&#10;ktGo9sPqyiymMEupvFTGcZUtSK04hvwhsiDui93jQBsZ1e9faaGSbeIxdHLfR4yYmSzax48c5/mL&#10;XFNzapX8oPfT2V08Vp4X0xqmbsT0Fbup7jgGbOpj5sLIhAcHRwL4WsVJHpvOnZZVzGuYoviLstOi&#10;b+98ZI4BXF6nCrIZssRl5T24Jf0QHvz601iXKiXJm1w3Oh8WBclzSN9zqDQ130NpzquXPIKX83bD&#10;7Y7ATe4yKf+Ynzd6mDd92I9IMGJGMGctzzKgVBJvBa2nXUhnr+AV+LbARcvIHVaSUMiHUa1CVPip&#10;eTDrUfr1Dejd1sGHUCmgmjcSNmODzW6ZuoZJ027EcXwMRfcokMqHX0wtRQyNEi/mIQUv5iZgkEKw&#10;Egei71cUmVKgWanpXAfZnlwgiRvJDLPR+UzX1PkRGKsqnIwvqPk6hBgqhfxvqjV8PooSSrguKpkl&#10;aVQ2tF7PpUPwpyCyyjWMy5wTuXe4P0W8BpZrx/peMh10Vr3JBt4n+QlSmFS2CQRMst+0q9ah7i/V&#10;CPMZVVuWvspeFN0oEE43yjVnEY9f/cq4HSVsGEWra5F09sdvGITYn1HsFF4LGUl6r890L6seS/ey&#10;GLpVazJ9n78v1vp0PFMytf7PRVLy8c4rbyPs1UyfsLlvfJMB3tMBBJTuTCG6gFaKeusYZqzCzovI&#10;RSZgUAsXubnUHbgbiytaUd/qxJiDIOPyYcQziXXHB5C6fT8Vv2VBz5TlTDCRu0aV75rBoqJJ05SS&#10;r4kVtPIJMP/PAFgv7qo/hKNEaJvTToCw420ykBvIYBZVc5tKyeW+yD22gAra1KhQSc6tH6KyHKBi&#10;7kFCRQvue2MIgz4VNMpNNonqLheSKhq5/T4qex5DQ5tJVFBdjjmujxzreYphLXIhWvUyswnMMxra&#10;CRrqXDCAhWRdKVVHsHZfE5majexlDAMBWvpdo9z/w1T6BGgTOyELmgIBzc6Juq3zFNNxQVlqPBcL&#10;ef5n1HWY7d+wuR33/3EPHrpqM7IELnzIxRgEKmoVk7uE1vmSIlrlWSj6bi68pz1UGLKo1DJcFc0+&#10;uCNOKk++b/Ui+2tZ/D0fXMp0d2axpLMHmDOEy0zX0MgqzklQw06CQIpiRpnIoFJ+7bE98PZ4acV5&#10;+fC5EKGlZ+p0KEGeaz2DPt4bL/7PLqSteAx5PI4stbfncWWTFRmlxn3NVgEfldwTcZb1fVZCBavg&#10;fC6ZnsDBCs4WEADXoeO5VtP2JAiPqZHwkMn4Ity/iAruIsj6TprV6oTHZcCU50kK0oz1jbatz0p0&#10;rg2gSJShJCXM62i6bWeeIWSoBKINqtAXsPC3eWRhWdeuwYHCtzBpI8P1k1kGCfxE1EkqybAzjDfy&#10;9yD3GrlOs1HI865+eTJC1NJIae06H1H3K5qY+0NuJm47qdCAk+7VPNNVW/EOFWTmYZPp/2WBhxUT&#10;0XIWi5BYjCPK+j8HKaTx0/FyN+wnHAie5s2rwlC1pFHbHAKOPAdBdRWgqMWNyLEY8sVVB0MRI1E8&#10;QWOJF1Dx3Vl/HCdE2ew+KvQJtPHJfeT1k4ittNKMYyrGqMhVfCgm04EFVPAL6tqM///yhhETdFaM&#10;RspNXYeP2aiQHDa4PKq6D2DdoSEkbTmKGbVkHrXKHqPiJSio5mQ+90Muu5lUkLONq+c0YmntX0lF&#10;/q57kszKCbfdiQ5ehN/u7kByWbvJelPxp9xWMxsEmp+8m8xMq1T6tLLIuB2zjzs7+RnBUPU15e24&#10;u/4gegieTnVjtjvQ6A3j2y828xgbMW8HAZTLLari+eG+SqyGndG3dz4yq4LMaucgFigjbweBUNl2&#10;BMX5vCYLaF3eVNiIu++twT+u2mgUXv4SKj8xCT28iYp/yFJfjZNbjyDEY5gMRKyMKFsE3j4v+vf3&#10;o72qDU9+czOVhQLzUwAj69QE/aM/UB8R/s5qPWP5qi0/twVYApjilELkx+Vh45JSY1lnSTF/Ixeu&#10;JjW1Eqh4TUW2O0KFDgJMUO08SGu4rwNv9SPjWmsWvFJJ85KLjXIqJdCUyAVH5ZP93hCusxCuQ7UU&#10;yvRRHEugrEBtTsp6DJKdamyz6Vkl4fbfqyLn58X/JcaUYY5RwGKsaeNC+ZwtaJ3/BKW169xzv4yR&#10;kIn8RE2tVFcIC1Snr4+ON5+sJP36Ndj75H5MenQZaHXz/Ate1VkyaAoOvYbNBV28JoOTePLOLaZP&#10;WDEZnBiGxhOrFVEJtxN1v6JKLop4DiVW6yKlfFsMNO+9cyowk/GgfZUBpVcuS/Y6DTQWwLzv0vro&#10;dj470TnPXsLnLpXPUCoBm/fS+uTVWL9yDVaveBirrv4Hsv8rE3W/q8NbWW/hVH0jevf0XFxB/rk1&#10;Y2QBvVD/LE14nEmQWFjfhJ++1oI2dwQDVOYutwuDTheKT53GrdX7EE+mseAZOy6rGMei2glovklM&#10;VRdU4a7MrriKfqzYehir9rXiuH0Soy43PA6uxx9BeY/TpCor1XY+lZTSb00hp9kfy8X1PgOh8jai&#10;GpIe3PHscbTxpnXbHHDaveim1fjw3j4klTfxOAgC9WoP88Hj+6RE+6dzczmZ1byaQYKt6lDk7upB&#10;IgHkzh3H0Mn9cbkDGHZ50eyJ4L93NXPfCC5kZXMq5IokABgW2EnWyGMkg4u2rfMVuS81d8b0P+N2&#10;BPwC6rgqdXPmueQ+p1Z14PoNR/GHm7cgkw/aE3G0LvnAZ2uWBtmMslWylq5F3s25WHvtY1i7chXW&#10;LUvHY0vWInNZNrL4gOfSYrSsxamHxjzE1uuHH6azEcuCnnrop9Zl2s1TNNsjPfYxWsLWrIzn/vEi&#10;Jl2TptWIGhkaB7WCpCG1hqfS8/J1IoyX17+A3CvWEDjXEqgKTffbojiun+/TUz+4/X8lUgbKclP6&#10;tNiL3Ik6dp2ntOR1WLPsMSqGdVi3cj3SJOrGu2wNv9M+Z3G774OpGXhl3HPn4KL7NMRcqw3mnBsD&#10;gaJ925hQjI2xxSilFMTm81pnIWN5Joru24imZ1uNOzJMMI8oDsbzrV4qis9NRjSy2U+L24ewO4z2&#10;5ztQdEsxshLXmxZDpjP3ewzGcntF3a8oomLJHBVRajnFODQOmvegCn7lEhUgKjmkZHEpsgk8+Sk8&#10;z6mKmfC8J9OQMMko0/fnhQEwErknZbRY2WUWQzMuSvNeRsj7RpdxbSfkXGxB/m6j9DQLxoovqH1J&#10;OxKq2nFjfTPqejwYpFWu+SgOMppxdwiNnklsbR7CH95sxQ9easKdvOnu3tmEP77ajfRj49g/FkBv&#10;wI9h25hhQIMeHw7yhnuAdDCh6gAZCbepQH7VmEkMUNru+3Um0+MAFOuxgtYKpktiKprxrR0n0W6P&#10;wEk2M+rzYtznw+NNI7hmy0EqcLIKKs7ox3q+wn2psdx3iqVIcS+s7cK1Zc0oencY7QTPYecIPE47&#10;jpDe/vGdXsSU6VwOYg6ZwzyCi2JEc9S6X/U/Jp4zGmU75y8mHmZAWllvmq8j96Va3ChepNk7KhhV&#10;Jtogrtrajzv++hZ+efOTtCwLzITI6QaWReoMEK+4SqHJGMuPJ0OhYtWsisJ4Kku52fiAW/EMKRDJ&#10;uTy0aiNiucLMwy4FQOVt4htTD5gUgVk/2UtWwjo8nlSKJxI2QkVtmV9fj77Xu8muqPDIaEz/J8Vj&#10;FAuh+PxuRHRdDg4i+1bNqOe21Dl6yUZawjw+47KJtl8fFWPhc5vy7yttVPuodG9lrmlf9Buxo1J+&#10;btKqCdIlVBSmGFQKXC3fTXzAKqSTojN9287Yxmcu5nxrf6TEeA2mAEasZgOvswB19fJVaPhDDSYO&#10;jpkaHw0QC/o112USvoBnqqdXCGF/mOca8PPZfyvzbTPdsnA5rxvvGbFP9RQzipLnysROeH1N88do&#10;+xVNuI+lSSXIXJxJEF+DNx57BW3UT289/jqeSduBmr9VYduDT+MJguCmG58wbfZzjHtVAXVu2zBO&#10;nXfLIDLX8/MGGO6HkmIk1jmxPp8GXutVyQFW3MrEEBMusjoYwyQUO6FopK9pTyJlRPBZVNmBxZRr&#10;dg3isR4Xup1ODPn8GHIoDuKGy+mD0+aB0+GF00ll7/ZiyOWBd3yUwGJH+2QYOyZ8+BGV7ZKq48at&#10;pEyvebVW25a4KsVZou/Xh0UANEtBfCr5r1e3oWEwgD5PCHbHMGzOfrSQaf35+WZc/8RxzK4Y4TGM&#10;UIHKeicz29WEy3c0m4w5K4NLXZSHyCLUN011P1L+ZG78vdq56HVupQW8c/m72bXDmFs/zvUNmd8u&#10;qj/N83ICD7x4DId5/G63wHcCQ15abeMBJDdEP4YLUWYr9bp+AMuf6sYdP38Jv7tuM9ZRsZh2GUnp&#10;ZkqhWvYXL95oFJDlDrMsK+P7FrswKbeWwlS2zPSD8omKlMLiQmQlSzER9BKy8WQsFSJBZ2/6QWCU&#10;ym2SjCZsp/JTt1trHIhEmTdhRxhP/3ErHrv6EWSTcSjgnEuLN+q2viAiBZbN6yllK5YoIJDiz1ua&#10;ZVjrM7nPwu+MkCUG4Qp7yFZEViIkiiEj/nDQdBueJJvxD/hR/+s6ZMuN+Wlcf4paE6lTxD+vWQ1P&#10;m+KCYk8SXmD+R6sCYTnqWoN47MpHkJGaYY6xlKymmNfaXPMpl65S44tN0kX0bX0mwvM0DXrGoDKf&#10;C/TOFH02zWys5S4uF5mEylWvqqVQTcrCBlXW92B+RaeZSRJHkImvaEVy2Ql8teoY/vTOaZQRcN4c&#10;JzMZc+NdgshBZwiv2bxU/E48dMyN23e1YeXWI1ymievowYIGKX0payuoP7dWg7YU1I++X9HENLHU&#10;+7pWLKs7hrRTY2h1BzFhcxFo3OgLhXDcG8SPX+/CV2tPIa7sOBZUtXGZAVrtI1hYOUyWY3UrWKhC&#10;UbXur50W7ZPiKQQzvi4giIixzOXxzyebi61tQ1J9IxbXNOI3b/biHSo0t42W8rgHPrsffa4Qck4M&#10;YWnFXi6vRIOP7v+FKOqOLRfnwqpeJFd14b+yD+H3N29BWirZiQEXKnPe1LLIBSCqpTEKxIgscvWK&#10;yjfDlOQ+eu9782B8cmKlwU4lJhhLWBYdgTCJzGbpeuR8Ix2+TiodhQIUDJW3zLyxFE+EX0QmxWZG&#10;kbVSLqtCM8kz2ra+MEKr+XEyVF3D7GR1R1CdTjb2Z+4zsaOgi+cwEDL1GRFfCEEotiKU4SklSw+6&#10;gvB0eLD1F1uxKvUx0207d8mn06pHUkDrXS6i3O/lm0aUYqkG9Qy66B8LYIYrBrB2xWPIITuWa6yE&#10;jNsU7HK/5Aq0mk1SYV8AdUhW+xcL7MV03wOWqefoTACy3HsXWbNLNXY0zRQp5jMqV7lPTIW92rVQ&#10;5lT3YHZ1F+ZWdWCuMqkISLMq+Pt6Ku26MSrxISyokI+/FwlUWLMJHDOqO8gQ1NGYintqPWqxYmat&#10;1Fn1GwrMf3h/9fAJKQAA//RJREFUPk7kkjIz+qm81YhTowJiappxVcVhZB4ZRpMvAjtZjM05BJvb&#10;iRFPAIfHIsje34+bak8iiQChBAbFJlS3okQEtZhR6xXNa1kkF2H1KEFlBIsIhIpfJFe3I3X7cXyV&#10;7OcXb5/GQXsE/Z4wxvxeDDhHMOh2ocMfQWmLEzdVHsOC7a3mXEXb/wtVlJouxqrWM3PIZAS+y8u7&#10;cNvD7+BPX9mMzCW0bKnIi9SZlsxFcYvMFCuA+nhcPp6IFfjITSRXhB6ITwlgKMY9JabE9efyfVay&#10;sokKUUopWZKF1UsfxjP/pNUd9CGoJp0GXCyRkau0ZtNmfXQS9X+vxaMrHo26rS+KiLmoSapxIS0u&#10;4nUr5GfZWL/s76gi2wuOBE2KejBIqJ4kayGLCU8GEHFH0PtGLwpuLUJaUgbZLg2NeLl6qAjnU6l/&#10;Gtef68zTXP1lWdj7+AECDMGEAKPUXlPbSjH/5x8v/vw5ZCal8VjUr85KfZeBZGIYZFjGHWhAcJo1&#10;fH5iPAIymKbkPdbC47VA5YMAI7m4AIbyXmsVWe5TYoDGfGcpY0vEPgYo8u93m6yv6cwv0wZFbrY6&#10;Kil9Z4CAYEQFptb+6hyseIriEAvkljNyLllUYjACGWufVRmv+IaYx/z6diRUHsH9LzZhe7sPg2QW&#10;E2QU404XHC4b3B4Cj9eDtsAk3nRFsKXbhZx3T2P9G6345ZtteODVRjy4pxV/OtCJVUd68FTPGF6Z&#10;8KM9GMagL4gxuxsOhx1ezwTsHh/6yNZe6vfjly+3Y2nVEZ6LU9yvDmgM84JKm3E5Rj+GC08WkqWp&#10;G4DSzy134SBiKTEEypVPN+PuP76MP15JRb6kCBtjCCy0CLOVCSSQoShmorYnpn2K5EMP0CclcsnJ&#10;p26BjOp1rLoduenykhQzkhtBAfgcZH4rC7Z3bSabS+1a3HLrhCcRCvrhD7sR9PpMt9u3M/dH3dYX&#10;RXStssg8xWQUK1L7eFM8S8nhucxYsRa71zyH0ATZC58D9aJrrG5E5ldykUYWsGFJMdehzDq5nTK5&#10;HsVbrNhZtO2dj0wz14yUx2A7YSe9IpJMBnk9yaR4fYNKWVf3BFsQpdeVmPvF7AcVs/bJas0j42dK&#10;phX55yzTwGKJ/iboaL95P083t9zA5y2f1yiXbHMDv7+oXGSqTp9fTWVDVvL+5woST9VoyGVkpBca&#10;hqX6j+nZKQurVP0/PalSv5GbiSBQO4xZtSOYWT9EGaRYtR/6XsuZbSmeYoDqzO1+vAhItHx8hbW8&#10;cedRBI7GvSWGVNmDmMpuLKk4jm8904rs4yPYM+RBl8uHUY+HzMYNu9NtGma6HR44JhxwEYy8DlJ9&#10;uw9OgojdNg6bawITbmue/xCVUZ/bh5M2LzacHMadDUexYlsjEss7CaKK8XTiP2pazT6Y81FmHWe0&#10;Y7gQRUCvWT5yiVpspptsk9+JxfK6JpLN/FdhI777y+examkhLUO1clEQmExmitGI2Uy3sjftYqI8&#10;SOcrUoYm24nrN7EfBdETlH6q4Lmyu6zAsYo+ixZvQkZqJvbnv20yyYKTkwjI8nYFTc3Bth+XI21F&#10;GkEyPeq2vjAypYCleN9vqMjzmVJKZSbLXwouHenXrkP9fzdg/VVrkb5kPX9bgI0pJaa2RS4nU7DK&#10;dRmWIeD5FFxkhsGm5iH/+jT4Rr1kVX4SloBJjtY0iUkCDC8yxttGUbzCSknXfhjGYvZRwPK+y0nu&#10;1ver8i8EobFEUc8yuSxzBSjcZ40eyE/VawYKlhbw9aLKIqMFa1xD03NI+o3ClrtMdR+GzcitVW2B&#10;iNxbFrux5qyY5o9kNdPLzKey1ewUZVeJwWieitiMYicaOyy3k1iIcZGppYwy2M7Yl38tyiTjcnyv&#10;/VGasPZnXkOP6bisgV5zqqjwuf6YqnaToGBcchW9SNreimu3H8ft5Xvxx91HUXy4Czs67Xitz4c9&#10;o068OTSBtwfGse+0C7vbJrDlyCD++XILvl12AFduP4LE6iYeSwf+s2rQKkrl8c3QSGMe+6LKYcRu&#10;70ccwWVOFVmMAJj7Gv0YLjyJqZQRcBozdvJakGWKkc4mq5mvQteKAcRVD+M/eA2Vhv6Tv+3Bb/9r&#10;qwmQPrFILhE+BFQyevjlulJ9ibG4PvLwfAJilIO1LZNkQEWoNN/ipEyY+SOqi5CPnZZfzjJNT9TA&#10;qQxs+n4R3M1OnHzmKB77ymNYr3oUxRsWZWMz9znqtqKJUcbKCLOUnRH9TTGzdSjGRy7QE6szYqWb&#10;WsxOACixzpGRc9n+uYjZV2sfrb+tandtU7VORrly29qvrCnjQPusFOKC5AyUJGWhKCHDDJTLjuM5&#10;jy1EaWIpNmriKc95AcF7AxmLSfs2sTktO8UIzPqntvsJio5FIyG23FmKSfskQSVAQFH1k8Bl6n++&#10;CHre7uIx6N5Q1tp0zEVusWmAsdxOFsB8Svfq2Yo5T4olylCSd0AxMDFIgUwe7+E05F6ZiZqfVyG4&#10;J4xtt2/FehpFFxeD+UJLL+JqOqg82xBTTUCq7iIoKR2Z3xmZYkdTEn0dXwzR8eu8LN/egXt//Twe&#10;urYUG5TFlUyg4cNQbNgEFYHqD6I9TJ+h5MfzoSX4yWdftLQIWfFZpmXMtAvC/M4omw8u96+F65IC&#10;5vu8pGLjljOFfglqA1OIXCpiZSjlLl2P9cseQdqy1Vi3bB1WX5uOou+WYOvtm7GB1r+s/fzkEpMO&#10;XjKtlD9hUaKFXES5yYWmK4LAVzG0Ap6L3ESrVsQAChWvjIRCBffVJoaKTQCStSTTFC8WJ25ERlIp&#10;r2kxiriuaNv6rERgrALN8v/Zao1bDk2auJDS0uUaE4sJeyI4tvEQr41YVPT1XFgiAy2d5151PMXI&#10;4bXKJrinp67C5juL0be7x5osq9TwYMAkVvQc7ru4GMwXXqp7sJDsx0psUKsbvlcMZVr4G8PQzlzm&#10;CyhiZTOU6FGrFjfduO7xVtzx013421UlyExMp9LKosUrJWtZ+dEfqM9GcuMtBWPYBRmNAKZoGZWo&#10;AOZDvz1bMbUscrXI8qWStlwtBAlayYVLaW1ekYW9Be+g48U2hEdoTZtZ8FR6/jDCvjC8PW6kk0Fl&#10;0/IvNLUwOSj6lFx06u+mHmM5ybTWqbRUZ2FqbrjPJamlyE1Kw1PfLsIT9+ej4bfb0fCHatT9vgbP&#10;PrwTz6/agRf+8TzWLl1rpS2reWhsDjaqBVCUbX1WonsqY2U6TtYeR1h1T0pJFrhQIhF1dYiYThOb&#10;7t5oXKnR1nHBCQ0c0+qG51YFuxmLHkHZbZsx2U+GxnvGEXbDE/Yh6Pabei41UBWoXgKYi0gsF59c&#10;g5a8Dy7Rf//FlalWPia5YpQyjOTyHtycdxi/u/lpZCTnWzPUqdiiPkyfoZwNkEhhvcdmzkKUdaS2&#10;OFLSSnktNMFsuTdyUMDP01esR7eaXvoILLSmlbU2iRDUU1ldllWQ8/z63WQ3msZZaoa8mf5eUbZ1&#10;vpLP/bFG8RJgVN9i9pPHnFKCLO5v2lVr0L6zxep5xR1VSrf217wJAiF7CBvv5f4lrDOV8hvj0/F4&#10;/NkXpX4aItBYdc0jiPSZE2tlA04GTewlKJDhfgcbA1i1fBWvrVxk0ddzoYnaBek+1H2kzgS5S7Kw&#10;/pYMjBwdQdDv4/H54FcyQ0T5cjxuyiUX2UUl/3pssZIXTBKEAt9Rvv9CSU2PCf6rlmm2sgl5bjS2&#10;eWVZG767Zi/+58pSgsynM1HyXMQAzJSYz7Q/0xLt+7MQA0gUq6C0wABObgqV+GL12CowrGH9LauN&#10;9WnKMt4TBQio/ZQqPRxB9n8po6mQrKKE6/x03E5WttRUrIXHrPiDac2SXMrvC7FmxaN4e8tbCFhZ&#10;vRbA8NWk/PJNyDGJjT96EkVkQHKPqSu1OhFE29ZnJWqYueVnT5v6l0l1DSDA6B8xGPWfCxPDDz25&#10;H+tS10dd/kKVIsO2xPwLaMBoNlIRSnjtspeux8Hig6anncfJg1YdF6+Q5BKDuYhkOi1bPcxMw80P&#10;iD5XHzS1dfl0GlNeLGK5CcXsCDT1VrNOFaSqfmiuMhEru3Djk02459fPIltt3aM8TJ+VvDePYwpA&#10;pusHpmMu+lzf63dnLvevxLj9uHwJwUUZV6ofyViqeooilM4vwab4YmSseAy1j1abEQIBIYp0oKkD&#10;DKoNJJVgBJ3PdiIrabVhBtOzVD5pUXdkM7uEAGMlPqjWJRdF8UV4PKYY+alr8UrO8xZb0e6Jvqhu&#10;iGxL80jUCfmZv+xCQbyKJjeYmIxm2ETb1mclsuy7K9sMkAizI3I9yk2mjgI80SEPsOGebKRpeN7U&#10;db4YxNynug8IKmIx5lrpb7Lk3IRM5H8jA8ONA4gELCNFVPOsAUZ+7TmqD6lRjQcfXsp0QaGaKJq6&#10;FH3OV9V+aOCXMrPUZHHRds1PGeYyg1hQ0Ynk8kbcvqsJv3ujC1tbRvHSaAAnuU9tvhB6nSGMuAKw&#10;aZ6K08NXl5mVP+HyYszlwag3iNPeSbTRKjgeiOC5kSAKTg7hN6934Vuk0ku3n0JSVQet107T72tR&#10;FZVt5SDmKr1V6cz16io8lT0lZfOh47wkXyy5K/0Afnp3DdYs24islCLkKAGAD5OJY1AUxyhKKEQp&#10;xco+Up8vypTVXUwp5DJiCkWqb1Ea8uIspCWvxeP3bYL7kAu7/roDmcvWmd/mx/PhTC7mb9TNWW6s&#10;T97atlxqlrVpwMowGcVjyF4SaIEqsL40H49/eTP8fM4gCzsU4X/qMyxuQAVOgPENepF542oyg3RT&#10;yxNtW+crSnWdHsmr1FfVtpisKtO9OAeZBLjav1VaXZ+5Z7KLxWD4xiBO2BsmAL2GnMRMlCQToHhd&#10;zmV2y1mLOY9W2rCyu6zU4ii/o2Qvz4Svz0dzXoPdJgniGgsQIZDzXwX7T4eQft06ZBKIoi1/viKg&#10;FoPVfaqCTSsjUKL31vfTMv23uaen7m/rnuFxmsxCza5RgF+/nTpufmaE10vdv3O17FR/uOzE9Xjm&#10;gQaTPadYzDm5yJTmqnqD+TUqWNR0SauhonFB0HpWppOZlVLbjVmaGMn3sQSUK6pa8Ns93djVa0On&#10;xw27zwX7hA0+mxdOgoeDtEpFgRP+AIZ8AfR7fej3+QkkfgxQhr0hDHsm+bcX/R4/RggwNloutokQ&#10;vJocaepC3LBxHUP8fRuBqax5CA/u7sDKqmbEVLQQ/Hoxa2pfBZLqeKxRvtGO85J8cWRmXRuSylvw&#10;7TX78JubtuExgoxYjQBGooBzIR8gVeMXU+lJGQp0lKIpay4/MQPFKVkEjQwzmyZjWR7Kf9SAYP8k&#10;QtQx7qAXkwE/Au1OVP1iCzLj07AxoRRFsQVGIX66AGMxIUsEMBuQE5eFwpRCZPPYVKvxTs1bpm2/&#10;SjN8VIbBiPpmccdVHMiXtza8hXUpa1BqFH/07Z2PnAkwZqgct6MU5TyeazX5zE5ah6rflpn+bNO4&#10;YgBGf1KkxN4u3UsFqL5iyihTMeWnADBGLAUc/bv3ZeONGxEcD5IMhs3MnRDZi5nhbWhYBGMnRpGx&#10;cq3J5Iu2/PmLjCRlEWabbWgaZU6KxGqqadrPKAmE38vwsMYcTBsQOsbp45RYQCJ35UePX6nkvIYU&#10;pSpbrtw8GmpZ+Ps1f0fnju5zc5GpS7AYiyrexVYUQF1QOWR8/nM0KKqhgw8sP+eD+7Xyw/jz2z04&#10;6J7EgD9odTj2ODHkcmCAINHli+C4I4Qtpx14ZN8gvltxENdv24/l5UexuOIk193B9ZIF1ajJpdwb&#10;fVha3oZlZU1YUX4c1217B9+rO4iMI6fR0O/EUeckut3cjropuwMYcU9gzOvAiD+Et4ZD+N3LPbiq&#10;6gQZTTOPRccwQLCxammiHesl+WLIf9aT4VYPYMmWLly7rR0/+Nku/PW6zVRY8jNTMfOhKlRCAC20&#10;InXuNdabrDwqB7UDSchB9pJMrF7xKJ559DnTSDHsUTDXhSCNJMXMJ2nBagqMf9KPppdbUHBHiQGx&#10;HILMp+EiEcAYN5lE658SZappbo1e8+Wao1J45KZ/ItBNJUiA8aiFvdoMTxIU1cLGT5AcCSH/O0VU&#10;3J+OMvwAwMgVSGUm61sAU8L32QnrUPlgGUI2KegPAQzfyJV3atdJZBGINGrAKL1Pg8HwXJk6FVnq&#10;Au8zzqt1bq1Yl2T77dswSf1mhnDxnAZ0XjXYLGxlWHXv7kbakvXI4XqU0BB9e/93Mdef969R/oky&#10;iOTSsj4359Zk7Ql4cnhd+TfPf5HOO5m4dSzqdmAdq/5WF2t1JRfDmZZpsCnUNeNzUJxSbNi/RktI&#10;ihOLrG7K0ay66CI/f4dhLLPq+FCSBageY3Z1J2Y2DGBmfT+WVjTiNy+24qXBAAao5AfJNIbsbjjd&#10;ZBZ2P94cdOGPe3rxlZoWKvpWMohGrtNqy2L85bWq5bBauMymaLa76Q+mlu6GLalt+2n+ThX9Y5hf&#10;NY6YWhtiqwbNJMklZYdww3PH8av9vTgwoIFhEQz5PTjtH8JoaJSA48XzPR7c/3zPVCX9VAeAS/KF&#10;FTUUjSHAqFvDDN6LcTSevrrxFH58zw48vLQUT8cV4/E4KpfUHGRdyYeJD5Ss+RLTfJKM5WsZ2Pf0&#10;AYRcYTKVSXg9DsMAwrRcNTJWbpxAkEyblqvHQYZ+YAi1v65BjoooNeuFD3A0JXH+cqYLR/v6vlKw&#10;GI6l3NOXr8Nzq54zLqgQFaIabWquemgySJCkxU28aaxtQtZVaVPr+mRF+2AUFffNikdZmUpijWZ6&#10;KZXg498vga+fO8J/3gOYKZTR2OfWF5t5fbh/S5RKTbb5qaQpC5Sne4NZACOrv4SAnWtqlzSLJh0F&#10;S3Px9t/fhOmzGVJrGJHBMM8nWSwpbcQRwStprxIQ1QH8TDbwyYnqcAo1nI1MruiKfDx9aylqfvo0&#10;Xly3A+3PNcLX7jYJCLIlXv/zK0hbup77ovojggPvSR2XjtMq+hTIqEBVHZ51vWQIWHLmPWVtW8aX&#10;DBixSDGkc6jkl6WvViqanz5d5a5YywKyjCsqTmH1/gE0BsIYtjvgIUuxk6WcpgW0td2GH7zQirjy&#10;U5hX3YM5ck/pwVajRYoZaSxmVGe1YzE9wKZE7MWk4BrgGSC4EFj0ORVBjAaJ1XaaWgcxEY0tVtbQ&#10;woou03k4pqYTyRUn8IuXWvFMH0HGHcK4S+36bRhxunHQGcE/91G5qJXMGcd5Sb5YMqtOg+Q6Ma+S&#10;903dEJnyABbQuFlc2Ymbsw/hd7dsxZpk0X9am6peXlqAtUsfw8b7CtH7SheC9iBCviAtf42MlZUa&#10;ItCEzAjvMD/zORwIOybR8mwrMm7JROaSNJTQuiyIV0BbLqGPKohPRiyAkZvPWJ1TSkF/W0pBv5mq&#10;dv9GHlxdLisYrYaRVN7BiFrdk42pE3F/ABnfXDu1zCcrHwUYWt7GKiaDief5ictE0bfy4en3CFHe&#10;BxiCi8lUCkfQ81o38lcQsFPSzGjfXBVmRtnW+YqJaUiZToGLJDdOipTnNSUXWcnpyF+ZBVednQqc&#10;e0klLjcjT6TJIAsLsMeBnFvzsIksq1gM+FO4/nKJlpARZix5DOnfSkOgl/ckDQj1QvPyvJlkdGW0&#10;8WQGm4NI/9papKeuJ9vJR1Esjaf4Yt6Xuh4aR02QMfeLrosF/pZYz8T7IDO1fYKLjkksWUB3bllk&#10;FcOmLcecHUr/bMWSyib88vlDOOp2Y8wxDAdfNcRncDSAXxy044qq44ipauEyBBECi+o4TDIAAUYJ&#10;A7N28MFWsD3ats5DTJIBwVBjfuMqB02L9+TqFqQ1OdDOCz7Oh99GoPE6PNjrsuPHDXuRXNaNuAqB&#10;lFrKEASpdCxmdanO5N9Z1NLHYudW5pm6V8dV8h7ld//xLO+J8lZ855ED+Nm125Cd/Ag2/2ojBk8N&#10;IBhyUQk7EKQWCdDMV3aQmw/wpJsmq5tPLo2ryZFJHN1wGNlX8UHlw2eNHZZSsWaalMTTYvzUAObs&#10;JD+5kIC5Hm/m0uq2cZ/9XoSClIkgbI0TaG1oxrt5B7D525um3IXZllABSZFZLkPNyder/tZ3aiQ5&#10;7U606ltUj1MiqzpByqvIuB+zUvQ7i11pYJjVcUDrkgWeiZIYshGuL+fmHAsAqauVgkB1baGMGCJB&#10;cezECHK/nklQyoE6FRQr2SLKsX5mov2fuq4GLCU83u03lmPXd3YZECxQQakB1w8t+0mIGAzPg4ak&#10;5S3LwIENbyGkJAkaPFb68PQ/kwj4fXh948u8t9OxkfdjPoE9X2neum7mGMTY9Pf/bVzAOQX5pWhn&#10;kG2o99c1ZCQ5RwYx4AhRWfsxTqra5PUjp2kE1297C/HlJ2kRtmNugxpP9mMW2cfcmn4yHrEXroPs&#10;xHJ3fXAbn4QoJhRXqY7J3dxfq8V7LP+OJ9hdW3kQRXxwRqkIJuw2DPhDaPaFsfadHizd3opY7u+c&#10;qjZTR2HGBhOktK+z6y6euSmX5OzFzBKiaKzDbN6Ps3mtdY8KaMSsL9vZjYW8h5K3taLyndNwKRjO&#10;+yUUDCDipbLj316agn5CTWjSh0kqPb89hH0Fe/HotY9iXdI6WtR6WAUmsgLFJOR2sPzbnzfAlCwq&#10;xsbFmj+fiSe/uQnrr1qDR5MfRmZKJnKpXJRRJ4ZRnCrLVIBB5cjPZNUqndgozymxji2ToEVlLxeL&#10;0liNFZxljnnatWTWMSWq1REDUOBZAKPvFJMxAKMO1NzWqpXqSmyboi9TAKO3FLmiJlrtWHsT2aGm&#10;nCZRsX7APfg5yBnXddriV7wrJ1HHKMtfFj5B4MPLfVLCdaviPi+FIL8iB0/cWwr/SIDnTxl4On9T&#10;/5ClaobO4KEB5F2bRTbLfSPwqfP4mQBjukz8XwEmmlX3cRJLYIkp78RXK0/hTWfEZH55yARO2514&#10;ediLb9YewYLKZmiG+/yGQYKK3GoD5tV08KWij5Hi5sMsZqBJjdG2c/7C7cvtQVCYw/cSxXIWVY1i&#10;IVmY0pi/u+sQdk9w/23j0Nz8AU8ILw658JXqEwTAdi7L9Zh0bIt1WW3+z9zGJfl3ELloZ8oI0tA2&#10;3pMLq5VlOIi5fJWBEVehztdkOQSbxKom3FS1HzuHXbB7A3AHCCghVTAHaPmHYG+0Y+cfa/Ho0oeR&#10;w4dUjSqLEkpQFF+CghhLqUgJW24HAcyUwo3yYH5Wokp6K9OIyi9Fyr6ILOBxlCQ+iQ1xG1GwpBiZ&#10;3NfsZdpXi5VMA4wR7b9AQZlIBFIBRpFp9SKlNC0KjEsEPllcXmN1NcJA29J+CKgEQBbA5PO8FMn9&#10;onHOKrZctga2AwSYqbb3BtWNliTQiCye9iOLLEeKe0OcEgbeP74LQd4LrlOBZ8aogSnPFUHw06ot&#10;kigOYuYQLV6PdVc+hrE9I5a7zgA0T5qpJ9Ip5XsHsPWnm5GVak1PVW2LaQRrWKp1jyprMtp2/jc5&#10;J4DRjPS7d53EPkfYzHN3uyfQRUpd2DiM5O3HsUjjhSv6DFswriUxFlmEBJRFBJZFteperDn0nSaA&#10;r5HH0bZz/qLta/KjBRDW/P4uU3C3oK4fMdt7kFLeheSKU9jdPYJ+b9CMUXa53HhrIog7dhzDgh39&#10;JiNuUV0P4rjv83RMUbd1SS5mSaw4jZhqGkAEGLGW+ApNzeS1570pmb6PNThOafqKIcbWNeKnrzfh&#10;lDOIiCeC4T0DKL61AOlLs81c901UtPJZv9eJmGJZ95ZSNjEHPrRWC5foD+ZnJWZ0tFKxTZaYZnjw&#10;GCSGYVluMKvbsn6vfbeUTgn/1tCu4vgNKNGIX/6dn6yhYOlIX7zOAMWG2AJsXvwESmOKyUbE4HQO&#10;yGjIjqy2+dbxmziRWJ32iZ+Z7CWlcJPBFBHU0pemYax+yKT8+ileU1FCpkgxCtIO5HxHMZAMZMWt&#10;R1HK1Lo+J5lOotDrx30//Zto35+3CBAoJp61tAAZi9fgyTuLzeRP07bGpEv7TRGo289X4rXt8Bge&#10;vfIhGkaqP7J64elaG7CeWlfUbf0vcvYuMirZb9YewGFvCKMON/wuD3rtPvzlrQ4q65NYWDeOmWqT&#10;T0tPIDJP2WHVvaZuxqqdsdah4V/KCjNdf2v+deuT8xG5OWIrtZ0ezKCFOtMkEhBgGjTKuMvMYllY&#10;O4irth1C7qkxdLt9cLpdGHE68LYjgKu3HqX12oXZZSouJQvifkfbziW5uEWjp2cQXP6/nadxeQM/&#10;431qjamW+8z6jbIXxXRU/7WgZghzyG5mkuWmVJ/E9/+7Br+5oQQZK59EfiwVLh/MnPh0WqeWMn5/&#10;KqHARQ+dXEACHQXcpQipSD/0UH6WopRexUQ01kAMQq6u3GRKilqCkFkIIAUWiqlwn62UYoGLQKeA&#10;FnIW0ldmYu3X03D46cPAGPX9kQlk35iB1cmrkJdItsLzolHAKvjU+dDAL8uvL8YiZSv2kW2+t5SZ&#10;xaoEMMWJJcgiIB3LOgDFyDV5WApx0i8dSRNcyWUkN5nfysX6xRnITs1FGq32aMf6Wck0eLwHIDwm&#10;Y1BQrOP90PefggjwC8iUcvheAf/CpevQ2NBIAih4Ucqg35DBgNxk/Cw8EcLz/9yJXJ6/AhoMihnp&#10;ntW11v16Lp0kzpQvza23BnKprsVKB1bQk4Agd4EsN4EEPxP7eK6pD8OBAOx2D0ZcLmzpceHK2jb+&#10;lgqY1p6ZHlndyYdUbKEHc/hgWm07lHI8yL+t1GPL/URmUT34EYvykxCt36rZsWaGqMhS82DmU8Rg&#10;5pPJzFR8SJX93N+rqk6iYTAAh8eGYZcdPYFJbHh3EFduOYlZVcNczzCXbY26rUtycYu5P839bone&#10;W4kncuNOZTwKdCRV3YjhcyH32VzeE3NoOMWQCX8ntxG/vbkSOalPmPb7xsXDh9JSKlSiqvTXLBLN&#10;KJlqPqmYR05qBjKT0vlQq6Mwhda92oyYsbRGAcvC53rkfiIDMIWdHxZ+rwmCxlUlK5MiBTZdbW7N&#10;FJlSbtwP/V3M5Yq4jBpLakaOOhZY2+HvEiT6nZS+JaYZpZQUFb7iBoUCzeRsZKWmo+DWDTi1vRFh&#10;BxCk8RmI+OAJuTA5EcSJbUex7uo0ZPGYihXAT7Cy2AqUgaR95jFaYm3HMBn+bQBG29YxENiyyazK&#10;bt+CZx9tQPXftqP0ZzyGH+Uj+661+NuNv8fD1/4NGSlkTTwu7d851exoG9Ni9kX7YIkBf523977/&#10;0LIfI9MAolfzmVnH+6LPp3/z4WU/MeF9Z7nJlPigWpgMPP2rbZj0TvL6OBAOqc5J14sgMxlCxBdG&#10;++4202lbad66tywXrpU5p/urMJ6vvEdyeX+YjgmG+eo3Ot/WtbWMKC1rnbsvGSVccxqLqoaoSAkO&#10;tO7l0pqj6Y9VlvsgtqwJDxxzYZwWvp8KeHzcjpeGA/hK2SkkVnQSLMgSqNBnTYFVTNWnx0w+adG8&#10;fMVcvvz0XhyzhTHo9WDU5UCPJ4Jf7e0nsPKYagewsFLnJvo6LskXQzR4zhhhfL9I9TOURZUyxPqQ&#10;zOfgloyD+PVXN9OqVxNAKkkzf4UAk0wlaQKnBBo+lCWaCc/3Oan5aN7bjrCHVrmycJ200AfJAE7Y&#10;0fZSK/Zt34dnM3ag5qFybP/t09h+z2aU3koF+hUq7SvWIHPZGmQsUUV4JoGFD7rmpRhw2MDP8gwT&#10;yUuRy8nyx+fwgc+mKLuocOlGbEgttubRUKFYgCilJOuXisJY2IqNCIDkl1dLEK4vhlZtUiEKrs5C&#10;67Ym478Xs/DSCg6ElY5LkRsmFKCR7DdTOl/JeR3rV5BVJOSglNsxhXwpPBdSsNze+4pRSv1MmVJW&#10;is0YOfO3n4yYdFu9mr8/vH0pTes76/uLQwyA6b4jK81LSeN9oJ5hZCVXFMHZ6kQoovoc3XS8TmFe&#10;P2XjBcMIjYew4TuZyEpey2V5D9OgkHGhe8AkXhD0MxenIz05HWmJ6811FIvVaPK8lGJk857LSsow&#10;xoeKOXXOvmQ1AlSsRK3gFYDvMYOsVJcyS3GMmm7cUN2E3a4A3DYbfE4p3yDuqX8XieWt/L1iMwOG&#10;nSjl07L8PmglXsgyU9MueQwryxrxjz3N6AuGyNAmMOKOYOeAG8nlp3hs/C3PSbTlL8kXSHifzOY9&#10;rh58mnpq0tj1eVUvYnnPL6rqIuvtwNfX7sefri3CGipRpdnmJaj54hQ7IahkqZKaD9+mlCL4xnym&#10;IM886RSrtbsK8/TwU2hhThqFoGpwq8J+UiN4VcSgFsMK3Lr4I810sfPjfv7Z4sHpN07jZP0JvFb4&#10;Cp5f8yx2/GUHKh8sx+a7NqHg6zlIu2It1q9cg/RljyFj2Vpkp2YaNqNaB2VzmawwKhcTbyHzKJXV&#10;mmoxIBXjCXxWp65C1T+r4D7thtvjM/lJKjZVDDkQUnv6IEJBNc4MI9A7iV0PP4eM5esNsGwkI1NK&#10;seUmk9tQIqalbVDOUPKWotdrdIV6PvKB6nwCqfbBzMU37jqCjwCW3+t30Za/EEWK3YwGJzjnJ1Ph&#10;myJKvk/JR9Vfasy9or7OQTIXdadWDZdJmiDm9D7ThfVXrjKMpTS+kOfBMox0L6QtX4edf3ke6OMy&#10;gxG0PN+CTT8oRtaVacjQmGReV+PmpKGjcyZjhQAj95GCmdY4YQswejCrpp2MRPUgfbhnRzM6JyYR&#10;JMA4nXbsswewovI45vKBEjAtqB7m6wAfNoKVcbN96MG8gOWy6kHMrR1BfHkXvvVcM5rck3A5nHCR&#10;7jeO+nFdNY9Trj/V8ERZ/pJ8ccR6TuQOVup9N9l9t2ljNEdjnE0R8gBm1WkQXD++UdqFu3/5IlZd&#10;oSFa6VTQmdioGfwJmtSoUclZ2HhzETxur5XirAc+7EeIMhkOIBIJ0cC0xDQKC1EZ8EVCvDHAo+aU&#10;hCTzr5W6yy8VwJUQkCzh59IiliaZEv5EOkWvqo8gCwl1hbDu6nVGkaqOxCgKo9inXTrKIpKyzeRv&#10;1AVYrXOswrtMspk3C98kwEUQCQYQDPngCLu4f9yA/lMaN3c6EIwg0BTAjl/WcLkM5EhxE8wKyfDy&#10;NClRPcSmFJQBGwMqU64XAwDvK9FPSuT6kwI1GXACvHh1aig2GW5GuRoFy9/yN9GWvxBF18uKoViG&#10;gIwEMyqa53XdlWsw+Hq/uS2CNGzEXkK8vwIKyOj2GQe2/vfTKFiWjcJYGgKJRTSGspC5MgMNhbsQ&#10;dvNeo1GjYWLqZh3SKGjqytOHBrDz7zuRd2U68havR07KeuTTaDEuMsUi1I9pfnW/8SubkbvV7VhE&#10;0Jlf2YNfv9aJEZcaStph83jx3KAXcZXqSCx3AZVvjYKlFKXy8v3FNI9k9k4BrKzPPlxZ3YqDBE8n&#10;j3XC4cYImdo3604QcAm0VcMfWfaSfMFEDIbPymze96apK0WsZo4RPT+6j3qxsFKZZmNIqOrBf2Xu&#10;w49v24qM1FKULN6IkrhCFCTkYN3iVdh23xaLeShQHZgSPucaSCXdPI0JhBsjkbDVMSA8xWgCk1bZ&#10;oekvbNJOrQXMslzVmcJvKBYQScSKtC6P6rq5TNfuLjx2zWoqpRzTOVoxIymmPLnaCCKmaI8MTG4R&#10;dY620pHzsXnJJrKRImTFpiPjK+vQ+1q3GZ0bEJMhsKhlDrdk2JiYmtK5J71hdPN32d/MRPayHOSm&#10;EnAJIrmUbI22Nu46SxQH+DQBxnINyg1nWd05izNp/WcT/ORWyiYA0RKX25HAE235C1Esg8AClnwy&#10;QwGNVSSroH8Gtv+c952SJaZuDoGMn0aNeuZFeC/0vE4Ws/RRAv4GbEwtQWZqOjrLOnk9reSAiAwX&#10;gZOf7JRMNUCrx0ODSN0fJjWtcwx48R8vo/C/iiwXmayymKpBaPKf2sHM2tFLhdqG+G2nEUeG8us3&#10;2tHvtWPc7cawy42dgx7zEM1TQ0rT/r4bKkqTf1p1BLFVn1Z9yycvs+qbuN9dpidVclk7DrgCGJrw&#10;w+b1YdDtwi3VBxFT04vYipGoy1+SL46oD59aJMWc0SpJySoLjdA4I7OZozhmfQfmVLVidkMv5lb0&#10;4Oonu3H3/7yFv17/ONlBLi1k9aHKMem9mUmZyErJRvbSTKQvXYf1K9Yi7bp1KP1eMSof3I431r2M&#10;o5sO4kT1MTS/fgo9h7ow3DwEz4AHky4LSQy2nAEmkvcAZwpapt+d+RvzOwVQ3MCuR3di7dJ05Mdt&#10;QHFsKQFE9S45xp9uucryUaJ6HiqsvCWK7+QYy14BZOObT1yH3JQsAxQbvlqEvmO9prHjZJDMa5Im&#10;b8RLQAvAH6RiEgujIpqkgmrZ0IqCqwuRk6p1yqU4FVCecptNB8U/rYC4UcSp+cheko7i6wvw8t9e&#10;xI7f1qH2vkqU3fY0ttz4FB6/UgPXziFx4PMWc13IMCnKDjTuTl7HAgKGWFnWDWkI0JC2DBreG7Rk&#10;NKZBrYEIM/AP+ZBx3WoTTylMJgB/bQMOlh5Gf7eDho1l7IR4LYMBD4FG15if8bpO8sJGQm4Clhve&#10;iAdBsqIvGbeWfMkma6wbMxt6DOWPUbsMgsWC2nb8+pVTGLW7YHfY4HF48SoBZlFlJxbRSpvV0EaA&#10;IdsxqchkPMbFpiycDz6cF6qo+PM/azowY1c3GUwbDo8HYbd54HA4MDIRwlerD2H2ji7MrqHVGmX5&#10;z1I0d0fuOp3jRVRoUmpyaSrbSbEvZT9Z45TFItsxt6qTn/eb38dUD2JReTeva4fp06ZrrgLU+Mpm&#10;LK5qwZJKSaOpDUqpaERSeRMSJZVtSKjpQlx1F+KruA/VPbic98wMZRvSyIirGOa6xzBX6bvc1uzK&#10;ViwkK1YG4aIqq6ZElv0sKl8FyTXKQTVRYo0zGiy3bLRjvZjFymJU/ZdEYyx4/nkOv/xEC+776XP4&#10;6zWPE1wUdJfrzFLUmhJoDW9SFliB1W1ZYwOMspWlTWX4XszCyhSThZ2XKhaQgcwV67HuirVYfeVj&#10;WH3NY8j7bh6eemAznvnHM3gzZw/2PbkPJ8jGO9/oxPCRYfh6qF3GqWBsxJjTYeTdnod1KrTjegvj&#10;ZdVbylei/TOzQc5UYv9S8pCZkoaS24vga1M/MyokWr1qnqmYzDST0fCwkIN6ri2AJ24vJbikIWdh&#10;LoqTN5ExKUtOKdGWJa59iL6t85MiMpMSntN1S1Zj21+2I6IeYlSiwmYp20kFuUQpieURKlFlW1F7&#10;mhEHinkFOoNwHnWid3cPjpUdwxv5r+OltS9i5x92oPyn5dj43VJk35CJNYp1rUhDFkE8h4xAqdpy&#10;N2alZiA7icxQKdk6zzxmXfOCxBJsiMnD44ZBZSKDr9H2/+PkzC4BygJTwoeKJYvieI8tycDR0oMQ&#10;7qvJkYDBuMfIXiaVA87r83zWi0hblonimBKTPZiZuIYsPA2rl5J5P/Ak+vZ0m7qaEI0EMZ9gyGJA&#10;vhCZjEyZKavnS+/XpPDBUOxFwX0qh4VURqatS10n7n32FNrdkxj12GFz+7BvOIRrtpxAcvUQFRyV&#10;BYFpeiaMXAizqGCiuhguQIknKKpXWWJFF75Z04IjE2HYeZwjATsOOcP4KpWvAd66tqjLf5YSX8F9&#10;rSToGzemAELn2RK5bIx7UgrNuDr5mWJkAgJ9X9eBpOpm3LqjHX98pQNlTaN4eyiANncIvZq346M4&#10;/RizezHh9GCU11kdsbtpgbYEJnGEv6tqs+Oxfd24b3czrqo5TvA5QSarWTtafx9m6R6qHuW9NEgw&#10;aef+aWYQrXneY5q9o7Y7sZWDBCVN3bRmBhkX64eO899B1Mw1pkr1WHqu1FSzB/9JdhNT146vFR/F&#10;T2+vxMPLHieIKNtGac1yR1GZThU+WsFtpYgSSGiBCmzMHA+yBeMuMoqXyiNBfc2UdlzE91TKfK+2&#10;NKo9KRIbUSGk2q3zMwNSArTEbCpxbTMbj6WuQtZKVdhL0ZaglCxlY0KxWb8pihSD4fa0H2cqsH8l&#10;crPlpnCdZGo5ZDX1v65FsJfgQmXkCriNe06uQW+3F/W/qsDq1L+T+aw1x51LgClJolIzriseI9dn&#10;MtiSFQOKvr3zkfxYMjACurpKv1L8itWgUsqWypGYYl7N3zL4Q2oHNEkLXRKkKFbmp2i6ppvi4mcu&#10;Klo3dbQ6UlPp8veKQan+RPUmIQKUWvkra1CuRH+nB7ZDo+h6rg2Htu7FiznP4tl/7kT+lwkSPPcl&#10;8Vm8hgJ4jZCOfgwfFd03SvvWezFRKwtQrfl1PxTRMFn31UfgafXAJ1ZJADWZZQRTLy2OcNiDyEgE&#10;JbfynC8pJKvl/ZVaiM3xmQTkHBMvy+E6s8j6Nn6nAO8+uR/BYbnLwvAHfHz1T58yucg0y4WWF60s&#10;VcDrvdrhK5PMKizrwg1VJ/CKssjsHriohDqIfLdXvotEo3zVX2yICk9pm/0m+Hn5zounrYqU4bzq&#10;XqRUNeKPb3RgxEE0nhjDAE/Ss4M+LKloxywqaPVVi7b8Zylzaod5faweWXJtms4EtJTnUYmZmqKa&#10;YV6HEV6/ESwo60RiWSNuaziGjHf7cMwTRI8ngFGvn+DhJZC4ydL8VrzJRWDxhDDEm7+fd0Uv5bRv&#10;EoMEnjEuZ3f44LA7YXMOw+XhK++DIUcE7XxQtnQ48JPdrVhedZwsp80wqgV1wwS3IaNcF1are4IM&#10;EAGKWItGOwzQyhdrFsO6eNju2YoYpDLNDDuj0aXkAEl8pf5WJloXlpV34rY1x7D2ylIyBwJIygaT&#10;HpwrVxEVQIkGbvFvKQlZtIp7mMwcuWoMuAggxGw2mAC1rEw1mBTQ6O8CKvfpanwpnA0EEE0lzE/e&#10;QNBQ2jK3Y4L5XF7WM5ctTSxGKZcvUh2EKYi0MqwsRaU4xZlK7ONFLq6ilBLkxmahVA0dCYyyfF/N&#10;eBWTE5NwNjtR/MNCPLbkERTreBLUQaAQ2VRcuTyeIr6XNW91GBDAaqripwMw2UtzyLbWYfUV/8DA&#10;2/0mHhYOKkqlcsQglaRmUk4lUoT5/0llxymjL4wQrXVNqjRCzFRTAWKIQk9GaJvJg0RCxPWRFSmY&#10;boGTlpPrUG1StQ2ul7/TqGp+SuCJYN0taVi/dJ1R4mK32Umbou5/dLEARoaJlaGnpAneL1yP2GkR&#10;jZJ0Xo/nHn3GMFgxWX+PD8NHh9DKZ3nf03ux8d6NWL8szcRt8mN5PyaLWVkuSzFLxeUEMppCmh+f&#10;jYKUDKRfswrvFLyBseMjVlyR8iVVMsvCsuaxKC2ZiorKaiEt4LnyJdPCXFzRhj8e88A9EYDT5sOQ&#10;x4+aQSdWVu43DEbgIus5vkLrUF8nuUA+aNFdqDK/TnPaW3Ft9Vt4ayxoZnZ4RybQ7Yngr/vGeG46&#10;jVJfWN4edfnPUoz7kawyrqqHYnVJmFVBaRjGTLEUXq/42hO4Yedx1LSPo9UfwYjTB7vNQSBxYtTp&#10;xgA/OzjmxeNNI/jzO124ruEIllbRWKg4iviqJuMOS6D1vaSqA8sqCBzbDuGGmqP4waudKDhiw6v9&#10;LjSN+THh9WDC44DDNUHGY0c/gWqPLYAH3+jE8rIj3CfLTSQDJI6W/GLucywZ1TyCyhy5ZXksqiWJ&#10;dpz/DjJdLyNjQHVlcbxOsQQYHbdcZnKfzeb5ufWJRtz3m5fw1xWbsD611AxtEnBIuVqsRg+0/haQ&#10;WHEJy7qXIrFcWKZWhUpc9Q7TYlJrp9kOf2NV4KsOx5qzspGKZhPFCqJbwDXdmNJiLXLJiCnRejbb&#10;PHsFb9JkCQry/2vZaUaTk5qJAiq5nFgrUUAAWkxwk+LKTilAVopAkOvgNg3bMta3/tZvzx7gzkUK&#10;E0u4LVrkix/Drt8+i9fS38bekv04ueM4Wl9tw+C7Q7A3OaiAvdCgT81QUTeBkIaxEU3kUTIuPwKH&#10;GEuAEuQPJyedFhOIeAlMZDgEj0llCBKgBDLyIAmQuDaLKnE9AjUlcHh63MhYuZrnLo37lmG5zXie&#10;ou1/dOHvZSAI3HXteM2LyVaVMq8ZMZqhv4EMNi1lDXKuTEN66lpeGyuFXt21C1NKuQwZb4KVpqxY&#10;TtFisdx0w2pN0a25PjKGeG15jyntviB5I/JiNiEnrhiPpq7Glu+XqVWM5aNXuqWxJmtGsKhaAe1O&#10;AkUzFVePeUCSqlrxenc/hu0+eGjNjgVC2Nhix5LKdhPMnC7YlFxMdTDzqeSuqmxEeY+DwOmhIg5g&#10;kPT1qeZhLN+6H4lUAnMqVUT6+SYuyBqeQaWthAzFu9Q3a27tEC5XM9GadoLBITKwNhzVBFGyDue4&#10;E+NkGv1B4B0Cwtp9Pbix7F0s2tZINiEjQMy1EwuV9WRE11nXz1KI8yp7MKei2wBaDP9WFfvM+ibT&#10;BSGeRsXK7Sfxk5fa8eyAB13uAGxTxse4y41utwdZR0ZwU8W7iKlux8y6Qcyq4z0lxcptyl1n+sUp&#10;c/FDx/lvIVMAIpC1zjPPKcFGonMZI9czv5dxJw9CLFneTRub8ZMfPYeHlpXyoVX7FrmF3neFvVdN&#10;PiVSvCYN1YjiFdOvVtxG4GRcTBTL3WaBkdxxEqsTsgUg01apaXQ4VXg4XZuiV31mfqvPz0a4Pu2z&#10;tmPazXB5deSVIi8mgGpSZS73S4WmRWolQyVlVfLnEPzysJEAqO1mk20JdKTISghGUbd1nlKUVMJt&#10;5mBjXAb3gedvSSkK4otQEq+0ZNUEFRsFmrc8ne/1GytNO2vpemQsX4vVy1aZ+fqltxej8hcVeOnv&#10;L+KN9a/jwJaDOFnfiNOvn4aNhpmvm+gktmBmxBBd/AQWMiVxFisry4r5KH4xeHQQG6jwn4gneyM7&#10;yOU5OLdeYNp3GRq6fmSDBBgBhDLjclM0aVJte3h9DSu11lvE32p0QlG8xYw1TllZg8ZI0X2gxqSJ&#10;1nXVvWfuCV7fIjKb/NhMwzgLuLzaDeVQCrUdXttzaHbZh+82dOKYMwyXk7TO7cCwy4G/Pt+IFWWn&#10;MLNGGWW9mENFpRiAxinPr1FLDbkK1OSykxYyrePKXsRVymUwOOUqibat8xSC5oKaYVqL/WZ7qle4&#10;fEcf/oNAqAc7ltbkfBWG8mG/att+ZO7rxASV5JjTATtf35jwYmX9Ae4nFWyZXD3DVA6frzLUeZpJ&#10;ZhhbNYbF5aM8Bh4Xz+GC+lZ8f+dBNI+4YeP+u8kqxmwTaPeG8Xi3HSvqWjGbgDRTveIIkrPkWuN1&#10;lIJfyOsUbVvRRNu/bIelOOXqiavUtR0kwFFh1rbiNwdGsNcZwjhBJmh3YHxsDEO8V/7xegeBmsBG&#10;RjyL25tZO4qYumFel3YCpuqmom/vCyNVw5hvxo7zvuR9+vWcI7jrzmqsWbqJD7MeaqXvZiF7WRaV&#10;QhGyaZVm0dpXxlVmSjYyUpXWm4PH43JRSoUkgMmV5foBhXPhioDQtHhJ2ISNi55AHpVYeuqjSL/6&#10;jyj+dhp2/K4WLxW9huP72uAYcSD3rlxkr6DCp+LNT0qnYiMoTSk+xbDEhnSeom3rQpScJekouqIA&#10;Fd8sw0v3v4D9v9mHPQ+8ZrFIKnCLfZLpmfMUfR0XspzTPJhYWp4/f74Jx4m+EwSXPocbbXy/dn8f&#10;UsuVtSQFpEC04gRiQJ1Ual1GMc7kw6S2/aoZ0OwNUxlfowy26Ns6H1HSgppTqhOB2t0soDIU2Mwm&#10;+MXXdCGutguLFFfhftQ196HLN4lRRxDuMRdOOiN44FmLjclav6y+wxyD5UL8/ETH9B8EyTncn7lK&#10;Da/rwWKyg9wTg+jyEPTtk3BRufd6ItjRa8f1dccQQ8ayYId1jjWpMZ6AKTfVQp4DBd1Vu/Hh7fwr&#10;mU0x/dt0XqvJpHhuxULmVvcgsa4Zy7e8iYf3n8Y+7o/N5sG4w49+fxC1pIRXVxxBrGIuikcQaOYp&#10;S5H7E207XyT5fw3q2s1zIVZD1nj5jk4klbfijt++iD9d/QRylxbTIrTYhixRU/BHkZvrcVqbYjjZ&#10;Ygl83WSmZOYRgGTBRn/gLzQpSM4kWGYhk9Z11op8PPXD7cAwEAmobobWPRm5Zu+44ORnITj2O7F6&#10;xWoq4ByyoExjbVvV5opRiaUp3nAu1v7nKxqXIPam2TnqRaeMsuzFWfzMYprvx9suUoCJalVFFT4Q&#10;1S1IpOL+dk0rmqmIJ5xe2Lxe9Hn8qO4cwdV1JzCvooXKm8qHSkz1AnFV/SZzaFE1mQCVvJIITPcA&#10;E+SlfGQ75y9atyZmmsaFcgHyVanTMWQ1l4m9EPC+UXcEDX0ujBMoPS47xuwevDEawLU1h7nMSYIf&#10;QUhKVNXafI2pOHtr/9MRqzu0RvtqZPTSssMoPT6EQXcYAQXhnR68TYC5teZdpFa2UvGPEkAGCUZT&#10;GWcEc7HJWfVKxCDYGremkjHOPsiuWJSAVwkgSjdWo1TVhqiZ6QKyqTk8T/osoboZO/u9GLa74HW5&#10;MOb2YT/ZzG272s28IJPZVqUMxX9TF9k5yBzdZzK6KmiE7RjA5cbw6kNyeSeu2dyIn/74Wfxj5UZa&#10;5oVUxFRCKTkUZXgpXqEYhWIcYi2aECkllE0gunjampQu2ICn4ktQEst9JzimLVuDVhorppA07EdY&#10;QQ4VmAZcVoscewSvrXvZGvHL3xcmyt1jzakxbjYqarncom3rghTjWqKBkGCJ4hsCyai/vQjlnObB&#10;KBPI1DLwgbipohdlTQ6CzAS8tkFT4X/KHcBje/tw3ZaDWLCLlq0UGZWSUUBSTlx+QW2H8cNbyv9T&#10;imtQ0cXTyp5T2475zxDUatRFeZyvnbiiYh9W723HWGASYzYn3PZxjPiCKDkyhuVqf2NSaxV7IChV&#10;jdCy1D5SIdZ//llkcyv7kEBAuKr8BGr6Qxgj83I4QgSZABX6CL5KYFSNidLFFxBUlIARQ2BRrc+c&#10;ukFev2GyR7X1IeBLsen8nAPALNS54Lo1vG3Wjh6TMagi2wU814togSsuZHXg7ie7OoW/vtWDHu6b&#10;m+Bnc0Rw0B7CVyoPIaFeHbg7uDyNlijb+SKJzp2u1XSm2Xyl/ksIwDPJ+GJ4jW7KPYK776o3tTF5&#10;Co7Lrx6vanq5whSTyTc+cPnQTeCVijfaw34hStYSuf0Ub5JLSHGgTGy6cyMmx8hgJgG/srGUicVX&#10;dTKI8I/x5jGsufZR5KXKwp8CWSUHSDEbS/9iAhixL0veT+CYTuJ4X6xMvotPzm1kMhXLzB2D+P9o&#10;FS8g0CzZ2oK/vdmBwx4qO28INlrQ/RNOtHon8eDLrfhy+X4ymFOY09CD/xQ4cXmlPStDbZ4qoQ3I&#10;RN/W+YpYVCKBZrZa3tQ04/qKY1j3Vifa/WGMu72w07oe9ATxujuCX+xuR9L2VsRX0Xqs4j4Zt48U&#10;slxrA7T6uzBjx+dbByMX2Yz6ESQSXP77pZM4zfM95HTASQX+2qAP124/iCTu60IyRqUty62nkdFm&#10;HDCXNXUotIzjyIISaS0vqhL7kGKLvr1osqhaWYZqhKrANc8T16d6D21DbjMzZlpAQyCUQRFf044n&#10;muwY9IbJsLzcXzdeHJ/EdVv3YoGpcr/kIpvBZ0O1Y0qsUC3aTD5bM81zcprgMsDveL5pJMTx+3v+&#10;vge/uWkL1iYVYdPiYgM0akQpkWKVklUw2BRsRnnYL0QpUiBd7qHUDOMGUnZZ9vI0eE66EFEwnP9Z&#10;6cBhhJQmrDC4axJP/LgE6Ulq0Z9DYLLEFINKWV9Ex6/mokoumAYQAct7MhWDMckZ55JkcQHJObnI&#10;YuUzr9bAsF7MomIxbqfybgLJCVR029Hv8MNmd1BsGLGH0e0LYd2+YdxU1WgqyMVk5hnrWWnNUnC0&#10;fvkgGSHYyHUiH/9cKcU6Vc5bbjQzk4P7oM/12YJ6uREsxSa3m3G1yHLWevQ7A2adWELA+HpDJ3La&#10;nWgLBjDqdJlaHps9iHZnBE8eoxIua8KCHTy+qg4q3iHMJYBe3qACRVrZ3L9EE9C2GmJGPy+fncSS&#10;GVy/5RBedUXgco8TJEfQ7vbg96+p1U+/iXHMIQDM4vmNIUguIkjqnEtpXb6ji8aBgvudPJ+qtOdn&#10;9cPnwCAU/1EsiqxIWWxVOuc8L7qmU7/ROrUtpd8qvrKougk3bj+GF/pUR9OPMY8DHTQ+1h4eMUPf&#10;Fiu4zev+0W19wWT6GZgWgnQs2YypMeP9F1s3hFlkNPOqm/H1zc344W9ewt+XFiE9OR+ZS3PNvBTj&#10;p1f9i0nnVXqwrHk+5IpHnCEmPkFRppkYQzSl8FnK43EbjYvLsK7EQuQllCItmcfywyJE3DDdmVVH&#10;EowQXNSmJOIhi/EjcsyP7KvWm/RnZTsJYExmHY/NZMFdJKJaFYn23YCMuWb6zgKXaTEdFc5Y7rMW&#10;MWMzF8jcM2feU9MMbPpvgeM0k8w9NwYjxqHgvFwvGuIln7zafcyiQo/ZfhzXbn0Ha44O4RVbgGzG&#10;bVJ+x+0+jDlDaHWG8XTjCO7ceQLLqxXjaKXSbqVCaiNDULV3J621DlprVPqq8eDDFVMzhEUVI1hU&#10;PozYCsUUtA+yyAVyKt5TZpJ6qSm+0o2EihZcUd+K217oRm23B+2BMPpdXoy63QQXOyZ8HuwfmcQ/&#10;3x7jb5sxo077cG5W/Ocpqn7/+55OdPsJMDY7bA4Xnur1YUX5MSzitZjNa7JAbpbKz/eYDFsS6Fc0&#10;YWHZMQJgB4Y9UzG7QADPDnuRUq0WNNGXvyTRJY5G3eyKDlOn9PX8Rvz4np1YnayixDwUE2RyKPkm&#10;1VQWsZTB+wpM6aNyJcnKNzUl04rMKLPPUdSBgApLwW4pJAXsC2jRP7pyFd7a/CbgEbBMkr34TQ8z&#10;NWY0jTPdERzYsBfZXK4knozO1PRYxanFSnOOtq1Lcl5i3Ufvg4oGmumeEmOeTls2hcAS3lcCzHOK&#10;wahCXLGT+VTsC+RHr2vHvIZuw2Y0sXI2QUG9sGIqOnFb3QlsODmKE3Y3hn1OjHvGMW6j1e0IYNg+&#10;iVZvBC8N+vDnQ/2475VO3FR5GFdtP4xl5aewpLKVgKIGlN2GJZl+W7TqFlR1IolMI3nLCVz99Lv4&#10;ZvUx/IrKa93hbrww4kWbfxKjLh/BzQm724YJF5mU14NDE35kHh3F12qauG+tVMa0sivEwEat4/nQ&#10;cV6YogLLZlR0uDDsCsHOYxz1uPDgnlYyr1NkWX3GraeW8Z93LzhrIqQy+NqNy+zOXW044VCrIS88&#10;zgkcGvHjmrITiDW90qKv45J8WATcraZzg0Y2qwRgcXk3vrPmbfzytqfJZnJQqK7Eqh1Rtb5qN4wo&#10;viGx0pdVfDcNNJqp/3kDjLWPViaV9sW0yacoLXvD7QUIjgUR1jAzFSGqqHGSIEM2Ewh7Md43jqzr&#10;MgzzUfeA7FS1ic/isX7+zOzfTsy1sQpnxYJN5hvvOdPtwcTP3ndVylAQEOneO0eAoSWlWhfKXPn4&#10;FQyn8pd7RnUR8eozVTVIxaH2K/qtJkG24Ms1jVhzcASvD/nR5xIIWO1KRt0ejDudBAK+evwY9gbR&#10;T+mldAdC6PIH0enzo9Pr498+9Lv5PWXAFaRFHMCIR4V9LoKJBzan6kBUKBnECEHs5dMO/G3vMJZV&#10;EayqO6CCv5ga9b4SGOp4qADJmPTgRjvWC09UDd+I6jY72VgINrsLQz43frSnHYm1PDaylvnVw7Ca&#10;YPJ91HV8VtKHRfVypXVSGfbhJl7/Q7YgRnkdfROjaLaHcD0Zb2yFjJRoy1+SaCKXmQwiFW4qA1Ai&#10;d+dV22jQ/fFV/Pm6J5Ejf35ijmnRUhyfh42qpk+gVS9wOQNoTNuPCwFgjIISwFhKSRXkUmQbuJ/r&#10;Utdg5PVhTHom4Yuox1XQKlI0zTO9CAaCqHuwHkVJKo583LjHCvi+cPG59O26JGclvE9UKKsUedM9&#10;IlnXKxcbdG+REWvEg0ZRFMWXoIivVuFlzrm5yNTU0grm8ibnjT6rdgAz6vtxOQFnZkPXlKurndZV&#10;h6mRmF3ZjRlUdvMaBhBbP4zFZDdJ247jqq378YuXW1Bwahx7B5w4QeWjQtd+WuYjzoCJkbjVsoXi&#10;tnsp7qnXAMbsfgwQXLpCATQTdPY7fHhpxIXsY4O457kTuKLiEBLJgkw2EwFwXm0bgURB0n4yIAXK&#10;e/AfO3oxi4xrYQUZ2UXjplHBaCs2t7gw4A+bCYIjLi9+/2YblvB4NVVRnZMXVPYQUBV0j7aOz0gU&#10;R+C5XsT7YA6B/Y7nmtCsIkzur9vpINiEcCXZWFz1pSD/uYiyIdVAU7OYFta0mzjjTF7zWby3E8p7&#10;cWNRI35x3w78z5XFyElVXENtPgpQkqChZ1N+9CV5xsI3WVcCl88ZYEyMwSguAZ9ErhbuaxxfF2eT&#10;xWxAZFQZZBHYMQ5PUFM91WJelfBAqDWE7C9PdSdOykBO/DoUm3TtaNu6JP9n4TUqNB2dCSy8d8SE&#10;5XbNj8nFRhkqaoLJ65VBgyHtqnSU/30L/M2us2cwCuTObFAAvd8EjxX4jiWILBQjoCWlxosK/iu9&#10;Vw/BXMVH5D5r6KeSUVDYqkW5nNa2islmqjVJhSr+lQ5M5VnZgVi1jq88geSKE0gtP45llaewtLwR&#10;S7c3YWlZCxXSUSRUNmJxeTuWbOvDkq39VK4DSKjgQ0fAm13di8u47ZkENDEsFVvqwVxUP4S5lUoC&#10;GOb2aOUrAG7SdFt5bBcLg1Hwtxu/JzB3BFRY6YDTG0L9aBgrtx/DAtW3KK2Vx6PzH235z0zEotT5&#10;mQxxXvVx/M+BbhoFGkXtwZjDixeG3Vhc0YL4z51pXVyilGYZeGaiZr3aBZ1GHIElhs/kjJ29NJ66&#10;kFjWjZvzG/HoV57AI0vzkJ0il1gBiqkkjOU55TpTEFZdAj5vgFH7Ec1+V0uTHCquTI0fIFjIKi5M&#10;yEPaNRl444k9GO93oP2VNhx78ghe/tsrKLi52BRcrlq5GtnLs1GyqBAb455AQYwad346jTG/0ML7&#10;REaKXgUseeqyzFeTvZiUzuu2GptuL0TXri5ghAaBWt/4I+foIlPGkFJ3KXNpOcnVJOAxQgVvxWeo&#10;3BQzUbDZ/D31GS1wsx7zt74b5O8vjSE+F4klSF5fcRj1Q35M2O0YcbvQ44rg0bfUPaEd8WQvAmtl&#10;Ill1FVzOnHuJZRzMqRvi9eJ552eqj4m2nWiia3xZgzXvRwwpVjNlqNBm7JARYdVxWC4cWtsEOXVr&#10;WFDTg1sr92Ivmajd6cS4w4XTvggeer2NSrIDM3kfRdvWx4kKR5WFqPiDZDrrynSFUAYit6veXnpV&#10;VuL7958lVpdjrocKWvVcsxs+/xk/n4rwGlyxrQffXn0Av/3yJmSSFaiYT/3AzGjgqSC/Yh9W36oP&#10;KZOooj5TytZSIFeZWla9jenQzO+tLCgxIyueor/z+Lc+03u5v6zfTK1PwGaUleVqsUTrstZnbZP7&#10;+QGZ/vxzEO6rgKtACnWJYg7qVk2Ajs9HaVIJ8tU3LDUPa5esw85f7UC4O4zht4aR8bV0rF+8xqxD&#10;A7/yqaQ1CbQwnudRCvvD2/mMxWSn8diU+DHde85iumQkSdl8r9iYmqTmIzc1C8XJcocVY2N8CTak&#10;5CP9hjS8tuFlBEcCCPvDCPgCysSAZv2oo+c5uMhUnd9OJdJhZJ4yucRe+J2yhlQboVGy06JGfpaI&#10;zVjygfVJCRpF+KHPL8m/ENW5NOOHL7RgOBjGmMdJVuDDwYkQbq45TABqM0CgFjlKxJhPENC1kqtq&#10;Id+rBmnaxakO2EZhR91ONOklsLSTuXaahIIFVUrqGMJMGh269mZ7ZFBzyVo0yGxO3Qjiq9/F88M+&#10;DLrUWsiPPr8HRe1urHz6EOaVt2E+wSD6tqKJ4n7WcLvpYlhzLPxO9T1KJjA1OAQ/q8aHQgC0pIPS&#10;yc/43tybXJ+5/6YA8d9MzPERRBPKO/DlzS246/ev4u/LS5ArJa2OuouzaI2qh9c5MBgp2ISNJqBu&#10;gCQ5gwozDYVLMri+TIq6B0wVSy620qGn5aMprVOiZAOu90z56P5wH9+TD3/32YqC1qZTQpKaO6oH&#10;XAFyNS56SQHSr83GyxkvITjhN8O3QpEggn6/GU9wsuoEMq/iueL5Lo0vNOOXc5N4/lIEPJ/vcb2X&#10;vUcQEUMpjS8geJAFmk7KAtRi7qukhN+X8pgJsCszse2nW9D5WhcCnhD8gUmrVonHbWbkaKwy8UWN&#10;os/JRTaLrGV2/SCt0yGjYBbJ3VRJMeOW+bDK968hWPV8+KeWkag2w6QD8721PioF1bgY+eB2LsnH&#10;i2JgC6hckyqbUdztR68nAJ/NZdjBAXcAt9WfpFInsyCTmSO2IhbD66V0ciloM02SQKCYlLHoz4lB&#10;9pGpkHXQ6le7mdlkQQIpwxTEnBTLIvDMrx3B7Kp+03ts07HT6J9wwe11Y9DtwRsjQSwvO0Zw6EUc&#10;2c288nPLIrPYikTHNsR9GCEb4fbUxFOxCAEbAUXzZxZXEOAqNL5bblwBqu5N7qMBQ7lrNeXzg+v/&#10;d5JZld2I4zmK3y438mncUHAU996+BWuXSpnIOlXGj5R8dMXzEaHi1+/XL16H9JXpSF+aZoalFVLB&#10;lqhdC5Wt2pwYa1jAkaiWLfz+DJle1zRLMUH9KbCRNW+Eik5i/XYaWKbljP35rMUoYAJpgqz9jcij&#10;Ba8W9Xk3ZuHg4+8g7A4jSKMvqImOwSDCZjiMF5OTDipd/m0L49nHnsH6lLUoTClE7uJCMqELoCkn&#10;r5thm7yWis3lmEQQASCvgZJBEjNQlEy2lrQW67/xCF4teQX+0Un4eXwasaxpn+oZp/k2QTKXECII&#10;8H2ACDMZPicGY1mH8zUnRvEVAskMvqqRpRmARRCZrUCzHmiCjdpfyGdsXGNUJnPVZTnKOi/J2Yr6&#10;uhE8VCfE9/FbW/D3vUMm687tdGPY6UKTN4S/vtaNa586jDha8/Op8KWAL6NBMJuvsmzV6FKMRu6r&#10;c09wkIuN66QiV02O+rQt5N8zeV/MpMWsONwiAtz1tS044JjEEFmLx+nHKOWlIRduKD9JFsT7gfsW&#10;K/fYOc2DoZEitxz339xb3OaCCm1P96VifGq+SaAj2M3j62U7CIhUtKZtjgpPK/r5PQFRoML1yUU2&#10;U61uPrKdi190TCp2VTNTDaLTccutuaSiDbeufQsPfrsM+QSFfFqnUZVOFBFryVmRjad/8ZRpO6/R&#10;wZrKGO6PoO/tIbxU+hJq/lGD8vu348lbn0D2iiykp6xH7vJsZGu6ZUoeCpdKmVnNKGUdb9AETgWM&#10;tW4yKolxqyWf6Q67QACGIoDNXZKDrNT1eOLOYnS/0IWIFwiYYlDKJM124Qr1rnMyCG+YSpeKOOyI&#10;oOOFDuQQjDJTMgwwKVvOij1F39ZnJcXxxSghq7Ja8b/fWFPD6rJTskyMa9uD2+E5pBn7vN48Nk2R&#10;1kS1yCSZGj9QzzhfwGPGLXt9HoQcQTQVnEThTefUrl/CG5WKaXFlK1ZsP4YbKo/h7ufacO/zbbiP&#10;J/DOZ9pwEz+7etsR3tRtfPDbECNXRmUX4mjxmiLAKTExgqjbuCQfJ2oYquaSMxrasLChFbHlbfj5&#10;c+04zgd9xK7C1glMeH04Oh7Ed3Y2Y/nWI0is6qJCtzKNrPoU9SazGIyq8KNt5+NEysooMRoXSo8V&#10;k5hJ9jqHTCixthU3Vh7A4y2jaOZD5XC5TXfnnkAEG44O48qyFu4DDRMlXtC6Vq8tM9Y5ynaiie6V&#10;ywxDViKJpnUeJxs6ihurj+E7O07i3hfa8cOX2nHPc824Y8cpfLn8MO/RQ0iuaiarU/87sW+Lgasv&#10;m+lCwXs52rb+HUSFygZseL3lQoxR54XqAeM+TXm6FT/44yv4/Vcep0KPrng+LAKG1SvXY+LIBMI0&#10;ZHwRF0IhWq++CMJUNhq3G4j4zGjgsJ+faRhXIGzmn4THwvC2eNFBXbEn/3Xs+lsDnrrvCWR8bS2V&#10;dTaylhCEKBp4pVTqLLIfq7fYlFAJG/fZGfvzWYuOf/3KDFT9dwXGDg/zGAM8Xi98k2QpUrYhYstk&#10;GP6QDyH9QQAOjYWwr2g/1l+1nsdF4CRjKUrS1FECS0IWWUIW1322MbBPR0xtS6La1Vg1LWKXSl8v&#10;WVyK4iXFyFqaaYDx9LM9BFAvr/XUGGgyFL8akpLF+KhzIgTR4TdH8OQ9T2HtinVkQWR7Kbn4ktwL&#10;skrnS2nUyHWgYr1BQ7ETysVEaAVVNWF57WH8bvcxvNptw6gjTOUxSoU2DJ/dhsCYE4EJH1wOl1Fy&#10;ds8YBt02nBp24k8vtOLLFc1UKFbe/oyGDszd2U3rSkVjZ1+HIgUzY4dV4xFPCzWeoLVILiMC1UJZ&#10;qFSiVv0HlYn89GXcDi3dy2nJqX2J6eLM38sHr0CwSenl8UrZaIyA3CvyWysuIBfODFrGM7hOLbeA&#10;+6j+aTPrxrjOIaOcpKQV5Dbnje9j+Xu5XWZT2WruSrRjOF+x2uyQyZA5SIFc3jCMWfUDuIqM5Kl2&#10;B7p9kxh2a56+Aw7vJE4OB/GXZ5vxle1HeP6bMKuhneeRlj+t/djqYSocXnszZZLsg68LxER5ndRu&#10;R615xHDm6riklPk6u0GtYXjeDGM4TQXdZzL+vldzBLvaxjDiVwPRcbhdmkkDvGIL4sZnTlHBNZPl&#10;TLnkeL20DqPsCXBiI3K5zeA5U/ftGILBvLp2zKRynMPtqi+XzvcS7tedtUdR9G4nDg/azSRNm7Mf&#10;4x7ebwQztz0Ejz0Ih8MLh9MBz9gIX13o9XlxZMKNjQfa8MOdrabn3ALueyyVbQIZXhyvq2kQyn2a&#10;2cDjre/k351ki2q/o1Y2Q/xM+3JxFYUa12WUz+ViVPdmJYPM29aBX9+2HQ9dVUjlsgGbYorxZGwx&#10;NsWrTkZFm7nITNbALSr4pHQU/aQQgYGAAY0QwcQd5nNPYAlGNEY4QqWjgkjNePcjqMp7yILXCK2w&#10;mWdv/pFv/kyRlR/WMiG4h304uPEwVq1YbbpG5ydpdPRUvMMU8EVXkucjRfFPoCBxoznWrFSNDsgk&#10;oNGKj1EhapGx4tOuW4/n/vmsGRcupqIAtmIMfAePrHcBLQ2psCfM4/XDMTyB3b9+GZlXUDmLvZF9&#10;FSYo5qUMt+lCRcstFW2fLkRRMsBTv9iI4GCQxxkhsNKooI7xtHhwJOMgilKtpIUMnrvcpe9n8X1p&#10;DhWV6enFB021LXJ9qGhvZhmtzV3NuHbncVOvomwlt8sGl30cNpcT3R43Wv1BHHGF8Oq4Dy9OBPCO&#10;ZxJdbio5hweOCRs8Tg+GbG50kEI+3jaKr9WeMA0oY6nYYrndmCqNJP4oxf9YoZIyUwApmk0yi8rS&#10;uOholal/kzWfhEqM61+kEQE8juSqdiwvP4Evk3HdWtuE7z3bivt2d+DBV1rxu5ea8NuX2/ArguCP&#10;qQi/13Ac11ccQUrZMRPMVtPGGMWaaP0pzqRebAupABVkFiDNUpC8epRCRUnr3LifaGXLOo+6/+cl&#10;VAhcv2k2SSWtwLpiMgu5n/PKVEzahBvrjqC2141OXwjD9gHYeK1UwKoGn9t7XPj5y+24ipZ/yvYm&#10;Hp9a57eZQXGz5S7jNhYZY0KJBFL2FB6fBmGpaFbAq3HKSyrasbK8CbfxvshoHMBxdwjjFA/ZitPp&#10;M9s7MebCfS+2YGnZAYIwz9UO1UTJRaVMOF5/goUVjBd4qPGp7j2rAeoMAr5qqxYQ8FL4uxuqTiDj&#10;+AiO0FJ2Opw0YNy8/zwYtrnI2siQnJM4RYNnL1nbHt6H+/jZuy5S9FAIfbw/nXYvvPytzWHDBO/Z&#10;ZoJgYZMd1zScxLyKo7hMBg+PP66c4MlrrHtKcZy55lzzuHlt1Z1bo54/ek0uNrEARi5KuRZj+P6r&#10;T7Xje6sP4Sff2IZHlm1AdmIailM0qjfTjMxVnzCxh2Ja2/WP1iDUSYBxAkG3HyFlDGnoPA12U5MS&#10;CCFAsCBkGMCRyyiiicByrSiziEBj/UuWo8p8LaTfR+Rq4XrswNM/3mziO0omMBlv3LZiBGY645TS&#10;+iTFxIPEnggsBUuyjKuoOEFp3UXIvzIPb+a8iWAf99XhNwcS0bB97muIQGNE45L5ecjPZ6Dbg60P&#10;Vhqml5mcYcYQi6VorIBxhZG5qBWOAMbKqLuYACYPGSkZeHjZw+gs68TA64N48ldPY/WVq5FFEBW4&#10;lCwmsKjQN+V9F+eXEipVt2JZ+ZfvUOPCDlqvHYgva8aDrzWjk3R3YtwNn8ONIYLJ2+N+/P2dbqSW&#10;H0V8dTviy/lwbu/EEiq6xPJmJJU14sq6Nvz8tW7sHFabGBeBaQxuLn/aGcQ/D51GasW7iOMNP5sP&#10;7bnUocjXPp1uKvZhNVyU22jIYilUZjG0lpNqjuP+t/rweMsEmm1hjFLpDagfmScA5wTJ/KgXbpsN&#10;495RjHiHMOYdJ+tSS/kQRigDPM7j7iCqe0bx4OttuJpKLpaM6fIGWrOy4AlocTXtpo5GTRuttFm1&#10;nZELSckM3VH3/7ylhqyD6xdr0pTQWWRc/9lA658KfA73T7VE8QS+5MpWrDkwTIUb4DUL8Fi9BAAv&#10;jYMA2WcI/e4wjtoiqDk1gr+81Ymf7m7H7WQ6X605get3tuDaHc18bcYtz7YYMP7vNzqx5nA/3jpt&#10;QwdZ0mmBCtfjUPGkO0DWFEALFb3cY9fWv4vZBOmF9dZogPkKwhNcFhIU55PpiSFooqaVKsxjklEz&#10;dUyzGxRf0nXuwzVVjdh8YhSDXi/sjgnuv4PbcuMUweOplhHjFltWyetS00bGpeV0Tnp57w6a4H1S&#10;WROStp7Cd59tR9aRYbTR+LHxGtvdwwSaMZymvtjZ4cUV1aeQQCNEcRoZC3L3mZgi2bbVd89iutY+&#10;fuh6XGQi42QhwVvsVIW5yrqbyftHrHvFU4P4/l8O4g9XP4GMJPWX0rRFZQ8VWunIZBTFixW32UAr&#10;NRPrV6Rh1fLHsPq6NXjy/qfxVvbbOFJ1GF1vdmKscQxhuc6EHwSgMJVwJCikIRBN6pWiQkkFhQkw&#10;VM+Y5G+Gjg0g98Z0bo+KPqF4ytpXQoCGqJ0Zl/nkJJ/AYmQJmQtZklK4i8jg8pPzeYzrUPmXcji7&#10;iag00oLwc1/JVrTvxFbho5jLIHVa5ncUc8pCXgIVbbLm/FPRTqWG5yVY7rF8nkvTQYHfWVlzBJjP&#10;2fV31sL9LIovRW5MLo+vEDkJGShMzkMRjzUvoQgF8cU0CnRcZJ0mM81a7kt6cPRQz6qn9cabTemm&#10;SypPYd0xKmAqIj8tvxHnBNposXz/9R6CyCEsqmsxrhMN8FJAfw5ZxCwqB9UVmDbutIRnPd2NWK77&#10;py8cx54hF8aokMbVI4xIX0YFkUAgmENQivYgfJyIJcyubsXM2naTzaQAbkzZgGk/v7z8GH7xejve&#10;clAB8ub20qJ2EBhttKqHVPnPG+GQC3h+KIBtbQ4UHh9E/tEBFB/uw5ONw6gfcONtKs4O7t+wx0vL&#10;1w6HzY5Rl5fKKIRmlw8PHR4y8/ulwP6zkqBGCzuOCs5UrBP0ZterPsjK1oq2/+crytwSmGnuimJh&#10;Oh9zpVynilxV/2GlhstdSJZQ1YEVVc340Su92NbhxGFaYacDfowFvLwebtMXzq1YiVPvZeU7MU52&#10;arXvcZoRzHI3uRx2eHg+JlyjZCgeAlQArXy4XhoK4Z/vnMY36hp5H7QROHiNaKzEm/tChbj9iCdL&#10;0cjqeQSWWTs6DYjofrG6X/N4qOjUxPRyKvGZ3O8FW47wnjmFDoKhzacWQD4Ma1udo7hxF4+p/CSX&#10;78RlMlB4D8otarpD8zOdixgyI6VRa9aQAQUlE9AISeS99q2ao3ixz2Ou5xjZtYOgK6D9w1tK2T5u&#10;mPFcGi1zTaEqr63225z36NfjQhbt90dinDy+92Tq+3ilmfP5ialvx3VVz6PoxXI8U1SK/OUPIS8x&#10;HRvIYgpo0Su92XJTqS5CwWDL3SMffgnFgAEVjLo0m1oRWue5VDQZZEPrVq5FwbcLUPn7KuzOfhkH&#10;K9/F6f2nEejmhaXujvC5jNgjOLBpLzKuWENrOcsoYW2rMEmKXx2TPx0X2QYyNA1zs6rTVeMiUODx&#10;8e+cxEzkLstG+vJ12PfQ28ZQM4lTHoojgrYXachdt5aAm07GQ1COy+B5yEYpl7fOhwBSdSVTVe9T&#10;1e9WN2Jue1qi7dcFJmIwaiyqJAddjxLeD2osKlZmjs0cl2b/Z9MQUWzJWu5LpuBM9FkWHB/yeVQM&#10;N9Myb/cFTfrrsMuOw94I7tr6FhUIH8QGWqUNo1hYOYCFFZa7ag4fZLk8zINN5TubCiN+xyAWlPdi&#10;cWUbbqs9gsO+EIZ8fjhtLvQ6wrir/KBpa3L2WTxiBpblq+C06QBApZZUsRd/O9RjZtC7Jnzwe31m&#10;CNqg24k9gxP4y54OfLX6CBKrqQTrmmlRtxqRG2S2Yi6abS+FzeNeUE4FVdGElVVH8Ic3WlHfOWH6&#10;nnntXgQnbFTETnSSHpd2uXFFZQuXkduK54yKXrEftcJXQHUB1xf9GP7vYuJJVNCKf8RVDPH8cxty&#10;bYnNENDMjBYqbcWKYqp0nsRs1MZHMZUuJFa1IomGw2Iyz2tqj+Fne7qxjuBa3TGC50878M5YAEft&#10;kzg1HsTJER+Ok/0c4vtXh9yo6RzB5lN9+P1bQ7i57giuqDiI5PJGGhsKntMK5rGLmShoHrd9mKA/&#10;yv2x3K7aH43GtuqkdG5OE3gIOpVTmWC6f3gOdR8srjiGX7/eghN8iJV9Znc50Ml77+G3eB9VnSKQ&#10;a+RzH2LLqSB5/wlgxIriqrpM48f4ciUzjOHyOrKnulZur9uwvFk8B3OU3MBlk7ecwh9e6UOvM4IR&#10;u4vAajfzi3707AksprEwR9euWveXtcwsPh+q89L9Fu26XIiiczkt5jO5+qbkw9/Hlx/B12qew4aT&#10;m9Dh/jPsEz+CZ+znmDj5KKp/9Qdkr3jIjCbekLjRApQpMYrTxBJykEMGkJOSgdzUDOQlU8gGNNK5&#10;lN/L3bQhjgqXSlyjBDRzX+nJJiOL61gvAFqxHquuWIWM5QQXpcVy2Tx+p7hIAdelCZWFZyi7T1LM&#10;MWh/luhV+8bPpfS5ryVJcg8SfJSaTAay/qtpOLLxMPY/sRePXvUIcgg+uYkqXp0CWoJVPpVrrmFD&#10;U9vguj5c4yP3mDUH5tNx+30aon3OIWNR3Egi957pH0cgNmJ+J5fftFjLfSmWylGupwUK+vJBV+D1&#10;+7vbMOq1wemegMcVQHnbGFLIGmQRzpSyqCUwcDm1YpmpOfFUHDG0JOP4AEvZqUXMf+6wAvoLK09j&#10;6fZTeKLbZZpajtmd6CG9/OurjVQax6mUz9ZFRsVCZRVbwd8r+Er28K2GJhzxTKLH48eQ34ZBzwRa&#10;nTZsPd6PK2pbML+8hccjt4cdC8omCICjJg6gmNM8pcsSEDV6wCQL8HiksFUzomVmU0nFcHvXbjmA&#10;v73Zi32kyC6bByECrtPuwBFXBL99W+m6Cv6PcD2y1AkwtYNUmDyXUY/h/CS2yooPmOp5sqV52k6N&#10;OlyTDVChG+F7GQtiEko6WMTzptRdZREtUI0Kj0vFkYqrKMZk2upz3Zq5Y9XJUKhYF5h1WYxUPedm&#10;ij3xdQaBeO7OCczgNmTpL6Jil+LW/lxWr99Scek81nPdWif3QfeVmRtDxmKmaVKBa96PZtRoyqiG&#10;liXx+2t2nMK7HrkpA3CSOfW5gV++1InFZccJYO00CLgPOh65JWsFBm38rIvblkvLcmupRZBJZKjW&#10;NFIeG49H4DyT3/8nRckD8RWt+P2bnegKhuDynDas7QRB5obqU9w/3Q8DvJeVrWe5jqWUTXr1Gdfi&#10;sxeeSxoKOqe63upIoBHYRvje+kzeBAI2fztbwG2uIfd7CjTViUNG1TyCZqyyPRv20HgoRqczC57B&#10;BxCauJ9s9dtweu6Ac/iHCA7/Hk0VWci78Q/IT8lGFkXB91yjYAQC+VSmcqfJ9SMmsMHEbQQQmrOf&#10;l0prd2kOCric4hsqUtxABWzcKFRCqsfZHLMJJbGF/IxKKSELm9Q3LZ7gQwBSTYYZtHWGcv6kJV81&#10;HgRJpeVOg0ExQUfjiwvVG437mcPvc+X+IogWxOagiPurTLA8WercR1nxhXIfJqh2hMeSQqAREzpD&#10;4Sr1t2jqOKz4ixjTB/flfxMLAK0aIqVziyWqWHUDz3c+9z9zaQaylmUgMzXNgFwWz3nW0mxk8hiz&#10;+X0hz63A0AJVi2VG205U4X6XxBebuqcCAqnVol/Mhesyx6VsOAHOdCcHrT9PLjJa3rJsqKzMkC8+&#10;YPc+14wJso0R+zh8Nh8a2iewuPoYFYF80gQNE3sgG6BysIKgVLBVI1QcZAM1Cjg3m9YlphCvYRDL&#10;nz6C2i4/JmxkA3yYW50u/PqFZizb1sztWlbV2chcKW8CSxK38Ye9p018yOvywkHgauP74hYblj+1&#10;j6yJ642yfDSRQjGAw/cmgYAPq+Xmk8XXbdhAPFmYUrPXvtqKDk8ANrcbDr72EXwfOTSIhMrjmE12&#10;ZxQ2WYRRpmds45L8CyH4zKkiQylrwV/e6kD/JGCzu3Ha4cELgw6kbDlMxUgAE3BGWz6KTFvnAhiB&#10;snq4SdkKaEz2GsF12VOHUXK0H2OOcTJ1O7p8Eaw7MY5UMr35lbzH+RtNNBV4qUhTrrho2/psRfel&#10;2B5fxVynWLPuYbFmAbkMPMUAFW+ZR0ZmPa+qURoyxxJX34Jv76gju89Hr+NhhMYJJM57YHPcBp/9&#10;DoRG70PQ9hOMj94Fh/M+Xosfw9P/KF7KuBcbBRpJmQQMS3kIaOTCKkrSNMqM9zK+DFhEU1KX5P8u&#10;VOKlYoUUJSLo/CsxQcPmcpcWoO6BGmBMrjsA7ggiZP6Tykvw8m9+dnzbKQM8BpwEbAI8ruesgduA&#10;CEGfoJvF6y9DQ80vN8bnmWaqYrTKNszRd8n6Tq5GuchomeqGXWAC7nLxjOBGgs4xVxh2h9rhW5k3&#10;f955gA8dLdBqsoeaId7I0xaTYg96cHUTSzlbLUjm1o/S+lPWVRt+8lw7+pxhjDmpmH0unHBN4taK&#10;Y4ipODercB6tyqRt7fjJ861oCwQw4XHBRUahTr0PPNOMheVNtLAJGHLjRVk+migwLDF/85is2IAl&#10;c1S4p0C0sZrlwunEt6rexW5ub9jlgn98AgN+H7JODmERwTKmdhT/j7+ZvVOW9ge3c0mii1KA1dHh&#10;ispTyDvYg16nHy63D+3OIIpabUgmc9acIRkr0Zb/ONFcIsV4ZPVLGSumokLMGLK4uTSI1GzzFy8c&#10;wrDHzu2NY8DpxNbOESwtO8Vrbd3blrUvVqqA+Oc/0VRJEWJoJjVeTEvZklVj5lWszhiLBB1lvJnv&#10;5Wmo5jJksEtrD+J3e7ahZWIdgeQXcIzeTXD9AQLjd8Fru5uM8Qdwj96BEd9v8NrwY/jbgVJ8Y8dG&#10;XFdTiVuqK/DLF3Zg0463sfpnJXh4+TrkxRWhMKbYsBb55cVY1KxSLUXyFpdEV1KX5P8uVNamCJKg&#10;oEw0U4FPhpKj7sUpadj+4FMIk4WHIn4EJj2IEFmClFBYtUqT2PfU28hY9hjBRX3GLAZj4lxnCTCW&#10;i0yMVSxFXRoypuJjqp0RaCkzTgW0uSgm+7PGL5DBzFXzQzIDWTkLeWMqJjOvrhm/PUCGQJAZtg/B&#10;6bNjfNyD/zkxhmXb9yKu9hRm7urDZbv0INIqoqW/mJZ+bDlvfuOCGkE8H+6EqmY8vP8EGqmM3Q4X&#10;xlw2dEyGkdE4SiuxCYl6aAlu0R6maBJDBfHNp97FPiLyEMFlzOdFWyiM3+5uwyJuW/tiwGAaMM5C&#10;zgyGWjU1lkwXhUpRKZ4hmcV1a2T0f+04hSZfGB6Xg8dlw3FHGHfwnM2uPElAUgxESuCj27okH5XZ&#10;6pFGqzt1+3GkHexGvzeMcblRfcDmdjuSyhsxn+deTCfa8tFF9wFfeV8LvGTRy4iI4/2zqJJAVTWE&#10;5PKT+M3uQxjgNVTt1ijvpU1tI/y8mUpcmYlkywQ/teaxJrh+/gAzp0HJIzxfPJ6Y6mEsrJqgEURj&#10;roFG3s5OzODzO6dmHHOr7DxGsugdcpN24SuVL6G85WmC6J/gdn6PAPNdBMfvRXDibrhdd8Jvvw+e&#10;sQdxevwR/Oa5p3Dl1gNIKhvGgioZiXrGVefViZkNHYita8TX8t7Eg7eUYA1BpTi2AKVxahVDYJGC&#10;UQaYYjZnKKdLcv6iILtVp6P6IH5m3HJ5KFwiVpGJqp9uM9M/I+oFprTvEBBUBnmYrIbP0oEtB5G5&#10;NJ3LKptNLWqUqCGQ+ei2Pk7ykjaY2NqmeC2bY4L+6WQsyjIs5vsNSenIvSYHL/zyeaSlrjNdsb+k&#10;1u7zSK/Vy8lkadEKUnPAGD6A97zYgSbu9IjarBMklOZ7ygWUHB7FNyubsXxbBxLKepBYSYCpbEUi&#10;lcFiWqJX1zYj7cAQjoyFMer1Y4QswxYMoY3M5ddvDptU5gRS9/gKgttZusjk8phPazb94BBO+8Mm&#10;w8tl86Ok04vUbUeQWDeMy/mAmeLHmvao64gqciu8J/r7Q/Leb+Ui4fqpnBLLWlDQYcdpzyScdjfB&#10;LozixjEk1RymRdlJZma53C7J/y4LaNDMVYJIVQfu2d1sJp26XAEMuT14d9SPr2x/lwZMJxaJTURZ&#10;PproXlFNjeW+pQXP62gywbgdBetVqHvtU+9g95AXdjImG6Wbhs9v9tDI4n2srgda1sQt5HKiATUd&#10;IP88RbG9uTVKQFDsUHU5HQSVVszc0UEgENMiQ+PzmEQWfW3dy7jtuQbkHsnFsfG1sE38HL6JexAa&#10;v5vgcjeZy70IEGD8ttvIxL/Hc/47vNiTidSGnbh8Z49xLWpI37y6Fsxo6MFldWPUCTYC9BjmVwzi&#10;im1duPMvb+Cha0uQRUtWzRtzxGKotC6m4PVFIwITKvVSsoPSBHXE1qyfHLKYfNMFoeKn2012mzLA&#10;QwhbTIb/htTLxh/AwaffRtbStVxPCVRYKmCxBohF2da/EDEZEwsyLEijusleE1Yj/6rV2FuwB5OO&#10;CIJqITQSxssFL+FLov9SygqQGrcCrXYVFS4m9Z6/tQ8rK5rxj9fb0esMweHww07r0m63YZyWu5SA&#10;CjC73BH0kJ6pL9aw14VxtzKuxglKql9wod8eQMHh07im4jhiNGaZFubsmjHM3sEHZ9ra/F+lD/GV&#10;jXh1LACH2wePqridXnzrmWOY19DEB0+tU+TC00N49i4qpfxKrAFl04yG+0WFJutXiQ1id0piWFTF&#10;31WqwrsVN9fuRRuVoYoZHa4xvOsOIZnHp0aPc5UwccY2LsnHSwyV4jyes5mV/VhSexQv9mrktQ9O&#10;jdfma36fH0nVTVT2cv9EX8eHxbg9CVxKJlCGoLoemBYxvIZzadik8B7cPBbBgNeq/h+1h1HXOo6r&#10;t+3H/F29mMnrrXlHC2nB65lQ81YxmWjb+qxE96U6DZgUb7nIyGRM9mC1GIsTi8pGkFJxFLe88DKy&#10;e16Bw/8nuBx3k618DyH7D+Aduwsexx08XrnE7odv/H647Xdi0nY7fGP3wu74PY5O/B3/9Wwlz5cM&#10;KTtm1U4YN6NJhCGYzSV7mUsWo6zRWDKkpLLT+GZRM+7/yTN4bHmJFdxPzEVeyiWA+TTESqYoJCgU&#10;Wm6uJRnITVGvt/Wo/NnThsGoR5hQRuOlg6bsyGpbc/DpfWRAaQZc8hdTFIjn8ucyrqGAQKb4irLJ&#10;lAyhjtwbrszFoZKjCBJY/MEwt+dEMGyDl0wqGJyM3ovsfaUva9CyHBc19OOOuoNYf2QIuwY8aHET&#10;UDwaXezBgNuB0z4Cic/PhzZIsAlj94gHucf7cduuFizedorAMq28qbi5TqWnmsaDU9v836UPSyoP&#10;420XLU6XG06Hj9v04pb6Y4glKKq78wIqkXlU/gsJNtHXcX4iRqPsuUU8H9c/fQxdPIFuu50P5wSO&#10;kqEt337UgJG6Skdb/rOU99x8fG9moBhRxhH3b+oamNiCUSASgiePS4A63aRUrE1swKSiU9Hqe2Wm&#10;ya2pa2lqbsz6pwyFqWXN8vz8bCTOMA11RdA+9+LaqlMoaXGgf9xFRTiBPocHb9hD+EHNu9wf/kbL&#10;UeHNq9J1eH97yhzTfpgsQMUClTbN38TTIND6ld6+aHsjHnimAy/3BTBBluR02nnv+rDjtANLy9/B&#10;fBpaC6u4T8qqlPKmMrc6UVuGV7T9P1+ZW9/C9StIP0bFrkLd6bomuaZ4ntX2iCL3mClQ5TlSTzjt&#10;p9y182vakFq9B795vRyv9hdidOJB+CfugM/2g7OSkIMARAYTmvg+HBM/RJvjUWw9lYvvNpQhtXIP&#10;r7nuBW6n9hT3pY9sqdsA3SKCb2zZqBkmGM9n4obcQ3jgzlqkJRdjc0IJNlAZ5S/JQkG83GV5yFpS&#10;iMwUzc4vNFliGxPzsZEWuJlaqT5dtIQlhSlSZnK3KAtLn+k7ieXSKUyU1W2JPpcVrUp5K7bwvih1&#10;VjEBuZIskULWd1Z8QJa7MqrO1YL/PMUwB4pcY8pIy+K5Mp2rF6ej7sEyhEhWJtW2J+yiBOGbtPqi&#10;qbXLvif3Y/UVj5nzUKpZLjx2dU8WI4m2rQ+LzrXSz/NoQCh1W0WkeSuycPTxQ4jQWPP5/fBzm2oJ&#10;FKQuVE2tejZ8bDfluXooq6xCM5O5whtbD5w62iq1OaG8BYnlTUioJnOoaEV8RQcBoBepZb1I2q4b&#10;spPWlVxuQ1REvBFVza3UWD4UCkAqVfYyVXtH2fbHSUxVG7a2+6gUwqT0NjIkDx7a34MlZY3cB7GG&#10;AbIZPaDn4CI7B9F+z61uQ2JNM/64dxidtAwCo2pHEkJtnx3x1c2YLeVNRRVt+c9FPuACnAIFitVu&#10;RwW2Snl+X9R6R9lGpm7FgAwVTI3lJppRrxHZWkbfq7aFzJdiij3fEynHs3cRzmgY5H1C5U8FPpMg&#10;t6huiEDditJmB3p9IUzYhmiJT/B6+7Fz1I+fPNOIq7adpIIdp4XtNHUvyp6KJcNRHzNrX3mtKoYQ&#10;R6s+cesAWXgHfvBCE57td2DMrevlxgSZ9oRjDI+esGHl1sOmKesMrkedB2ZVCFgJVBSdM61T93O0&#10;/T9fuWwHzzfvGbHjGD1vZAqzCI4zeI5VBqDWTUo7n1MzATOFdVs32RWfqfJ2pNbsw8N7C3F0bBXc&#10;4w/AO/oDBMfuRIASDUyiidP2IOz2++F03Q2bk0zGfjcNprtgc/8Qg67f4JBtFeq7i5C2ZzO+/dyL&#10;WFn9GhZVHuR5Uq8/udK7TPsfuaWXVbbg+399Gz//ejkKk0qwTnGCxEIUx+UgN4nKaWkWspdmIFst&#10;VJKVHFBCwCEAUQqUwkzFXyhwoGX8Xn2FsdTljrHqRixRQNlSeu+PA1Dg2RITeBbA8XMLqBRwlkyv&#10;c0rOUKAXvAgIDXsRoFjBeQGMjqswJQO1P9tuilbhVK84CsFGwX14rRY8hx5/F2uuWMPfa3iY1qM0&#10;43PI9hOoJ9JgSMhFyeIiFNKIUGp6ztJsrL9iNY4/fZjbicAb8sFjqlG5L4SZj+2mPJ0SOf3e6oFF&#10;xaImeVQEsaq1MJaevqelpwCj5vHvaMdCBQOr2xFTo8aTBCsqHDWaNC1UTLYLHxw9YFzHh7f7cWIs&#10;Ziqwnz/fiTZSQff4IBWPB3sJNjdXHSR40eJToeeOYSqKs3W7nZssLBs3bGlFxbt43jHJB3DSpNT2&#10;kRo+9GozFhNoZ/KBUzuOaMt/dsLzIKDje7EYuYimxfSi4meyjmcRQFTro0p74wLUdzQCFJOTLOB5&#10;FKtQEa2Un5pbKhVdrfGtZcQeeK6NEh7kPSL35KiRj+5TdInVvcN7Yw4Zslybc6qHrfuLbPCb9Ufw&#10;8ogfp72TGFVDywknhm0enCZzfHHcj7VHuvCDlxpxy65TuL7uBL5SfxI30dK+pfYk7nnhOB472IU3&#10;bGFT7zJip0HiHMGwl6yFwPVMrx8/3M172LAdnicaJwt4rKbvWq1iL2ITqv3huRBgEnyj7f95i64P&#10;r4Pm9KiQeOaOLoIunxl1QajopxHXg3ieb9W/yG03h4wlpeYVrDu2xcRW7OM/Rsj2Q3hHfgDPxN0Y&#10;J0BMOO6LCibRxD9+B4JkPKGx72GSr0H+LZdaYPx++Md+As/YffCME7DIdDzjP4LN9kucdv8DLw1t&#10;QPbxjfjJ7jLcXLcLyyr2EmhaTZJP8rY+3PfL5/D7lVmYeHMc4DWI8HoZBThAnXfcjd7n2nB4yyG8&#10;vPo11P1xB8p/Vomn73kaRbcWYcNN+ci8cj0ylq81cYPs1DTkSFIIUMkqZMwyYDQdD7CULtmI6V9m&#10;FTwWmxb0qq+xvjNV9VPfSwQwCph/3t2Mz0XeY2fcZ6UAq1ZIIw+KE3KQsWQdVn9lHf725T/joS//&#10;CY9c90/885qH8PB1/8Ca61Zh9dJHTcaZgMU6LwLoczt+k8RBFllM5qnODgL7XG5/Q1KRySJMu24N&#10;muubzcjksOWpO9d5MKTnfAitgKdlBcvSk0Iws/grT/MhoCVWoYJNWcD6jR4KKR4pDgX15XKQ8pNP&#10;u828j7ataKLiutSqk1i7rw/2MVqhbj86vLRsB924gQpJnXHncduLqqUcoq/jfGR2vQ0pmw8g/0i/&#10;SV4Ydnpht7nwap8bV3P7sQTOy3mO1HYn2vKfrUyxCCr/99gLlafmt8fwuqiZZAz3V4HsuRJeu7m0&#10;RM3QMCoJze8xLJbrmMlrPkPXnuzC1CIRCGZKuC4VImo+vKrepSDVCVnpsh/dn+gSU6OOCDQ6uA9i&#10;DPO57AJV1BsmNIhZZa24rq4R/zw4gkPjdvQGvBhSt2iXA16nCx67roH6lQVogfOecKrTshM2jxfj&#10;LhccEz64nSH00Rg4YAvy3jmNmytPIKashdsWU9A92kNwtSZ/iqUKME3lPt+rA7ju43kCvij7f74i&#10;95OeATNArWbcnFvTxFTnkMA+q3bEjKq+fFcXbq3bjvK2EnTb/wnfxF0EiO8gROWvoL3XdhfPxX3w&#10;T5DFjOu76IDyYXE7v0ND7U7KfXArVmMjOE1wPTaBynf4m7u4znv49/fhtt2PyZEfITT6I74n8FDs&#10;Ew/wOfwN+jx/RZt9NV7sTEP+/gx8v6Yad5VV4sDoAFxhPzxB+W8IMGqMKc0DN/+0AtHqvmz+jYQQ&#10;jEzy67BVwxGMIETRK1dhLHEMcckWD7pe7cLxmmN4teBVPL/6OdT9oYYgtQ2bvleM/FuysW7leqxa&#10;8RjWXLUGaSvWmzkscpmZHmcUKehzGxn9eQvBhQBhRhkbNx+ZHIGzOGGDmeeidj1iOIrRyIVVlFDK&#10;76wWPuqvZrovEFjUGkdidRc4BwZDUVGtxQp5LpPTCCoZJoMsl6BVtLgU1gRM/n1FJo7sOAhMnMNE&#10;S1nFqpWxCrnk855+QPgw8tVYshTTE0usZcr6U08si7HIAlQMQL8RyEiZRNvOx8scYz3348rKk6ga&#10;cpqeYy67+mf58eZQCLcRPRdXWX2xoi1/ftKH6xsa8eqAw7SHt49SeXk8eMbmx807WqiUaYmqyr2S&#10;Vn0Vz0XUdXxWorodxSfE/GSBi7Fw/8ispEBjqjqQSLa1pLINV285gJsqD+POZ5rwwEst+N0b3fjr&#10;Wz2ULvzlrT78nn//9IVW/GDnKXy95jiuKz+KZduOIqG8lUDexes8QOWoynxZ/boPpKzPPgYjliQ2&#10;pQJI3Ruq55AbVdlfs2iUzK8bNjEvBZlj+dsUAsONlafw0Nv92NQ4jGf6ee1pIb/tAPbwhn6HVvJb&#10;jghq+lwo5fd/2NOFW+qOY+n2RsSbrgP9vI8s958MJMPS+V6xBjW5nMXtqehYA7rm17dh1k4VDJM9&#10;VEx8ZN8/CTGTQLl+EzfiNdIYCIGL3E/arxVlb5O1V+KF4Wp4J34Gh+0eOJxU9k65wd4HEr/JCPs+&#10;wUEgcc97n//vcqcBEy2vwL9nQsH/eygELTvBhd8FuE6/GI3tNngc36V8DwFuK8jtBwhOfpvFevwm&#10;geC78Os3BECX848YOP0nuDwl8EXeJqC4pnpcEjTUc5nvI6EIIgIQgo+6L4cVoBYAqQ2zEImAEya6&#10;TE76TFzhg6JxvT4EJ0NmvWZkgDodh7h2slbNqYGbXxCYQo0hrLniMSrEbMNm1KXZivVcJADD/S1K&#10;zDN1MKo9styEYjQCnBx+lmO+07HlU8R0pOyVaWayzQgmKoxV+x3TIYHrPLN9zf8qXJey2ARuph5G&#10;8S01t4zLRQmZVK7Wz++KU1R0qW3lIXNF5rkNHNMDoECxMqyUi6+HQS001FYjVu4yKha1Z1eA1Zr3&#10;IQUnN431IClAbNxtFBVkqi2NqVUgs1E3W8vdZgVkZzZYlrF+M6/WaokixWjqURoGkFzRiPRDYzhN&#10;xeJSQahzHD1U+JuPdeKu8jfIZprIqNrIKrj+6hHMpAVqcvp3UPkrpbNKFmwrt8HP+YCrZUkMH+p4&#10;AqL6XanXlfY3sbwR11AB/+mo2t8P8+G2w07m0hcAGoa9uLL6mFEEai+zSC4oA8CfvDtF53FmveIN&#10;QzwP/Ty+Tp5/Wvq09nU+pRSVjWUUVE2XadGj9jAJ5b1I3d6GW2sa8Y83WlF3qhVNw8MYdTowqgaW&#10;3jFMeJQJZ+N5VFNLJxWLh8Cthp9u0wBzgmxhwmt1M1Yn4gnPCBzuCXQPTqD6eC/+sqcT1+3g+a5t&#10;4rZbCPA8hzUTPI9U3Ep15T6ZfndT7WaMC0oGCu8VgWG0472YxUqqkOuri+dBPdpkYAl0dW14X1WN&#10;8pVgXN9iXGKzGmS4aWZSo3FRylOwsuw5/O3lTLSM/x42F5mC614qfSl4KfEfUYH/DK6xn5JF8D0B&#10;QZ8rQ8xDYPARYAQKbvu9poBSQBGauNOwHf3G4VRhJddjF0jp99GA53zk+1z/dzHuuR2jHm6L+xYY&#10;ewAhRykVfzcCgRBCAXKXkJvgQjAgUHjJZCY1KnHSS9DxIUBg0SQZ4YwBIbXF5yfqaGyJUnA1+GpK&#10;xHoITJboMy/X6YEn4jNzWlorG8lkHjMsZkNiCZWkKtLl6iHATCnZM+MzGnymV0u5Wsr4g+Of37f+&#10;30vdnYoTqRVLCcFAUiwlb4ojVYQo5WtVvRuXHkWsYLrdjmkYOfWd+T23abWYEUgotjS1PxeRnJuL&#10;rErKmg+RsTpp8RFsNPd9Nh+a2VRws6n89F6jWmUpqhpegCFf/0z+XpX9EgWCFbyUIlKjSCNy6cjy&#10;5cOlh0xZMpoXYkCL38+p44MqF45iQNVWLCGWN83Pdp/Eu+MhKsQgxm0+jLqd6PY68XS7Fz/e2YSV&#10;244hpqwVCwVUArJaApV6h/FV7e9jy2hxVyiLh8dCZacBV9qXpIom3FR1DE+1e9DiD2PEFcKIlDGV&#10;coc9gj++2ov4imMEQgX2LYW+sFLFb3KvTLmnPmGRK8cIz59x21TxPBNAxSDn1dDSJqCqO3Esz+1N&#10;9SfwP3t78fJYAN2+IMYIKDYNI3PxHLn4t8NLpeXFgDeMDhdwmMf05ngAu4bdqBt0oK7fgYbTduzu&#10;d2PvSMB0HW73A/0eYMwNKhA/HA4bX0dpqSq+4SejBF49DeTsHcJXy05icXkLZhEIZ9W3U7m2U3Fa&#10;11DnaC6v4Uzu+7kkeVw0UqMYlVxcZCZ8RgSueibm8v6bxeum8dK6z+QSTCgf5jnhM6HYC89HIp+t&#10;e/Ycxm5PAzoDuRgb+S0B5SdwjN9OBkNAmPgemcMdFLV2IeBQkbspXvsdBJXvY3LsbkQU7B+/d0rZ&#10;32vYR3DsR3y9l0bEHbxetyNIAIoM/dAwno8CxPkKAW70AWDofoTH7iWo/cC44QRmY80PoXLNL5Dx&#10;nUdR8asq7F71Mt7dcBAtNIC6Xm7F8EEacifH4Vel7ThZDe+3kJsg5AkhMtUiX6JpmRGNKiawhMlg&#10;QkGvkUkBSsRvvpskOpk5ZzRCt/3308hYttaARXGi+qYRGEwigGIaUwBxBsBITIYVf2cBjH6n30+L&#10;Ch6nkwc+Ku91np4SJRpYYmW/CeiMy47gMw1EArvp9YopaAqm2rooJVnxj2gK/EKXc2IwekDUil+u&#10;MDWIlFiUXkHKHuPTjqGii61RNo+seVmnirfIepsS/t5KheU6KZc3aJKgmJH1ewWVJWqSKLYjy92k&#10;2NZbYLOAbEZgNovWsJm2WdmBJeXH8OBr7XhjyIMxWiv2CVovThcVoYdKcRJ73SE83jqIP7/Virte&#10;bMIN9aewtLYFSbSu1WPtyh2N+NYLrfjlGx0obh7Ey0MODPkCZCouPsRuUn8P3BN+vOUM4td7O7C0&#10;8pAp1ovbJhAcp7IYMg0o1VFYx71Q7XTOOG+flCRU8vwZcBcj5GcSngdlYMUTEL+x8ziK28fwrjdE&#10;huEl0whiyB3gOQlgiACgLsnlTaP461uD+Gp1I5ZXHUcqQX5JRReX70IcFV2MsaAt19VCnv9YbktT&#10;NNVmJbHmlAHepQTsG6rb8PM9A9jcOYYDNi+GPWQ6brupgRom4Jz2hXCSVmru8X58s6YJiQQ+Abip&#10;4zAsi4r4jGP7txKeN7VUkttQRctz6tt4LtXhQZliFJ7zharIV8KLWr2U9ZIptyKeABxb1Yq4qqO8&#10;N9/E4tq3eM7fxvLKN3DLjtfxyzcrkXliK3b2lqJ14hGM2wU+PyLw3E8m80MyFjWrFNMRo7mDwHM7&#10;3I7bqeDvIJAIaH5o/c52Pw2Du8laPx0G4yWD8drVMeBOgp3YlNx6d3Nf7kWr428ob3kcD+TV4Ze3&#10;FiNLQ86W5iMrNQdZydnIofLOooJNT85FWmoeMpfmIjM1CxnJ67F+2WNYv3wV0q5ajaJvbzDFhc88&#10;9Axez3wdB7ccxLGGY+h+owdDh4ZhH3DxPBCR+N/k6UlkfSudy68lW5AiV2yCLENNIqkEPwwskmkF&#10;acUqLDGfGcCxWMZ7YuIc74vYh1xYAoX/n73/cKyyzLbH8fkvft97R+nSUuhYxjrF6Y4FEERpgr13&#10;Z9Sx0gmBkFAtCEnOOel0UJAivZf0CiHt9H7S12+t503U0cy9cm0wH+/cbcLJOe95y/PstdeuhtX8&#10;D2Jlhlns5cs0aguUxF5MV+qEFKyO/w8HGLk0em1Qi3urr5MFAmQrZDV9HRq77OR7aKU55H4qp+I+&#10;g7H20/hrfhEe3FGNl/bV4b0j9Zh3oh5zTzXgH8fr8NzBGszcUoV7copwY+Y5xNsL0ZdKX2CijCIF&#10;pQ3TIYO5xq7263K3qf5B7Tv4/QrmU8EqBiC32hBbGW7PLcVT+2qxrSmIMg1LI/OIekO0+Hxc9B5a&#10;3Wpu6INPM08CYVr1bvj5esQb4N+j3HgRM7HTbeaetGGPpxVzeL6/zzqGRCpeZVSpIlyZR6b9PJW8&#10;sunkOjS1FjxftSTp6R5+FzEuMn6H6kD62RRM508q6hEZZ/Dc3vOmd5xmp8TcPjR7vVT2nSgNdmDJ&#10;2SaM21SOIeuLDCjJQDAJGjx3M6SNYG/iELoOitx8Kk7sLj613kvhe9WLTkH/vvnWteozmrui+zHM&#10;VohxBefw/jkvTvnbEAz5rfvpCsMZaMaRUCdePlxHY+Akn63asfCZ6l7y2P9povvVWwaRgFTGRpZa&#10;rjSZ8d1i+ANoKMSJ9eaUY+yOUhorJ8lk+IzE9vUevncgP6PprCqAVk80xbr0d3U9EPgPySrFKMcR&#10;/CUrG2/uT8euuuWoDryBcOhBtAYmodMzFW1ugcl0hMJT4fOOI9BYNS+dLrnL5CL79skAlyIhAoyb&#10;wBaUC857H4LuWajyLMDyo+vwa/tWMrYSri8nhq+vwWNPb8FTv1+JhWPVW4vKlT+TCDQq2lQTRWU9&#10;pSUupoKV/99SwN3Wv5WqLEXWzQoUT6EY9xSVt9KbRy5F2kgq/aHq0qyBaSusQWomDtF9zC5g6Tqe&#10;YhfWcbuOL7AQu1Bqtf49KtWAhzotL+G5LVFsgmBg2q/w+9NGClgk+iwBiKKux4Y16fwUP9H38Zhp&#10;ZFNp8alYmahOxalIidP00C6GpWvqAhx1fP668r4S5BJcZArQW0F+U+hG5dJf1jo3RJytHNemn8ak&#10;DUVYXOjBDmcnPKFW04LD6wtRgfsRC5MNBP1opbQEAmjm6xpl2xAlW6D12xSO4QJp8M76GJacazLW&#10;eILtJDcTv5Ng0zdTsQdl1VibV11iB1IGkD30szdBc2zkbtHf+uc1ICFdEzaL8HuylSc/q8WKs43Y&#10;UBXGgfpWnPMD51va0ECWUsPvLKFCPORsxZaaAD443YR399fjbgLa2I/PIsFhZRfFKa6R6eH111EJ&#10;VEOjhtWWXoVxxmVFpaL7ocC3cY984/59V+H9L6hEL7kR+T3D1xJYdlWhKNwOXzOZm9dPxtKBCl7b&#10;5oog7tpQjJHrT5nOwHKn9SbDVO2K6ix036yRxap5sUT1L2oJ0itfabK8Pl6j3HFijXqvxhybmf45&#10;FebeW3NedP0XqDSVakyA4n3vl68sqGrclV+ID4v9qIgCTc1t8BLEtQ6Kox14/XANGU0JGZlcpAK4&#10;nq73ChYCgLobK+bXi6y2v4DGoZR8vp5fjuGOw3j8k2xsqqMSch/CrQ4bhmUX8R42oTcBqY9cwHIT&#10;K6mF91JGlsoEevEZDCTgqJB4kEoCuPaUaad1mJhViOszPsPEjZ/iveNbUOR9Hb6oGM54Kzjvm4qQ&#10;OiOb4D0ZjeI1BJ+eAOK7SjOlvelehDz3ozD6OpLPfYibMvbxWsphxpzn877w+jSrJ9HhxO+WX8D0&#10;WZ/h1V+tM5MR18atMBa7QESTLBVUVhB7pYZ5GaFlr6aKEir27mD1F2xEyk0ZTsPmEggWIG0EASte&#10;YwKWmIacSTymmIyOYRjJVxTiF8ficQU+AhGNANZPgZX12hKrizGVv17XT7X0T6Ikq9P0GL5ntOp9&#10;5vP85/InZew8LBgzG/NGvYf5+jnmPTKqd/Hur17Du9e9jgXXv2cq7RcPX2SuO2W4QIyAxu9MGqk+&#10;ZF/GfK4kMRMtFaTW4pfr5asiK9maOSGLXXEKJxe+E/3ttMIcFbS8CvHHrENYUePDMSq5+uZWMgE3&#10;qbjLFB96qbwrw8045olge50XOTUuZFa64Kj0Ir8mjK11rTjtBqqDrWQMYfh9DaT2DQhHfGhqbeXi&#10;bEbSaS5AgkTf3DIzsniIYgxcnL0Na1FnZ3WOLedmVHaUXFZSilSOVHjGKuf59+UGVYaQEg9kXepa&#10;h+QoqK9plFKU1Vz4KiSUsu26fsWWKLL4B2c3IoEySKN1ea8G6hjGzSOXkub18zyoxBWX0uc1G6Un&#10;y7YnMW4iflYuQ9ONmueo1w1TkuI2995iSn3tF2npluDOvHPY7VWrk2aCtg/BgBNlLREsON2AmzKP&#10;UoGV8JhKCFDhotheGYbwGCZdWd2Ec5qsZ0plp5TyIUotp1JTncwXXbKNWNlh6n8lUb86pZsPpFIQ&#10;oFvsRvEg1TZVm8wrBailHHvxWP0IWLfYDmLNmTq4QhFa1zQ2PGSHgRbsamjBXVvKzNozcSXDiGrN&#10;vZCC1k/DZKlQVdNjshK/ct8uZ1E2XB/+lKs4wUbGzfurjLWR2Sfxyv4MfO5JJtiSYTRQAUdW4/XP&#10;0jDCfgC/pLHU26wdq2GqulMYVzOvX+2cBmSql5q6LtRjkJkeW8W/KZ6p+KjqeOr5eSXIVJFR7sO4&#10;retQUDcX9YFn0Ox6AFHXDONSi3gnotV7N1rUk0wZYiYDTRljk7qkKzWZonhKhIChOIrFeJQSzdf4&#10;74if7/VQ+DNM1qTMsRb+LeydihLvW1hxPBW/ytiOOHs5BnLdDswq5vnV4mquqYF2uWS5PjVLSPFV&#10;stq/JB3AM39NoyKeRwU736TBriSwLI8TiMjl1J01xZ9yKQ0TKxBjoTIzKbj8NxW/hpR1z14RA1oW&#10;z/fwGPq3AQXVvxjAWmQC6GpdbzEgi4WYY/LYaWISVPALRi9EID8ANHSaeI5Jl+7+6ev6PdT1UxLk&#10;+2hIfSFq4fLFv/m3ZkpM76GE+X4v0OnrxKllp/ld88lwFNyXq03px2JyVkFpTwr8chcyGMsKlfVv&#10;BVy5SaSYjWijy8KkaJPnUrlQqQ61FePerZXY7mpFI63TgC+CiItWNMHkiKcTy0678KctpP8ZJzGc&#10;dDiOi8kkCNgptgZungbE22i92GowPL0II+3FGG0/hXGbC7GmzIuTBCd3MMhF60VAUzUjrTh43oe/&#10;bS5FHFnJQOMWc+IqnovqJtT4z8QmpByloIx8xaK8jEWAJMWvOfRiQXJb6RqGCiz5sx+tfI0NkNJK&#10;yD2OhYcbUBvj2g6EEQqrLqQN7xd7cOPHJ6jQSnFNOjcuAU/WoebUCzx1b1SPpJkqKmrsT4Yl5jkw&#10;z6rtuCbLKpocRtAcbivDsHSyH1sphmeWUlFVkGlU0piowqh0xZfUrqSSIsBuonC9GLAVu6XS0zPo&#10;cm8quN1/A61t+0n8OuMIUrkuaFPA51MX6hZcDLbjhaNOjMo8jb6Kw9FKV4LCQBsZIBWrXJCmR57W&#10;IS37r9+7y1UMsyDI/1L9/HhPbs3bgiWFaSiOvIxgWEpacZIn+QwVN7mPhthzZNCLMe9wKqZ/moPf&#10;ZhfgxuzdGGPbi3j7MYJICfps4HPM86J3wQX81wYxTSf3Ip8HgWUQjRzVM5kO0Nyn2hPX5JwjWyLw&#10;pFfgT5m78MGJj1Dt/wf8ofE04O5GWIF494MGMAQiqn+J+BWQV5ZaN8BM49+m8t8Cl0mG9bR4phJU&#10;yIT4utKTOz3T0M73RYPqBDANxwJzsfRsKsbmfM7neJoGjuJK1Vw/PEeu8940avoUFHJtF/PalEFH&#10;sCEI/3H9Xqw9vAZOdwoq972DxX+aRQCZhyXDlpsBXkvi5yMlUdXjqkCXy2ql+ZvARCN8zWwT/l3A&#10;sUyFmD0ou55ELEjKW8Cl6v9lPJ75OWwFlsevNKDzFhmGr8inFpJGlGQt6f638tu++u9O/lf/R/j4&#10;QvSfTknX793/Rjs/29ps0qmPrTpEJjSfbEuZZRbLMmnJYkxkRj2d/+Uuv9AceSvAbgGLCdhzo1vB&#10;dgWT9TdLBmVX4CbHaawp9SIcboXfG4DbH0FNuAWrC+vwW8dxjMyjle8ow4B8sSIqRipINYi8JoOK&#10;gz9VqNmPCk5N8/oWEBgK9P18n3HdqP6h1hRM3plTiPSyABp4bM2Ll3ullmCWdNqLmx1F3Mj8DJWn&#10;YVkmrqBzVBIALX9eQ0+W5eUoSscWsJjeYbzfSnGWNW988Y46JFJZD8mowCje163FF9DU3I4m3gtX&#10;sx8HAjHc4ThBQChHvD7Pe63PXa3rp5IT++nN5yCwMRMraTH2IchLYQ/LOIs7coswb38lHFUBnKRF&#10;paFttRGgSZXzmixJqefv55s7UMU9sJ/A/0GxE0/vrMGNWefMOAYzXZLH0/krbiN3kInTEbQ0xkEx&#10;NZOynuehMqzFpE2l2FwXgT8SpXL1ojEWQf7FCMasK+aa0cyWcgy1K8bUve5olHBtii32dP8uR1Hs&#10;ZaT9CO7YWICc88moD7+KNt8stLmt6ngVKQb8fyN7+AuV9gS0U8m3O6eipXEagr4HEYjOorImEwjO&#10;gDPwKkr8i7DHs4og9SEe256Jv9i3Y0S62uUohqXkEg1UI/vU9ytjT9Nnuxim9lU/7UW+54bcz7Dk&#10;2EpUed8muFgpzZHg3fwp9jGTzOMRhORKC97L15XSLJcXz4sMp9WnoP3daDPV/mI1M9BGsImFJ6LR&#10;/wiOu5bj3YMf42bbJ2RtZy0jRsW86j6QSeMm32V1KMjj69yjA7I9/HcT7rTZ8MG5D3Ax8CyZ+P0m&#10;8SBAIGtv+jvOfvgall3/GtLIOpaNJtiIvWgks9xfI5dQAaean0tGaiqlQEFtUFRM+e0D4qYeRi4x&#10;EydRfCSJx0vC0pHLCWrLsHhYEube+B78p0VXLuH/DIh8BUm6fv26tCGGFkoH9/XZ/LOYN4ZASnZm&#10;ZY4pvZlMJkFs7QoN8vej1SM3kKwhtQpRA0GBTB8q+T5cEKb4jKAgH/AftxTj82gbvLEQF6AP3lAM&#10;eY1B/CH7OIbKN0/afo3SUKVoCBrGvUOl0VdCJSfFKUtcG8FQfVql/XI8pMhOqM/VVRsIRtycajbY&#10;K5Obglb15Lxz2KvssHCIVpSPi7kZ+2j93phxgu9TcZysNp27CvwstiUXV08b//IU63zllhospkHl&#10;rOpxk4rtaOLrVbgt+xw2+Vu44X1oJnPxEnRza6O4LecUFa9VfW6AKZdAy/sr4yA+20WgP4+hPNYQ&#10;PgvNyFFg+M68s3i/yIuaaCuqQgEqEzIhJTvwWTqDETQGowQYMtNIMxpCUTSGIvCEo/Dx/rsjcscF&#10;EeFrjdEYjoXa8Ob+BvzORos0twK/zLcKL4dmKQ1cIEdGQgUj16XVkZhGCs/lFoLijoYIGmgwREN+&#10;KtEwtlxsxvVZp3g/ZGzo/fq8xaR1TQLJnu/f5ShVuH37AaSc3YjTztk0kh7i/VXAezqV8hTTkqWF&#10;1r9YQMD3MEJ+q4ix3fcXdHr/xr/fw3/LFSUFf58JyHe6Vcg4jsp+Knyex3EutAirSlfib3nbMYYM&#10;UCMzxHivlnAdWPfOMlT60JgbQOZg9p6jFL/NK8C2+hQ+z2fRErgLMc89BI2pBA8yGOd4AomVgRYy&#10;NTdiMMoEIxiRebXLhea5lwbfJHii92GfezZe2pWJX32kJBIyJnsjAcbFteulEPT43PvmV5A9l/G5&#10;Ui+QvcRlncTdZGcpR1aTzYoNTTHfE+oCmHCAzEi1My7+XvwWcl94CovHvGRiKGIcaQmLsGLYIgKP&#10;3GWy9K1YhTWqN+mSaka6Z6KkkA3JLabYSzIBJknpwsru4r/nj5kLT64XUDcBidKluyX2Fen+O421&#10;TgJGR6wNbbEWtDeTtkeVVv116UTsQititN7CxRGc+aAQCwhyy4epnb7iMJb7TgWWuu6ezv9yl18o&#10;i0jzMsyMCdW4UKxgueIJtERz1USwAmOpPCouhmldtBulVNsSRXqlDzesU/zDalqpnkmqUzEV0kpp&#10;zuZCFwPisa36Frk7FPSs4nuoSHPlnyaoUcSeTMyBAKMWGXFcjANkjW8owdjsk/jY3QI3lWA4EoLL&#10;H8Tm8zHcSjZlZrRwIyn2ojiMNfvjX10Wl7eoDogAITcHz10WpwLxivuofcoIAmlqSRPq/VFevxcu&#10;TxT7XW0YLYuf71eDSt3PgTQI+qr9Di19zeAfoCC8g/c/n8o+uxx3bjyFT9ytcNFA8HmCCPJe+siA&#10;jpK1ZF+M4cWdZfhLxhFcu+44RmQWkZ2UUlEU01I+hRttp3B77jnMPlyJvU0RXAgpiYPsNeCELxpE&#10;eawdc0/U4jZ7IRJoOAgYjXuLa0tJIRo5bGbn55disK3MuEZ/k1mC3JIAvH4+UwKnNxrBx5VejCUr&#10;subMW+tA67I7eaPn+3f5iWp8rnG4CYwXMMa2FW/sXYpa/98JJDPJxqcZMUH2ABUomUOUovYscj+1&#10;eKZTgStWIpfVZN6byfzcFANCAhy/fyL8pvqeIKXfyXZO+ufhtQPr8VvHbsTZSoyxONCh/SeQ0f7Q&#10;vVTiAc/P4eFrHozK2I3XDqWjzvcclTxBjsDR4r2bin0Soq7xBlTCAYKKcZlN4XlNo2ExFWGysPbA&#10;DPgizyDvQjJuSP8cAzP5XQTVvjmlfFZy5dXzHkg0jNCaLaOYS2L2GdyV7cCaU2loCj2NYOw+3oc7&#10;ef0PEOQeRrt7Ojpc9xNQ70fULUCbAT9/b/M9g8pdU7Dmr28hacQcKt0VUGuU5fEL+Lvapyi2QsZB&#10;oDFZXwKNrym6fydWU8wlBJg0k25sVaEnIVmNJMmEVg5fThazEItuXIT3rn0Ps6+djdnXzcac62dj&#10;7nVzMPeGufy39bpeM38bM9tkliVTUkcvw/IxBEAe1yQhfE00Sydp9ALMH/kOlo5ejFUj3sfSQZp5&#10;vxiL+PqCMRrsJTfZFcpg1H7bjIYlKBgwyBGrqMfgDVw0pLmjsspww/qzWEoF7wt4aIm5UBMOY8lZ&#10;H679uJCWiXL9abnQkjZurjwnF7QsWNF3KnwpGlp1ZiokLViJLBnj/uD3/X+byvj584jPdGGojZtS&#10;gEeLSx2JVUswyKbixVoMzS3D1vJiBIKt3IBtuBjpxLpqN+JyT+OqAoIiLfZ4ApWuQ1Zbz5bl5SdS&#10;vIZx2Ky6CZPaSjEBdf799UNeVEWbaenXwBULYH+4E+PWn8EoOzc0lXDfXKsLwhAqE1MbI3Dn53o7&#10;lLhQgesJwovO+clYYAAl4HPDGYkhs8iJyTligVT6fMYDHRWGQakg9RoZBnyuJilATJRKow+NjEF8&#10;nwoCB6afwUu7G3GwJoiwL4BWv4sMJ4bTEWDmZ+cx3H7WsA61FkqwWU0azTgAKbw8L/oQ+IYSDK/L&#10;KUGdK0JWRJYUiOJioA1PfFbF95fwOTZ0MVJrrege9XT/LkdRIsiAzHICqrLI6nGTbSfyymxw+5+l&#10;wr6fivM+tHrvQzuZSYdrGhU7gSN4L/fWBAQVTPfxNbmf+D61clEBpQoWo03K0CITCo0nm5lsYiSd&#10;jUpHngx3cCoKm99B0kk77nRs4XnwWXI/GmA3bFCuZxl6VmzMzMsh8CRvnIViz2uo4+f9obvQRoCJ&#10;OclaPDN5rg8gatrCKK2Z4Oe7i+AyDkHPJILaIjywy4HErBJTPBvP9aZ4UJ/sBhoDymyr456++MVA&#10;tFs2H8SHZR/ROPkHwWkWgXKaKQbtcCmWo9Y3SqOeTKCdQdAlSwuPR5jX2eaTC5Hshu9rrX0Bx1b+&#10;E0m/fs4oZ9WJCExUBb+EQGC9lkQG8O1jMEtHLrCYD9mL6dclICDoKEtMvbtWxy83cZCFIxZCKcjL&#10;yCTUqt60zOfnJXptaQLZhlhG19/NyOCRSm2WWBlpJknha7J82BosUZxl9CIsGSkGRqCMk6tOrsC5&#10;ZFCLsTI+FR8NJsP6ynlfKfKLQVlS6lwQXIRqaaGOuXJRXKVFSWYSb2/C5IIynCPd81EB+CI+nA61&#10;4E8Zp6mUyqlIuPmznIhzNHDRdtFwVcn3sPG+m1zA/ZvO4oyp9wjBSxZ1ihb5rY6zxhUgeq4sLFOj&#10;Iyuqx2NcfqKWOyZmZACeYColLJBxqJixFKfIGH3hqKkrqQq34j4C8uBMMhx+RgFUZRSJLVrXrviT&#10;JQl8LqNzirDN2WJcXkGyhFAgiJ1N7ZiwoYj3qAj9+Px6Oqf/SQZwPQwUOyW7GbauFC/uOo9TeiaR&#10;AFzhRpxvaceqk40Yml1MY6IGQ5WhRkYjZdvXuGl0rWqjQiXM4/1j00mUt7bBFfDCG2rFzkA7/pR9&#10;iH/nOhLYmfcLaMiMvnYuP6boXHtRccqYEjNRtpwYvzXDhQaOYfsyFpSg0YRe9lr8UkH3gvP4Y04+&#10;9l1cg4DnGeMWCwfk+ppIIPkh2rTcj0bf43jt4Ae4PuMkn1cpz7eU58nz5vqSC1YzZpSY0TenCcNs&#10;pXhgQyYKgwsQcE9Fh4m3qM0MGYxxj5Ft8d/qHOALE/zIatrIbtyRN7CiaAXG2vdhoM1ywSqbsG9X&#10;pqVYuWIxs7amY3PNCrj8rxnQUgynhaARUvyHzOjr5/4/idrbRJzT0Fz9DxT8/UkyhueRNnqJybRS&#10;Y8fU+JVIG6Vale5BWv9OuhXglcYKrPqcLws1ef4ERPUIk5hYksB2mOp9VLyZ0uU2tLLlDHia16w6&#10;HcP0FIP6xvf0IHyfWKNJpiCIJ4/SBNOFBiSVvWf9jcfl96jf20p+vyZm/kI+cyuDjEotW9leio/Q&#10;eibAWM0Aa/DMZxVwU4mEgzFaYWF80hjCCFmzDlnQcntZ9Ls/rVK5qMy4WSmI71Uu4Iasczjka7EK&#10;JEMe1AVa8OcsxSF0Dkor1rVwoxs3U0/HuBzlvBGTwUewsApLLSt++rYSlJOpKcFBc+PzL/poDZ9D&#10;P1uN2cT9qDzE7uTWVEsS6zlS+AzGZBZj3sEa1PI+hQKNBORWbLkYwuiPj/M7LNZksgO/OI//XQZy&#10;bVjpzBfQm/e590YpqULcv+EcqgkMLjLbGEHiYlMM9xWcoqItRF8bGQ8VbV+dp54Ln5PJMuPx+hIQ&#10;f7f2MBznI3AGA7SgI6hu6cScUwRauVNNZpTFoMycl6+dz48v1nOSAWbaJPHcxPIs967+riSLCoJp&#10;Bdl4Ka7NOIGpWz5EXt0iNIYeIuOQUr0foaBiGmQw7p4V6XeVKI/t8z2JT+sXYUzORlyVfx5X57h4&#10;3kpD1zVozSm1mc8mp4J7+RQe+sSB8vB7cBM8IgGyBcNYxvFcJxkghHsi0HgvOgVCjQQGMora4OPI&#10;r1+Ap3evx43r92FY1j6MsZ/EzZkn8cT2tdhRNYfM9HHqDQJD+G6CFoHL9yDP70EyOMVdLqUpp0CO&#10;4MxzikbH8/49Au+Zd5E27hksGvkWlpMxLBm6iIqTDGDkyp6V5BUuX/QsG5ZGJS+AEFguNGxnqRIT&#10;BB7DVpJ5rSTr6a4jWmb6run9K9R5mZJqOg3weGRWPX1Pz0LGRUBZPEoTLZcRVFJNJ2e1ulHx68JR&#10;yaZexxybIPP2Tf/Eln9uxi8UeLdmh8hSVBym0dR2XJNFek2LTAG6Z/aUIuRt5gJx0frqwKaLYVrQ&#10;BBNSY1lExiqSK8xQcQGULM9/tQC/u9TSIirCfp6HPxChNeWi1duMOx0CGCkhtZKnZa3rybtyMo6M&#10;S0vC3/VzcE6VkeEZhVhwsh5uKtygz0eA8eCNcy4yxVJcs7ERvTIUNK2hJc37LbDJUyGl3Gq891R4&#10;v00/hZJIB6IhJxWGB2XhdtyTX4I+tKivKqjndxCQ1Xrm6+fzP0j/fN7jLGXqUdlzvfTOa0Sc7SJG&#10;81xeO+JCY7TFjJD2hkPIr/LjBvtZ4+rsw+ejuITceGJbek5S1Fo38bR4X9pdRXCK0UIliwlEsaWR&#10;64vsaqBdtU4WO1DTzJ7O6UcVWvyDaMSoZsmMreB9MAPXyGbiuBfGZJ7Cnwt24NE9udh6fhmNg9m8&#10;nkcQ809FhAracjXJLSZX0ANklRY7+L4lQsUdCs5C0DkTuxpSMH6DjWAt17TldhxMUOnHfW1GIvAZ&#10;9ibbGpN1FG8dSkNd6EWEXeNNpliH5x4+k3t5nkppnoZgYBLc0T/B2XwXfDx+1D/FuPrEctyBR1Ef&#10;egoN4RfQRAkQSDQCoNk7DqqrCZOt+ENkLsEJPEeNGHiAMukb5/4/SYt3JoKue8mi7kNIn6W0u17C&#10;mYyXseC3jyBp1OtYlrAYqwgySmdWpfxSY6FTMSdKGStT7KtK81IU7E8sYhBD5QJUvzINbNNcHL6u&#10;1vvDV5C1qN3OPMy/8R2sm/QB5t0wh/djHj+nGp80LNbMFl6/CklXyCXH1wUw3R0Lvo1YbWz0GWtk&#10;clqCMvbIHPkzeXgSFvL75103Bxkz1tJ4ajM1Pr8wo2Zp0ah1iAkKmuwuuWlEdavQhxto2s4qVBgG&#10;40Es0Ip99S2mxiWBrEV59wIiDQOTtSk2o8DsN62/7yZy+9yVf7qrDUkEnmgIZ/3t+L3jjLFurXoS&#10;peBKUfd8jMtSeL79KRYDkatPdT3nMYZgait1w03mEQlG4SGLuf+QH+r4bDpaZ1kZW8rGk7IzvnYq&#10;QR1vqKMKzx92oZLsJxhR9lczbEV+KkAqfLKX7omTJvvs6+fzP0icBrrx+UoxyVrXjJTBfE0V5zdn&#10;F6EwplHEflNQWUZgvC2ziNfGdSTAF7PlMVS8qp52yg4TwKgZ5qwdFajzhhEgwERoPOxqihrfvtJw&#10;+xHQZHUbRvO18/kxRc+m14Zi9OM9szIgyxGXfRy/zt2M5/d8hO21C3E+8CKZw0MIe2ZQGarlPYEl&#10;MMFUzitQbmarmI7IE6isacF3zVvpSZl+F1FBpN93F1qD43hPH6ZBuBq35H7C8z1D4FYCgIvPo8G4&#10;wPtmu6Bx5om2U7gpaxv2Ny3h+REUyRbUfVnNMZU+HCHrUM+zVuejlIcNaIjhNFOU5qz+ZkoEaCeg&#10;tPg0Y0bt/O828SO9rhhOh1u1NXwvmYzA1QKbb+8m1LnoewVqHTw3jXmOeSYj7CS7qX0Vu+e+grkj&#10;n0cqLWnVwiijLFWWOkFHrVcsgOkGGYHLlQMwOv8kgsKiYfOteM2weWQLZC+JZA4jkrDu/nWo3l4J&#10;cM+3x1rR2dRJBrEBi699Dym8F0m81oWjyEIIEAIdxa8uBVwEcKlqa8OfGjim+iMVrC4VOxqVggWj&#10;3kXGQx+iuaoZnRH1I+2gtOMXxlXCBWYUNC1gBXjlOumbU4J4KSAuyN9kl2BrRDPMfdwUftSGWvDU&#10;JyVIXF9KhdNkWd9UFrKipUQULO7RAvwOIh/v4v1FuNDcjkCASjMGkyJ9ra2Qf6ciUhoslZaZ4Ejp&#10;6RiXpdCqFHOxUripvAjqUt7XZpbikwtBeP2qA2qGk4r3L7s0sqCM16mGoqqWV6aQ09xzq2cVGRDB&#10;dpi9DC8fasDFaAfvUxANkQhyirwYlVlirFgzwtrENyop3/5Z6f6KTeg5W/VRKrpUR4Ra3E7wKg21&#10;m9R1VzCE4rYOgj/Xgk3sQ3UtmuWuKnMqbH52qLpB8JyH5FXgkW3FqPPF4I8qJboZn/LhjswuNNd5&#10;jUMuQ7l2foi43qVILX6VfhZ/zNqMp3euRcH5FJQF5sHnfcpMeoyqPb6sefXfUqNJKWZV61MRtnsE&#10;MlTWakJJhao4jKz+TucPE4OJ+icj4B2PZjeBgWypLvQ0UouTMMZxgM+ugs+Cz8zRSKOmHlfzd2V7&#10;KW4Ul3MOr+5ORmVoAaKeh7rYieplrOMqCN/qnUAlP8HET9rdFI8aat7D506WQhBSq36lXGtKpppv&#10;BoJqUSMQJdAQYFQLJPYS9Y/vev2b5//vRE07LbeaRA01J6KZLCnonIC2wGQ0N01BqOQ95L4+E4uG&#10;vonUUfNp7c+nglxsgOZflaYYzRUEMDzfhSMWY9nINCyLU41MEpb+ejHOZJ8i2HYgFm1GW0c7Wggu&#10;be0a3NaC1nA7qnZWI+l2gm3iPKxKsMZTK0tOLXMUO/nWMRi5yPj9SqRQnY5EXZ8XXjsf6x9aj5bq&#10;FnRGO9Ha1oyWTipnnktn59dGJn8xnMq4APhvhwLJ52nxVOGPByJUHC1cNM2k91aq6kM7qTRovfbO&#10;92JgJkFAFdjqZ0UFpPoao8R4LClAq8WKXCtWYZhqY3pTBuWqMl/JArLinUZJyv2i9/WSpZ1fiWGO&#10;s5j6eT1CvihC0RbU8zzOtHbiwY1KpZXy4XfnqVCPgGeyn9xfUQyXt0hZK1NqIIF6CJmj3C66/lHr&#10;z+DjMhcuqtcYWYzXH8bDn3sxjMyyT1YZlW5Xlp2q9nkf/7/N1qwcZeYpyeGOnFOooTXjjnrhDvtR&#10;Gm3HH/LO8dglvPeaJUNjgItTFfpxZAcCJuv58Hz4/XKZ6pl1F95KVNNyVUENrt5YwefGZ833SEkN&#10;txfizQOVaAq2W2yLDHNLQww3rjv8Bevp0zX7xUw45dow81D43BKyS/HwzjJUcnEGgk5EI3580hTD&#10;CMWhMsqgFv8KHJsK9R7u378Tk4jQ5c4ygfcs1RlZyQVGjAXvQa8CzQPiZ7jWlYWYoDouO1k9z3uo&#10;rQq/tn2CR7etwtrKpH9Rdpe7tHinENzkKlM9yyRU+WZjxpZMjMys5HV5ucfPm9oUtXwayvuh69c0&#10;0ttsefi0KYtsYyIZCEExSOCQi8xktfX8XZed8NprDjyFVXc9jFWj55m6GSlSFS0uNzUyVM4jllD0&#10;u4CmJ4V6mcmwJVgzdAFMnc6INCr3VCSPWoRTq06gQyU6bZ1o7oihvb0Zra3NiJA9RNtbyWj4t/NR&#10;rHtqNd751etkO0qA4GcTU7EocYlJgV5o4ioLsZKMSG1plFG3ZLi+YxmSRi81rsY1cclYPOZdLElI&#10;xvKENVicsAwr71yDWCWBjV/TzO9r62wzvQzEXDRUrrWljQAjlmLEUgQSWTSm1YeCyVQKmjeiDLO3&#10;DhSjnh9scDvhpCKpCbfh0U3nMCrjHDetLE0pDfUC0waWArPEOj4XMDf6F21ouOE1M0at9/sTEIzb&#10;xGzyCoIGrap0KiOHE4lrT+If+6tR2txJS97DjeNFbaAND6oLbY4YFC3wLCotHq8PlZBcGeY6eM5X&#10;gmgMtO5NfzIR3Rd1GJZLaIy9FP/YU4qLBJZYMAifL4g0Ak48rei+BWQ9jgao/Y76iKmWRsFlHUf9&#10;q5QuOvrj01h8uh4ef4TWpB8uPqvc6gCfleoknCa7S26SX6rAlcCk8cdy1RkXo4RK1/yUu9T0eCN7&#10;4b01NS251cZFp+/qb7uAO/MLcZzH9zSri3MM1cFOTMw9jmG2Eip1PRs125SbjGtDMRzj3qsmS67F&#10;CNsxvHukBq5QB5rCXvjJjnNqwubvJqOuy+jReIae7l9Povob1XCJCarPWV+K+nap84NZl1rfPH6/&#10;vFJcozgU75deG5JdjGtzduFvGzKQdnYNDvsWoyH4GILeybS8Ly0gfTmIEgmsWpr7cTHwGpLPEGDS&#10;T/AeqEaH95cMtC/vsWJIMljU3fla+6dYWUSLlAzBct/dZ9xSqtPp6TsuRxHjCvpnob3mLeyd+xre&#10;u/FxzB2rdOY0LDdFi3I5qWOxgt89KPPLVsQirMJSxZaUkr2USn/N5FTE6qKIxqjcCSodZBGdHdT6&#10;NMJVDNomlxn1Z8nmEiTdrAahK7FyCMF2RDJWxStY3z3sTMdXMN+KsSg7T/U4iwlkAqAVCSoAXYS0&#10;3y1C3e5adDR3EE40+C0GwonVuIDf19HK8yDYtLS24Bfdlfvdlp3YhixA4/s2G1yMgP92nMcwWs5P&#10;KC1VmU2+GAJU9K5oDJ82hDFuk/Lh1RakmgymnJtXG9hqe6I6GDEUq/WHZVGq95Z891rYWuxWogAV&#10;SY4TvfIbTJrrtC1FOOluR2OoGXWREDxq+87vfnhnMT9LhUrFqHOWMuyT5zSWsWV9XzlB/jha8ALl&#10;Prkucx26P7K6E2lp3kX2ptTkiN+FkD+Eg64Ibss+jV5U2H3sLir9bsWgbCCL+Wjipdxm/fj6WLKV&#10;Pf42U43vD7jhD4eQeyGMv2wsQm/eIwXRNfVSWYP6btXd6DnJbTqEz0apuDpmr/yL+O+NNDjyxTSV&#10;Vq1Yl5t/r8Hjn5ThhLcZXm8A4WAIFyJR2MsbzGyT/jRKzAhpPlcVXsqVqZlBSmJQB+deeY3467pt&#10;OEQry+MOwMe1VBXrxDPbqfgK1NCUgKFWRspsvAQXme6fernpvppsSK4tsWYrZiU3YyOBT+u7Dtdl&#10;fo77txTg/bOrcKZpNnyBFxH2PUpFRYXqocJSY0i5YtQqpQdldtmKcT/dZ+ImUd90NAWeQU71UtyS&#10;vd+wyAEF5zE0s4YA40NfrqehSl22F2FY7jm8djiDoDSJa+5+tCvW4VGM5dJSin9K0TyaWPBe4+Jr&#10;cT6AcNHLyHzyEVrjb5uqeGuE8GKkxqt6vydFfvmJ4iULR6cZFraSLCItkeBCNpNqwHKxmZVzcPl+&#10;dIQ70EwF394RpcLn7wScGLW+Joa2EoA6LwKbntuCBcPmInXkYh5zPsFjgTmGVT+kjLSF/DfvU8IK&#10;gs8K853q8Zbyx8U4v7PauMLa2ggqoi5kTjyqjs5fBWxtpDMdiB4KIfupDDIYAyqWfOE+0L+pEExs&#10;pcuClPJRbYZqL27JK8b6igAutnQgSOUfcIfgjbTghC+Ctw+cxx8yTnIjy4XT5au3U3mRrRjFpNYu&#10;+bW4uqAa/00gGmCngrRfQAL/PuzjItyZcwrvHanEuUgzPNEorccAImqPEgxjaXEA12eWmey1QVQY&#10;Gtqk2gMlIwzl9wm4TAqpstm+onAuZ4mjwhXj66P7Yl5T8L3WdIweZSvHFlcrmppboe4JdVTeiwud&#10;GJ1xCr0y5VajJZ5XaRIsVDeiZ2SKWaVIHdUYTMV6S3oxPigKoSHcTHbgo0XegNKWKNKKvLjbdpiK&#10;u4T3kudA42CQrRpD+FkzbZL3sg+fndxKcQSyYZnnkZDVZPrIDck6i/s3n8HWi340qAu234lIKIya&#10;QIeZTTN8/TGuGbEzsVqBoAVcqoFROxMBQB8q/wQq+Y3nakwXbl/QD28ghvdroriO16fuzHL3mYJN&#10;HiNOac5d9+x/F35OXb+VAMG1rGQBde0d4qjC6Oy9uGeLHalnl+Nz1wq4PY+YGSrB4CRex92I+NTS&#10;hYrKBOmpZINWzUbUO6NHZXZ5imI7VK5UsDE1rCT7aAo8jeyaVNyU9Zl1TwsuEIRpNGS7aAjUcl9X&#10;ksWVIDH7FF4/tN6wHnUQaPXcZ7K9LrVm5acVpVYTZLyah6O6o4km/uM++iJ2zluIT94pwM63PsPa&#10;+9bTcr9SXGRLsZxsQ52j1UJGCQzqVbZkhFjFGtMtOnnMXCyZuASuUx6yGCp9gktLp2IyZBrEAo2T&#10;jrWG0RZtRfGGMsz57SLjZltOJpc2SJ0R1Ew0GSmjlPq8GEsTCUDD5yLpdwtQkluEFur41maCCI8Z&#10;a2kliOk7OhEj0HS0tpsEg2hlFB+/uA6zx8xB8rWmDoYbXwpAIvYiF0KXdOf9a8hUHy7KPgoQ84v6&#10;ZZ1G3Poz+EtOEWwXQiiLtlN5+ckwvCZOEgm2ocrXjp3VUcw/VEXGUYrbC07jhpyzGJV5DmPTi/A7&#10;bvp7cp14YrsTC481YVtDhMdpozLthItWt99PqzvoQ0m0g5Tdi9vXnaYCLOF5EfioABXklrtDgXFt&#10;ELncNPhL7iJrbs2XLpPLWdQORvde1daalWG1jSG7I3OMI5jekX0G+8JkjLy/3kAEF2mdvP15CZU9&#10;mYBNSlvzXsgqsjTYis+Hyli9zK4igGv429D8JgxJL8Eje2pxwNMBPxdB2E9QIGB5fM3Y6urEglNe&#10;jM/XpMrTGGwnE+U5DKFxkGDn521FBlAS88/hiR0XsK7MjUKyKhcNCxdZVWPUjwvhCLKrwvhNbhni&#10;88lCFdjnMczzySZgmWJQxWsqeb1U+PZa00F7+uazcPlaeC4ROMlQT5MR/zr7HC1qGg5iUHJd6X7w&#10;+rprN76NyJXXl8pysL2QLKuE13AMf9q4ESsLP0RN6G2CycPwue7jGpvC756IgFFGU2nxqicYf/dP&#10;oIIS0ExBs1q4UFGbEcU9KrPLUazkAavWRD3NJqMh8CqWlTkw1raXRoPYrlrI8H6ZfUSDjM9ba2ms&#10;41MsPbGG94Gf5f2JEmjUoqaZx/rm91y+olY7McPClGQwxYBMmGzU452FSHgZOkMN+HzxduMC6lGh&#10;X24il1iCUpQXmyC9acgpcDQtbqxhZUrFXjxiERbdsAjF9nJ0eqnwaQC2dbSQcbQRGAgG7TG0Em06&#10;yTJizhgy7vsIySMWYGXcSixNWI3FBLDUUUuQEr8QK0cS0G5JhvdzFzoCnWjv5HFaNJ6azIjsKKZ/&#10;tzejI9aOttp25P9jI+aMmsPzWkhwmm+yzX5h5n0YltJl/XGDfiEEFVk7ligI7yF7aKS104iruOmv&#10;yveY2MzNWSfxzK7T2NkQRWkgRJBoRijgQTDgRoCK0RfwI0CFpgp8XyBoJBAMcKOrJX89WoK0gP0+&#10;09CyoTlqZshsqwzj2e2FGGU/RWu6Bv+Vp8AkAYRUvl+upv81YoiNiovndTWt/6vylHqpWgta7rJ+&#10;u6/nchdZ2mQNapcjl6I2v4L9/SmaWTPSdhbPflqOKirggObge90opwVy7wZam+llvH4ZAQRXh2JY&#10;MgYUb6DFzmfaS89Qx+Tf4wlAwzLP4JkdxfikMYbyiB+NLXwO/kZa6XxO4TCaIjFUR1pR3tKC4tZm&#10;lNFKqeZ31RNQNH7ZG/aSsQYQ8voNY6nzhGE768Kfs4+i78Zy9JL7LLuS4K8GnGJUqpVpIgC6+G+B&#10;P9kPAWOYowL3birGaS7UoD9IiaCKgPXaYT47GhH9CzzmuRpXjtg0r0PuLLEhHdd0hubrWpcyMARC&#10;atSqglNdr0ZXqwuAOh6M37gF68vW4WLoXfiVahu4h8rnb2il4mz2zDJZXq1uggoVqlKHldnUHNSc&#10;FIrnAQMypq7kEosCf1qZbGazaAaMFUeZhBrfG3h8XxYSs46axB21culHEB9CsFemnlyWGpdwW3oe&#10;NtSs4/ULnO5HIKDMN6s/WM/fdTnKZMO85Npr5XnLQFD3APVuC4fuM5ltzU1votCumTPzjKvJNJeM&#10;TzFK2qpyTzHV8anDlO68mEDE13pS/D+SKItMY6V1TsbFp3NSoSTPfeWwZVg2RBlxaViSoPcvw+zh&#10;72L5hCVobWxBpD2MCMJoJRh0yk3WDIJNG9kNwSfUhiLbacy79m0s0bA0XmfayDSkDV+BZDIm1crM&#10;vu4dfPzIB2goqefnO9EZBVpbCVgd7Wh2t2PP8n2Yc/17SBm5BPMTFpBJpWDp6DQs5rldwkRLKa96&#10;WqAa16rhXtzUcoFRCfR1aHNTMZKdjMg4hpuzj2Py9jN461Q97NUe7K2LobSpDfXeZjipSNS6pDzU&#10;gtO+MPacb4ajyIO3jjRg4o5yjMo6weOcQpyjHAlStooz8DutSun/PDGTDqkYVbAnq1L31ATUczVm&#10;lyymoAajyRYf3++FM9xBgIlSIYdRQQtk7uEGxKVX8L1NRknIlaXxCIOpXKWMpeBN9hV/V/3DNVQm&#10;AxW3spXh+oxzuG/jeXxw7AI+rbXGS9fyuTQFmg2j8PtC8HgicAX4WqjDzG4poRWTU+PHayfqcOMG&#10;MspsiVJeu/qNORqopBRvkTtU3y/FVUlmpmA7jYGCJgzPOIUntxWhPtRuGJTPH0VZpA1P7SzGcMdZ&#10;riedZ4NZZ1YfLd4XgkecTexMYKzuEecJZvxdoEXGpU4O/TPVs87Je1aNIXln8dyOfLLiebxntFip&#10;bFq8042bS6IalWaf1dCxZwV1pctkrpEJJl064JkOr/9FfHohDdfZPqHRUcX7KrZPhsn1Mpgs19St&#10;ca0NIFN9cvMHKPWtMLUrSncOmrb9VNbuKyiLzEj3+RJglTru0xRPXgtZTISgE3bp7w8icCgJ62c+&#10;iiXXLsDi+CSkKMuMFrzmsahq3gwiI3tQUkBPiv+yFLnRlPU1djHeu+UdHPzgANq4jzs6NKvG+tlG&#10;NtPRCURbYyYLLFQdRcbjGVg6ZiGWJyhTTN0CrMJMq+P0YoLQHCz+6yLUbK5Gp7sTR9Ydxuyb30by&#10;KLKduGVYPWw5QWkRlmqgW9e5fOuZ/BJl8sjPL+txqABFFhAt1N5UCH24+ftQ0SltWZkp19ilOKks&#10;8ghMtCr70KpU23C5b0zFv/5G5frLDbW4WnMiZKFmUaFShsjVYyxwKqk8Kl8qsaFmvsw3z+mKF4G2&#10;4hJdAKM6E6Vq91VWXa6bm74R/Qk4g6kUHs4rxKlwO1yxEBr9fir9NnxcFsDvs09gqNgBwWWIik2p&#10;8NVRV1liA8geBmRL+LueC++psgIVp1BFvZ5VX4E4ASreUYnhtmKMJPiMyThjZKz9HEY5CjHCVmhc&#10;d8oqM80wlf1n3Ht6VlbFvSZQmnn9vBZVi4tdadqnal4SyVr+kHsWm2qjqFPvMp8XnjY3Dnvb8ein&#10;ZJx5p3mdFXz+DWSmVhqzho911/cYlqdxAAJM3i+lTZvBXlxXKlIdklWF22yfYd7hj3Hcs5pW9zQE&#10;qGjVMFHt58VS5P4KBMfDH6KSoQJqc19Zbp9vLWRfUqj+0Dh4A1NxqHEx7szKNCnhBui5dzUEcADX&#10;lRiiCqsH26swJms3ttYkkck9TiAmIPMeBUJyM4kRXEkAo+vvFjE4S9RCRxLj9TQH+TMwCVGuhxbX&#10;E6jZ8Q5S7nwSS0bPRUqCxgAsxqJRS7GY1rziEqtV1PhVJX45yzC5zhYjSexrZKpp3Llu0jqEzobQ&#10;TjSJtgfQShrT1gETrI9FQiDqEGU6ULKpFG/+5p+8dhVxksUlLjdAmzxSEzYJIHHKNFuK5NFLeG+S&#10;TZfoFarNSdB7CUia0UOA6j6XSwKYawgi1khdgQaBRHNe8tWKXda4NXZXdSkJtnpa4lICKrpUoN+q&#10;sbCyu84bsfpgXUCivdLMvR9I5ar6jN4FUrBKNNBnrYwzKRQBW4/ndIVLv1y1TRHj0L91P3kPqEiV&#10;wZVAxqHgtu73VQVijuW4lYp4bW0IPg1iU80JGUd5uBXvHC3HSNtRaOiYxicMopK/RlX02eVGEasC&#10;3XSyNkaCFTy3ZrRUGXBT3YvlcuKz5XkZkNM8ID1fPWe+N44KSckHaoiqZ2gGXZFhaeaPSSsmu4hT&#10;V92MSpPMcVV+EzR5cbS9DPOOXiRLiiFIcAwEwvDEgN21EVyXXWY6DxjgM24w9WOT61NAqPUiJqT7&#10;JLai+BTXBM9/IAFxIP8dR8X4m6ztWFGYhir/SwSVaVQgypziTzKUKC35AK1wX3AGgr5HzRRHVZSr&#10;bYss854V1JUtzV61uFf9yj04HZ6Nlz7/AMPsR3g/tc+svSijRhmH/ex8RmSDg/LJXnZ8ZFxp0eAk&#10;goxcYwRgE4OabO5XT991eUo3sHT/W4aEpMtlqOdOoyPmH49mM5LgfgTc09DS9Bp2zn4Cy26lEGQ0&#10;snhZIpV1YpI1v/+rSvwyF9PKhSAjF5fce0uGpSDphvkoyy02bjLVzEQoLR0RtLdHiS9RtHe0oyMM&#10;xKpiWPobFXXys0PIZkYuN/NxktRBwLjlBCYEFYrGVqtljRkAN1JpzSmWi7HrPC7JRTaICuYLoaJR&#10;+w5rJC+tISkxKgQFqs1ccFrHSgpQA8p+tHQ1I1/KwdTDUHkqmK3A7VVURL2l9Ph300yx69imHoff&#10;2ZcbQU03jTvka+fznyB9yEzkVpIVqftqBcOpAJStReCVqBWOajn68KfmmF+XUY7X9l1AUaAdTb4Y&#10;QqEWuChnowSaA034/fpifr6e91/zz5UCzWfEZ6N5ObrvVgNJ6znIDdebClsjkNVoU6nHQyQOGgb8&#10;roEEq/5ZbvTN8uOXXxTR8m9y5clFSkWvGM8AG0FHnZNphAwh60okaPwq/RzmHqvHmUgH3AE/N7SX&#10;it6H0tY2zNpdhYT08/ivAq2TOsTp82IsxgVGUOG5a9KnuU9aM3xd9TSDqBR1r4bYjuG3ebmwl61G&#10;redNE4z3e8fBH5kIr5m8OJGvSTRjZQpBZbJVPOiVYlEQn9asZ2aXAvrPEsVMPMHHUep5FxO2ZWA4&#10;wWW4jc+dz9HaRzLitK5oXJBpim3enrsRBxuUAPE4ImqZTyVsXGPKIqPVrw4EPX3X5S8ClW4R6HyV&#10;3VDcZDA0QMKhe00rGvU7i5X8E+umTKdCfYUWu9xEq/jzm0r8shXj0iOoqJMyRe1hpPiVLZY8ci5W&#10;3rcc7b4OtEfbEGsXo+lArAXwFvmw5ZWNWDD2Hb5vEdlJElKGLsLy+MVYSYBZatrvLORxJMo+kwiI&#10;rSaXmg5q1Rl9mZl3CQyGCr/LxSXrVlXj3XNdzCRMs/ktt4ypJu+yjFXjYlXvUzFRQalyXZavrGeJ&#10;lcbaba3yvfK5UyyLVizGSpUdrCypHs/ryha5kRQjEfsboiJJKnS1phfwmHHK/Gla1auRp1xSBZqt&#10;L2VcTaVxGguOlqI86Kcy8FNhxqhcNYY4gNwLATy0qwJx2areV3Bcil/HUl2IXE8EdN5T4+ok6Jj2&#10;+HyWYjma7W6NORZTISPJLaeUIZ4AMtQhMNRz17kT+Pn5AWQtQ8U6CYZKH//D7kZsc0ZQS2AJhcMI&#10;+zyIBMOodLfg9YPnMcJ23DCfIWRXVh0Oj8Nn3qegkj9V8a91wXM17rcutsXz6JtXgURbGSZu+Byf&#10;1H2EuuhLZHL38vjjaLGrGHIiwYTWdnAqWYvSbFV0N5XKcgqVh7oYq4WLsqpklatb8PguRdOTYrpy&#10;Rcxjd+mrvE92DMkpRz+HulN7zHM14xx4f/X8h5C9DOG9vS1nBzY6bfD4n+E90Vhnq9uzBqKJDXUn&#10;QPT0XZet8PlarEX/5jM2rKUbYPQa/+6dhrDJjtMIArnPHuC6mUIhGLmfh/OzeVh1+6smDrM0obuH&#10;2eUvVkt//p5gZZip6/HKhKVYMTwNKYnLyEYW4b1b3sK+tfsQpp74LGULkm59G4uHqzZmJRYnrMDS&#10;0asxlywuiewkRW1lhiYhLX4NWYsVl7LGVi8kePF3xaqGaeBbChaPUCv/L92Jl+Yi+1l+UlH84Uux&#10;mF1Cbj2Gf3Qaj++swYa6MM43t8ITCiHi8Zmq+ir+e6+nFQsOX8TEgrO4NussmUkxrjEMhSCRpdgM&#10;lTzBRYCuZA3V0IjNWOmrVO4EAGviprLDlOl2AYOVTECWMsJ+FnduLsT8kxdx0BmGO9KKgC9KhRQi&#10;syLIxFqxvSmGWZ+WYIztFBUcjQ2xFodcfnJ96VrkXlP7mioDfupXpkFdfcSQsioQn1tBZXgW7+1e&#10;ghPBhXBGHkG75260Ox+gUniQACJXGJkJlYSAQ5lfIaWlUllGvNP57wfQ6lOjRI0pnsLXZ1BxPmBm&#10;k+i9plaErytryjAbCZWRJXpNf/v2MQjTv4tWsWoxWvh7q1xMVNiqiLeO3z0OWe4ZSxRQ13f967Es&#10;K1s9t5Q2rXYtcvmFguN5f/k9hp1pONhEuPzjUdf8FPbVLsCcXSkE7pM08KwuDX3IWOLUEoaGxC81&#10;ZmMjXyN7VIuYO3JSkXdeQf1HDUCrbiTE+yaglvLtdpO1u64wgPmWEuL1Kh4nIDWFmfypQWvhwCRe&#10;/zh01L+KwvWvYd6vp5hg99LEhUimNZ86UpXwSV0utK75K7Lwh1nTMTVD30zLpBJWarE1U38ZkhM0&#10;uIzKOnEp0uLU9TmZFj+PFb8MK/g5xS80CXOJGATFGoYml1fqF0r7/ySG1SxBmlrty42VmMzzSEEq&#10;QeGr77PO/0sG8l3lklxkP8tPK2rvouwqZdSZlG0yxz5kFOq5pYaSIzLO4XbHGTx/8CL2+MKoamlH&#10;QyAKN5W9NyjACcCjVORgG3bUxLD8XBMePtiA8Z9W4zd5xbiOwDMyswzDMskU7JVI5O/DM4swJqsQ&#10;N+eXY9K2Qjz/eQ1SztRjz4UQqrxt8AXJmoJB0+DSGWlBfbQT1eF2fOKL4Y3jtbiW5zQ0Q0DlIkiR&#10;IZHlDCD70hybgZkEN3sI19gC/LeLLLWaLMlyAyqrSZ0Dbsj5FG8eWY/T0aXwRx6Ej6DQTOUd804i&#10;eEiZW0q4lb+beSuB8QS2u4xCV2PFFvdDVCAzCTgaQTzFZEN1UJR67A0pPVkprIoxSL6pgAzoGJC5&#10;FKZDQHM/SJmBVg/By1TTWyJlpvMwx6RYY5LFqOTC6QITZTsJICnqBWbYlzmHGfzJYxD41Km41au4&#10;yBQaFM9hX0Mant6Zg+GOzzGQ961Pjhv/LZcYAdu4whS3kjs7z4WryGavySrCn/M3oTzwNA2Cqegk&#10;SKlzQThCgCH7ayPAtHoscBYohi/p+q8c6QZ6gYvcqloHMiaCZDFe398QC41DxE3mU/co8l9PwZtj&#10;XkfKmDQsN4qYAGDiEZqLkkLQkBtJVr2aSvJ3AoQZ9kUQWh1vDeDKGPcxlvxpEd698U3Mv/49zLnu&#10;Tcy99h0kjV2IRQkLsJxsYHmCwEkJBkpNTu6S7670vwom+v3r4PJDyM8M5goSZfEpO2yocSvK1Xge&#10;/02l0UfKOFvp4hrQ1Yi+eY2IJ/CMWleIWVvK8VGxF6fIYhoiBJuomlH64PP7qcACaCcwxHwBBPxB&#10;+EJRNEWaURdu5ntb0MR/+4IRKrigqX2J+YKIiplQPOEgGinulhZazq046W3F2lInpmw5jhvW74fq&#10;o4YqTkPwExD25jmrnklxHwXplTXYS64/shc1Ox2Uq3nuleiTTyWYX4Q/5G3GkiOreb4vUslNoAKe&#10;REtd43s1Kpgb3sRS7jXKWCChQkB16W1zT6Lw71SQQbICT+gRXs/LKAvMxVn3fBR55qHW/yYCakmv&#10;du9iNl3sR0ygmcdQDUh3YaHFZqzOvV9VTP+TiLmEgpqlQrALyrevzxPACBLN+g59Z0BzTdRxeDx/&#10;TuC18HW9R0Cp6/BY19NKBa/XYkq15nm289ranEpYeB5FvjextPh93LlpE593OdeGVUIQJ5Zo3J5V&#10;GGKrQbyN99iu+rEGGiROjHUcwZzP01DtexdRJ8HKtNsfx/XA+0ggDrt5bjxvnbOq4XVeUb9GC3zz&#10;Wq90Ud2TSfbQ+uF9bjMshvdBLIaGghhdkD9lGPg8T2B/+jtYeMffjetoiViAalDkMhq+kGAikBFA&#10;LEdaguavpBIkNM6ZQiay7M9LEa4JWz282juAWKepfu8M86cH8O3zYfVtK7A0Psk6LkXAtaJLelLg&#10;31rIYKzssi6g+uq/jXS973uWnxnMFSTKpOqdVwu1vTepwKpBoajjsDLFFAiXklGPssG2MopmligQ&#10;L7lAZVNlmmjeuaECrx+ox5pzDdhWG8R+dwuKokBNtB31ApZwDI0hStQCj8pYK4oj7Tju7ED+BR+W&#10;l9bihaOlmLDpJK5PP4f49Avoa3ehTxYtYwLbYLXyUXp1Th3PV8Ao1sVzyrKSQtRpoV8ez5mAk6iW&#10;QvZq/ltxuHOYuHUDMsvWwBd4lkp3KvxUtGp7HyagtLvvQYBWpjs0BU3Rh9AUeJjn+Rwq/C9hn+d1&#10;OOrmY3HRB3jlcBb+um0Xbsk+hNG2UxiRfRLx+UdNKrSY3uj045iasx7vn10JT3Amj281SIwpc8oj&#10;0BGbEbOh4jEAY7m2elJQPYkAAo0P8nzlursL4dCdVN7j+DdZylTYrmnmPQZ0mjTZ8gH+m+dAMFFh&#10;o4fKzRdS/cpU/pvn53uY1/0w9kfexUeVy/HM3izcmHUYI2zFBHGNP+b91BrJVgt+q9HnQIpiW715&#10;769WzNSh/nZlmLZ9LbbVz6VlPg2BpgfQ6Z6FqGsyWd+9aAkSUMwsm+noJEPq9N5JdiWFy3N16fx7&#10;vt4rWeRulBhDgtfdwus3hgoBt1VCI0QuTiWHBDRiIEBG6n4OZ7NeRPLtT2PpKAKHUnNHaFRzqnGj&#10;pZKJLB2xAMmj5lsV9yM0jGsO1s36gIZDGzpbW9HRaXq38P+9aEMMbc1A8dYiLBz7NlaM0DCxFIKT&#10;mlqqEaUFUj0p8MtdfmYwV4yoet1KflBjSmscglWDokp3xUXUmkVxEwXyNcirn+IpZA+m+p2f72fS&#10;gQk2PJ6JuVCknIwyIjgNdlQijgorIUst3cso5QSLClMjoWyxvrkVGESAMyO17epZpgzB8wQVFesp&#10;hkKg4THVjNPEb7oCyuYnz1H1MxpoN1jxHL1XCR/ZFRidvR8v7MnEgcYl3MSPcePfBzc3eh2Bozi4&#10;GPvcK2CvSEby2TV46fN0TN6Whd9lbcJNmZ8RQIpooVcSzEoJIGUmkWGwXZNNrY4OiQRXFYIqGcVM&#10;/MxXBbuKQ3mtvMajFTOozB+G3z+NIDDFCmyTKYgttJBpGIChIrqUGIw+ozYlxh3mm05RDGeSaUnj&#10;jj6Fs943kF2ZipSTH2DhidVIK/zItLFZU7gaK8+uQtKxFTQA1uHRnTb8OS8PNzq2Yax9L59llWn/&#10;M1jJF1oHYoQGvJWwoXuq+iS5S/lsCdjK+Oub1YT49ccwc+vH+LRhAfyB5xB1E7h8E+D3TSSAaVbN&#10;/Wh1TUEHwdUbfBzVwTdQ5E1CqXc2aprfREP4STLY/0wXWcz9INkLATSguTZyBT5onpkyDcVuVYyr&#10;mIziZGp8GtF90KROvida9wh2vPswlt36IlKGphBYlmHJqBQsGpkMtbxP00jheKvt/bvXz0POW3lm&#10;ymN7RwzRzjBaOtuBljb+G2hr6cSulM8JSO9iTYIaWS7FYoJW6jCxIrGXH96d9UPIzwDzs/xoMpCi&#10;XmkS/XtQfgPe3b4E6RUOJJ1z4MUTW3HHJ4dx0xZZ5QSgfGU7kd1QiQ7IabJqcqhcrTlDyla06oeU&#10;BTdY8QXVUuXVoBc/p/ZBA3IaMdShwl0BHt9vdxM0GwgsAmMel9+//eg0NPmeImuYYWIPzQFNYlQH&#10;YcVGFIMgQJgstG+vYJvJVOTKMv/2q4fZeB7/cRz2LcTd2z/ld9fhKp57vw2VZHhNRpS9JzDWKPKh&#10;OeUYKmZKADE1Qdn8e47LGBECamXW6R7ovvTLruR1yvDQ6yoLcKKPUrmzy8jUDuCl3Wuw3/kWgXsC&#10;OtzjoLEDAr6A5uQTWJpiE8gIJ8AZeRWZJen4rWMv4uV2VVo8n5Eyzwbmnkd8XjHu27ETrx7bipWl&#10;NnxWtxAl3nfQGHgJPv9TBKBHKARoKWFa/sGgWNtdVNDK1JN7kWBr7uWDfF2xKL4WUNLFTDKHGV0u&#10;Ks2gGW9ciBZrtIBdyQxWooHcn1bcSq9/GcuyXJhhMpFAiKAZFAv95nP5riKGE1PLGYqSAqL+cQSm&#10;u+EpexarH3sIc679p2EwKxOXmLkpKcMWInXEHKSQxbx3QxJOb1INSrvpPdzS2Wwq6dvJXto7O9Dm&#10;bUfGxPeRmrgImhqZPJKANZxGlWnfotb5PzHADFuCVQQ+/VxixgWkYUX8cqwZugyrVS+kGphR6pG2&#10;CCk852Qyr8WJl9gq5mf5Wb4v6QadvrluKjKxiwr0sRcSNNTL7CLZlJgSFSeVnWnKKObjIDBkqV5H&#10;QEXlKiZnfrey3dQOZ7Cd77MrXV4V/lZNTT+yNB2/V0EV/n9SwvzeUem78cDWAtS6n6JCmkUAeQDN&#10;ISmq8WglyBilYuIwcmUp8H6J7fqpEJsFUGQzYjBV/jl4blcGEuwnMJjAEK/08IwGMim5OKt5XWJz&#10;YoCanVNvlLuuT25E3QexS3MthqXyvig9nMDZR90YlOQhtmY/jeszduOv2ZuwvnAVigNvkaXoXJQR&#10;NZ1sRSnM6s01zSQhyGUX8k5Anfd1zP4sDWPSyZLyXAagzNwfPifLBatGt24MIFirs8SgbBeGkjHp&#10;bwmOo7g2Zwd+n5uOKdvex1vH0rG6jABUuwqnPWk4H3wHTf6nyRDVnVrxJillZfTpvMTslNyge2a5&#10;I5V8YTL9utLLBU5S6B3eu+Dn8wkEJ1gskyDT6iYoEYwESoqfKKmi3T2z69q6nsP3KFobStho8Txo&#10;XGfN5nrEdqeio+E51G19C0v/8AQWjnoXKcNXIoWKN20Ef/L3uTctQqwmho5mzU1pJ7CYsVxo62iG&#10;ITLVrZhLgEpJWERgkcutC2DIhgQwCvz3qPh/RFGMKYXnpE7OGpmsppYmZZksK0VZbgmpWCE3YfwS&#10;gqpGCSz+mcH8LD+eSIF2A4wKKS1gUH2Pal74uikAVYyGypZK2KqBUZbcRYrqb1QnVGdqdpQcoDYx&#10;huHkK4ajf1ssxpovdAHxjgqModIdaz+E67I+xZ3bduL53blYc/x9FDe9B3fgSSoJWt0eKjFZwVRW&#10;ivVY1rOsZCvQryp2q2amZ8XzdZFFHQrQEvdIkT9My/dBVFDRPrMzC4m2kzw/AqXOV+OjDROzkjcE&#10;nFZd2HkChoL0cjHynuneUXrlk/3x2rs7ZChlPCH7LG7L3YpXD76PggvzUBp8Ge7YYzyHvxrWpc4G&#10;AZfiSVbatF9jCUIWu+psUjuYaSjxzMM0xzJTkGliNnKt5ihepmLdBgN2SnVWjE9dl9XpWrVu5pzN&#10;+6p5ztUmqSPOpjkz1RhiL0VcVinPrxCJjuN8Drvwxw2b8OReBxadWouN1ck41LgIF8NPoCn0MHyB&#10;B02sTVlxSiG30sYlXQyF56/ZNBodYJpXCsCl7AlSLV3uOwXrA6F7TYfsrz6P70usVHgrPidQs7ob&#10;kJXJECF4my4RdS/hXPaTmH/ty0ge+w6SRizBopFLkDFjPRDpIGXRLJVOggv/RwrTJpiJdeLEuhNY&#10;dO17VORUzomaKEmAMWxBRZIqYPzpAUbtYjRmWoWWy4arUWgSkocvI7goTXspFo1ZhDUTyJjnH8Jb&#10;18/BnOvm/wwwP8tPKwm0vk1DU7sUKpUpgUHt9tXpt4+SBbpcYANsFbhajIV/FzuJs5/DMCrrMem7&#10;8BvHFjyw0YGXd32MZSfWIbP0Q3zeuBDF3iVoCrwJj/8J+MlQgv4ZtI7FKrpYiRQFlZWpf6DiMErE&#10;KDW5cLrbzUjpqTlmt6X9v4uV+iqlc0+Xy2cCAv4HUdT4Nl7Y+SF+te5TKnOBqtx4SjevI7B2ZQDm&#10;yh3WBDOYj4pe3aXj7UUYTkV9W7oN43mdz+214ePy93HQtQQXvM/Sip6JFpdm8N+DFsNSyEx0PWRQ&#10;ba5ZBDldh1rH3Gf6ioUVTzCgORGR6L1o8DyCbRXL8KesbMTll6M/gUJticSezDgIdXwwKc8VXwpB&#10;3AzHE+irkJNitXRSy6cKMw69nwpmCZKmbsoAUgOfrdoVkX0aw6DS9L8b4SjGDbb9+EPWZszcYcc/&#10;9n2AlWdSseXCMpwLJuNCaDbqg6/DSwPApGu770c773GLninvcyAwlfeXz5TX2O6ejFan9Sy/bzFZ&#10;dQQ7/S5wM8+Y91nAZoTMKqLsQHWNqHoDn773Mt684SW8d8MClH1YaQZxwYznkmvMcpW1awxkAFj7&#10;0EosHP42mcEyLB0hhW0BjDo9LyXIiD30pPR/PCHwDVcn52ST0ZZGUFlGZrZUyQ1jk7DizmRc/KwG&#10;Ha2diMRa0OnrxMV9NT+7yH6Wn1YG5Z6mIis2bWDUMkbdl/sWFGNo3jkMzynCtZn78fu8TzD5s614&#10;92AKPipKxae1S1Hqeg8N/n/C6XrGxAB8flrBBAQVIIaoOJuNX/5+hPnvWJCKJziZFvAkdLoeQIey&#10;uGgBm+JGKQ6jQKQsJFY9SrfLRi4ci81Iofyrwvl3ouOF1PqfCjDkU3xhunHlhPx30WJ/GDWx17D3&#10;wltwVC/G+qIkIx+XJONDykeli7C+ZB42VL6DvQ3/xDn3K6jxPQtn8Gn4vU/B73sEYd/DBEW5iJSx&#10;JlcNzzlENmKq7a0YgWbBqJal3XOvKSjVCGRTXOqxXleqt4AmxPuhmFOA51cVfhXrSpfjxd2ZGJ+3&#10;Dbc5dmNY1jEkkiUNcyiZgqBnI0CQRfbLayCQCFDkwrQYjJiXEg40/0cJFZpi2i29c+vRi+DZSy5R&#10;uduynBjocJKd1XAdyOXHz8vQUH2U3WpDNUQNXLNOkhl9jmG5e3Fz1meY+Ek2nj/wIT46k4YTDUvh&#10;Cz5hrhfeCWgnA4oEVIj6w6RUm5icukzzdyUFWKnrXWtGqeR8zpaBMomAcw/BbhoaDryH1Icegr/I&#10;g8528RW5xqyuxkIaTTVuvRjB0t+/i2Wj5iEpkaAyYiWsTsZKKZaLjCxmZE9K/8cUsqmRct8tI7ik&#10;ISVBHQGSsOB3c3A2/QQ6/FbqdVt7C2KdMYRbQ7zClv9cBmM6FHOxm6Z+xrKS9UtrMZcWcJeoIl7B&#10;ZLkiLFETQAktZr5fnzHzcnJkaap9inUstcYx8/PNsa3mjMpSsr6Dx5WVzd+vBFEAV1leui/W9Vqi&#10;6++W7tfMfaM1qgwxjdpWFpNa/6h/mILMA6l0jIXKe6PuAN33xASlpZB0v6iQhmQXYYT9MMba9+HP&#10;2TswccM2PLNrA+YdsyOr+kPsdy5HTXghmoJvEjieIPOgouaGjZKBmM3uUZBVwfNxVLYTqXgn0ZLl&#10;ppfidCudeaJp/dFCSzJCRawsIHXNjQTupmKgpWlcMFIaUvpKPZ1gjtPM47SYmhv+m8rDWKUCGwJV&#10;hErDisPoPapNUc2KFIxcagpsC6wERt3HFkgpk0yKRxbvZBOHaPHNQlsjFb13HKJhKcJua1uKygIy&#10;iUYUSxSTiOr8eQ6KoQR5zLDALyCWwt8D0/hzKkJdbqUWfb9L560aD3VCVi0HwVEBagWmzXkKmKaR&#10;3dD6d89C2C2Xz108Jr+nSW49K15TH56BC+GXUBxagIPeD/FhRS7m8Bk9tduBOzdtxq3Zn2B09mEk&#10;Os4YxqNOAWbujxgZ14oGFmo89hCCh3rbyb2m14yLjb/3V3q1nWsiW4aGtQ+N6zTPEuMWJesZpPZE&#10;YrjZTbhasboCgVEVrk0/gMe3LSKT+yfXiNyS0+AhiwiEfxgXWZtHz10MRuAsl5zupdbDZPM3JSC0&#10;8rnKnRoiU24NzkJU4E6W2RzIRUdnLcGluYu98L/tJDUtQN3hC1h283umliZJyQEjVeGfCo0q1kjk&#10;ZVTkS0cu+JrC/3FFsZakUWrFr6w2ueySkXZdEoozC9Ha2IZIS8yMZ26NRdHW0oy2thayGQJMT1bl&#10;lS5Wby8t1ovoRVAwdJ20fmBOOcHBClqauSv8XWm1CpJafv6vCo9l/OHK5lEbeRWyqVFkDXrnKbvH&#10;aghpLDYeQ5/pnpWjY3/9nC5fkSKQW4rgKNcFAUdWpYr0lBat69T9NM0n88sRn1eHwcaKdfGeeo2l&#10;2ksKgwpiOO9TvL0Q8Vm0ePP24LaCHZi6xY7Xd6/FqqOp2Fi2GMca5qDa/w48/heNRe4MPA5X8BH4&#10;g9MRDj7AjShlN8UoOfm0FSxXtlOkyzXx7USB4ulkM1TCqu2gUpX/Xu36nd7XsbN2CV4+moZHdmXg&#10;wV278MbnWdhcNh81/ufhicyARyAjMAkTFKiwpNSl/EMBKjEykrDvIf6cyeNbFd9BpTjz+8R0NGem&#10;5YqafvntRKDkC6tOR9c6k/f3Yd6DR+EPP4Pa8Ms47ZuN7ReTsfp0CmbvX46HduTgLznbaEgc5544&#10;yz10BnE5ZQZ4rqYB1otMVSDxy41iN9w3DjVI9ZLVuNCXgKIJr6bJLQ071VJdra7d2Zr3o0xCpZlr&#10;HfoITGV49LM1cIaeozKfhI4mMpkmK8b0fUs4SCOHRkosQMOGwK3nbjoryChQEoV/OtyhB+AOc71o&#10;sF3AitmoWLbNMwMRz/NUwFuBjga0dVIZd/iBWAcK7aeRPOYdLDZB84VYOkyxjeWmBU2aiXdYRZw9&#10;Kf4fTYYpk02Be4GNOiinUJIJOvOw4Kb3sOHvWYhVRtAaaQPxBW2kZq1tbf+ZDEY+3j5qNc/FKKtI&#10;HZqHkI5rhklvWtK98uv50/J7WxS9ywI3zES+Ys1osUBDx1JqbB8ucs2rUb2BApxqwaEgsxVotgLL&#10;hhHx/T2d0+Uqpnmp2u3rvHldapc/WBlb/Gna5/PeqM37INXA0BLtr2acBJaB/H1Y9lFM27UJ849/&#10;jIKKZTjYmIyK4BxcDL0Ob4DMI/gwN5iUrqXctdk0GdJY1UEyAm7EFrdanihWMQ5tZBMttPiMpS13&#10;g3E5yHpXkPfSsrj0ubBqWTz67BQ0Bp/C3osL8Jf8tRhslJ4b/WxkYgWVVFyltLRLcKPjM7y+34Z9&#10;TavhjzxNJSGLVC4msSOl0coata5DQWddl6YmKvVXLWEi3mkESoLSDxRk/qlFsZxWskTFbyxX1L3G&#10;tRbg/Qm7ybZMCrGC4IrzzDAK1xN+BA3hV1AWXIgDDcnIrUjD8tOr8PyedZiw5WP82rHBGuNsJ/ho&#10;vxXQqON6FEvWXjTrlHvTDB2UESeGpBid1i73W7ztEF7bt4ZK/QUEnA+gnQyxpUlxtp6v4TuJYa5a&#10;B5brsZWGiBis1fqfv/OnUtTVBaJTa0KfUSYcDSTTDYEsx7AfzwtA6wGgPWhcS5v+XgD1HEtOXGGa&#10;aqaqgSQZy9IR800vsyVU6EuGfdiz4v+xhACzKi4VK+LV2NIq/FR9j9KWV45eioWJ72D+DbOxYuIa&#10;1G2tR2ekE23h1v9cgFHR2UAHlaSjAQPzGtE7R7UVxbjBfgr3FRTh3QM1eL+oHjurPDjUEMURVwep&#10;dgd2NcaQW+1HyplavLivBn/cUIRhtMoHZlUYS0oZTwPtjeiT68Qvab3ru4xbjUClOTa982nRE8R6&#10;Oq/LUVRPITeYAuyqu7Cyk7h5CTJ989z4pZ0Mj/dPrq6BtDB7E7AH5R3Co7vW42DdIioYxQRUcU7L&#10;PzQV7shkihX0VDaW5QL6qmijSnFPoWKeYnqFNbtnGhAQkIRV8CZ3lqqrTdaOMob0/m7X0/8uSoFV&#10;GqlJIaUyaPY8iCrfPDy7247rso6YWpNrTDsdD6/TR2B1EXDEVlWcWYIRWccxfvNGvH92DapDShJ4&#10;kGCp9i8ED56PWEsoRKvVpNFaPazauoBH90LNNHs6rytdBCgKZMslqJjOl1XuBBbdZ4pxwRmDgMCs&#10;+I+y76h8FfyOUCE3qz5I2Wvel+D1voxVNXswedtnSMgo4xrzo7eyCcmElQItF5nVuV37S56Hi4hz&#10;nIcG0V2TfRbX5e/CvHNpqAq+i7ZGtXe5F77gBLKqH8hF5pbLcxqfv1gsr8VzN9evpoZOQ2PoadSR&#10;Rbl9z6HJ/wIu0EDxR8i+FScLTIGXrNZHBqQYmYySmOcxNAeT0XbRg5Q755ngfvKIhSbFd2X8Gv58&#10;H2nDF2HZSIKMmmr+xAxGHZoXj7S6NKvwc4Vxk/F1U7Njif4mhrN45CLMvvM9lG8s+w8N8tPaGcrF&#10;eQ1BJSH3BP664Tg+LPehJNxBS7aVC7AZ/pCflqYbvojVBNIVCpLehvh6gMrNR+vai0jYD1ekmYul&#10;A2c8rXjxxEX8ynEY8aS0ymzS5MWBBDD11VJdhirGTf0Gpcfzugylf5aH90vt3AUuZbxnJQSdclzN&#10;Td1HfnECi1x+cbYKXJ+7Ea9//gGONCWThcyiErFanpjYBRWKUkg7XVPR6ZzO3610UwGHCuIsN1eX&#10;8vlCLEvYKB+CkQLy5n1U0sbdZNJQVXdgxQV62vT/k0jhKUNMiv9C4HUkncjEiIw9ZJ0X0IfPbyiN&#10;AoGKZuT0Iku9Ol/zcfg3XrO5PzQqfmXbgYe2pWN9lQNO7yvweR+hoiSAeSxfu6mHMOxMSo1AQ8v1&#10;yhsv/O1Ez0z30qQGe/iM+UzUVkVpwyawLReiET5nARHXhJ5/2Kt2Nw8RnKdwPz2Ic2S4s0+uwu/z&#10;snGVGHQBDcHcBj6LC1x/F6xuC2IzNHTkgjZNXfnvfo4ajHCcwh1ZuXCUvY+awGxElCXnUuxpKoJi&#10;UsFxiP4gQX6lfNPw4c/mwHQTY/EGn8QxXxLmHFmB23MKMDz7FM+3kjqgBL/J2ITnN9pxrP4d+PyP&#10;k7XItagGpjKg1D7orwiGJqCl4VXsX/o0Flz7MuaNScaioXOwUnNWEpcgdTjZi7oxq+NygrK2elb+&#10;P5aoBkZp05pkKdHvYjZWTMYCFwGREhRSBi3idfzHVvKfx2hHIV454MSZQAdpehsXt4dWthueoJ+W&#10;RjN21bqx6sR5PLX/Au7fVoq/5Rfi7oJizNpehTfJXLLOXMCZBj8XUZQLN8AFFobH50V9cwd2NrXh&#10;bxvUQqXMMBZJv3xuAvUIU4Cyx3O6PEUppf0omt1jtetv4sb2meFUAxwXMCLnJG7J3YMXSsrR5HwW&#10;Tt/j8Kqliv8u09U45FdsgqAg3zRfs9J/xSIsxW4ytQyTERO5jwpJQqXkUXW2As/W75YITNTgUWnD&#10;ynwSg5Hi1ud72vQ9i6qsW9zTeF60aMMT+NwnUzHMgMv7JNacy8WtOfvxS1rGmoWiljKKNcXxWhPI&#10;1gbbXYbR9CHg9qWlrJYrfXlfNBRvlH0vJm79AEtOv4sKdSH2q+2/BYQCRfnlTfC3h3P6TxAZCro+&#10;pTur07MkYp631WzUAh4aFnyWAhXFq9rJWjo9f+O/p2NHxTxMys/CCPsxq2DUQVacr2SQKq499dXj&#10;msyq5/rj33Ir+RrZsuZAyWWdV4m3D2fihH8e9zOPTVbkJ2PW2OOI9x6eCw2V0EQEXUrW+PZs91JE&#10;6cfKvKvmOko7uRDjN2QhPrvIuM3jaGwOs9WSFcsDUINeNM40R+n3jkysq1a9D+9f0wwaH4/yfnHP&#10;hO4hi+P989yPjqaH0H72LWQ9+xoWjHwPy0euMMxAbqgkVcVrJsuwVT0q/R9NBCQU/ZRrzLjI1A5H&#10;zT1N2rIFQKqNWTx6MRYMW4iFw5OuLIAxbTNyNLhMg8+qqQw8GKKYACl1v7wy9LPXICG9FBO31KI4&#10;1gFfKAxfoAGuWJgLswNJxy7ygR+nFVuMeC6KvvLzZmnUM6l31gVDvU0frzy5ufidVDxjPj6GyRsK&#10;8UFtFLWRFrIfAhWZz/lmYIe3GbfYT5l29ANtbm6aBh6zAoMKVPD3zfP/scRkhOVVGVeXBo1pNK6V&#10;DaZMMYlAULEXgUs1z5ubgRtZgVOljA7ILyc724s7uYFyK1ehxv8aN5il5GXFqpWH3EJSNoqnSKG3&#10;e7T5plCpTOWGV/v5yXzPeKiRo5S9PqcgqeIUUc9DRglYln/Pm/m7iHGRmdoPAqCC9EoZprJT/EDd&#10;jJ2h57Gxdg2e2vkx789pShXispvMAK6BdjI2FXwScOXnt4o91cKlDAlkcv24XvrSoLiG6+i23C34&#10;x55V2H5+GRpDbxt3ocYNa1SxMr2UHBBRyjAt36jzbnOfrPkzcq1ZDE4grEaXYnyG9SkLjOeve6nE&#10;AYFwM19v43u+fp0/tkQC9xgAaSVDUwsYNfAM0GCIBabRCJOxoYw1K2vP47+TMgtHnWvw1v4s/Mq+&#10;FXE5Z7gWu+phuA5NVqajGOpCIHeYZgQNtssFVku2UoHE7GOYuWk18mtSURGZ3+M5/TsRyMtdp7Uq&#10;Q0Vdkk2nZMO4rFiIWcvmd65drhOxL61pMwWV7424JyHI5+AJPoH60D/wfpkN92Zn4tr0/bwOTXpt&#10;4n6ropSbNdKfr8k1r2mx/WVs8hpGZR7DnM/XWGn0QYEwmS/3hZ9rUuvBGCgy0LQX3E+gcf9sfDT1&#10;IaSMeY/KW6OaVciYhiWjV1Kpp0E1ManDFptaFLGGZcMWULEn8T3LkZL4vgEmZZ31CBI/gVxRLjKN&#10;FLZG6fJhclH2I+BoTK8Z30wraIS9GO8dc6GopQWdZCpepwslLZ1451gTGU0p3y/f+0W+V7EZHpOA&#10;crX6QVHR9uciuSan3LiKrGpxN7/DS0uk3mSh9aHSvZ0LfkNtCBdDLfCR1YTCIRwKt2Li5tMY6lD6&#10;LYHFuMuo0L927j+mqLNuL1re18gNJIuK4KmOxqoEV2B0IAFVFfTKyhmcx+vNrDI1DrqX8VScE7c6&#10;8Fn9QrhDTxMQtCG5abkpVC+heStqmWHa538RZ1G7jnFkMOONi6jVNYMbSEpIIEMFq+AvN1IseAc3&#10;FDeW+yFrU4f+ZjZ6Twriu4o2rnpbKRAv15zqUiLKUKNSbKVFbdrie2fhTDgZKwuX4478XALIYYJL&#10;OcFErVm4TiS8h2a8t4wbe4WZ6JmYSzCSSzGrkkpTdRtVGJ59HPdsyUPauZU47F4CV/gRBMNKUxUA&#10;89rJztRzK9LdTJHnaBIIDJvT3wTCVIpqpWJcPBMMEBlmRCYWDN35L9f3U4jpEUagjvK+KX6mZx6K&#10;jON16r5OR4tLsYX74Ao8hvTS5ZjK+5GQdZzrsZJgbSXVaO8qW7GvRqqT7Q/RejQtgGjgKKkkqxS/&#10;ytqB5JOrcKbpbXgCT9EgmYoO17fvpKC1pWdvpZHLfSewsVLABdrhruwva7aOYn9cg1y7Js7mf5DG&#10;yEPw8lnpGW6pXYbHtztwc8YRnncxmZTisC7unUaT6DMgt4yiNj7KRpWRJpBUjOgi4jMqMGvjahxz&#10;z0WIz1o91cyQO7IvX1B7Qunw3ANBjYzgeuU5tjonoKPhMZz86Hks+M3jZANzkDxsEVaOJGNIXE0A&#10;USzGck2Zefhd7irNjhGrsP7+UxdlfilXlovMLEBlOimzSyN0lV8vBtKAwekleGZPNaqi7VRuATRG&#10;YzgVasXd+acQRytJD1xBQmWk9KGFqpoNzZsfbHdTkdDy0Abg4jGV4lz08VQocTx2nF3MRu3uq8zG&#10;GGE7i5c/KaR12kIFGUJjLIJ9/lb8ga8PdZSZDCwlAfR4/j+aKPGA12uSD6q4kdUAUinIDbyeBiRm&#10;ksrblB1WQyanOfr6uQcP70nH/gYqR++LVBgzqeAotOr8VHCeiFIt5WoivffLsp5mXFlW7cZMhLl5&#10;wmr8FxwPb2gGzgfeQGloLpnkAlSGX4M3+Jj5THMTmQTfGw2phuWHcWVITP2Ijk8gkaIxbT3kzgnS&#10;ylblN5V3wEeLkmAYbnqASvIJnKAieOvYWvy+oABxuae41jRSoInKo4FGhrIES9E7r9LEpuIcjUjI&#10;UBeCBiqbi4b1yvgZQuUyPLMUt9m24qHtduSQKRUF34aLykxZbQpER40LUNlIShy4g4x4vEmSsOJa&#10;chHei04q6w7XFDJAFWoqcaArQeInFMUPxKZkQOg8g3yGRnl7ZsHvfx4n/HPwxuGP8MesTVxf3Du2&#10;KoKzjJ0G/H9mv1Zyv1WaDteq8DfjJRxOs58Tc45i3PZ8OCqWoJbrxc/r9YfIjHR8t8ZhX8r1K5NN&#10;rjL9zrXGdWfiegITGhlmOigZQwuBpZ3vVaGqRmtrPISTa/mc5028c2gFfpO1EUPtJdQT3E/G9aV9&#10;JfZaS8NC/6aRy30mwBlsa7LcY2qPk3UMz+zKw7ri5aiPPg2vW009Z9FYo4FBcLEMNK3N+/hcxXK5&#10;Vl0EH9UrkakqbhVzPYxY9ZvIePJ5LLrhNbKUBUgbOR+p/LksUQPNNJVSc/eXIHmEmkyKySh2sxjL&#10;E7pmvlwGckUxGDUpHExrXPUnmnnRl8ozTguZSvJGxxkcdBFcQkE+MBcuRjvx+AECkK2Em74e8Xa1&#10;s1DgnwqXbOTqAg1gkhUqPy8XBhe7FrxxEVGs+Sqqe7Fqaa7Ot3Lze1GhjOaiy6iLgGQGTZEW1MY6&#10;8f5pPxVLMRkBF5w2Vg/n/+OJalvE8BrRV/GUbBc3uqxE1bXQ0uJ90IyQ/+I9vC0zA3OPfoBSz1sI&#10;eB7iJribG440nopElp0mQcpt0G1ty00S0pQ/owgt9hGh0gwGJqIx+DQyC1fjwbz1SLCfRILtDBKz&#10;TiEh/Sh+k74ZyWdWoCb2HIKee9DmnEQm8+BXlML3J3K9mUJG/uyuUbEYjZIRrGC83qe4T1jXQ8UZ&#10;iWhA2QTDeGK0YMua5uDj4tVkJVl83vsIJjRSaKGaIDQB+5fZVehNg0X3c1A2GXD+OfQuKO5SOA0Y&#10;4LBSbVWQOsRRiBtzd+PR3dnIqVyGEu9bXKeP0TqfabKsNHukTUkP5nwJOqq/CY/jezQETEWlk0zc&#10;6uvX+WNLgFa3ukO3ibGSdSkt1x18GJ/VJuG+rI8w3HEQv8wq531QK5gSArLGOHQnvwiAyVq4FlVD&#10;pWLL/rT+b8v+EO8cXYNi52yuPXVWpoKlAaPn1eEiANA4UAKI3Es9ndO/E8MGCSrGxchjaVppKw2M&#10;ZoGklLzS13lP3b674SPTrPQuxPKjdvwuez/isst43nx+3EsqIu5Lkbu0H8ElnqxrkKOSjFbGqBNX&#10;GVc7AZL6ZxwNk8ySNFSFF9AwIwi7p8MX4n2LkvX77gCcNCxMsgrBkudg1ROp8l/7SO46nfu9lis5&#10;RKOjiaDjfAGeg29j+QN3IomAkjryQ6TErcaqEWlYoayzYYsJOJq9v5qiAWXqFXYZuch6toAvTzEP&#10;mUpRNSdDuHDlxx1oo0VOhf7Y7mpaC21wBvxwklVsronh1nTSc27yXtr0XBjKo1dvKylguYoUd1Ct&#10;jKk6pqKwKvLreVxVEstHzNf5uyqN1WBwQE4ZrtLf+P471h2isuxEIBSAl4zpdLAdN9hOWoDl4HG+&#10;du4/rigbhxsjt5HXJqWoGEKlofcDc5u4Gc5ifE46Vp/7GCHPM2QfD8JHxRYICji4wD1W4NZkDXXF&#10;CeTWMYWPPmV9jaO1rc0r65BAw98Dvhk42fAmfmtbjyH5tPI1U0Zz4B3Wc+tL1jiWgLPweCoqov9A&#10;yM1jy12gzfY15fDdxTpmiOxLbg9l/rQqiYDnGqIFGzB1KpPRTqsx3HQf2qS8PKph4HW7CZhuvi84&#10;ge+727hJKryv40DtIjx3wEFAzsWozFNm3V2jOhrVCBHMTU8uBaRl2eZWmnt+Df+mNioDtCZynfw3&#10;jRwpo6yzuM2xEVO3Z8FenIQj3gU0Vp4046CV2tviJJB7ZhBsxBp4rgTyyyIzjUZH5AtlOBWuwKOw&#10;V32AX6/LozIOcG9YXZ819lqdHPoTTKz5P1ZFvzF+uAYT7Afx2K6PsPFCGty8v+r4rDb/SmGOuCYj&#10;zGdgxXK4Rrgeu9dfj+fUoyixpCvZROCiZ8/zjnip6MP3w0OjwxV6FnXelzC3MAvjN+VgpOOI2Tem&#10;E0e+jLHzNEzFVBsIKooZSe/QkKAOGZgrgKxGfO4x3LExAymnl6OSrEeZZUGurUBI1yCWpImlVtV/&#10;kAaVqaGRkcafajpqGUFde01su/vcvVYtkVmP2mNy7ZHZnM+bi+Tfz8DCMe8hOX45VpiW/irEXEz2&#10;ok7HSw2jUdV9T8r+p5ArBmAUpO5dcJ6/a7CVYjBNtCy4qTPrcG1mBd462ghnuI2KoQ11lKWnmjDa&#10;Rqszy2mUXIKtFENoacoqMb2RpGyzG7hYFJCnMhDI8DuMr9iI5m0I0LTo5GutogUjJeHh52px/fpP&#10;cdobQlPQC2c0hqJoBybSehuSX4P/3kAF03XeP4nIaqbS68/N3pv3STLAxKgOYPrGdOSVpfI+PcbF&#10;Lr/2t1fwUVqYSkVVfUonrctO10STGhoJ3ge/6w40BJ7DrO1rySqPYUC+lwqGVusGsSaBjeJA3LjZ&#10;hXjqYB6ckZcJMjN4PCp5bji5jJoVAI3Qcvf/zWxUk6pMRauCS7k4ejqnH08mo0Njg4NTUeN5Ee8f&#10;XYCZG9Zy7R2gQSHfPNelMp/sXANiL2LFvO7+OeUUteMRANGaz1aMp5TPqYpKS4aIYnYXkJh3DhP3&#10;7MDaslU4Vf8WAf9ZeEOPwivWELiXYHgn74eSABQopjVOJS8GEeJ98oVo4VPEMKwaFXUd7r53Eln/&#10;3Zl5ik1QiRkFrkSIr1/nvxcdW/EguXnaaISEPY9h2dF03JDxCQZvIuCuV0xF8aoKGhg03hznTZae&#10;xiUMzTqNP2ZvQNrxJShq/DvP4360O3+YZ6pkg0BsOo2JO/hvMgQCY8xzl5mGWhV9Dhudq3D3tp1c&#10;kxoPQbbJddmngMxrQ5kp0B6g2KTDZbEYPS+u4yGZfsO6hmaX4GbbNsw5uAon+JwU32v289gEDF/Q&#10;WqeXksVmGIxcx1zjYoUm4YPPt4P3prNpGjpUN8T77Sej8ZPpttQ/j6Mrn8PiMS8jedQcJA1TRpea&#10;YxJYRi3D3OGa36+uxz0r/P+rmFYxo5NMzEcNLpcNSyVjSjPp0ys0Ipq/Kz1ZsSHrM8lGrqw6GLIP&#10;+T2tjUtLg4pewcE4WyUmbjmNylYCTDiKgD+MI75O/Dr9EJWsfL1OfpbMg59R2xO5xNQpVkFwxWPU&#10;HkVKwLiW+HfNFpHI93qNCYhLyGKyKriBKhDP739gaw0t8XZ+XwSuYAsOhjpw07qj5jyvJkv4xrn/&#10;iCKFNTjPqoLul1WEUVl78dg2G/bXL4M3/Bg3IC17KpmwW8Hkbw8wYgDGqjLWITcRFZxJAQ4oHjOD&#10;QDETxzwpeG7bEgNw/TYKsOuNYk3IUgIBz4kbdqj9MKZtd2BXQyqPcRc3KY8TnMnjajNJZHlyk5Fh&#10;6DtlBQbIPHo6px9ToqHuOSWWIgkGpqMu+k/sqFuBl/Y58NvsHVyLR3i9xRigxpBUSIOoYPvnVFDJ&#10;StHSuKFlb0S/c70NttVSaSkt2kfxYyiZzjDHOdyUuRmTt2i2yhoc8iou8Q4iTjIIKcsA731Qlu59&#10;VEhSSg+aYlXFR0xygPq2kWUKCMJKJVfLHGXSKdYgy5ifM8O9VPB3Cc+/XcyKytAnZRqaYIaMFYXm&#10;4fnPltB4OUjwVBC/yTQt1SRUTTgdnnkUD2zJx5baNagPvkgrnwDnl2EjFmmNke7pu76bcH0SkAWw&#10;SmEOBB/EWddCzDm0Fremf4rE9UVIIDMZqgQh6gEzYpxGqPb+ADF9sm91spAH4CoaSP3ySwhGh/HI&#10;9mUouJCKC+E30cz7r6JTuWCVNakuzp1kLabTgXkOPZ3XN8UkolDEZJRAEwlablENv/OrzxwNMGuG&#10;Dw07Xku73LoNT6C+JBUpj83BvGs1vz8NK6XoE1P5czHlB+hbJuAwACKx2NJSgo5kCRnUkhGSRaYh&#10;phkTPXyZkSssyO8kA+EiyKs0osIspeH2pwIbZTuKnPoYPIEQH7IbrpZOpBQFScfVyqWOFiYprRgG&#10;wULTAXvl8XM8pv5mpaPy+Dy2NoX85tZcDr1mtVWX/1g0Wdlqt9rOYK+vHe5gBzdMBHWhNry9T5MF&#10;z6IfF22czd3z+f9ocgFX25S6XYcJWzdje9M6uAJPmvn2USrFiGluyA1+iUq7O0XZauKoDBz+pJjG&#10;jG4qOuM6uQ8XnM/j7qx1tOYL0Y+bV9MVVcSpQVb95Icn0CiA/qvsQ9hR/grv3wsI0nKTsjEFe9yk&#10;rWo1757CDaVz1BwTKaRvntOPKWokaYKzvN4glbxXIG0Upe7DVHiCT6Iy8Cr2Ot/Fk4c+xK9zczDC&#10;cYaKrJJrT10C5E5TvQeVmgyZHNVOKRZIZUxjR0aMmof23VhNECojE6rGSAJQXKZ+P4O/bHDgjaPr&#10;senCctTxe/yBWQQTKigCicBeAK3W9Rr/LCtaqbaKYXSQbXTwPrZRZCHrWkznhEtkhaZpJq9XRoY1&#10;zkCp1BPgJNM65lmAD8+9j7d3r8ULW1bjrb3Lse7sQpT734bLp9qPyWihQtb7zT2T5W/uXc/f9V1E&#10;ySN+XpuUfpTPZcfFJNyavRkDeZ+Vkj44g/eT+7RPfhXvs5Nr0mmSNHoVyK15wZQsJJKJxjlOY/zO&#10;DVhXsQqN3rd5P+8nCyJbl9uL16Iuzp2ue2kI8Vqo+DVKwJpHoxYyPZ/b1yXifYgGC8HfuHK5xlwz&#10;yV5mmOxLjXkw2W+GgWqtPYzS0HNYU7YMvyZzvu6j05jwzkE88pePsWhEmpkjs3jUUjIYsYevAcR3&#10;FQLMcjXfJMCk8ne17l9KIBGYCFyW8t/Lhlm9ytJMkehiEx+6ogBGFoXpzpun5pVq5S1AIMUlOxmV&#10;W4lJ+YUoiXSgyd9CCaAp1Io391VhtP0sAaWJyo4ARcYj/7CCdwMdmlFPVtQlVndkBR8V3CNt5nt6&#10;kzH1pkJQIeVgWw3+QAv8/ZIAfJEw/N4ofIEocs+HcC2p88CcYmPFDXb8xFlktI41Y0WFbPJ9/zZ/&#10;Bz4oXonG4DNo849DmzY5rXCToXMJFqQKKrURBAKqhVAigNwuyoySS0sTB01WEa3csti7mHfuI977&#10;wxhiq0Ycz8PUOnAjq7dbd1LFTRm5WHLyfX72FYLMDMTC4wiCd5tjhLjxrPqQroywr53Pjy1quS+l&#10;bX4nCCqrro0gYzY/702YYGu1yp9AkLwPHlr45eE52Hh+GV76/H38Lisbw22nuW4tFtMntwqJDh/i&#10;yGCu4ZoWm1bjVROzUhxLiSiKHWpNkQEOznZTGgnO5aYP3E252/Hgp3Ykn/4QB9ypqI/8k+cxk2Cv&#10;LtFUgrSopcT1fEIeFSOKydACNkkPysy6tBiYXKOmpoTMR4ZEVAF/GQM0BMSO3GR4itGo/5tiKC3u&#10;B9BJ1qMaHlno6lCt9aFsQtNyhfesp+/5riJFLaXd4bmT7OUefFyVRoAXiCsVmvuC665PHp+Bubcn&#10;uU/KLEOV+mFo5gn8OS8PHxetQrlnDvyqp/Lei1ZjjFGk7Hn+rbw2AwCGbUzitaj+60G+PgPtrm/v&#10;etRzUP8yxWHC/A4zrZO/K2uug6zFx71WH3oWpxvfxqO7NmGM/SgGKEWea0R7/Jqs87h5fQ0mPr0V&#10;b9yUhrkjkjF/VIoBBAFDimbKJGp883cFHWseTLfrSz3IJCkEk7ThKrZMRWrcMiyPX47lw1bwb2Qw&#10;CVdYFlkfWnemnTeVv4LGygrrJ3eXquhtGkJ1HlO3V2OLqvdjrYi6najzh7HDGcOEvEKMyDjLh0NF&#10;R0sxzlHLBacKYtWuyD0mUBGIUQHKL67v5N/iuDATbCUYYS/C7F1lOONvR2NzDE0RH9zRTqy7EMZv&#10;cmipZyjr5DxBrJo/v3nuP6bI9aJutUN5rWYUb24DLbazmL7VjqPuJHhDT3EzqNWH6lEuQXFzM6h2&#10;IEbloMJKY8nKpUXLTmAjQLAqvWnd82coeB82Vq/GXfmbeG8VILVqmYZmKUZVSoWqe1ZPJrMbacVr&#10;cSFGBSnXDS1yMQJ9lwEWKUN+X4/n9COKUSJiMUYpK/4hYJUVqnsp5aL0bYGhpSzUxUB/C3lmGuUT&#10;Ds7AxeCz2N0wD68dzMAduRuQkHuK7Poc70Up708NhmTWI359E1lwI5+d4oIygioJMGRANKQGc40O&#10;ogGk2hyly8pgGkrwGZ5RhOvT9/Jef4Ln9xTg0/NzUeR/D87wMwjIrUfQE0Cou4HO2wSWjWXc87X2&#10;JAL9oPcxivrPkcWFeMzg3bwf6rGle6FY0f1AI9knLXqtLVWsqzWK1YPrAQIzWRSfbzT0N35Wr3//&#10;z9UE9wlwHTwXxe8ySj9EQrZcX9ofKqSuwtUFVeif3YCrVVNHcBm2tgSv7tuO/XVvwRV7jGBJJhji&#10;uQbGkZ0QHJ2zaDgICAiSvIdyEwtkrfk6iotZ9WKm2eclrFUBipJlFH/R8wnyfgZDlMAU1NMgtFeu&#10;wAPbC2iknUC/AmW2qqUOWZejhud+Hr03eNHP7sTozFr8ZvVJPDndhjeuW9QFKlawP3XE91MXo7k0&#10;qtYXeFlMRkWgS5CUsBDJYxdj4dh5mHf9bMwdrZHRi7BsxKJLZDBc3KaVvTKp8iy3kjXyVXO6deG0&#10;mFUzQotfAUxZrIYh8HXL5SSXllwDVkDdHKPrOF8wCWNhdL/nS+nO8NB3qBZG56EAXR8qrd6y/Aqa&#10;8F/qZ5RVhhvtx/CpO4bKYBgxspiQ24fGaAS7Q2E8ebAGv7WXYsRHqqEhGCgrjRtb8yf60qrpw2Oo&#10;enuovQJj089ifN5ZWuI+7Iq2wBt0c3OSvfhDKPHHsPysF4nrjtOaIBDpeh1N5rqVldbj/etB1KVZ&#10;mSlymQigrCp7VY9b91ltTMy8Ft5nZYTpHuk+6vrlyhvqKCIIFvHztMLI4tSCY4CaU/Le9HWUk01V&#10;81p4LFnN+eW41ZGLtWdXcKOoxkBBUMsi/zYi5RBWLj83bQs3nUlPphKNcnO0uh40FmtMVevagLRq&#10;VXTpCU7BJ95UWu+5GO44h/5ZBPE8J3rnKIVaHZutaxqdtRXLTs6GJ/ACWlzc2Py+sGpDuNHkUjFM&#10;iRvYpHJK+HfDlrpE/9ZnrBY1EgGTRBanzkui93X//cvrNvPhu+Srx+v+m77TFJuav1kMzvxNqcM8&#10;vskSCqgHl15XthAteAJlyCOGIMDke+UG0fsIuiae5Fft0GOoDszH9trVePlQPn6zeRvZzB5a2cfN&#10;/BPTtidPA7qs9aBxERpPrPT5AbLAed8GcL31p0WrmKIC6n3yKVx/isMlZJ3Ab+y5eGTrOnzEZ17e&#10;9C6v5RG0O9WuR8F+6zq+rVhptLKwrUJb0ybINxPNrploc8rSt4wLsRfFhvRvsQnFq4xL1fy0+tOp&#10;8DT2f+gv9+2ECp6MOiJlHZyAjyuXY1BeKdc/95Jq3xxiMnKH1eIq7iGN8rglbxPsFcnweWaZNOyo&#10;m2ud56tuyKpVEduXi1BBeWschGKD+puC9CqmFaiIyZDJE2jN+jIZYFwzZLYCdLktxfZajZvSWi8C&#10;L03J1H1ToD9MYK7xvYrkkx/hzwWbea40QFT8mycXM/c3QVJFv8psjc8qRTz3eG+ui6s2qCarFH/O&#10;OIB/ZHyGnf/8AJueS8fH0z7AyrtWYMlvkjHnWir/sbORNGYBlg5bjKWXAjwmBqN+YynQnBrTNoZg&#10;s4TMaOHIBch5JAuoA9q9nbx/nej0dKK5+BLnwSi7SoH2QVQSJredC1spw3pw8l8akaI2oFBBIVtQ&#10;ep9RkDqGAElCaioAoZiqeQMYcltJOes75KO3vueLZndUxCoWtI5t1a1YVffceF3HsFqjUFwj6v8A&#10;AP/0SURBVPHyIYzIKMXt2Wew9rwfFS0dCHkDtEB8CPgCqA/HUNrcgRNkOgUXArRwnPiwqAFrCxuR&#10;XerC7vMBnPd3whVsJ5i0GDeYLxCBP9yGo3x9zhknxvLBD6JyVwdizYCRKKirczVjAL5y3/4nUV2P&#10;CvVUa6P7oTodMz6Axx1K9iSlIgBSyvTgnHJcY6tDvL0Rv+Iiem7vGhxxJaEktBKLDq8leOzDEDIF&#10;WbdKDzWFbWJ4BJdf5jfivwrqMdDmxJh1p/DWsSyUNc/mBvn65vx+RFXJMW42pYZ6g49iV9Nq/Drr&#10;MwzjNcrdY9LBxSZlufNaNW8/0XYaz3/2IY75FvG+c5NyAwaUOcOf7Y0CGcVBLKWv7zC1DpKuf3/5&#10;d25cv0YVy50j9iM3zVSyLlnQcm1Yn1FjTQuUvjzvngDGZG11Acz3Lc1yV7lmUMhwPDPQEHoUp4Kv&#10;IaVwGWbsyMJ1tkOIyyzCoBwxvrMEnEreMzJ3E8/iOuP+Mq9RVHeiFjey0PXsh3KtDHJ4jIU+MK8E&#10;I3M2YXlpCqqCr/K+3Qef+4eJgfz0QmUv9sj1Fw48gIzyNYjn3lEQX3VtckMq8UT7rz9/F9Dc4tiO&#10;vLJ5XKtP8vkLRBSv7HLpEUy+ukb+dxF7JRATRDv4bFX/0ulVJwaCD8/HFxTwCGjkZibIc215fM/g&#10;UH0Snvt0A66z7zfGwjWOABntBbKXKhoc9TSky4zhMJiGZl+lgnMvabpoPIHlb/kFSC9JQ7n3BbKv&#10;WVxLT/H8V6Cjsxid7RF0tADN0U60R9sROOvHshuXYOmob5/OrKD+QnVN7mrTnzxK8ZeFWD4shT8X&#10;4JM3tgBBoKO9FW1oNWOhO/i/S2AwBJh8KQQqLFpUA2V5EknNUCoFz2g9q8mbeU2LX/UlJsVXmURW&#10;kZVhO3ygBgRE96kIlQKsvlh6yJbIKlPwXQFP3kCTIiy3k2pfrGFeRunyM2auN8XMZpG1b4BJPmpa&#10;8FSqopFxWZUYaz+HSVtLkVLqxuFIByoiBI1wM2l6hFZEGH5/AN5IEO6YD86Qi3/zwBsKojHYjPLm&#10;TuzxtmHBgXLcwQc8bP0JnksZeqto0aEeZmJeatNfQxFDE2j0dP96FiUVKJakuh71ZhKQikmJCfXN&#10;k+Wq67cKveSquy3vU7x9Mh014TdoRT1orKBw9H64/A/hjGcBHtycgWvtB3lPCOr8nILKilepEl3P&#10;ZhDvieo24jMPYeqmXHhpsfW8Sf7vIp9yK0UpnOGQNpMCow9hd1MKflOwgWyq3HQUUBubQZk8J15v&#10;b95TA658vrflfIIddakE9ccIULT8TTaNdVxjGcotRzFZZ+Y1yZdgoHY0YlmymAWgalCo90pMh2WC&#10;jKrkO00X3i+B6avX0A00XwWbH0JCsTsQCt/J81Xxovz3D3dVyt8LLxVcQ/RZlAdmY2/5Ary6fwfG&#10;5RbghvXbab2e4/3i+jcGmfaURPuM4MN91pvGmNakDJVByqRUv7WcM/jL+rXYezEDLY3T+Gz0PT2f&#10;15UtPQOM9IuV1GN5W7T/fhiAUcdpi9VofwaD3AdeMnyPRMfSelUdzL0o8s/BR1Vp+MMmB8HkHOJt&#10;52lQWIkgfblPBlIHquZmSMF5Gs00Om1qZ8U9bZfr/ghe2v0xPq9bDKf3STLjWVZ2KA2nNu6BFg9Z&#10;su8FtETSSS0a0NLeTADQrPxaLBr9jtUV4GtA8u9EacrJIxYjNSENafFKi1bNTTJSRyzFgtFzcTj1&#10;ADpCHWjubEUUzQZgOi8FYKT0eztcXMRuKlAqBRsBxV4JjTpVHMQoeC529fiK4w0ZnXkSN9lPYeKW&#10;Yjy5twavHarCwuNVWHLiAlYXNyHtTB2Sj1dj9olavHL4IqZ+WoXfbzyLUZrBbT/LBUDrm8p3kLK3&#10;bE2mmaQs3wFEcs0qMRlJRgHLHaUiKIlSjrWA9LoFPHKtKXMsgdbc0EzVIWgAWSluyCrCPZvP44ld&#10;FXhl/wX8fV8N5QJe3N+IWbsa8Acq5JGZpXzYlYgzqdEV+OWGC4ZFyYLUuQhIND5ZYNnt0rPazVgp&#10;wt9GZGHK9XUVjy2A0cIfQlAckq3USH6XvQpDycRu2Lwf9hMLcCHyFtyk5i2Bu0m3/wa4qJhorQdC&#10;d8IffQD13mfwSelsXOc4SbBSGjYXpNxvmS5+l5XSPUSVyAQ1tb+oa3rka5vj+xBaZfL3m2ymaSab&#10;p9V3N1S4eDQ4H0/szTCbur+9idaYrtXq5NxH7h5Z3rTWr1+3HW8fex+Nkb+TjSjOoUwtKmQTXLb+&#10;bQGMvks/JfpuyxXW4rmHoHEPWnWfAhYL0tCnZlqPMZOyO9G4T2JK3fV0f1aibCcpGOvfBmT4fT+U&#10;Im4jw7N6ZnX1HdO18VwjQdWbdMVK+D7FojQ62UuwbYg9g89dc7Hi3CpMys/BjbbPuU65XsRc+Uyv&#10;US8sBxWn3ct128D1yPWVzz2UVYhXPlmBchoiUdfdiIX/yu+9NDfZlSE/NcCo5ojs2z8VESW+BO7i&#10;HlXiipQ+mar/EZz2v43kk+9jeO4JGgtlZCGWO1w1epaBSWOTv/dSBxGe3xC7XOc8fxqI12YfxsIT&#10;GShpepv74SEel2uahpVJQOHvcuVp+qgMM7kKm5Vc4f472mPHgUgrDq7+HPNGvoWUUV3B+h4A5Zui&#10;IP8irIxfhtVxGumcYmIycrUtHLsAdTRs4CWqhIDWaAfQQoihXIKLzAqOqUJbirw/lUK/rBqjHEY7&#10;SjBucynmnKzDTm8Lipvb4IxQQq1wmjb3QSqXIDe0n4qQEg7BEwnDFQojwp8Rv9q7hPgzSku3lcyh&#10;E2cinciua8Ez+6vxx/yTGP7x51wIxfxunQM3Up6bm8hJ1L9o+mrFE+wUCFXbBs3zkH9f/n65rdSU&#10;cHA2KXJ+Ba7eUEUR4yELs1npx/24GVVcZboO2+VmE0PjJuXnVHNjWokLwLgolbFm5cvzGBTV0Kim&#10;QTUO+psAVouh53v4TRlES9403uQG6JdbymsUIBAcHRoLewqTNtqRU77CTIkME0hCPs2k0BwSKkfP&#10;I/z9YYSDU+APTTCjWiMBDcWagbyqZPzOvgkjeM7xBGiNpO2dU4leZHx987m57MX47Za9aHR9/wxG&#10;mWliL/KzK824XcVi3HDhsDVDv47X8tqeVIzN2M7zIkMje7uKG/+/CurQS5ue/1br9hG01B7e/gEO&#10;NC2Cp/Eh+DzyeU+nopUvXN8lRcJjfw1g5O/3hh7mPZmGaHgCmgUy3OCtJsOLn6F1GaXiCYcUO7EY&#10;jkT3ToCjjsZSKN1KxVLwX17f9ymqXTEdisWsCJoCGyt9916eiwCmK9OLykkAGTOJD2rYyPMO3Qun&#10;fxwuhh/BqfBs2M6vwot738fEgnW4zrYbiTkHMDLnBEbb9uEvWQ4sO7kCNaE3EQqJ3Y3jWrLAq6fz&#10;urJF9+mbACPXseJWGpP+w7rINPGS59B0Lw0arkslVfCnN/A49jiX4rkDHyM++yCGyu3NvTlYvQup&#10;q+T+72NCCxWmgeoA1eZk+aiTGpFAfXRn1sdIL0szqfDR4J0EkLssQ8Q8R64J34Ncz8rOUxunrmJb&#10;Ao41BmMGgtzr7e50ZDz1OplIKlYOS/3WACMGs2C0pmumEFyWdw0ZI0BpBkziYiy9YRHeu/4NvDvm&#10;n5h//WzMHvuOkUsK8g9L92CIrdEEjm/cUIS/n2nCsUgH3JEWtAgkvG4iZwDeaIAPxwdfIIhyVxD7&#10;apqQXXQRK4+VIeVYJeZ/XoZFh8qw7EQp1p6qQG5RLQ7X+1EdjFJJBvk5N4HIy4ftMyDkIljVh9qR&#10;6WzBo7vqcGNGCRX/efQuaMBVUkr5XDjGlaa0Q4GFctxlsYh5yG1AxpOnhpYNpJi1SFTarEPFb2Vk&#10;CwQOVbwTPK/Kr8TVeZqsJ7CqoGVRYyzr7maGGrVsJSR8yVjE7NSEc4jiCnxfb56Lzqen+9eT9Cko&#10;4jEIJnY3F1WICtZnXI4zdm3C9qZlaAo9RmWiupUH0OKSdX43IlTUqtxWIV2n2ou4JqBdwWQuqha3&#10;qPc0Ko+nUOT5J54/4cDogiO8D2oq6DRGwdisM5h3dCtOev/JY3QHv79PkSuKytv/EDe5FKWs9GnQ&#10;TJBml1J7rZb5+bUfIDHvDO8p2VuO27g2NZclnqATz42vuSByo450HMD9e7aiunI8oqFHEFT7fwVc&#10;PQIBJQT8K8DIBdHO+xLie8qbnsSeqlfhKJyLD04sxZoTy7H6WBLWnX4L+WVvorp+HPyB+6isafHx&#10;PqsQ0WrV8aXrrCcX2vclmqdihq3xOaiIU9lzZpAbFYNqK0xmEoFHgXW/n2yDxkRrQFlHD1BZ8PfG&#10;KWh3qtCSz5yvKYHAy2tp9D+BJv9zaAy/BJf/YSoijXKeBrfuE9/TwfVyqVlkV470DDA/FoORseI2&#10;PeQmo7OR5+B9Fjkl83Dvpmwae/sRlyvvRAUGyfWfV2j2vwpUe9Pwk6vTynAtx1UbFFs7h6l7tmFL&#10;Ywaf7UyEXDPR3DgdnQQNFXgGAg9y3cpAmYAOsnZV/rdTT2gAm5rQ+sOTadBryNk98GleU3AS2muf&#10;xaG5z2PuzX8nC7kUBrMAKxJSzNhkDUFT/Usa/50Wl4JUFV+O5O8JK7E8biVS+X7JL7S5rUwvS0EK&#10;2RUjuYoWvhkRzA3eX5WutO6vJcV+53gTjviazeCuoM9L1CQjibaiMtyCDReb8dLnF3BX7hmMTj+H&#10;OFsJj0llnMWHaFNgTSnA56n8CQYEBAXpxYY02Elt9GW1JmSU47qMc7h/awnmHL+Azz0R1DW3wksA&#10;C4VCcHlDqAu2Ynt9CNO3lxEcCrloqnl8Wv6yAGy8njwXr8nKYLPEAoTuehd1RJXrQFloX1f434d0&#10;Z4Apm84U0PG61MLfct0pNZfny3M14CUmpBHLZGG3Zu4h8KbitHcOPIFHCLLTqVQmU1EqE0mWbM8L&#10;+ptCWi7goWWsRebzP0aF8woB/G04Pc9TiYr50OrxcAPJwgqoFf/fKEo3pcLjBlWHWc2piJJiyxUV&#10;obKzmlvy3yb3nxuHr4uey6+sIj5RdMNeuCF7Pq9vyt7AGjy16yMMs50gsHKj0XIbnNPE59PIza/7&#10;o98buP54Lwm819s/wcSNNrx3eD2Wnk7HEsrcYx/j5b0fYfqWj/HnrBzcbNuCRAeP5yjmveXay603&#10;7tzBZKLq2KD6BysjsQbDswsxPPMYfkMF8+b+j3Cy6U2CzcNoblJTRHX0/Rufg3pG/VAZTz/L9y8/&#10;LcBI/NwXF/3/wLsH3sctWbuMx0ddSIZS4uSylq7lT/VKlEfEDFfj+pSXRODzR/t2zD/8Psojs8l8&#10;HiFgqJWSMvOsBAHDuhV/5TlaQ98s5qsUeu1DU1Qrps5zNwYTX2tWvz2lQPvv5N8eRajmFeQ9OAfz&#10;R71CsCDQKDMskSCifmaJywkoi00Af4m6Nf8fU51/YXx+VL6qLVEAXcO7+ucVY1DBefTL9xFcGnF9&#10;5jnMIVtpCLSikWylKRwho2imwgLWnfNgSkEphmUcw+DcYuPfT6Di7JtDNkCFIYteIDKIG1x/G0hQ&#10;UVZUn2w3+jn86JOjosQmk8uvANdQWq+D+RAUVxlMZZyYXoIbMssw84Afn9U1o6m5jeDmoSUbpOXZ&#10;jEOedjz5WTVG2M8hIasSVznIavK85jssEQ3+V7eURErfZKj18LfvQ0w2Tz6tlKwqXpO6ypIpkQYb&#10;953cbVSWvXIU0zqOP+ZtxgfH16DW8xb8brU+f4BM7k5aJxpWpYVzn/Hn9rSQexYpeLIFNxc6LZZA&#10;WGmQE8gyu5mOWrNMgN83gffyRRxv+ic+Kl2C+Sc+QNLRdD7T5Tjle4PM8XGTetyqduOev5F53M+F&#10;O42iOgfLslbKbiAwhTKdC32KiSlIej6vb0rEOQtOnoO9ej5+u6HAMMc+ZpSAOtpqU3Id0qrrneMl&#10;yyOLpoyynyeAKMOO95D3UmOO1elW9UwDs0ugSaMJNrJVvaYEkJwKGjnqJlDFn418Dh7+JKPjs9FM&#10;kr5krFpvQ7nWh2ecxMRtDuxxLiQwv8x7T0XD67wc2uX/LN9WfloXmeJmVaG/42UaLMNN/0MPhtCQ&#10;7E1dq76AfXKcxh2m9Ogh1A2K46r2rp/9LA3rPKw7sxRO39OmMWezbxx1APeda5YBiRYDFtzf3Itf&#10;pt9b/+6eHitG7KfhqGF7VicAzSASO5a7WDEZ/k42pJEILY3Pon7320j582NYOvodpCXOw6pRSVg6&#10;chGSh68kwKjlSxKWq66lBwD53+QXyswakHXBuniCgdiAmMVQu/zgVXh6Xx2OBdtRL7dV4DyVVRRF&#10;ng68sb8J12WdNa6lq80Gl8Wu/HIXb5qTN41WIx9eXztZhYKOVKxSFia2ocwmxVLyFeOQhVrPc5AC&#10;1nQ4WvxkM9eolYusWIKVhmINyC6lwijG73KOIa24Ec6WZvgjMSqBGOqjHcglo7k99xRGOZQhJeC4&#10;SMXERcTv1fH66jr1u5FuRqMEge7Xvj9RBldvXZsC6VxYA5UJxusWq1H6oRIYhqWfxJ+zP8HmqtdR&#10;EfwHPP7pCFDxqw+RFkmnazo0DdKyWPhT7pGvLeR/J9oUapHRwYXe7LuTn70bkeAUWkJTTX8jTSH0&#10;BR7CqYZ3ccumPYi3n6TCFnttQG8q7sF55Rhl24v7NzqwsWYJaoOvIeJ6GDGymCAXajBkFdnFFDz3&#10;qT7Fqhmw3Dvdi77nc/u6+APKsCE74wapDb6ApDOr8ZfNm5Gg+h4aJQOp9C3ALkKvfMtPLWPIWIA5&#10;DVwz3JiOevTjTzXX1BpT3E0MSC5RM2KB601ZfyaTUeuSz6EPX1PwdDDX+eDMGsTzc31MnE5NUYtx&#10;w/o9eH63HdXhOQh5Z6DF9Z/qTvpPlJ+WwQR903AqtBJ35+ZiCI1ueSk0rmCIvYHgpjVJ44b7TQW0&#10;moY5wr4bT+1Zj0/rktAYfp4G5izuLcUaJ/JYd1uxQuoHpTf7Kaq/0X4xPeW4l9VVQmn0amWkc7da&#10;AE2lEagWQdqf47k/qVtoKKlDAFxyr8p1fQ8i4fGIELTa6l7HsfffwoIbn0XSyHkmrpI6LBVL4zW+&#10;WZM0/28jAH5hrD7jFpP7ihctRUNQGJt+DuuLglTkVOJBF8JBL4pC7XjlQA3G2k9Zm1njioW8ZBxq&#10;SRInFwQt834FlYjLLMVNmcV49JMaLDh5EdkXvNjtasUZfwfKeZwSXztONkaRdzGMZUVOPL67lgBR&#10;RnAgeyLQmNoZue/EMkxTOhetWz8VTxOG2arxOzKWD0rCqAm08dyi8HsCqAi14fnPqzFq/VG+l4qd&#10;MkhgRQpqLSaLzXQzGrnvuhnH9ylKDU2gRXxNPu9NpgdDM4NU4k4CZBWG5J3DHTty8YlrNlz+59Dh&#10;etBQ2W6qq0WhAKE13/wBsoF7udA09OvbMxhtClksqmK2uucqmDzTWC6qDWn1TECNbzZmbc+G6iXE&#10;tkTPVSD63/kNNBjUlqQKiVS+ievKcFPe55hxYjMOuJ8lg32e5zkTbY33crHq+xQr0HnKulLx3WQT&#10;OO/pvHoSVZg383w6+PmIi6yKn3Vzkx+unYc3j6zE9QU5vG9HyW4FBFQGXKtKUVe2mRIiJBrx3G9D&#10;JfrmqzpbRsx5w6bjHcUYnl6E0emncJ1jL363ZTd+V/AZbrLtxwiy8risEuMG7q9EDjKnAQXKVqRx&#10;ZHfz9Sb8ksf7qyMPW8+vglsZOT2c/89yOcq/YzA/Th2MGIw78gI2V6zBLZnbaeBW4KqNF7ivLD2Z&#10;QENmcPoxXJd7DI6Tc1Hsfhue0EOGJXfqu5u0j1SUKz1gxVblKegkKHS4pSPEpqdwH8pV9gCvU9cr&#10;T4emtd7J999jjNRY4C7urXE0DPV+AhbPy9wbftYUj4bvNDNxZBRGQpPhdxGoLryLz+a/hKRR72Fp&#10;ogork7FMc/ZHaixAzyDyP8kvBpEuijoKZfspWE3A+BM35/FYOxoiAUSaw6iPtOLTCi9G0CpPJBMY&#10;TktwoO28ac09WKyHDGUIlVJ8xjmM21iOZeUhlIRb4IyRZXg9vAE+hCJ+ApWfNy7ECwpT+DtfDwcD&#10;vEle0rVGePmeymgLtje149EdF3Hj2iJa1gKaatOXaXC+lV2l7DBNGkywl2Pm5hM4we/y+D0IhAiI&#10;zZ3IL48YgEsgUA20lRNoeAwpfxMDseSLGI1A9QcQucNU7HgN78ug7ELcnL0Vf/98HdnffIR8jxpr&#10;IyiLgwzForqit1pIYi0zCBCq/VAevXyp93Nh9byYexbVeoi9TKD1cxcX6iRaKWpnYrEjzRkp9/8D&#10;Lx/MoDLlOcpQ4OJXxbBJGeZ598tx09rjteSVkimomNSNkQT13+dsxkv71uKgbxnXxd95LG5EnreV&#10;7qrvpVzCuQY8/KkAuzLjlPXiVoXzRPgivPbgdALOw7gQ/CcONKVgXfFKLDr+Ie/jx3jy03V4+pMP&#10;8Pwuys6P8MrudMw+ko41hR/BVrkanzUuwln/QjSEX4fb/zS8ft1Ppf9OgJf39nx4Pj6pWIY/5B3C&#10;kIzT6F8gFq1mqHxevCfq99SfykBdGm6wb0PK+T09nv/PcjlKzwDzYzEYSZtYPvdubeg95Jctw9sH&#10;1+LpnR/i+R1rkXxoNQ42LsHF4Gs8rjWAzEy6JNvQLCJ1zFaKeiQwwRiK8hy0ue+j7lQiCEFC3gzu&#10;ObnC3D7uD//LKAwuwl7vKmRWrcDS02l44+AazDn8EbIrVuC05z14w4936RbqGXOO2ms0msRwaHRa&#10;nZz5HTRoVfjrP/0GHI89huQxc5ESn4bl8f/HGMxV+VQkVChxCsLTor/9433YVh8ionoRDHlQH+1E&#10;WlkAw7n5TBdj0ToCkgq6+lLJq1p4pL0YkzYex/7aIBpDbvhiTvhCAR4jispAJzZWePDmwYuYsMOJ&#10;G7c0ITG3ij+r8YdPa/D6rgZ8WOTBsUgnqmKtcLUSbPi9AW8baimz9pUgngp6KJWgaW5JBWCq5WWp&#10;msmRVfjTpkocCnXwfFvg87vgjgWR8vk5Mp1j6Fsg95RiO1xQWlSyfI31SwYmkPkaMPw7kXtNNTD9&#10;c9Qw02UWqOX+Uup0EQbSSulPZpVA8FLqrUk95vne6HBg/qnZqAyq6GkK2uT6MgV+6nE0lT+tnHlr&#10;hKvqMiSir1YLCSsNVz9pcXDTqKli1LRPoVI21ke3W0p1HoqzyGdLluKeQWBStpUAQFaLGMc4dNKi&#10;aXfy+FTcF5tm4Z5PDuF6xzEMyyzkddbhv3Jd+G9a7/0JyoN5HUN1z3Wt3JgJGY1kBbx+MsqBDire&#10;/GL84/B27KxPhYvHixj29TCP/wSvk8yMGyxEgPMF7oHa+ovdaFyspjgqJVebR9MaJboP3ddp5pnQ&#10;ahMrUgxKbrhWfqanjfxdxRN6Humn5+HXjs1cX2fQb6NiOjJINCdEbjgrSWNgbj1WHk1BTfAfZvM3&#10;O//Ke8n7zWdoGj1G7uOxFJ/SLA9Zij1/38/yY8i3BxjpErnKb84iwJQuIsA8xc9baePqBmH6yZm0&#10;eMvlpEafZl2KsRtG0LVuuwwsfb/2o/anFHkr/67PtPOzrVTmOobVyZx7me9X14nuThEysNRFXGMG&#10;Qt5ZNLofhzPwAur9r6DG9w9sv/AhPjyXibePbMGkT4/jVxvPUieXoteGKorKDxR+qKXBWGcSh/pk&#10;V6HvBjdfK8TDhzbgTOhN+GTMBrnvqEM6GybQsBtn9aYL8DXfIzwX7lutaRqK7YHpOOV4Csl/eMhU&#10;7C8flkxmsxSLR6ViZWIaViQswhoCz+r4hUgZ+Sbm3vAmkv+0BAXPbMb70z7CkjEL8IsBBbzR8hHa&#10;SjEy5zS2XiQbCHaYupWmYBippU5cn3kCg/RQqHTUmkBUU20pVHMyev0xLCl0oybWgQvRZm62IC8i&#10;jLWlPkwpKCarKcbVfIBXb6hHnw1UVnzQQ9QChcdR8EtAoVjJUHsZfms7gLTTdTjna6UyDZostUAs&#10;jC11Ifwh8ygXhKgtN72Ut7LesuppcauAshB/I9086e2ELxyjtepBRXsnXjnaiGscZzGoQM0tZZXW&#10;EyBomZqeXbVUkhZN/naia9bwKDEoXgc/q7kRcsn0UzaaSVZQrRBBKLsSf8vbiLSTq1EbfJ3X8hCi&#10;Ti0e+U2pWFXDoEUbtJoEmoWpDBHPg1yUAgUuTloU6lbb/Xc171PA2WRxKabiv4OiIVRcrEo3JetR&#10;vMZsMIFUQH9Xjrw2B4VMQ32wgiEpfVlmUvJ3wx2+D2d8r+O9zz/A7Zk7CMrFBBW1lacxIUNChXoU&#10;GRSqUdF8f42qHsBr7E+j4xoynoFkNr/K+QSP7PoI9po0nIwsRkNoKpnDfYgGtXl47gScmHumSR1W&#10;nr4yYHRdam0uS0+jbTUxUzUh2rRiRap1EYDKVWjmbBjl8f1KiPfUF3gO+y6uxh9yt5OxlPDauR5t&#10;DVwfNE74vHW9/Xk/fm3fgryqJDRFnqLy4v0miIttyfq0zlls0wrE9vRdP8uPJT0DTI9BfhMrvogb&#10;sz5BDgHGHXza7D/Tboh7T/tO+1Izd6xja69pj1peBu1lPXerIFb7WH9XMoxqrrTftSf53qDWvYbC&#10;cQ8GH6A8RCP6cRrVc3A6sAC7GxYhp5Is4cxqvEa2c+/mDNyWlYXhmTuR4DjB8y9Fv3zqLRmySkoh&#10;mJgZVtSH0mtGCJaqxZPrfxANwAF8n/qUqevybbY9eHv/IjjDLxPYJsJFUInRIAr77uF5q1j7AbQF&#10;xiEcGt+1H1XMzX3quQux2hex4e1JWDz8DawcuRwpg9QyZj5SH3gfW1N3oO5AHTrdneiMUVRgGQU6&#10;/Z1InZSEX/TPqaaiqEZcxmk8tOcMavmHmLMVbrKPo+4Yb/xRq8latnzT1sPpoyQARxlGFpRhh7uV&#10;rKUdgVAz0T+Mg84WzMw6jr72Ul4slQ8vTiDQP5NWvfznvHC1RzEzyxX0tsv6V1sEuZTUbPICRmWf&#10;Q8aFCGrDbQSYIG+KH5XeKH632YmhmuWgNjQK5FKpK16k9L9BjkLM2laJKjKZkM8DZyyKk+4W3Jhz&#10;jDeaoJbJhZTl5KIi88oTEChr7l9Zyv8qXJAKHisDSVX3ffOVCaLgMF/nNY1xHMX0Leuxrmod6sLP&#10;w6kUYLEKLj5jBXExitYqK0wWkPLkfVx43uB0gvpMuEKPoiH4As4H/omTjfOxq2oRHEVL8XHRCqwt&#10;+QCryxfj/dIkZJQsxvbKxTh8YQHO+99FY+BleAJPUFE+DL//YQR8s6j4pJxlFVnutQ5S7xYPz0c0&#10;WJaZLC63BkfdB2/kAVpKU3i+L2BbdRqe3p2L4dmn+dwshjjA9Dcr4xpRfE6xtzqyG4J7Jhmsw0/m&#10;5qTFxE1rMgbLqKTP4fa8bfj7vkwcbFgIF++FCgPlDlShpIKUqo9RWmWr707+tAZPmfkyAlYJN3bU&#10;/QiiZETa8BrT/E1F8t2lkxuow83n4HkaR9wL8JecHBo7JYatq8mo2vUovdzUU9nrcat9MzLKPqDS&#10;IThFpGRk2U42DEtZPkrRFmj19F0/y48lPQNMTwxGCU1a57c4tiK3dAEV75NmfVqeA63DbjeZjidj&#10;z5oKahg295OJlxrjR4xFMZGpNChncD89iYbAU6gKv4ojTa8jq3QeUk69j2c/y8GEjVtxS9ZejLXt&#10;RwL1X5xDRrfioHLZWbHwfrnUidx7xoDjOaoebIhmA9nUadtNo9pljCDjYdD7uF77mx501EnUq8rY&#10;vcbBvasSCOqsG9L3IfXgMhp9b5jZTaY1kYtgEh3Pf8sAfJG65BVkli8iwK3ArN3pmLFrHeYdWYdP&#10;qBNqfW+hsWg2PpzxJOaNeQVzrp+DDa/loTMCtDS3o6MzjI42D9o7Q4jxxXa+3nimAb/olUPrlJvn&#10;Jts5ZFe40dDcQUUTQmVzGxadcWOkTW1b5Jc/b8BiQD6pWF41hq8vw+ufVeN8tIVKLQJftBObLvhp&#10;yZ5BLxOkl4WggkNV/gt5lTWmGphaKnc+ZN6I/rkECqPsVX3fwBtdT7Su4s2uwbW2KszbV0vAiCEQ&#10;DSJAVpLTEMYt2cXoR7Zjal8UvCdQJRC4NAc8MasQnzTGyGLC8JH9+LwtePCTcxjKz5hEgawmLjJ1&#10;JSY48Hu7F9m3FZ2j4lSDCIRD7LwfvD5ZtiNs+/Dy3ix8XrfIgITpPcRFGexyd8mN0uycTmueCzB4&#10;JzT/vjb8NvbXLcXbRz/A4zs/wF05Ntxi/xTDyLiUpq2eZBItNMMw+Vqi7SK/l8yN59BHFDiPgGzT&#10;hM1iXJu1D7/OzsF9n9jwwqF05NWsQKE/GYHwczwHLSiBy3QEyAZCsrJ4LgokGspPBWv6d3GDmP5h&#10;fF3jj3demIfHd2VirGMv10gN/nvjRfTKUSGq+pvVozefo56hFr+Kw5RuKfC9JstH4FGnhSYq5SqM&#10;zD6KuzZmYfbRNTjUuJiA+Do3I9ka71OMwKckB81l1wAvn/zOBJg2WlZtHktpa4OrmKxnZfLdRHNs&#10;TAoyGVTIMwNb61NxR946bkw3emX78cuNNVBBbmJmNQ0SPndu8jtyNqDIOwdBskYrACtgsdqAmOCs&#10;gq49fNfP8mPJtwcY01qK++tmMvDcUhpDvsdp8NAgI8B0+O+h4aCCSQpBRWzVTyDxBB7CxfDfUR6m&#10;Edi4DOk8/nvH1uOJ3XaChx2352Zxze/BcMcRrpcKDLLVUf+4uIdcBA+rxZXVRV56UB4V6kmem85J&#10;XdWHUqxsW/2NRrn6EuY4zUwqucF651Z3iWYI8ZrIwqxGwRS+R8dWx/L+9gZoPPft2Q6sLZyL86Gn&#10;4A/RKApQH9C49IeUsjyeYPgcVh1ejNtz9mOgjQye59XfQf3C+5ToqENCpnRMEe7K3IC5n++BY9se&#10;vPunf2LJDe8gUhZEMzGjo7MTkY42tHSq2WWMAnR0dOAXV+fLtXMet6cfRFmkHZ5QEL5YCOdId/6Y&#10;VYyhSgsl6xhCC13jbnuJYvKCfp1ZhM21Eb6fAOD1opJs46nPyBJsykqqQxxBQpauCuU0MU7V9GZc&#10;MW+cREpygFKU7V6yDyl+AZfqReTzJuAUlONXuYdwLtBK5RhDc8CNc/yOv+WW8jv4AIjcKl5SerP6&#10;LwnQ1HBz3qELBD3FYyKkoxGklQcxMvMMEd4q9BRL0sNU4oB+fnuRpaDFUsYFUEVGdgK/yvoMCw+s&#10;QYlzLgKuGbRcp5r6kpAUJOmxihSDgXtIO6fD6XsJJxqT8e6x9/GXLQ4Mtx/BcM2Q0fVneXhs3gMt&#10;et1nI/xO3iOrbY1ATXEgtZGwAHsA75WKNuXyU3xkiIoJFWciyxxCVjciqwRxZG6jc3Zj5u51yD/P&#10;BUaG4g3PJPjyPKnU5c7pIPCJ5UR4nsGgLDZZZHLHTSMTmkKG8whqA69hf/WbfL7bcHvm5xixTtXH&#10;NehFudoYDLK+VO+jzctFn6/GlbTM+JyHGlC8iKFc9INoSAzkPUzMOoj7tzuQeuZDXHD+k8DyLNT+&#10;RVP82pyTCMbTTI8l1dYY/zBB2iry7EmZfDeJ+jWi9l4E5YokMPjcM7GrLhXX2j9Db7UKUnt34xIu&#10;N10QdG/VSfudUxtQSfYYMW5MufMeMmzGytpT0kPP3/ez/BjSM8DIzW3mPXVlkWmPacKqOrnflL0D&#10;OeXz0RB5ysQTLwT/jlOed7GhdhVWnPsQb3/+ISZ+8il+n/cpbqBBmWg/S+ZTapJgTAw2h7rSUYr4&#10;DO6DjPPUk1TQPK5q8Ux7KeoplWdILKYhoe6iLjUF39SFA4yuFFDwvLiPtMeMLqBeUMJQHPfXUO4p&#10;jeaQl2Bw9lka5KcwynYEt2Z+RsNnM2Z+uhGvHMzGutK52Fn9Hko9r3KvP4vORpUR/BmaDKuiYbVw&#10;avbfbQqm9zYuxO+z86jjy9DLrlh7hWmuGZfjweBMa3ZWPPeAahuH5vPv9jO4MbMcE1/fi1cnL0Vr&#10;fTuaWwBiCzqagXb+RAelHWIwCu5X4t6N53CeVCeovmF+Hw64w7guvQT9NyhYpJjDRSKmit9c/FI3&#10;frXuKI6EO2ixRXjiXpRGW3EnlccoMokEApKUTq+CC7i6QO1TpBzVDaCGJyuGwpssBCajGciTFhNQ&#10;Hc3VG7iJeT6mx5gAwX4U+0Mt8AZi/J4oLpLJ3E2WMtjGh8DvEFqbfHI+gKvzCEx8wI9tPIsiIqo/&#10;GCWb8MPW2IGx6WfMNRhWxZ+qoZD7Qw9Sri2JrAdV1upYpl6Gr8kiN/2AjKvEmsmgIU/X8oEuOWvD&#10;Se9CuL1UjD6xADVfnEoLZwoVMx8mFaTb9wK21SXj1UMf4lbHZoIKmRSP1ze/wVgg6mx8dX4xwZSg&#10;WaCUaivFVu5DLX59r2Xd6LwUD9FmoEFAGq10XSVlGFASCHFBy5fcj4pewT3FTZQ9J9Y2yO5EPO/X&#10;tfY9mLRhLdLOrUGV/21uvllopTI3XV9DyiJREJ4WjnzM2pxUnmoIqWw2tZTxhO5HXezv+LwxFf/Y&#10;k4W/ckEnEiivIfDpmlS0q407lOdkDYXTJuM5ibYTCFXQqyFxcdwsgzN5PTQMhhJsrs/ZgpmfrcNH&#10;pako9rwNr+9ZqK1MkN8ZooIQ6Ck4aroKBMho+JoYg0lgMK4JAUW3WL5wpXmbditGrJoBk0zAnwqq&#10;mn5kcr0REJRZY+oKyJ7CvN46WnRzDi0jYzyIfplcB7y31hwbbTI1T63GTR/nY01FMpz+h9HOZ9/i&#10;JkiHCIZuWoVuMUEdW8rOcolawu+Q8PuU5CD20z1mWkrRzA1RggetZguorL/p/SbGo+vUT12j3svf&#10;pVCteTUaeGUFjQV431S6/++Inn/UsEjVkczA+vIPTT2KSii0n2TsytDUXBhNuhzCvaayhpvz9uP6&#10;zG0Y49jP18/SYCNwcJ+ajsZ87upLqE7qAwkspkehjDt+VvvPFHVz/fdVggh1XYK9yeoYLtc/924/&#10;fk8/eXIIGnKDXUOjcqDNz71CvSLAoLFsfV4eFu1zMZlSjCALus6xB7fmfoqpm9LxzO5MsqV0ZNas&#10;xR43jdtwEi5G3jRDBP3UPzJuYzQUY27uAa5DucGlk7yadBq43xhTxj1uMtW0bu7GOf9c6v+PMcZ2&#10;AoPSBYR16F1A/U1990vqcTPoUTFXgV9+FQZS+tjE6Ovwx+WFmJN1BoHWdrS0tqCzhejS0oL29na0&#10;d7bjF32JmvJD3ruhGLVSzP6QiaUcj3TihnWnTTGalPMQKXK1OLGfN66CGzNLUHA+BHc0yosKopqs&#10;4cE9ZDp8IH1pTYuFDDRxFVnfXZ2HqXxUc6PGbgOoZAaoqprHV2GcBToVfOhUqDy+lNUNOadwItgG&#10;H1mMvqPc3447C7hQ7BVUanxQRrkKkHhcnmOCowIPbzyNwtZO3uQoGoIe2Oo7cH26LG61ahFz4gLg&#10;uQlcpAT7EKUVV1I9SG+et4LaYkeDRF0VAOQ5Kt7TmxbsnXkO5FQvxgXf81QkqjVRw0Bar8H7EeSD&#10;DFNZh4NTcd77JOYcXYc/5m7hOR2jgi/hdek6eQ9IPQcRQFXwp4y8vrTw5du3LBlZPFLULoKvm0xA&#10;A6e0sMWaiqnoeL3cIOpdJIAWK+tPC2OgTfdVCv0CF0Qt/jvfavMzmPd0UO5ZKv9iLhYtavU7k9+5&#10;jGC3D+M278COyrdRHXyNgMxzJ13uIHNpcUpRj+e/J5psNGW+SclFfXebGI6VlaaNPAsVoblYW74a&#10;kz/Lw+i8nbTqDiIur5DPRBtYoE6QyXfiKlly3GDqsWSum+CjojNNIRVD0Pn2JqBqtsWNtgN4YHMW&#10;5p56H/s9C0wWTcz9MNTMTwVorf4paAtQDLhQkVOZa9OIOaiwrNOtbLq7+N67aKGNJ0hqEJSV7aU4&#10;j6XEpYQVzKWSN0pcbTisHmBKvT4dehNP785BQlY5waWR1qliiVx3BMgB2R7E2Wrw6493IbfMRmb4&#10;No2JCWTNVPICQY/qEAQYAhWBCF8zrkelripdWvdaFqWSPRSX01pS3dIMfvYhbv6H+bsCybrnvM8E&#10;2ygNFrE4a4S0Jmfq82oFP5Gs2bo+xbdiJgvp//WaHYI3GWmHiwzdNRlZxatpjctFVmKMrQEOl2HZ&#10;A/KKzD6SHpCBK1GNnHSXupqoq4hGSqiruaRvto+6wE29QLZBUOk27owuUzJMV/xEusvqUygjUQYq&#10;3yPDmccdQgajIuIRGYdoqB7A8IyjuDnnICbu2IEXDziQdnYV8iqScLxpNqr9b8ETfJ4Gv9b+VLj8&#10;Vpw1oGLLwDg+fysJyNS5cT1Ye0FJRN/ewGj33UODbgpOBufgzcNpuNm2kyysxIQp5I4fQmNenolB&#10;JA6Kw0t3m7gVdctgYoJ0zNDsEtyzrRBHPAFESWHaWxXlB9r4n1/0zdUs6ircbj+Os+52eKjIA6EA&#10;Kpo7cUdeMRUabxJZjHqWWUqSyozKICGjEC/trEJFjJ8JB+GJtGFLUwA355/ljZUrR9a3bnYTlUcj&#10;2UwtheBTYMVjzE3ng1KcoTcVZd8cdQDQtDmLGo6wlWHevmo0BKIIh7y8sS5kNgRxS04hz6EcibTM&#10;RRkVi1AvM7XUT6SVvvi4B9U8l5DPD3cojOTCIEbyXLV4LHqpRSRA0YO/yIUm15xlicRpYfE9Awik&#10;fXi+8pGOzdyPx7dlYnfDelrRfLDc+ErhU4ZXhA8n4h5nHrDb+xj218/HI9szcINjN4GLCp9K6Ro+&#10;FC1AoX8vXmdvUs/+ZEMKLFoLVfef10CAGMAHNTJ7H36bnYOHtqzCO3uXY9XJFVjLDZJZuRZZVcuQ&#10;Wb4Ka4o/xDtHPsTjuz/Enwvs/L5PkZB5hvdDAUteA79Xwb8h3FRS3rJItPDVYUC1P+otZ1xrPMch&#10;uadxo2Mb5h/5GIWN75BOzzLKK2baS6hiX2N2x1NhK9uEitAtBiDmIIWm2MPdFtWmknSGX8VxVxIy&#10;ipdiylYHfmXfjARajgJ/ZSHqmQ/kBtPgNGWpyWIbzOdnxgDzdfUaU5Fqfy1oWniDbQ0YlnkKY7N2&#10;4tb8fMz+PBXbmlbjXPAdAiIBht+rIL26NatjrNqUK1ZjsR5LLMtemWw6byVX6Pfu162Rt7L65SrT&#10;+9rcViNJH5ncWe9b+H1OHobq3mV7zRrSoL2h3GAmOSa/kf8+gd/nbcC84+twxPsh6oPP8Z6p5ugB&#10;HktBYKt4VgxGG1qFcRbQKfGDipDfZ2aE8LsFfJHgOFrfSmgQi7Ey7UwqLH/3h8YR/HgMueL4/hav&#10;3nMvAYXXyudlGoBK8QRpCHxFify/JmJ3gZBVnKxnbStdzrWvRCU3FaTP7EkZbsb1xD1gPBgUeSzk&#10;jjbD8CgmkYcGm2Yp9aHVLjBRzzDTS5DHs9zVytayWIsVL5HrrRLx+YcxKvcz/I57edqWTPxz3zqs&#10;oMG0oXo5DjQtQ7F/PioC7xE0HjTnGQk+YOK1Jt7D85fxo/2ndGfFCGVARZV5KZdxaDzlHuo47Ukx&#10;WauoWrUt1j349u5kJSC1ku20c08H+LMpOhOl4TeQVfmhqXe71bEdg9cXobfdh6vyZeCKudFI1J7g&#10;fu5NABqc5+JercHwzDI8t68Sx0hi2jo6QQKjLDLSHm7qG0hz1hU1oT7ayg0SRH0ESCoMINFmZXlZ&#10;QfkGggEt/nwe1E7FlPX/Z++t/+wsz+5R/onzOad9S9w9BKdQofaWYoEkEEggHggEd/cECXHiPrNt&#10;PO7uLpNkPJmMbteRzCTrrHU9mbYvDO+XHKClp/3h/szMnr338zz3fcm6vACbaxpQE6u3tvvqfLyh&#10;pg4PZRwgQxIV0KLoQROrO392pwbsQaTeneihq9sZWdqNZlcvoWwPBQ6/vxOR97VEsTdknMCK81EU&#10;1jUjXN/E722iVXAZd64rR8/0E+htbiQKLKLydjn8KZOUpuvNnlPYFWu0UQGxVAoV8WY8vCqf15Sg&#10;vUCzVe31FTwXoeh5ZJUVoYNZZWG+r5pLc/iLcL1rKyZuTcOp0EeIxcbyEB+ikiPCjD1EYasMDLVP&#10;V+uGCThQOZVKKBN9s/jcVNgdKIwcIizmYVDZmjuumsStPSiigJICppLls9+Wk42HNqdjFpXG4dA0&#10;+OOvIBocS9Si1hBOewjVkDjIRFlWSiAQQY1Fg83UH0n0PBr5ibeReWE+ntuShbs8G9CH15TF9DMq&#10;9f87T7UdshzJREIcRGXdqKA7ZCsLrIKCk//PK0E/3xG8t2sZjtVORkzWAoWvOh/L9RTisytjRuNh&#10;NcbY4g0U6peCj5NAhaiVJSdBKYtAs2BolkeewZ6qKZh8cBn+snIDrSZac0rtlsuJwENKtW1WmAAh&#10;yPNQrKOM+3WKtEBkKYHA93Ug8FDwUtX7UkLdeW593EW4k0r8me1ZyL0wG2cib1lyRTQ6mtcdh3Bg&#10;NBG9mFNuJVorPC+5THRPQvpxJVtoT8m4ZkmQiVuEuDUJ5HMnzSJ4FJsqv8KgHDcRcIEBj44eCiMf&#10;74lWTftcuQblMjmHvp4yDKCy6Z9xEDcSkQ5el42RW1fi2T0riUwzyazL8ebuxfh4/xJ8eWQxZh6c&#10;iflHv8Kygk+RWfwJdpW/jyL/2/BHXzR3Ryg+DqGIUlkf4/0QafpVR0HhSYsyThCQUHyK+y2rTS66&#10;SwGeR5CggIomYcV7rQuUf5d1kQIzKUFNevWemMvzKUCXLFktSlIpsnitQFibrBDaZAapSKhYqEg6&#10;5ygbq5i8IVcarQ7Kqq5uuZiDBGyKuwjInUBfnvWNtEDuzd2C8Rty8CnP1X36S4LMj1AQkZv3BUQj&#10;T1s9i1zONjra4kL8yeWMmFBRMemSS9aqvARKeLHUZlMYtKgNJDmF001yq/KngJGe0XERy9KVxaok&#10;mEfMtSqL+ev78W0rSkWl1GlZzwJdUlQqJUjSMlb/Qk1Y3V37CT7YPgW/zDhCi6aAcoT8SBnSPody&#10;LPss95OylIq7O1/XLKsBvpNYci6AUlox18j32I2CtrenEKM3FaOwEQjH4winEhR4jfh9+n4KIbXH&#10;rzQ/tDVr42F0U7DWdQ6/TDuIhSUR1KSaUZFSDQoVTbQOM09GMFD5254zRAAXbFyvYjLyaXb2lFIA&#10;q1tuGB0pAIUYVLB5g/sA3t9RhDMBIBa6iGAsgnjSj73BOO737uH7SRRE30qXbks0qfTg9nwoxSv6&#10;rTiOlzYX4lz9ZTKoxiKnsDvSQA1MBK1YBJ9RvtC2QvN8FpmATmdd/Y8o2ltDxVKC2zNW4c29i1AS&#10;/pQC5hky8WMIcaOjqQcQTQ4h0QxEY0JB8vEoj7yNN3d9hZuz11OAU5Hye6WcOnMv21HJKO9er7eh&#10;gla2h9rw9PbwGu6dtP6WYdW5BdyvcSRAJ04gYW7NKEl4TuWwCM1ZCrw7yFaFiA4h1RN11xPxquJX&#10;FoRNflRL9vhoHEx8ihlnZuDeTA9ucu23BqSK4SjRQvNx5EuWK7MbTfseLhVRkg74utyBAzz78emh&#10;ZTgR1OyQ0bz+YFyKDCKDkLCtAFRKR8hJsQsJNqetjQR2OP4IrVlZAI8gwr/VqE8CUAi7IvomNlbM&#10;xCeHFuMv2Tm4wbUNXTwn0JVM3ZYW1S/khvX5oTk9cpUqRVqWgs3Z8SgWSMFAGtBEzk60JDpQKXXO&#10;4rllnMIdvlw8sX4Blp2ehx1V0y1FNBzXqAMVmg5CQ3wQlYasMSkaR6FcDKmJpVKNhR7VPVn36bia&#10;rBEg3xcJPoqjpIVnNkyj4jtJWirmPjnWvOqo2pJ22shnrgQS0qZimm2y/aQF0jRXT9JECzJ2xhwT&#10;gGRRQRn91+JnRL/X5ogOCX4IhHp682mxHcKfPLkYv2YFFp+eg53+z1GUeof3eC/v9W7SH4UCaUVN&#10;UdWbylxkSSJaS9Ig3YhmrgiQf89FuiT9xci3Gr19lJbCyNUL8Etawx3Sqwhi/UTjBLPKxBQaz1Yn&#10;dgK/jAIC3tPo7TtucZg/ZK3DyHVpeHvXYswy62MmdoVm42RqCsqSL9FaHYNIQgriCojRdQX+ZElS&#10;welerJDaYn+KC+r/oj1nZIWs25aYml6zWCE/I3dqi+KRMvrrmVIBWH0KFZbWX2OM9p3O+8w1a/fx&#10;9T35tiUQJgCrJT5Q7E8AWvco615KjnzMeyysfwsriubgsbUe9PYepdJVr0CnBsfciuRf9Y6UTO3j&#10;LsTvKXuv6WMWBM0+Cpvr009hdVnC3GTJZC2tgEbMrmxAfyqJrukV6JVejh5CcbQ8OpGJFDeQu6t7&#10;xkmM3VSE/JoUwqEIUskImTuMUF09ToWb4C4M4oWdVfjz2moiQQoO+TcpKG5dewETttZg5okaHIxc&#10;QmFzI000P81FP+LBJKqTlynAq3BTOlEHFYBiNUKP8om3I9rt7BGTyzKoxN1551AQc5RLOBHEhcbL&#10;eGXXadyQdpbWk8xdEpQUnPnTq0zRyfJpS8WjmMTdOdsw/+RynE+8z+cnEo7zsCnQLwbvxiXluqsm&#10;gwRwmQgiRdS+qeoz3Etk2yGDaCcjYHEQmdxtvFRgQj5mSnJvzeVGwUnk9Ls1m+C5sBSl8bdJPA/R&#10;jBdRKiHAcTk10Gpp1IGSaAy1kAgt2HtlXQzoHhTIU7GWMtRIUBYjGY2mWtVjkJAVewjfQ+uGSJyI&#10;Nh59FsfDX+Ltk6vQM+cQ/itPc224jxlUMHKTUcDpp7oUXMvXFaNSU76+JJabPOvwhboQRN9AQ9UY&#10;WitDqCxI4PzeutBou2drb9NSH0BGalbNDa27ZiLqiwHHTaUWFHHVunA/lcIb4f76kxNpdUygwlmC&#10;yUcy8dtVO6nwivFfubwPgRDSmRI+2hFhKugppdJT9EdB3VmuR56nTRbVjB6CBbltrdsCaUvWdi/f&#10;Ufx3zjp8uG02Np35EP7Ac8akLdXYKtwUErQsOlk5sXvNfRYnoJBV0xCkIk3chUa/3Gq0JBMPYWtk&#10;GibuysGNVIodfElT2Cp8U+NW+eC7+5Rowd8psNpTaXSUW4X/VxKEzfwg34j5RLvyCqhzeed0fo70&#10;qWab1m2cVrYGrrXjmbTLILDLzDelc73vLN5YORvrS6ahMvIa93gQUDPQxj4LycZ4f1KgVjUeaE2Q&#10;/Hstdbu4SKFfT34VOq8Ov4jNgel47UAGhqzbiT9mH8e96whK92Rjykkf8i4sw6Gaz1ARfhWR+ERE&#10;abHHklwEkzaUjvLAhuhJYXA1hSiEyQ+qgZJ76aKsCQEW8kNKcTi+xynWFCCT98Gx/A0Ekr6cOOZD&#10;BnYcy1+KYzi/z6n8tyJPgR7xla5J2rThYsZrkgeiSy1HNsgFq4mn8iyoALS1PWltNQYVXxUI4z1e&#10;+X4VDivZJR4fwWcfZUPTmqN34zKBopJiamITsDW4GGN2r0X3rFNm7akItF2uQKtTJ9jdU4xfkI+v&#10;EdErQ6I9iVoZFnemHYfrdJxCVoO+/Ki5eBFZZRHctWKfZUR0UG8vMnAbCk4VSvagJdNNjEIG7+Eq&#10;xtDcYnx1MoxzqSbUNDZZTU2US1X5iXAYdZpqGY3yNSojrlg0hpRm40cSRGL1KK9vJCHUY+xGImlX&#10;Ic1SMiDRngZRKY1PN96LaKMtmbEtmbqPuwTDV53FqYZLqIknyWQxVEdieG0zlcvywxRQRCzZAWcK&#10;piF0BeuUFn2Onz2G59ZOx5qquahKPc8D5UFxE9UfSP5PBX8ldCRI5VrRodbFBqE48Q6GeGaiT8Zh&#10;CokghXIN96SAQkUBbAW+FPyjUiTaldIesy4H2wKfo4bWSmOIlgqFbz2VVFIWCL+ztYP/3otoR8Fj&#10;KcU6ongVcl5IvYKs819hxHofOqWdtmy1jlkSYufQ1UWrgfvSdaVqXIrRNTdGpV6L63mmd3nzMON8&#10;NiKpJ3jPSulV/IlMYXEGoWUxjwo4SbAKQttrrdxTK0t1BlEyayAyFtWpV3G45gN4zk7nnq3ALz3r&#10;efZyTUmhkD55Xx3lD6dCUdWyRgOrLU9LbNDptuBYpl29UjwU1FScSn7oTRBxa9omPJjjwVt73dhQ&#10;PgdVsddNmcR5/cak3H9OUawsRCFKExYEAvWK1fBZ68O0HGjxVKZex7oL0zBp7xz82ZWGG9O2obs7&#10;n0qQ15YCoZKRIpGi6yTXJO/Hahq8SvdXDEexHIIsor3O/KkEDaeWiM8nJWQKlu/xUckqi4eKqiN/&#10;KtDcJfssLcyteHNzurkf48kxSAQG4mKclhhpS64XZwrmN/e6teU0WXWy1ZolrLiEaOUmUXcIe41C&#10;VNXscQog7Yn+L3edhN5fM9xk/XGZ9WDfLQtXryvuxL0UIqellYhRCAuZk2bEV1+/nx9iGZLndws4&#10;6F7Vv0t0a8BC4EjxRd6T3E0JvieaGIHy5PMoSH2GY8GvcDI83QokIw1PIVbrdJ0IRP7c6rX+nZba&#10;UDXxTOOklXDqccr2CdhSvRAPr/TScChBb4/oVqCd9K7wA9c13TKVDUG0RISoYLv8jre6TmNbrBnB&#10;+jpE6xKoSdTjRE0DfrWxmkKJgpNM24WrMxmmC83MNnKdkYmlZJSv3c0bQPe0ItxKy2fCrguYeboa&#10;6yoTOB5pRFndRSqRJpSmLuE0rZY1NY1YWhzC27tL8WDmCfTTtEp+RzsiaDUa7JJxhkxaCI1r7qZG&#10;l2RAacxOHqLU9FJ8sC+AkngTkoFaBJNJXGi6jLkHZWmpTiTApZk259CT3yH/v7Kwenn24+ltPmys&#10;moPmyGg01N6Pxrha2isl1wkWCznYhDgKn+aQZqI8TkIkU5BhqmIvU4F9iJtcm7hfEmDaNyloCmpl&#10;zHkq0SfzFFHSKmwIfEplPRGXqp+0mEYiOpBKdjDR1Qheq4UZf9hlTEXBIVQjt5aUjBSBKYPwQARo&#10;2meVTsXgVRnoTAUtM7cH91yWYGcqYhOGRNlKeVbMrHtmCG25n0+smYsTAQq12BPmmkskBvP7hbDI&#10;vNb1mdeT8DB01vq9fX3VBQdbmrfQWJJKMRIbwX1+nMJMRZBjcTb0EbxnvsIrm5fgFiqJG9wncZ1H&#10;xainTdlcm6uMOWXpyA1FupTQVvwvV4FIZyyEkxpKC4jPYAkHBCw9XKdw58otOHPhWT7HWCoOWlcU&#10;0onkaFqUgylYB3KvHiGSJbojwgNBQUzCUhYZFXYyPgxh7m9laiyK61/GvtgnWHl+KpYem4MZB5fg&#10;le3ZeHZLJsZvyMKYDXkYsXEjHtmwFffkbMZfcrfjzyv347dZu2m5bEffzINcp3gGx3hvtGR8YUtx&#10;lRuzrZRLRhX6pAXQNcvP/yvLkQrVW4R+tNKmHZmNitirpE8qfZ55PESrm/fZ2l63ukK0mknfQsFm&#10;Get5JZx5nqn4fTyL4ZYufjHM76WycdKr9VkHKSeMjgXIhIRHkMa4Aurc6wjy+tAYAhGt0UTLtLZD&#10;siIdd7Cu8TeF9MMuoXKnCFbgUJYDgZy8AiF5CORSUqxwOAojMzBlxyLc6dqFvj6C6IxD3PeT6J19&#10;FHdl58B1cgqqo++gITTuG9f4d1sCF3G/LP8R5kpLRu83eVYcfx/Pb1yKG5dz78hr19LosDo+rmsk&#10;sOUfNkHiJqNSGCvD58YlhzDtcADV9Q0IpRRjqUFZvBmf7K/B7a7jfA8Fti0JJcVBzlMhyJ8pFwEV&#10;g8UiNBSKv/NCqj1x+uTwp6wJoToqtraKT/B3E9REcu3kW6dlpI4BalGiKZUqRGrnC+H/ydawngvo&#10;nVWIv+QcQvq5IKoTSQoIjVYO4XSyHsPWnkUfbwHfV2EIsB2tIA00U8bZ7d6deOfAfBwKfkx0Q2Er&#10;U5QEr8rWYGo4/MmHKUQkMEWICniRgfg+Zf6Yn5SbeilyD/9/L6ovvo3F+XNxjyeTQm8veqoolRZL&#10;H/ch/DpjM6Yf/AqFsbeIKh+hAFVTuUEWaDYfalC+TUcwt3aQ33fJNJcryIKBZCYHwdHcprK8pGvz&#10;mdWexh97CtOLcvDf2dk8OwVAS4j6eYYCHPKlUrhpGJeC2D0JJtTR4aHMxdjrn87rDESkXq35rzAu&#10;FbCElbXWUAeDVu6rtaU9UQaNZslIcNvrUoox3rd1G6BFQWTcHBqEEFFmUXwS1lVQ4ex04d7cXNyY&#10;sY9W7WlL2rA4oSxdWTcUxN1UxKpqZr4uC0cZYB1I2z+nxa1x28qoeybjReSnvrCYUWOUio33UU+h&#10;2sgz0/lH4nxGKpKmWgqswAMmiOukDGXBcW8v8dnVQv1SgIoypM4NRO5EvHUUolLsiks5SwkaVMAK&#10;ntISiNMSVmFrlDQXpRCOht8lf03Fqgtz8fmJdDzIZ7ves40ATkDJSQ1VGncHggAl5cjKbE+a7pd2&#10;GJP2L0c49hzPeyyVo/b/u9NVQ2QcknKnKrYo6yQgwas2Ppr1owCyFCv3ITraCm9lpTr97x6kxa/n&#10;lQXkWEHWVZvXF21rrlGKiLeB6yJpr0n0zv/pmnLpqZVRlCDi6/fzQy3jYbOuxL/qwycBKatG/Kd7&#10;G4pQeAJ+teEAZc1px+JUko9PXpJKtHc7dXp90nbjs0OLUBtTQk3r1/p3WXb2PGPrbiCrn3tpXadJ&#10;M5qYK7rt496JrjnUCS0WjPK5VU+idi3yfyslT3UKvUjMvdylGL22AjtrG8kQEX4ZrYS6FPIbmzDp&#10;eAB/oCBXcL5zpkYUiwmErMJULhEKJsUitJRGXEOmqHWWgptUGErdtXqXjBD/roGymzTN0GpT+Fmn&#10;m28hEV6R/U8xoptWFOKRlUVIK46gNlmHYDhChBW36ZrLT4bwBxUspalwqgodeF9d3cpMKsSdOasw&#10;98wcFMReQTw1jgKDGli1AmScS38dFSzXghN8E0pTplaERBlJSlMrU4dCxYShELqaJEogquX+E6gN&#10;P4nq5ERUxN9ARfQlhOLPm28zRSas5+eF6J0gvg5FrgMFkp0pc60d5Pdf8tmK2aUg1b5EPlkpSUdR&#10;6h70PHIlqEVLWfRjTNmfht95N5K5iiyGZG1geJbqfSQXlApn5Q6907UMa6rnU3BQSGov+Ax1qstQ&#10;Q0CLHen7HUHyXZZSNK0NDIW15ssI3cp1YT5hCmTFcKQQzfqSC4ZKx2mCqXMYTsKeiOOhj7GgYCHG&#10;bs3A7ZnrjciFQruQbuT2VcM/1Vz1VOsa0ljb7CI+D61c73lM2fQKSuMfmKBUa5qUn1Yr7x+0CC7z&#10;97rIfTz/wTz7EVTKI8kHCuLqPpUkIOUqAeb41YWSU5YsQOHM/WkBEU6QV2eizzjgRfUsshyiUdGB&#10;JoTyOfleE878jqrEIBTUv4jZJ5fjD1kbYMP5VIBM0KRJnprho0QI1SPc58vFgcAc0t0IJOuG8Du/&#10;u4JJhX6PJlrUDVRO8cgEFETfw4L8rwjgNuO69B243nsQ17v34I7cA3hmgwuTSScrzizA7qpJRP9v&#10;oYK074+No/Ifi2BitC21I2mi0jUXFZ9F+ycgYhl7RL+N3DOrVwqJ734sK975qbiGAIsq1hM8u0sE&#10;LrKcIrRaj1e/iRsoH7rQUu+YzZ+UX0okUrZgByrvNrmUad4KvLR2BaLVY75xjX+3lQqPu0K/ci0q&#10;G1MyUXGkRyjPHkdN6Hk8vcmH/p7j3EO5rGnB9CCByuX0ixwFwFVg5NRHtKWA707kr2Bkf/cJPL2b&#10;FkKonpaCKv1rEUsmUJFqxIaqeryx5zxu9xwkwZ/hl1bwcCjgqb1aKuK7UFn9dRF9WZv7K39b7QMP&#10;VO+1YLj50anw9D1cfdLzcXfmMXx+NoL8eB2qYjGEQ1ESjNKRL2F5YQp3KbvILSFSToRHRuT39aMl&#10;cf/aHKypnAN/4hUy/SA0S7hSkEkwxUhwqZDqBRS4krlPQUHkKZePxUWMMCUgBnJDKXyU+spNThCp&#10;NtLyaQqrNoSWSZIo1ILYQoMDDak1ETml+J6U/M0UVk1RKptqHhKVjBC5ZTHJkgkL6f8YDCYBLebW&#10;s8hKI/qm4JbwEtKU8lQapALyEQUkE48iRuI5Ef8MI9am4/qMQxY/kCWpojGdpc7lt77V8Jz6jCDj&#10;JSQTzh44BYFC/BQWFKxSulbw1+p9fXMpZqO4lFWgU8ibpcgzagyN5JJFpHRT+e8dl1+dLDNaPFJA&#10;CSoEzdDQHia451HeizLHKmIvYUfNV1iYPwvD1i/CbRTQPXxykZ6jkizn8xXj9+6VePfwcoRiT0Mj&#10;n9XSpy52P89KbqYxlvFWEH0fZak3SfMTeS0JK1mgEl6iIVmGfxNkTnYQX79CS04c4G/rb8/8P8/b&#10;ST+nBUGh69QyqA7mIVo1o1EfGMVnGontVTNwn8dlcZoOvH/VZlhrJIJDuTcHZB7BW0fdpPPn0KCg&#10;bfC7C0M1YW2g0Ihzvw/UTsLAzHno7j6Aa7PCBIABK4TVvpmHgYDRZsiTb7uRb3tkFqCv9wRu9uzG&#10;n3x5GJaXhtd2Lsbnhxcj7/xC7AnPQWHqfQKvp7i/iukIPEhAOXtyNa7Uq1n6biXpWH84XlNKXv3t&#10;LEZI66WBPOxPvYDNVV+ib4aa8lZR5tSYXFJ6vNXFpAl4n7O2KG/tW0qZw/P42nX+7ZbJTgIG8SJp&#10;9RL3Ut6dMHnyYkJAcQx2JZZgSMbUv1kwLb/8n9cFrmMYuaUMeReSqE40WxV/pD6CSMRPJk2hOFqP&#10;xfnn8Py247gt4yQGuI6iLxlbc6flJpPSUPGisresA3JGCfou56JyUBZNZ28R+nhP4neZR/HOfl6n&#10;pBoViUYKvyQfKI5U8CIJJ4Xz9U2YciaIP61S3US+BULV/6yTpwA3Zu/G0DVpKK6ciHDieQp/NXdz&#10;ULVlZhENGzNzw5yW8a1s5L/RUsGiBGUzra1L4XuoeAejMDYRi499hI93zseHuxbgy/2TkFNOlN/K&#10;53+qq6V1jFxvsjDUMsRf9TDXYEQ1r4VoVqNi62sFIoaaJVflfwZfnV2Be9ZvouA+bbEPtTnqknEa&#10;d20uxKbz76Mq9QrpcRguScEQJMgaFViQP98UjqwsKfW/v5cr6+/vzwo+KWjNxUAFk4pTAArghEdT&#10;sXKRXjWOoYZgqLLuHSzdMI73RL5JV3W54p+qqapxknNobd7hzcPhyHtIJlULI/rm81GoWuEmlaYU&#10;mywpR8BLqYzke/QMVG5U8rXBF7C0bA5u9m4x9N6WAOMXeSVok6NOBhfQx5MgyJC3gkCQoLNzVil5&#10;T6ntAqVUdD4V0lZT+akf3QVL+VfWp8ZY6HUV1/5m/VGM3bcBn51Iw9rST3Gy5kNUJF9GVfIZWj6j&#10;qIQeMeXaRH61tFyLl4ziXigm+iitJO6RwJ+sWgG5oNKyCdK49wreJwj0lJDQrOatBFeKDzlWteiA&#10;wI7fbfE1IvBQ/F2klS9Hd+ssIZkkGcc99em8q/FzyisVX6rf4Nzjc3idn4CCIYAy653PoSU6U8bm&#10;Jb8SkB6hVUbaJvATHdbXCpQNQU3dPQjXPYrq2onwR9/FufjzuJCcgFB0AkHwOO75/eYivRh6grSg&#10;pIi/EMAJyI2jAhGg0piB4fxeWiq0qlUuYTOQ4g4gvMQzstlO8XsoSx7m97+Gufs+uqIz5CLjRn7X&#10;1dUd4uZX0VIpwB2eA3h1RzEOBy+hPEJlE75I07yOxJxCMqSiyybU1DejqAHYy//nVaawtDCAuWcD&#10;+Co/hDmnI5iXH8HyC1GsDjfiaONlnGtohl+tYSJqP5NAOBpFIJWwmpbzyQYsKg/hoTX56EurpqNP&#10;rrUIib0WnaiYbnRvw/ObV2B/+EuUUwiEoiMRke/VKpvFZFesBRGuIUUJhx8HQf0rLdXQWEGi9oRC&#10;x0HYEnQUeiQkpUHXK24jYmvl8z/NxXulQFEWk1CsMxOHTEFBqt+VVZfi/xokdGze+cPm3vxwjwe9&#10;XPvQdRUFuNrdEAA5RaFV/LsUPdxH8UBmFlacWYLq1PMEMLJSZUFRKJI55XZ0kikeJ8PLKnPup0XB&#10;/L2S0f8l+BT0tgI37TnvR/9T7KAp9CCtqQcQ472FEuNxsnwcFYums8raV6yskPdTg3ZeCfAq3O7b&#10;jIUnpiAYehqX9d0GpHRmqosQravdjFylqqNyugRI+KoYMRa9H+GGx7G99m1aMLno7VZBaQDd06Pk&#10;9/OmUNpT6FojWnMjqbXPlfgpl/rMqeZLff6cn3oPASWBpPpYdaDFY0XG3vPo6S5HNy4Vz7bJqbKk&#10;jdvS9+POtLUYnOnFK9tdmHp0OTJL5mJ3YCaKUh+hPPkCquPjcLFG1jIVR3IwhaniXBKyQ6ggZZmo&#10;2ezjjhKRJcznNtewrGGej1LprciRzy3XXVX0dXxxNJ3KUTFH535171bfRIXZloBVJQZ3ZqwiuFrK&#10;vRtlZ/PPXGrb1KhnphWhfRBgEE2pc4W8Es2kPYEL1Uel1CGASuOAfyZe27YIv3RvRn8vz1WlHjll&#10;6O/ahkfXZeJQ6CUEacVfJI8n49w/7mtcCow0Iw9HM61olUbEqbykVGwoGun7b1Y6rylgxT1Wh5NA&#10;7AV4jr//V51xVRaM3Azq3XOtCI0Ep/5kPbwqfjyO21cewcRdBVhZEsaZ8GVUNlxEVV0jamhxRBL1&#10;iMaSfPAE4vw7mlAjynoEqDQSySZqvosIxxrISA2oSdab6213dR0WnqrCiHWFuMN3ioR5mpaKUo5L&#10;SLRkdm5U//QC/D59NT4/9BXKqFSCMafCOWmZMBoPTKViqZX8SUGiGIQpFzKazbynEG3tIP+dVrN/&#10;jAk57ZUV6wlFk7j0mpBefUQm8SCzbFr7/E9zEa3LYjW0+83/K0hfL1cbBVEo8SBipI3i8Od4LHsN&#10;BhgTVlA4nudPJbxUk9YrLQjc3VKIyylsS3GHayMm7Z2L4sRbpN0xprhkHUhxKRZjCuRr17VraxlD&#10;On87fdD0txiVn6fVobiFFID1HeNZCCkqKWDglhPo5jlrMUpl66gzRjsCPrkv+6cdwqNrViE/9AmF&#10;zBCLK0oQNAYd5G0xLft+rSvxIZ6xZrUnQuQZXkcZaBfi78OVPx3DV/rw6xU7cEPWAVofh8j/RU4i&#10;BYWGXNhSECoBkAJWA1ahfrNueC/yUCgbTi49FZmqkaxqljpQobSlHFFST1cqyh6UI1JANsPEflKR&#10;UfhZJ2EKdxtRweft7zpJAHkYv8lZicc3ac5QFpadmIHd5z/EucRrqEk8aTEBq9EKOzEw7acEr8Uj&#10;TRZQwWiPJZQJqgqib+KpDat5n1fc8wIRvH9r489nVEt9lUQ84JuPQ4n5/Ox3d/v+WMsyNnlWzQFZ&#10;dEPIk1SifEY1cW0O8UypCNSRvJG/nwp8gle2uXCde5d1ku7qVTYlrUqejZrRdvKUom1uAf7bOxOZ&#10;xVO4P1QaWgYyuU+qieHeiYYUM1S4QG5qq/uhIrP3RB9DLKWWPKq/o/ILPIrayES4Trz7V71xVQqm&#10;CwlDfcLMJcWlFgHKDlMbFvktRVjqDSbi6+suxo0uKgeXYihn8djaUkzYfA4TN5Vi4uZiPH1ljVhT&#10;gKErz+JPvpO4Je0Y+lGR9MlQixWnz49DzJX8WY1+aURrGbRYfPm4LzcLS/Pn4kLkRTPh6hRwEiFx&#10;XSQDCRVqmaXCjXdiBUJw2hwxv+M2+/oh/rstc/FIEJuF5xCwUksN9YspuZd6j0zm1j7/01yOFaaY&#10;jXPOWlI6Ws7fzjMLzZMWAmoY+QLSC2fgl2l5pGmCGDWBpYXQMVfdH0qJwCWEJPxEj+IHxz10vXsf&#10;ntnhwT7/B0imxhmKE6NKidRbFfYjiAcdF9Xf32OLolFqsSwXMatic6oKV7q8nUtwHNH5WD4HrRAq&#10;nQXFebg5bQuFczV65YQoJMookOWuKicAK0Nf1xF8dGguTl/8DKmkFNUoJGuH0RKiskrcRx4ZyO+n&#10;YFAbIH6/k3QgPnHu0+lw4NBEIDYKtfHHqDyfR3l0MvaF5iDv/HSCvpn4kIp1eN4K/MmVjdtce0wB&#10;9HIVE3BKAVWSRxUcpxKRS5w/tbrIhc3XrdKbskIWQ4dsLf6fylzuKPXRU+siLXlKZJlpqXTC2t5n&#10;n+WzK2vVb/Kgs68G/d2ncG+2B6tqZiEc5V7VP4aIKW0FoR06cMAGUTlBpZR1lHt5OP45/uLdbFaK&#10;NaXU97W4ALmfKrnoQ4vxhY1TUEgrqqUy/5+5NH5crtimwHjy6GjjT8UhmyjnmgUQ4o+iLPEqPGc+&#10;wY2+bVanqE4i6hnWyRcmOCcoyA0QMFWhp08ytgw3kp5m5K+wdlMqSm2ufhyXaSkp81RBfNGFQgui&#10;FXWKkDLTyGhZ7SoWjfKekgl1IHEs5uKGL/Hapkl/1RvXtOQr/5+XgoslVxIBZJbTPNcNqwaBCK8n&#10;mbGnDcNSmjLfx/+ZmcTDEkJQ7MXpzEzzk6inLRVF2ww/2qw8h/8ik/w8pwLX5vj5vyDaK1XQp00g&#10;0RHpSNl0zixGL+8hjFy1HDmFUxCJP4UoNzuhTebDWsooEZ9aUiu11Iq8rhyMXBUOonSIzenV47gP&#10;vn6I/27LXEZCybY3VDBGUPzblLOENJlThCcU08rnf6qr5exbVmsWhQR8MxFbnEwTTQ1FJDoee6vf&#10;x+dHFuAWMahHxZOkaQryHnIFGYBS4SORthiICL0LBXtPMmxv93E8ujkDG6omW9FugjRoPeRIj/WG&#10;pP92D38fnzEFo98JgBQ4VeNKKRRL1ODripM4P4eiMPQuhq1cQBB2EN2V1EKB3SGnBu3VH028RqR6&#10;g3sbXtm/DqH61xGMjyVap3IRqqcgUiKFk4QgoKXEDKFS1X6JDmTp6LVBvF8Fb3UPKqy7l0L5QXM3&#10;Wd+qhJTgaFo7ExDjCkUn4nzsBRwOv4e1F6Zg7qnZ+HDfEgxZvxG/y1qFG3yb0TfrEJVHvrmjungk&#10;QyQfiKgzC3nPShpwZIx+dqCy0ZyUtrmqDFfngxK+5sxF6eKJWPapXHTKLJWQVD1UXwKCe9LX4kjl&#10;J4gGR6GRSlR0K4ErHnc6UMtdRrkQfxDhxEjkErXfmr6F36usMZVJSMEQUMhy5fU1/6qvOx/zTs6g&#10;VfeinUPLmf2zlrwL6vptY8UFCOUq84+i1TEWVQQThxPvE7CnE9jvR+ccTfEttIFhXV3nSaPn0JtW&#10;i7qWdKCV2EZK1XUO07Z/gtPhD5FIiQZ4/gRI6ifoJJ5IkfB1c7kRqFPWOr3P5PGQFcz/ExA1c4+b&#10;ajQOegyy/Rn4k8dl56l1FRYMF5GENLw+6NS2OF+iQ5ELwaleljLhe4SsyJR2YPLL0hx2hoM5S0Wa&#10;ClSqErs7GbgbFZM6GXdWqrJXzebE0FJmpRiQvgePbdmG7dUfwE/mTcoPGdagKJq7NOUU0FNHULWE&#10;uCiCIuM42TkKuDrM6rRtcAKwzhLjXh3RXKT52UALySnSksaWecr/GQKUwKKQpnBWJbs23zoB0Gy/&#10;GFB3XTG1TFotfZ8Y/0es5P/Oy1GyjiCTa7FlT/S6s1ctgu5/fu6nvZx7bv1/Wi3/v6jW+jzTmL1O&#10;wOInAo6Mx8nYx/jyxDLcvmIbabTEOsnamGhPDbp5yJxE0x1yzlJQllntmOaLyO3T23MIf8xdhdxz&#10;k3Eh9QYFNS0E+cgp9BIJCgYKPdX1WBo5f29pTKgu3bKyRTvNAaVsa7+59xQi6iSghqKx+DisiyzH&#10;PdlpBF5q10Sg5/VbJpk8C9eqxIBK5yai+iXHF6I4/i5pTWm5pP2Qcw3FIESn4oVGte9p4RUJF15T&#10;9NpAQKHYTDKmoXMjbDRFU4Dv509ZO6INBYST5Ic6KiTxhKxCNZhUFlsdaT1GeolExsEfex0XaAGd&#10;ji3EyvNzMSt/Ad7YvwTD1ufiv7PX4CZaQNe5D6Ov7yx6SVl7qqyLtgpi1XZH8qWrACytmp5uTcW9&#10;gJ/TqmyToxY8fGbfGXTNLcdv0tdjW9UUqDlofeg+3qPKCwQ0ucdKFlB2HWVFXfhe+OPP4NPdU2l9&#10;7jb5JMWmKbVyhZpgJJBQElJ/zzGsr5xNJTqGe/bP5lMpGP60GIhknOQQlQHlSSg8lrJxunl1+vC+&#10;27moKLP95j61+VqWdUhFTQtTMrqHL5+KaB3WnJtD2hrF/RlCZaXaJVp93Le6uOhB500ZYHFLJbBQ&#10;1tH6cwCK4i+OZdMg8MLPCKCcj7yCx1ctRR+eZ4vOuKog/3ddMn+FMmTWOnMW9DuVBx9eOec6PFVb&#10;tzQx7EoUdi0Vyi+oiLpm1Vq/qV4kuBszD+GDAwtxODQZ4fjT3FAxnSPozI9tS+4DR1jodUfo/zjC&#10;UHUwqtuIxEfRzB4NFdvJIpLvXYpF2TqJxEDEtXhI4cRjXI8SyQoFOL7v+thAQ45OJs+oVq/zn/UP&#10;XOHRZBAxDxWNEBrPUG6IxoAmVI5EYd2zSC+ZiUfTMkivqtUigHJRENHaloBT2r3qujRuQvSuejK1&#10;eVex7689uzDv2FyURN8irZBOFfOQu0HokAwsgaxeYkoMcFChBL+sSMUNh1r6e9T61ambhAKvDyJa&#10;9zR21s7An9K81v6mE/lKcY1rJVD4s2UOUx/PEdyXsxLbaycjlBhDgSTAQ/6gsLxEpXExqLiavtsB&#10;GD/kEi9KQDWFHzDlJusnFqdyFQI3cDicgmw0rY3RKGqcgEONH2NakRu/Xb3H0qDbZvqh+UDXUqnL&#10;YpT8UL+/dia0TlI+FKGHO8wzIKClEvhzzipklsxHbfJp7qHj1nEswJaaKckDxQwGQSMezkffxNCs&#10;2bg+44RdR0pZmXmK+2j/nPlVhfhlzm4cDk6179G9t/as/8ilbEhzncoSEzDheYYoh1aWzcBvVqxF&#10;bxfpkyCjXeZZgnmCD5/GgXDPSA/qd9eNQOm2jHX4+Ohi1NQ5iVCtXefbVgMBvPbWyUp0+vZZzJBg&#10;qTb2FmadWILrfVsJfBylrXV1Fsx3XPJpyjcsK0QWj2WeadG81U/5W1vmf/SkIulBc7/nlTkNXTLO&#10;4nc56+AqWoqy6LskECJ/mYIhzeuQ31iWgzZZm92y+Lc2wVCGHt7ZgB96SSk0BWklhYT21Z3XcSXI&#10;faGUU6VKmiluWn8kkegIXAqpXmYg3yNEoCwQEjzvPRkeR2EiRvjhGfw/67svE+hWXOu4pHRuAg51&#10;kbv42n9DKa/1PEch+Q3B+Riz3o1bvYdoZVdZ5wkxk7pYWABcCidTLt3z6OJRgFtT/wpwm287Xtmy&#10;FEcDMwg8nrY4jUb5hsmc6u+lxqXK0FHFv0YgNIuOSCsCU9YrTDQSVoGiUqwFYsbhSGASxqxxUdiq&#10;Cl2xDMWHVDx6gfykwtgaCuRyXOc5iEGrcuAqX0yE+SqaYmP4POQP1S2Yq6z1ffm+S7E87anTUcIp&#10;xItL0MceRCJ8P0L1z+Fo+EOM2Z6HX2Vs4X2Xoj33TIHozrkl3DfKBApFG6dOYam4U7usONrIassu&#10;xS3c03Eb3NhY8RVq1ConOhip2vttL9WY1FEwkg0CoY7Ssa7Z8QdwIvIRfp+Whb5ZpwwMqLtIdy7F&#10;kRWHkcXUy3uM+5aNgvDH/Cw/Zy7D1p/1H7XUlTwRF3glTYTGIhidgCVF8/BbTwa651ShHc+9q9p4&#10;XbHKNJpZTX2VuNDPU4BHVq/mnk8hcBmB+iTBBQFza9f5tqVmnYrFCMAnyCcCLAnSZC1pOj1/Om5K&#10;326JH79QwsQVXfAjKRj+tICZmvidQzcynQ5Pfs52QidZWjUkpFo+vKyYMmv/fE9OBlaWT6VJ/aw9&#10;kFMnQFNXxEG077RdJ5Ig0ylY1/qh67Ufhxg0WEvEptYTKqI04uU9xoNDESYq8ycmoiw+ASWpp1Ca&#10;fBPl0VcRrhuOCIVYIiDtr55Nw/hZ+U8fJJq7ohj/s/5py85DIEHWJS0YvSZXayIyhpan0jNlOTi1&#10;I2pQmiCaPel/A89vXoRbPdvQM6uI6JqLTN0ugzTtVQ8xde9WZhQBFpWOkmEUzO7rO4ynN6Vh44XP&#10;EU3RgqVlK7eUkGGStJCIP4hk6h7S+YNoCjzudKVWTEQZflGn+l9ZPrH4SASoIKr8z+KljV7c5FMP&#10;qCLykdJ/xWNV6GWTS2vx/+TV4Be55bz2Mdyfk4v88CdOEkGC1gQtp6/vxw+xlCaseE1dSC40KtAk&#10;kTYFvtyQgfDLWFcwAw9kr6RSOWYyojOFoJSG5v/0Sg9jwIoAervVMLToStaoMr3K0MeVjz/51uDd&#10;PfNxMvoegsnnkEzcR+vsXlqCj+CSJrHyOlLWlkDBs1K8y8YwyAXE/VNHga01M3GT6yi6ZxXw+i2y&#10;SsPwpGDk9q/EDZ69eGb9NNSmXreU/ZbkoH/mukiLsIkyUNldNdGXsa1qJm73bkIHxQRJa2r3JQtM&#10;MSSNNBb4acd96+nbh6e2pOFc/AMDFeo6oc4bl/y0zFq5zreththAAh5nby8G+TdpNxwdj6zyObgh&#10;a8OVxrSVltLeogt+HBcZEUAnn8ZrCg0U8+DOkvCLiD5KuVSpr3ksQigl6JmxCQ9tycTamgUIxl6g&#10;WU0LxS8fsAL46nlDQUwBLh+qxhGnEkQlahciVCKzlcTjWC6OUnHiCD8OMYjpJXziZloqXW8QwrWP&#10;4WTkA7y56wv8NsOH3kQKSnjoveIM+npP4kHfaqw4PgfB+FOGjOVXlwtEfmul/bV2nf+sf9xS6xKj&#10;NVkQFEJK87xM1K1Jl5aBSBpU00QJ+xgZu57CMhGk4CRjnQm8i7cOLMHtWavRM7OQVgsFVE4AbWW9&#10;eNWHT3321A5J8RkiZLeQcgB90k9h+JoMLCleTEGsrLOBRIZSJEMQIaoMJ8m4fF3TKwVoDNSQphUH&#10;UXxRS4kXdRQUoehz2FwxEw+v9mKAey86+s5YEFddw9V0tatXSTgKpBdTyRxCRuF0Is6xSNaT/mrE&#10;M6LJ1vfm//tS/z1ZXoqTPoQAaf9IYCre3b0Yt3nXcG9OWWygA60TuaXUkFRKpH2mlEwp5QdfU70G&#10;LZdeBJ9qVXP/+o1YW/I5ahMvG48nKSditMa0N4p1CihE48Mc3lTHZN6DYksW4Jd1yvuQYAyExti0&#10;xt5E9Rq1oWJQuerVNcRqeKhkJMNudW3G3MOfIhR/0hSMk4Ha2rP+49ZFWi0xAo5w6jHs5X4+kJnH&#10;+y+2WEtHn8auS0GqdksZYjXo4qLC9hzH89uXoirxEulc2YrqaC2a0vddnduvTrE8uVUts3Q0gqmX&#10;MfPUCtzh2kCZTmCTpzlJRZSBGrLo6IIfyYKhqatpZzYTRYSi3mNhtOdSlbCmT95E9PfIriM4X0Wt&#10;GppIjapg0QNIJVWNqsywoWS6kUj5x8FfMwKlVUNQXj6GawT81RIKsmicuIdZM2J+Lochr04zf9el&#10;gV9xoUxaIE5fsUdwNjkNY1bPRq/s01SePGSa+mKKNjz0n+UV49qV5bjFvRkLj8wliptAwUDm4P2p&#10;RYv112rlOv9Z/7h1KaAYGlEvaSlOASXhqF5VyqSRjzkaHWPuHQUy1bRRMYQG0l6EDBYhvUX53qrI&#10;u1h2LBN/ydxNBHkWv6DF3lYxkcwAwVUleviEIovRntbMz/MqaFEQbWYWoZf7LIYtycXiIwtRkRqD&#10;i7H/BmopnGupAKRUZFVRsTjtTpTtRbpJUNHR4moKqsmm7lep5IMQSI7HxsA0DFl3CD3T/ES0Gicu&#10;VwWVDUFdl8zzuDtnN/IDC2kFjaYVw8/xs63tyfddcgdHEkNRTYs+7dSneChvIXplHeZ9EHxS0fYQ&#10;8KQS7uylYM+I8GeYgqkWSvvWSGIVtirLqV/eAXx2ejlORCYjGhpPi4XnEpc7mmdA6y+pNOSw3Naq&#10;/1D6uXiSgIBnJTmgSnYBBSkZyQk9cyD8AiZvm0lZpFk+zuiELooVc79kTZlgJAD+ZdpabK6aRoSu&#10;+JjkytXFK36MFUsQbJMuS6OTCFyX4HrPHrNcFZJQj0f9dOKC6sGnJIhTeGfHcpwJzyJwGU/rx+m7&#10;KGUZj4wl3UhufndvT4r73yxXbc1w1FBhzTk2Hbe5dpt7UZaSkrN6EEB1cwf/qguuqg5GHVw70+zu&#10;ooaWNIOUgixicKqd+bvMXJpl8gmrzYa6JasDryZQ9uBnurvLcWumB28enomS+qmoDb+OI4kFyCpd&#10;gPd2LMKI1S6bYX2TdzX6+Q7SEigkAuPG8QHae5WvTmWVQyIk4unsLeSDFaFfZj5u8O3Hbzx5eCBv&#10;GZ7ftxRTzizE4cgknEu9RVNyJBmSCoeIR5lcIrgmbpZcbU5miJhM7i7FUvg6l2XKWCBNhMX3iMHl&#10;zlIQOETNT+JVELM29iKGrnKRWfJJnNwDPqs69nZzUcmKWHnfaujZn8/y6p4l8IffIIHIJfMQhYVQ&#10;6H8UzL/SstYjJsAU2KTVEx5ngfuLoYF8fRBq61/HyvLZeHHLfPTLOEEkpwK3GtJGLXmCNJwjHpEQ&#10;4yJDKj22LemlV0YJfkUQ8uYOF46Fv0Ck7inS3GA0EnHXWzGdui8T3BB5qhO3EgOUFeYMb1O21CBc&#10;ClNwBKiEEk/iXOx1LD27CG9uXIAnchfhrW3zkVc+FeeSbyOpNjS0XJoIchIGzL75nN+2nNRVAjgu&#10;WSYSThqxEE89ijCBV33wAVTHXsB+/2d4brMLt6WrB5xirn50taxQ9fei/JAMoXxoxz3pSb5WPUZ7&#10;AjF1i77BtxdjNrixuXwyFdSLFIRyCQ3mz6sBjY8YH+uneuRZpl54FOLh8ZQ3y/GAby4VzBnKJ1mW&#10;kmOUWbT6NGFUSRxKMHpoTTr3613KCPG6812tX+sft6LJR2hRvYK5h2ajWwbvn8pQLlFl82oEveiq&#10;o+Q05WSv7FMYkpWLsvDHPHPVODkyUJmDF5U9qOJa0pf2xpSv9kqxZSpsudEkD+WajalbBWldRazq&#10;6JGID6ds/QD3Zi7HzS4CF55lm9xSriLehwpVpbCVzKX4YzkVDG/yuyxp9mtzqmiJVFNZyPXFA6FC&#10;sawZKiA9pBBIR1+QRBRCGzJOO76vI9/fxXUC96zMwbLjC6l952JV8Wd4bMti3OpdhR7ciG7Zmpd9&#10;ju+VYnJGyaq4qpOYkkqtXY5SQrmh3DihDGu9zofprgQC/u0MdNIDaSgT0aK3BD1pGvZ1H8DDK9fi&#10;q0NLUBx6F7Gkgu+0joR2zM2mAK/SQOWvVWGhUi2FemhK8jCsm3LqAUOSzVROKTJ5VARPFBVOvQrv&#10;WTdu8e2hOc/7JCLSsKn2vA+n9YRQYwl6u8pwf24W9iS+4GeftAPU4elg/6Ng/rWWUzPkWDny6ast&#10;SVi0EH34Cpp+iAhvMN83DFuDU/D8Tjf6Zxw1d5WyKZVFKVdZV2+AdE4Lx8YhlPP/SgogHZNfbsw4&#10;hhHrXdgTmIwaCpOIMnfMpUG6o+WsIKtSmJVooky0BIWvjTsw4aHeWxQWVDbqCxVTi/3wE6Q70i4F&#10;hQbcKWX6Iv9WQ9arTZN3nl3g6CHyhpSc0xlZY6cvJN6kUpuNQbke3JS+mbxQgWsp/K7NUS2L5rYX&#10;8XmpSLKobA1tl9jza1x0Z+9Z/ClzM6YdXYDSyDu8/9HkQbliHkKMFlzSPxSXr8Kd44BEnRH3gt8h&#10;BaF4p6r9XRUu3JqW6Qyr06RUWlPqntxes/gpT9Ts9zry9KdnMnGBANJiNxS0+tnatf6RK5R8DKuq&#10;l+PPnmzKPyfW5xS8a3KuOiOoA0I59/g87vCtxqbztMDqx1tSQL32k/thmYRUGIohq+NBPZWMUpDN&#10;bUb5p+dUjE6W4OXAwwQuchc7afJVyVfgKXDjrvSVaOcr4LlS5nqraECo6FXjUZQ+Xon/Oy+AX2SH&#10;abXnX6WLjOa+BeV1IIqnqMqZCqYzNVVfWieWJsf/dbSWBOeJBI5h6Fo3FpWtwZLS1Ri+wYN+7sPo&#10;4Q6glzdmGq8LGcx8oFRElodOTWxzz83coiJRMoDSQL20ELiB6hOkCZIKCKplxi8yi0mkzqRD6yqQ&#10;Xo2uaSRivl9z2200cuZp9Mk8gD/n5GHuqaU4GZ1iVb/ya18MjrYEghARUqxOpjXRYPBRXK5V00Ep&#10;IQUqyYxBZU2QSWn6h2NDcSIwiQhBrSYK+LzS3ApulaJTjqqVK9FF5re3FL/iYbjPLYdfmRv8HuWQ&#10;y+3RTAQqi6k1QvrP+mkux7Ll+REkqFblsgQfhbzGOYQTRPKJUajzj+b/RpNe+DoZ+XjoE3ywbyFu&#10;826zYjfjHykagSIi6O7kF9WDmQ+dlr7cG91yBUx24rHVGdh6npZ+8mWElOoec9x4UVou6gysZp0a&#10;7aw6hjoCJTV1jYuu5DqO3Mf75P3Rgld7D6HWhvh9FCRy8cq1RwuI99fac37bUoadLDWtlNzX5Bml&#10;6JfTMn9+/TQKuOMEjH4KbwFDpxiyl/sceZ0AVS4xot3ONnKghq8Xoa/vKF5aOxN5ZbNRkXyJ+6Xg&#10;MUFfkM9HxW0JFhLs8hoEr24eiwlRgQB+j1ycOrdAbDzGb19CAHrcam26U5ZYixvFqCQnKE8kf+7w&#10;rMGWcBqCsefsuzQmWIH1r1/jH7kkK87H3sBjG1zo7jmJTukE2txLdaC3VO7sEiodJZrQWswqxMyC&#10;NAS4p9pL1TU5rV4UO+H3GciVIhbAdv4WSFA7HC0bq0AwcVGTd3nWkeTjKIy+QKNgK89sF9pR5sn6&#10;7ERw0DaXVhNpWfWMXRVHo8zrToX3G7cLroKZVxPkl2mvIBw1JBFIe5q9miPTiZpMkyfbe/WgAfyc&#10;iqdzzmE8t9eLrAo33tq11uoB2medoSAupGlHxaGhUGSoX+Sd5UETRVALyl2gvkRts50q/3ZixpxC&#10;HrpGD8tKCRNlOMPMlBLaw1tDDRlwNtlD60GKJ6uK90UrglaMze8nI9soAIsBRajIQnyNCMWzFc9u&#10;n48N/qm4mHDm7jcR8cUpLGLKeOFBCKWZe4zKQMhNwbEmmYnhYaiJPo0Z+yfjRu9OIrUiXoPPRetJ&#10;itIGql0RIgPcpzH9xFycS71BhlTvqwfNtaJOtmYlmYvufxLSf9ZPdymFOE7kF05pnohTnKjGlpa2&#10;TgZ2EgIeJj3pXMmsFO51lqI7AiXxd/DVmUW4M3MdEV8+aVR0Wo5rc4utjqWjYpRys2aqBY3oV67m&#10;EgrrI7hr5UpMJ3KMhZ5CMjQGdbyeuXaFNklD5t4grar5YUscMhEdhXhUM9X1uyOg1DrJacbpjEIw&#10;Zfm1Z/zflmrOrO2KKYJRBGK63v3YUTsZv89cSxBHi8wlJUqgly3lGUB7otsOBIkCXl2zC9DHd4Lv&#10;XY+5ZxchP/GxIenGuGbG3IsG8mJK6dOxUbQ2CPyuWEzOPJ2rc1E5XgIlblxJAIiMpbJ/B39ZmW2A&#10;uKtHTXJpOfqClB+UHVSA6kgiOXRvjg9lvLc4rb9GflYW0Y8V1/2uS7SWfS4Nt7rWUc6VoScBfBd3&#10;LYFKEG14z21zVVt43iywP67ahtLEGwglnsTl4Bg0+Ql+KN+UVGTF4PpOnr2SocyiEc3QOlaM2axz&#10;/m1NL0kj0cg4HK6ZjCfSPiTdUuYTHGhelMk5XlceJCWxdMyMooerCv2V2LR2A8rCkxANPnd1FowC&#10;cPLvKYAoba8U5K5EKp35dy+ild+7NmHKgaXYFM7A87tX4Eb3FvtfG/UW0nfQAlJfHAXX5PfspvgK&#10;f1rVvi3eMA+5l68Et7h243fuLDyauxDPbFyIt3Yuw2eHvXhv1zK8SBQyfN1S3JWTjlszNln6p9pQ&#10;qF2Geh4pXiRfpDZALcXlVrMZM9wUudl6UOko6NqHmvb1TYuxpXYe/AnNy7+PTKNKfPXioiIw89A5&#10;YPXl0QS/ZHAYzscnYVj2bCq5Q7x/ZW9UcW+kJGlt8fC70KoSMr0jcycOhz4i81DIyIIhsWvOiY0M&#10;IDIQkvw6If1n/XSXhHSSy1LUyaiK3YlBW7pCqKustdgx94za7w8kYHmIVq8ykPh6aDCCqWewteZz&#10;DM5Ox4D0o2ZhC4zIvSDXs6x4xSrakK7Ud0+oVKi6I0HV7b71+OjAIlrgX9LqHoEmIdGwBpZR+CkB&#10;QdY2BYe1/Oc9qNpbrV/sddKeuUK4nDYwvHcK79ae89uWkiFSsfu4lOygQuORtKaG4kLiZUzbMx03&#10;e7aho7eIvEZ+4z2bfCBPdCSovCFnG57attiyn5Ria8kLvAcp4npaXA0pZc3JhfeY48KjIlTNmKww&#10;7fXVWBByiSmtWx4IZZDpOsHoRORemInfZGygcpFwVGyXgJX7Ld5VY85OAqQEyCM3UZnHn+Iek08t&#10;qUMJEf/cGEyc5/rk/u243nOMSpGyjUBbirKbrC8uxcJ78Llu5Bm8f3IVP6PEFcXpHkLU4nhq8OvU&#10;60mhaDyElLBV5QuA8EwFWpprx+BSzSgCGVrAouHEUOyqmYZBK9ykQw2kLEW7XJ2tZJ7kOO+DsrYn&#10;5f+vszdiQf4MFCc+QlOK38u9u+banGqLo2jYjgJFXSiULZuCH5Irqgs1lg0Iy6YFklmEtrQUutF6&#10;6eki+srhBTMP4+6VWVh2/AucjL8MV2UG7snM4APze3hx1cRYQzv1J/OW4Fq+/jOaVx2VcSXLKO8Y&#10;embuwV9y1+LdXUuw/dw7qImM56Fq2p2sCJlzQg/yGQ4kEyvophbSmplB4gvfTxNuFPZUvIaph2dh&#10;yKps3JC+AR1zimlZnSNKkTIMoA2Ztb0a2llmGwmLaLE9kZViObdkHMSUgjU4n3iFBD7GzErLRlHb&#10;C15bTCvFAKLV+tphOBr/FL9b40HXNJraNLHVMbYb90wbbkqUz9wv8xCG5/pQHvyETKJ5CsrPf9CY&#10;2kFEQpzy6/5zCfc/67uvmFkDTh2UBUEl9CT8hJIFIsio1teLQletzpW9ZH2jyMT1ioPIquD5J+oe&#10;RQ0BTWHVK7h//Rrc5D2APiv8pKMgGbgAHVYqZuGAIpuflElwJx+32iyRd3r79mF6USb88ZdM2FvW&#10;JQVJk9xk5u4YbYJEMT6nMFn3IEFNgETBYrEcPk8zwZJS7y9ymUVj1jqFPZVhky25mmgJaEUp+Mkb&#10;F/n8TXxe1aBpHxpJ1/q+SOoJHKj5AB/vnoHhK5dZHcmvPfvxzOql8J38EJU280UuGCVFPGazRqzb&#10;+Y9C/w+jWUWEsuiiygYciPPJV/Hp0TW43rUH3eTap0XVmeDY3NrGu9Xo7jqPW70bMPX4IoKBkU73&#10;BLmWeO5O/7bWrvX9lnqLqc+XkiaaJQ9oJStjTfOCtO9NsQdIc0NREXzG7tdJEiH48AbRzoAz5Q/p&#10;oq9X4ySK8ahvNvbFl7Z6rdaWM95Aylu0ImtcxZRKelJs72GEoo8jGJuAbYceQN/Ms+jqLiJ4LrdO&#10;zP+VdxyaR3SjKx9Prl6OPaF37VkuBaWsnO+/ppdH8Y4yqM2EalQ0B8GCcELk1OoKGMmEbyvhTMUi&#10;IS0r47oVx3FXbjZyz89CdewdXAi/jq9OL8bNSzejj0v59xqRrIIzjUFW9hktHQr5nm4/+tFs7sXP&#10;/963E+nHZuNA9ZdkuBfIfEIbWkJmau0gpaIsECfjqtn63sgFQDNaUyKvWBnNJKKLQW4U3xOPTkAV&#10;72XJiYUYtjoHPdIPmlLpYG01NFyoxJCK5YxnlKCXh+ae+zwGZB3FhNUrrBhJvc7EqBGa62qD3RzS&#10;PBneh238MOyvnYRf+bLRy3uaz6V9kltMCEjB/Qt87nIM8B7F8DwvysPv8MCcvkgSQk4PMz3bFZ/+&#10;3x32f9ZPezXZYCYpF/n3ZcWoN53SzYej2T+awlrWqSxdzdp/0Gpc1HtOCFw1B/qf0zjyAYQSo1AV&#10;fQm5wVxM3L0B11FAdKTQ60De6iY/ujWOVR8/Jb44dNWFfKNamm7ZNfhl5iZsLvyMdDre6EjCUJXe&#10;AjNqzaKCOGUrCpWalUWBWa/OzOZiU2blMISTFMIUvrpfub/ke5eV48xTGYjG+EBznTgK9DGieoI+&#10;Cjy5eqVYhZCV4VbH72iK3M/no6WkgmgqojjBVFwWFEFasywSKsGYBobxM1IqzXzvj9XSqUVpqXGo&#10;FKvuvyTxCYbmZqGv5xTRv7oMK3uMfJst65DgV/KAKPwvXoLc0CI+v1xslAMmgOWi++4W1NUs9UmT&#10;HJOCUYKRXjNQy/u295DGQrHxWHfsKVq2UoZy611xxVM2S+509pVwFVOWncG0wwvMvff31/jfllrO&#10;KK1cNV+KxThuU9IszzVJ2knFH7e2WKHwEziZmAJ3/lyCiDRMWL8CL212Yf7xadhX8xbCdeNJixr9&#10;PRINgb+d6zWdSMydVIEsi8XQPTWUT+m2GjBERZHJ36nlu/tk4WhC5V4M3ZCDzf4vUNUwlsQ1COWx&#10;D/H6zhXo79mJdp5Chxlo9bRTEIiIS8HM3p4LVCwUyPz/b1duQfqFOSiufxkNCZnvJPCYmFYZKTLX&#10;aC7H1Z2TRB1V6w4yh4KK4bH2EA5hyv9MdJFw5hFE40SYNAXjZA617W8kwwQiT2F16Es8simNhHWO&#10;B1Bpz6Vnbk8mVYPN9nxWjYK9lvfcK+8UHstaiMM1864wqiwPx/+pLDK19VDQ8FhwGv7sXofuIlYq&#10;XLnJrHuBEhZEsLScrvecwEOrfCiJvU4Gvs85SN07GVCIUsiopVvpf9a/xoom77eYRjIyhsJ6NM90&#10;GGlVwllCWJaNhLME7hArzFS2l1qcS9nESJ/x8ESU1n4CX/5sDF+bhZtcW9Amr5x8cs7imJrw2imD&#10;PKJiOfKk+KdNnmoa5NI9jz7ufAoYlQScx12+FThT/ZEpD4GVqOIWCs6S/p3EFFksWorVSCncT+BG&#10;gEZULLT612aXxlPjzNfujz2FC7HXUBD6CFuKPoc3fxrmnJyHz47PxzuH5+Djw7Mw8/hCLOVafXoG&#10;9p3/AmXhj1AbexPhyDOIKhVYfv44LZMgQSC/Vw0zldbcVEslE1CLebW6UYuch8mrP45VIFemE7/h&#10;+RBNRyNPYHXJDNzo2U65JO+M6jYEMB3lbeUU2v/MfHy4YxoqE29y3xxQKOtFSuqyxZtav973WXI1&#10;GmDhNZwYmoCLZBhlDeWPRoGfi72H99a+SjnFe/QqC1GuqXNQSxhlJspNJZlzY+YR7KudwWf+7lah&#10;ZbNqmUyVBSsLSmen2JgsV7mBCaxkZZHOUgkHOKQi4/meJxDhZ6PkgRjBlFxx4fj9BBLyPjnff43y&#10;80WwKojsIjdSZoBKgcRNs1zBrx7UkCoK6+w7jkm75iE/MRnhhBoEDoVy4Cujr2PKweXo4ymgYhGD&#10;aMZ+CdplKC2xkCbVOct40Gb0zj6Aj47NQzEV0uUATbIUv0NIS8RAoatOrop5WFoc0YcFJPWTVkRT&#10;5D4SptOQUObj3wcrG6R9qXWtrTxR5qUAUaSfh8Xv1kZVJV6G79xi3OldR0I6QytMgcgqtNGEwKyz&#10;0MS9Tllh9JFi9eVj8CoXziU+4OZRqdRpfj+/j8olliRTkIGKIh9hyArVOpzk5+SCE5qQghYiEgGf&#10;p3VzCn/MXY1TdVPMD1pvgoibLpTAja8jEvyxeqb9Z/04S52OlWEo+lJnbQEjjamNpMhcFO5xpQ/X&#10;cvFnMk6GjD+DssjnyCuZh2e2rMAvfesJsM6gc04lLRUqDq+6L5cb70mZqBZDSSgq/lPSioKpyoDs&#10;6CmyrMse7lO4zbUOL2xZjPzIJ4g0PMt7kNvVGbAlK1/uieYgX6NykRLRfVuLIgK0pGIaMSojWvkF&#10;sSlYXTYHz+5x4aE1LvzGm4cbMg5YLLMt70nu4w4EXppoqVhKT95vuxy9rnuSF0P3TX7PLEB38lB/&#10;3wH8zrsa49a68NG+5dgRmIny1GsEiETmchsSGctDkaBFJKun3vpaCTh+c5+/75KCkUVWr5Y4vF5p&#10;7H08u34hemSe4P06wtkpPi1HB4sP8zn53Ldk7sCuiln8jlFmucgSlKdEqF7uxNau9b0Xv9uACvdJ&#10;YMGZVUQlLdDM/2sQ2LHwVDyaMYMWjJSL05dNQNbiL1KWCjdQ7t6TtxWFVPgXA/d88zrfuhSLc4Cu&#10;U/MjkKJ70v9kxdHyVixaSUqUpZbEIuXDz8gT41hbjvwW/akAWBmULd9/jYKK8umpNb5y01UoqG6s&#10;HXN5CDmn8Gvvenx2eAVO139OAUsFUD2c2pxmHQWmqkNdxT783r3aEJjqQJQR1iO9loKc36d0tqwg&#10;OvMQ73DlYd7ZqWTI55Gqku+VyInmYaMQvfkdhf7kz1XgSUFT3TwflkI+yQNXVokT+HMeSn5u+Q8T&#10;CWp7M2MdxKYAnxCdcv5jiXsMPTUGH6KJNxy7A7Nxl2sterjK0JYWVk97ZjIIGb6rO4AuLsVkKtE3&#10;az8+Op2J2sibVA7KxtGG3s3fuYnU0lXRZ/DK2o8xwHvArDOnn5FiV4rB6Lm1StE/8wBWlc+nQn7e&#10;CEY+TfPl8l6ctv/fHWn8Z/3zlwVHVfRoVvNIQ+gXCRhUS5WK3oMIAUhl8imcJuiafmw6hq70oh8F&#10;r9JG1Tamq7cc3TzkEd8586crvVTzk5SabPRDgOfUE1xA13TyId/fK60Af/DuxJu7t2KL/22Ux99G&#10;JPQUmnk/SQKfVGKgWSiiJbm4NDs9SqtJgXPFKlOWaio/+kTsqf0ML+914bc5G9GT1ndv7xn08ETQ&#10;xR0ijwbRRSnGFFhSfGqV35X3JQ+GMjGdpb5g5WiTTQVJ4ayRAb1dZ9GTQE0V5MoC1f+V/dYj8zhu&#10;8G3Dw2szMfvMYhSFPyafP4FmU8AUpLQMpKxb2+cfZMnyoHKJEpzuCi3EbzM28Z7Okr9L+GyqzdF+&#10;y+0vj0MZemWfwKNrc3E+/Ck0yVUC3xGeTlaVzUhq7TrfezlWpq4n8GkZevJsmByU2+oxbK+cij9m&#10;pZuV4mRvyShQ3UsJjQH1G6tC3/QTeHKjB0Xxd0wetn6tby5Hoeg59TevSxlqP+1vPbNksaO0FU80&#10;60pFv6Q7dTSRJ8my/CiXFU8yt6l9h/P916gSVAWSfT0kIN1w7nlq9ELcn7sJc07NQ2Wdev8Mw+Va&#10;ubAoyBPDzQ0lVF4Zfhr3ZGXzgVWoVIq2JE4TuEpDlmZVbQt//sq7EelnlzpBSV48wUOvV92AskYi&#10;NN+Vo38FbTkKRfEVIQYn00WxD2l3i8vwoc1UI0Jxusw61c22hND4GXMPiLnCI6iY5Hsejks8NLkp&#10;Nvpn4oG8xaZMu7iVQsnD4v07YwSobGkydyBqu92dhw3niBKJ9tR/TOmKMh/Vaj0SH4mc85/jNvd6&#10;Cou/KRjFreQadIYYXbDMuokrp+JU5GPbN81T0EA0PYPNziBiaDmIf9aS1Seidiqfh5oLKMFnVRsc&#10;VYhrnHBt/Amcj73K9Q4qwi8jEJ3IfVFsgQr+Skq3PqsWHkrL1edbu9ZPcTmZNVwWlBe9yTIZbIok&#10;KZokfcmaVuqxLBP5q+P8v9wnVk0fGoOy0NvIPbcAz21343ZfHvr69ljhrXUBzgxZSr6Eg/hEmZjq&#10;stydiFOVznKryreuKv/22QECtVLcmLkNYzcvxoKCWThL6zucHIOEgvG1RI8EVo20op05HFRsxtgj&#10;0SC3iILxEg6kMVkLYZ7D0fgX+PToUtzpWYn+nqPQqFwbcUxF1sUrF3Y+rZICUxiyTDqr7kyJKkTH&#10;SplWr7AulvLP93uoWPg5tc3XoEGr9xKa9tCqEbLm51Vb0t2jgsUaq+LvnCHlVYXrMg7hwdUuuM7N&#10;RWHifQoh3q/2MaYYhBCweFxJCJQPdi6kySvPY7RpLpxvnt+3rboAv4P8XpUchbln56OPW23+NaCs&#10;Bfnr/p1mux34Wj/vLkzevRBVoZdxkYBSLm25jhwF8DBp4cfyNghk6rspEyUTSFOOG1OKTTJxKNaX&#10;z8Cvs2j9UqnIO2IZsvLCSO7ybxW6D0jfhze2zkUpAYhGirR+rW8u1QKqdZWjRKQYdM2/WSCO+05u&#10;Ye5/UNacE1OUDHNq+nhG5KEGKR/KZ80REiBv+fw1nXKq0N4jH7DcOkfx2MYcZJXONcFanxzGn/If&#10;U6jT4mgIU2vJsoiPQCjxBLZcmIw7PBtNsCr9WCa9im7k01SgWw3tetGsf3arC+dS71tfJ9PU2jwK&#10;f2dz/+cD/zDLUTLK1XeQiAKsZEQKkVDTS1h+bjH6uE7ymZ14iROgVwq1gql8jc9wg3c3Xtv+KSoj&#10;L5DA+fwSxFGhRaJGWlIXYp/hjYOZ6JlxzJ7TGnzKgrEEglI+v+JQFeiTsR8v71mE88nX+fzS8Ark&#10;PYxL/D6bFmiH2toz/GOWCMKAAwVqglbWpcAQNPuHEvG+iH01n5Ee3LiFzHez6wS6E3j0SduPX3k2&#10;4PW9y3GsloqTqFRFqA66oXAW0qNV2tq1foorSmGt+F1cgIQAwmbB8FmUzZPgOcsqSFDJqugvTKGo&#10;GGGMFuzBymn4/OBy/D57NWl8P7qpwIxCtptL01gpVA14ELRkn+LPQgNeEsRdCDo6Esh1pOJpmxUn&#10;rRSgt2cf7lm1Gl8eT7M9DcXIezwLZYApk1EuYQ3YM+DEc3LQrrKxhjnWv2KFBGpqDisBoJjl3qpP&#10;8PSO5ejj22upw9aviksdJlqSUZTe2iFTzWiJhvl7d5fWBXRzq+BTdV1q2Cm/fyVfC5BnaPVTKUlJ&#10;qgOBiikt9kgFZG1CSO+miAhYdY02VJo2spdKU3HdPrTeeqYV42bfTnx0chlOx9+nEBdP0SpU/IhC&#10;rIFAUULWUD2f1zr/cs8vEbx8/ez+tyXAKQF4uO5TDF8/j0pPz3NlPpXtg7NkmXXlmdzpXYP9/ilm&#10;maqw0hB7i4Lh7xK0rV3n+y9HSLfUF/3tdQnyB4w3V537Crdl7DHZ0tKCqiXxw0kwqsD1GfvwyZ45&#10;qIy+Qh78m4D/Z69renjO4FbfDryxdwWO+j9FLPwChcZYPrAKjIjiUveSYAeizk8UR2WjALya7VUn&#10;38Sy027c6NkLTbFUHYu0q1xEIjJNT1Nl5x3pm7D89FJEyLiyXpJEvHJjNVrHUwnXH0PJaIOV3aMW&#10;+Qq0OkpGc6uTwQdxOPAJ/uhbjc5UMs74WyJJoi+1mpY1ImQ5wHcMA9e4UEjrQwjKaaCn7s5Cuo/y&#10;eUbhRO0X+G3mBhKs0rClrOSflj/UcTu295II8s7zu/Zi0kEvKqJPkZlGk3BGIyLznWjtx1Oy3205&#10;Qkq+V8cq1JkH4k9jzsnp+KVvIy1bpytrWwoTuXa6ugot3byHm/tD4VocnEyhzD0mapaCUnp3U0im&#10;c+vX+6ktpz+dk5beAkzUPdd8zKRV9foKJieg0P8aZp1ZjGHZbty2fDd6iFbUOomrXU4FrqUyaadY&#10;ZRZXRqGDMqlUFOuTVas0/Xa5F2jVV6J3+gnc5fLgzR1pOFj1Os5HX0QiqTnrjn9blm2cgs7ccAml&#10;sdJyogWVStzH3yXsdL9DSN/K8HGSW0TvDVQ0O2u+xOs752NA9ml04z11zLkyY8VcQjW0poKkTbUZ&#10;Uc0ZleDfKYfuGadxU/Z63J23Aq8Tzc86shAZJQtpnc1B9rnpyCxdwr8XY0XBAkzaNwcTaWX9NsOD&#10;/hk70EWF1DlC2ARWFH7qbCF3TodsWWe8DwrGLryuU5xdjt6+Yl7rKJblf4Cy6GtoDkrAjiEtqmMG&#10;6TGmeOsgA7RmRYavTsEkuV+JyDjMzHfhVjdBsHoZ0nKzOj7yvGKlco+1yy1FPwrnt/aSP+tepIxT&#10;t2rutbwoZpnLBaT47ne3Cq5ufVcFs5e0pfEPUorcW9GX9lreE/Ll9Z7tmHqYFhjlt1Nf9Pff9c9b&#10;13x5bAYOhL7ghhLBES0lVH2swjA+mGWh2AGrmyyRHQ+8PuxUD5+Lv4NpJ1ajv09dUlUsWcaHli/Z&#10;cZN1zZbrrRR/8mRgQ+UCflYMcD8RoVxEVxDvjyZc9b1yfeh3oVAqFiK/xsj9AK2Y8+EPcI9nGvpk&#10;5TsKRsSWIaajyc/7V/Cvp+ck7lq5CWdiU4kIhGZI8GIAKUoqh3hiEOpCY7A4fxluzVhDtCbGIXIl&#10;43a1tg3yWdOqM8VTRkW8H69sXo7KxCdEm48gkpSg+Oe7kiKJPyOe5LkqvlU7DBfir2BO0QL0zzlG&#10;1Hra0GcHdVfwRfAzIlJ1S+hIxdmBz9SPSuZAZLqdqZhQre6txb3ckq1c66e4ErTgnHRbBzVrLISs&#10;sguJF7E58D6e270Cv/GtR38FiLPV0I9KRX3EeK7XrixAWwqojqRztcoQMJFrrJ0vgM5uClSPgrE1&#10;FK6lFML7MGh1NhadXowTwemIxJ9HzNxDY4jex1CZjCLgUDNBx5pUcFq9zeRKbSavaDkomsqPdN0c&#10;eIzvuc8AW5JKKV7/Ktxn5uDOjLXo4TuLbmZBU4Bm+dE+I8T7VreLUirEMlrXJVZo3MNTTOS+GWO3&#10;ZCO9fA7yE28hGH8CCQr5ZHg892WMKTe5qZVWnFSGkJIaEpq26dQExcgTtdHXccg/DzNO+DAwLxcD&#10;0jZQ6BWhF+nfquMzankvTluTDlQ2mv0iV5rqx3pn7sfjaz04TsWYDBN4hZ3iVD2nrqszsswmArqv&#10;n923L9W+DEWJ/00Mzs5Bd3e+KdtuUnrcEwXIBQK767wIBP+QmYc9wXkIhieaK11KXpaTAJNc84qJ&#10;OCOKW7vW913/3xWMzdKhNSnL5kZahTOPLEJl+Hn7rv95jX/eumaYaxI2VM9AgARdFx+IpFIIaY7L&#10;9yk05xSPyVTlgSubQK4irnOx1/DFGc2g2G++XMfNdM4xQbkBQnC9eIh/yFyFlbVL7POqY5FpL3Tg&#10;WC8/lntIB6b7dVCHTFwzdVW9SuYsjEzGfd75NPePmaDoyHtX+p8EhEbQWkcBzzEMyl6Fs+HPuQdi&#10;skG8bydAr+8U2o9TKIVSz2LBiRm4JWsfermL0dnLRQZWfyOrK8pW6/Eq/qxET752d44L2RXzEKVy&#10;uqgsmr/e8z9nxalYBB6ivJejtR9j3NpcXLf0ELrJbUpFolbzihkoQN2BQkqt1nt6ynHd8r14deMy&#10;FCdf4T5QuQTkXlKMgozB1dq1foorQcEZo5KpTT2F49EvMfvkHAq8xbjNvQt9eJ4SQirC6+SOmlJt&#10;T7q2VhleNfkr55mXoQ/pv6eEKd+rFvRyIfXzHsTvPCvx3s6F2Fz2JfyxlwmwnCmPKgJMkBdicrka&#10;nTo81aQ4kC01oqSyI3o2uuX5KAtMv1vWJBWAhLsTTCUvht/A27vmo7f7KNq7KDizg7zHCluyJjqb&#10;y4rC1H2GVigFf8ZxPEhlt7RkARXbBH7/aDSSDppoQanmqyk0kNdXjMlJqxcYFCpWUL7Z3ieAqIC0&#10;+EyxIApC3quqxcOxJ1AWfhmfHVmA3+WuoWygxesT2HRinaqLa0sAptIAm5GTHeZ9leJX2euQU/YF&#10;ank/TtU8n41KRSDM6OkK332XpfhJTfQZrDzvw808xw5yLREAK0NPMsr4nXSsOFMf3wE8T0usNvK6&#10;pd02CpDyWVUmIVekrEQJfjW6be1a3399VwWzh/femovMOdsbvHswee9cVEZe4md/QgqmF83WX6bv&#10;wuxDy7jJz6HR7/gvFbxVEE61J/LzXg7fg4bAUP7k76FhqKl/GTMrluBm704KHAlntVwQYq8kmufD&#10;c6k9/+003Wac/grB1AhcUiNAfrf5Vqm0WhDKj7E0jtjxVZNAqFQ0B0FNAiOJcdhbOxW/T3OhT7bS&#10;jMmAPLCehqioJIkS2uTyED0HMSHPTeb9iPdKS0OZQ9yTy/5HbGaH8tbjsREkxsdRnXgV8woX4Ibs&#10;A+jirqHgIdNk1fB7StDXcxr9uTqRqX6mhAru9/WefXhy+1c4VPsGv+efa8VEKWCLg6/hza1TcbNv&#10;CxVuGa7NEepV4kKJMaWyADt6ea4rj/M1P653ncXHxzNR0PAWItwbJWg0RQbiUkhxgOEUMoqvtX69&#10;n9rylXyBlzfNxm/da0gDJ9CGNNxO2VxyI1mthALfckeoup60QvpQ+6GOmTxfWic/z6vGf1GQq7P3&#10;ANdhDNm6AVNKV6I89Bpq6p6FPzEKERU+hgmqJCRlKZGOLMZAAKT6KvGEeEE1MxFakzG5dPn+xqBc&#10;RnKRkV8SAx2rmZ+zOKBZM8NQGnsXH+yeTRrby3uUq0tdzcuctGfyojwK6v2ndGgpw/vXbYW7wstr&#10;PIEm/31I8LpJi0FR2VLYOQ0PldVJAW/XcmIh8mSoG0VMrlA+j+IbUnyq13D6WKkWiO/n/yUcNR65&#10;IvosZp7x4FcZ66+ALipqb4yKOGzo28ZvuM6TJwhick7iNl8uNpfQIq6Z4JQa8LqWHkvrIWFp/d88&#10;v29bJZEvMCorG71pzakW7xdC+zy7DlwWN6Il2obW3K25S+ApT0O9/yleg9YZZV4i6bjVBagv+1Xd&#10;/pjV7bR2ne+/vrsFo47zTqaqzpWARokKBA+Kfw+ghfzu1hmoiP3zZcrfr2u65fDgiTJuyjyBEUTX&#10;Z1Nf0eRVQdQwNNN8rwsQyZBw1IhObiYJ7QYV1CSexO7qD/G77M3WCVmT+64lYu9gXZBJNAruEa20&#10;53cPW+NDQeRjhOOjEK97iEQ6BM0kUqGk1m7qh1pO9hnRF39qhof6HvnlAsqfz/sqoEKRS08uLB4S&#10;iU7Kxhl1W4Eb0rbjs73TqRhfNBdEnWVmqDJZlapqxCcGFxEQjSaGoSo2HgdqP8V9PrcpFfsuMk4H&#10;BXt9agxKws4pQlv+1Ghdxak6u89idM4ic5sUJCfZ/jSQkS6qgpp77rQkGcXrONlrf8v0EPMp4+lv&#10;S1lfzox/xypMUHCpWlsuKwWJLwZVZEfLlIpdjf/Kkx9ic/mHRLKbcIN7Jxmf+0Fi7ewjuiPhar63&#10;Ohx0yFUhKoVqOgGDtwx/9GRhUeF8VCfVjZpIWz2xKCAVoxLitvRyS+Bo/Uy+z7Lgu1C9CT0+myFp&#10;BbuHUrkpVZKCgWccj3LPDPEP5+uqm1LRmrIWRyE/+B7mH5+Fu30rKXAPU6Gq24TOXm4T9XbSjBAV&#10;HiuuVsT/C23zLDUDyUtlYwpHFk0B+rn3YnDOUkw7Ng+Hw7O4Jx8Q6RJ1B69OGH7XldIs/yj5kFaG&#10;Ok3Uhifi9e0raEEdRLuVvD9PFbp7SqhQnHiL6ms6ePPRLbcQ1/vWYeaJFQikiNRrB+Kyvs8spNav&#10;9f0Wz4ICORlURtEonAx/ggkbF3G/aWHRwrMu50TeqgXqSpqShag+gV1yS/FbTw7chUtI/6R5gsJL&#10;ck1R5kQJ8JQqbKnicnmTztRq6SLPuJGWlWbRJBP8m7SQCk3ER9umkQ+3cx804Ixn6hFIqERbWVHq&#10;6GGxsgtI2/UiKuIfoUZ0SwXfqM4d8nyQhi1TNabYqyzHH6coVNafE/+Tl4jPHFTZxjCCWdGQePdh&#10;7Kz6DHdleCir+AwEeEpnF8ixeh7JEQL8G9IP4akty63JZUNMsq71633fpRHYpgNk1dLyruMZNyil&#10;WvVXAlAErIpjBSPjUeZ/C9f8LDvAmwxYo7RuZKY/eDLgK9ABTyBxCJ2QEEnM9TSjVcV+KfA4TWW1&#10;DR9E5D4Og3PdJGplosjklDYtpIlezIcut34/HdzFuI6I/f1juaiNv8PDV/qnuqeKOJzuna09yPdZ&#10;Mqnlx9bhKeXPqYtRK/OnsKwsA7e7V9ooAOtG6pNQkelZRkQq37qyZArx3+kZOOT/nOiOJjrvVRlo&#10;KrhU3U2MS9101cZGY2ybzHwfyud6GKWpd/DVwQ+tRqaHKx9q9qkss66ZAVo2MbSXMs47z2spZZLI&#10;MvMUBcRJ3EIEOnJDHrzFi1AU/czuNRkdyT1XF9QhfB65DJQm6Cxrqx1RlwMHcTpIaJihIAWA6xP3&#10;op73G6aFEZDlRsFXFXgZG0tn4Y1dK3B9xkYqk+NoS0GqmiCNqFUMqV12hJZXFYm3lAJL/mr1cAui&#10;nacGE9fPwanQB4j5R/DsRA9SsAqMC905AX4nUP7jIKjmgONaVdxBytYSFPS3VRIrL38QVJQrd1Mk&#10;wXuT0LiyYpFxOFn1Fu7P8dJSKUAnl2YQCWA4NR563g5UKO1zz6BtXgHPh0pF3bp9tRRQpdYFuI9n&#10;p1l5I7blIbt6FgrjryPCe6iPSXErI/BeNPEeLspy/tq9/xBLmVYRApCU2q5QUay/MJMCeSOBwTme&#10;oRA6z0rdjK1IkuBA1f+Zxfi9OwsrrR5rHHnhPgrih2gNjaLV+eMAAQNC8ZFcyt7kflAQlcXfxSuH&#10;3eSDPVToZejF+9WwsW6kObny/iur0IRmN89ZDFnpxtnk26Td8RRacr062X6icwE7nbn17eLPer/O&#10;WxX3tJytL9ponDz/Nm5N34J+EsIK7HMvOmkujbL6KKSVdq3kpt/4dqI0OBFR8kgypk4HDxpYqq8l&#10;QCF4UQxaDR/V6ukSAVtrz/p9l1mHAo9SZlScsmg1q0fWrCwRKbmDoal40DfnCq3Ks1BrMkUpyt18&#10;xbaPvVwnMWTtapwNf3AFTLd+ve+zYjxPzbMSkNNeSS4J2F6i8lU/uyjB5vnk+8gr+xz3rMwwN/M1&#10;6nKsmElbCpI2RHLdaFrf6fNhb3wqQtHxjsmrADmRU0pBfl6ojgws4lFQbn3tcvw500etqtTLcpps&#10;RH9qn0+hbc0wNaeFwvTG9E34eOdiWhCvodFPrR2i0Kfg+/pD/DCLh0VNKsFnPYR4YLWxl5BdPJfK&#10;bgOuJSrvQoKTUu0uc53IXfMUruWhyS+rIWKLilwIJp+jEiFh83kvxjRciQev7w3RnKViiRHd+DWf&#10;g9fRVMPGkKwPCoHwOGyo+AITbP5NPolaGWpqw1PC6ykgTIFFK683EXE77pdMXPnt1XizB/ett+8w&#10;7szNxbitK7Dg5BzsqJiF4tgMQ6yR2DO87njHuuG91fGg1RpHeerx+FiEo0/SAn2Owm8ydtd8hkWn&#10;ZuKFbUvwx6xVZOq9fL6zFKZEQj756KvQx03lx/vRiGtlw/VwV/P6BArZhWjHfertPomBWblYfj7L&#10;3DxiZNUpSOE2BiTcaR2Q0MTsVkfCPfqxYjB1NlphCJr8V1ppKMuHZ9OgDCsqughf09zy5tqxuMzX&#10;mskIqmKXwFNmnKtkHgak5/Hsz6MngVV7xUzIsAr4draWSVSsFECqjVJgurOnGj09Bbhl5RGMOFmI&#10;QzWf8Lzf4PeNB4jcLkmZXhEOGtxk9RJR1V5RQH3t3n+IlaLSdOKhg1EafQfPbl1FWjpFRVlF64oA&#10;QaMy5NojiOmeTWFNwXrdki2Yf8qLWGg871vdMQiWqITjAmDWlPBHOitatDb5k78nqBTUgv9c+EU8&#10;lreYSu8EfuYrIy1WW4FzR3k7ck+jG2lRrf37Ze/CssoM+BMv4HKMCoa0JheivCoOkJELUTEoWq98&#10;TRmvKdVgEQgejHyJp9ZON49EWyrYdrKYKJc6ZWmEexFBHS1zb4B0vQ+fHZ6HqL6Te2EWuCFyATW1&#10;3XGEvDLZbKJtcPT/eL4fajmFjqJTySn1lBtqsbAWy0nPeDb1KSZkv2PJCXLXduQeCfTJ8u7pLSQA&#10;EsAvxu9y9+F4ZBY/J8Db+vW+z0pREauJqw2DI6AzSzIumfA4qihfl53+EvfmZKPXij1oq3ADeeua&#10;jnknqQWJdFbErPBQB3AHzdRNwdkIJV7iwVFgKH3SELIECi0BoQkJXh5sbXQsvEVzcFv6LvRQCqBL&#10;OfUKglLLZmni2QVr3KfgqKrmB61Ow9rKeYhROaU0FEkb28rDfL/1CKKyXKgUKon4TqXewmvbFqGf&#10;6wDN8ACFa9CYUPU/NlGPQkXxoi68x+vTj2PimoWoTT4JjWuNph4kciQR+scjGHsee/3vWZX2wzlZ&#10;uDtnE+5ZlYenty5GTtHnNgEvwf26lKDwD4+kmTgBWytn49lNXn7vURKB+rNV4+fyCeeUW9qqpoRq&#10;lr+ajSrbTJaUqrkl8NRlQZ2fhaB7eyj8ySB9ffno7zmI27zb8busHfhjzg782rcVN7p34DrvIfTN&#10;PE2rqJCCsQidtHgmHWVFWSKGAq3OsopxKtgOfK9e7+AJo01GDe+nmPcl5Xsc9+XlYU3ZZ6QDKtqA&#10;w8A6dxUjXqagEpoJJx6ndUCBGhxn+65EjkvBHz7jRoIqRkXWEB9IJfooTsU/wrKCGXh35xK8vW0h&#10;Zh2agi2V76CiYQL8yRYLhmiXgkifj0XG4Iz/TQxZRQuGQrmT66y5bzXaW9NTlY2jantZs1o9DE0X&#10;cz+pZNMKMcBVhFe2zMaW6i9QkeQ5E3hFuRdmifPML/vVJkNFwmq46lzzh14pWfwxKbGRBA/TaYmv&#10;I72oEJL0Sx5W9wih824ELt1VnZ9RgBe3LSDY+MLAnDK/zLUUclqfOG7e1q/1fZZ5EMjXQv7q2aY4&#10;peim3j8am4OrcadnlckDzcFXjK+L4jO8d2WcCezqvh9fn4ULiY/4feqjJitF9+pkKirhQNmuivfZ&#10;ZFqCvSTlUGHobTy8chkB0gHyUjHakLcVCLdkFQ3E8hIE82fPjFOYsMuLYoJdeQPEq9ZOx+5TglSW&#10;kLwGiitJzlEJmMu19ef9PksZcpZ6zutY0S+XeV24f6rHifFZK5OvYeHOZ/hMeh55GhTkr+ZeUbZy&#10;KXmi68rzGLDiINZVLUFlZGKr1/q+S/ckl51q+DRGWe2RAomxWE8w/cdsH+/jCA2MWuqRAOUPaZH7&#10;fk0HWhlCcRri1dV3hkh3DaYdnm7maVNoAg+Ah8eNVpuUWHQcNewgCpf7+Tq1l0w6CpfayLOYf/Yz&#10;3EqB25vf1Z2KygJSFJgdMyTQAyQiokOfmk0W4kbvHjyzLQP7g7NIfD88kYvA5RIqDr2GScdc+KVv&#10;M5+vmPdz2tBqVwrvLvL9CrnzoNSLqKuEcsZhfLxjPs7HJiNGhHpRWT8UHvL5h2KD8MrBzSTeXeic&#10;R9Obz9GLh3utq5KMXYueK47gocwsHAh8Bj+v3czNl3uxLjEMfhJxYfIjzKA18vucPFoJJykIah2i&#10;N/TsxABUM6Ax1E4aJxWeUKlHrpoL0AS57mSYrspw4+8alyrErWClpvI5pr9cDjzYDD6X4in8fhW4&#10;aYy0XIFOWyBnKe6k1PIuGmerz1Dhdvacwt0Za/Dh1oU4EZiMqrrnEaGlqWFp9RTu6i6tzCL1jLM5&#10;8QkyoAQW/9bwKWVBKe1X7ozWzuX7LFMwFNyVqQ8x/8gcWiJb0GElFWOWihiLeXY8g/QS3Ju1DnPO&#10;+EifEvKqn3Aq3uXOS9K6vJB4A2vPT8OIdW5aszu57xTMRqtX0KG5VNSTj0yseByFnwltt2hEvvyz&#10;uCVjB17bvRSbK6fDT2tRgloCQi3sWzoDtPYM33dphLD62QVDz2EJaalPxmbSbgktFbmCdKaylCuo&#10;IHnuEqRZJ5F94UsEqFwbyafiV3VbUE2JUrMdi6D1a32fJf4T+r5MC1dC2+aRxB/k+T2C89HJeHvz&#10;Et6jYz0q1mUgiHsvGaGha0oA+ONyD47EJ5HOhO5lBSmjTG4q7S0tDS1aF03h+61tTnH4fbx8UA13&#10;jxA4acQIwRppQnsi11JPnqM6DajF/R/zslGQnIKEuVxlhWrJRaXvdL5ffee01ARSZ6vWWK096/dd&#10;1s/LritXnGKr2j/Skyw30VTiIYR4fsdKJnKf5B4j7wscCoTy97aZIbTJpQzJpqWdfgyf7/kSRakP&#10;Wr3W91uk7dh9iFCWqbtyPPUIeelJTN7jwh3LtlKOUXZ5CygXqUfkwlNNIOXNNVOOLMCXe2dhxaHP&#10;cPTca9z0CWgOOMFTuT/kA5TPDQEecuJ+0+7mY+fDK9NCrU9k4dQRrW8unozfu90UvKfJ9BSEviJL&#10;b1WLCQk3FSOqEE0M0MXr501cwJg187CsmCiLAlhIuIkHqpTJBNFx3Hz8Qi/yv48xZZTkgchVY0wd&#10;5v948IrpRCjoQskJqEo8j4PBD/D4jo3o791HASpkxPvIUOBdQXfdl+P/1aa0kVsvuwQ3u9di+r6Z&#10;PMwXeT0+D6/ZKCTD56yNPYtVx17i/cqyUOEcFQKFj4LBPVx8jdf42cqzfG6i3K3zcbJODfPkSpO/&#10;kkKZBFwfVx2NlNUwFPmfx6TdsykMV6Kvm59zU0goMOuTEqZCpvUn5dedCr9TZj6tihL8nMLUUQ5i&#10;SikYCRISGpfNo+Fyani4yLzdaTbbGFMlGRDRaq6IXBEW3KRQUkW2xib09Z7Ab6hU3tn5FXZUvI9Q&#10;/AkSudo/qBKaQknojXRQbzGG1giv9SUacUx/AQj50RWMd9JvJeAUJFTF/+Wg2syLqZ2qectg4ns1&#10;az4aH4xQ6mGE448jRISaWbgKf87azDMotNTvjqSraz1BXGtV8aQtMplqAu5eswN+0W9ilEO/RP02&#10;fIvKpk7tSHgOycRo1FIxfnZ4Mx4gqBJwaJfL781Wq5SwuccUl1Kdi2qlbC5LdjG6cv+6k57UL0wg&#10;4bbsg/joRDbyY+/xPodT6RKIpeTTvxcNlhiiGTBDKSjVr0xxQSkgxY6ECK8SXPHeE/x8beJpzDw8&#10;Cbe69/Asdabqr0WwQFq2jgEEHN25PwNcxTgcmIIY+TZqHW6HkL/kN3dQufi61ev8AEvKQOn9igde&#10;jPLaUgbBEaiOjicAmGvAqTMtePUG0zPI3SPgJ8XThdbHr7wZ2HthEgKxJwwpK5tM7iMDfNw31Q1F&#10;+L/GoEZDD8GZyBd4YkMO+mWe5Fmptk0Ne4Po7K7iXhCk5apXmuryPMgpneHQtIL5rdz7T3FFKUv6&#10;rTqOXrJeCOClKDvJhSu5mlNqMqK3rxBD3AuxN7WadC5ZKYU8kGD3Xgu8K2abiFF2Uq6JFlRk3Nq1&#10;vm0pllmfJA9T5oeCryGregVuzCDgVmhBLkll33KvNY21O8+gCxXNNU6mxGNkZgXJBvLn/WQ+9QhT&#10;cE6ZRzL7NSpWZhsvEBpLQhlN60Zal4JYLhIesOIAcpcdCH2Jt7ZNIaqikqEQ65grF5AISC4aIUIy&#10;rn5mUfATNWu0ajeargO8h3B37hq8t28pfKWzcST0KUriH/M7X6Li0XAxEqj/XjKFWmGMRzDyAqpj&#10;b6A48Sm2VEzHpP3z8dBKH6737kQvT76lTncl4wl1ag64Avpq1d+F6EazwYWYOql9he84HszxYWPV&#10;NFSlniJyIBPyMJriIykQ+GxEYXtqZ+IuX4YF1bR5XSlcrN5HjKyRzTz0drIuKJB+v8IHb8UaHoji&#10;ESRiopMUBaX1ryJBXyYKFeqS6zEUHouD0dl83jl4iYrpL7leMggPLOsM90f3GUB3lx890jXDXDN6&#10;uJ/cOy1dv50tXptLbi9rAcJlufFURuov1YFMrGSLtjyLnhS+N6bvx+9d2XhmywLMLlyK0uDrqAk/&#10;Yy6kekO3D6CJe+2gRAl7KUlNGLwaYchn1DwRErEUjBOcdRSI09LeCV5qlr3iN2qep5RMS6bg55U0&#10;0UAFEQ9PwIngl5h/ahEGe+agvbU8KTGg0k6CSM0WPXJnSbFWoo+nCA9wDz2VHqPpJNGv3AwNvJb1&#10;liJjqcuw6NZpykcmJLPUxJ7EwdDn+PzgUvzRtR590vIdFwRpU1Xv3b0VNuPo2owEz1x7XWI0rTlJ&#10;GsjXg8LyuhX7MDQnHSvOfoVTsSm8//FoJA2pwLgx+AAuBQZTkfL5+GzmljGQdnUxEN23lFRN5EnM&#10;OzoD17u3mkJVXUc73qfmL6m1izrrduGZ98o4iXU1M8jT5FlanipWFPLX3kdpzTl1Nj9GDEbf+TDp&#10;xom/WFt+0n4q/CgK6z7C6/sW8x41/kNp8IrdqkmmaFdAVG6g8/ilJxfHqifzfJ4wl6PSoK1/mc7R&#10;7pu0JaEpmiFIqSet7CubjL9kpZNv9qJb1ll047lIYXUjOOjlPYu7M72UFV8QBAhEP4CIaKHV+//p&#10;rTj58KlDB0nvB80i60zZpWC/uit3UMo8+bxz1nHc7tmCmWd3ElBR/lBGKwNYM4hshAPp3QCcnY/2&#10;7OoAToNceZZENBwVkTfxyfF09PPt55lJ3lCJy4Vn8kflGPKanMQ1amioHluXQjQ1/bwolUeSJpAY&#10;3zHbHJSTlNsjdj9/V8qeKosphCmI6igo5ZtTzUxjeKBZINHgE8gpn4HHVnswgAi9GxlU6K9zzlkS&#10;FJG/N8CbotDPJEqXEvBQ29m855Bp5o45RRSGJ4nATmBA+kn0c59EL5r7N7iP4XrfPvTPUrxnPxXI&#10;ScfVRcFuvlyfk/aoFuPtiGZt7nlOlbk8OlPBqJOthG5bIqQumSdwU84xrCycgtLI2xRImkHzABpp&#10;kqbIGJaxkxiE/ORUPLkunQQqU16WgojWcVmpRYi5/agoZRrKH97DW4jBa7bC73+S+6TZ+6MNvYsh&#10;lE4sq09ZaKo7iPEaQtfKPgvTJA7Fn0Qw/DIqQh9ga+kUzD89D8/s92HgphzclpGNm7y7cYNnH27w&#10;HqAiPYTrvIfR33f0yjpifw/gut5iNDtwT85avLjdgznHF2J96WTk07Krir1A5DeBzK7ebBTCcbUl&#10;UVagcv0fp+VIoUCGFRM7jCz/9iNk7qtBe0qZJnoVnfAaNn6ByraBhC5iN/REK6I5qD0fRutTs7+f&#10;oQXwGopiL2Kz/x28un8O/pi7kUKSVokUi+80aYNKkmZ4L1p3HX1RCqKICZA+nlL80r0Tb+2fgQup&#10;DxAPjiRic5SJlItar4i51CJeCRuNVDxSpk7gWNY3/y80x7MKh57AkdoP8fxOobMN6JFdSGaWtUol&#10;dsX6U7cGuVo1+ltxs84ESKItKXXdYzdahaPWLcfy4uk4X/ciQqStBM9ZrYHCCdVi0fqmwlXAtPX9&#10;a32pOl3+eVXYryr7Ard4N5mrRNfVZNq2WRQ4BG7qGtyBAkj0+P6hGSiPvYXLNY9TqFKpE+Co6avQ&#10;7I+lYFpiMIonKBFDngfNgmmMjMWOhkX4y8pFjuUtvhcw4v2bhWjuMlryRL93ZeSgMvElaYiKkSAg&#10;ElMfxFFmxUA1MqRfc0vyfzGCkTCFZZjPVZ54BQdrvsCUQx68sW0FXt+Thqkn5mJb7cc4H32GZzCe&#10;fDfagFOzRnq0cv8/xSWA5i5z4eas7aQ7goesctIalYq8Qx4BZioa9b0jLQ7acAgBTSk1uayOBEqo&#10;cpIYNMlUS14KZda2dq1vXbL6/JQDBJvlF9/BSwez0C/jCEG8Yz2r5VBnKjt1jbjOdRR/yNuKa4KR&#10;FxGhVVIXfpDKgcxGBRGjkIknHGRps76NEIkGlTon9Eni1AOLQS9RcGianjSiHkKoUHUQCkSGoq9Q&#10;sM3GkxvS0T2dyDyXgp/mXVdfzDott80lUjcm1ZJPVjcpX6wTJ1CXULVaUWxCWV7K/+4opEZitNdy&#10;Colmi7kocPh5a0VBS8lqWSh4HC0vlwGtJLm35N7IPIz/zsmlmTwfVeG3+czKQ6eG571bNhAJ1cxL&#10;meHBZ/Dc9kXok7Xbsbh4bfmJxRSaJ6HW5DLvWwLDHXOo1HIu4PqcAzgQ/xx++SopuBNa3FsxhzP/&#10;QgKGe0wlbsFP/q5UTC0JdLkfFciUT9ay4EgoIoZAYry5R2oSz5H5XkN5/A2Up97CheRbtL5eQ23y&#10;JfgTz8JPJopQmMWIOOqVUkiGbFaihmIpOkuiGvUek/tLwl9ZKy3DjkSUNm+Hn5Mrx+6TyF91CN8g&#10;uG9ZFi9psXgCA4mkHqBCG4IgaeJC3Ws4Xf8l1tTOx6Kzc/ESBfnIdR78d+ZqCsz96E1lImEtF5SS&#10;TyTMRSPq3tvZo1Y8EvQUSmQsTfdTrcPEHWk4GvucgnsslYmyl5z9kzuq5X5s7rj2Q/dE5tJzWs8m&#10;CSpZE/xbZ+FMgiTzxUfBH3kLa0rm4IXtK3BzWgbakqE7Cmjw/nqSidSpQrEw0aQsSMW7lDCg9ixK&#10;GFEDzJszdmL8tkysujAXlaG30UxlejF4P68pRXs1SpuKn4pRdViNFBqnEm9gxLo8Pj8VMPlGFoBA&#10;TxfuidoUqe5DAvx272pknF/M83Ay/pqCsiwkXKTgr+7633XJSkpSkTbERuAy6aA54FyzOjIeL+/K&#10;Jmg8ZtmSsryU9ebEYuQVKCfvlqE/gdRXp7MQjL1mQlFegGRCP2URO1aHk60oulYKseJ/qnMSPfN3&#10;Xk9nKQ+M6N3GefC9l/yPA7WkEb43mhxoSSOt3f9PcSmh6kTkHdyTnYcubp4tz1tuYSUOiU8kk2xG&#10;Pmn0ltz9OBaZTgttLOoTipnIkhxMftbZKDtNyoZgS/KulWt927L2RQRi6nZQTjmzrMSDmz27TMGI&#10;Fzu5KYM1ol7GQzYBPQ2Da25NP4gHVm3AZKLc7X4KxfiLqAuM5GGM4kGN4pcpS0ZtIpS6p8aASnXU&#10;jSrQKx+eUwwkBaNqV7kerOak/j4uBVcHI0TkcTr0Eb48uhC/8W1AT/dRdEs/g25pQoZE/4o9SBtz&#10;s2TiK69frRwUk9D/5R7qn6Y4glO3oILA7p4AV4iMpM61sohIqFp8vzSoOjq3s0B3JRntDO7I2Io3&#10;dvqwr3IKhfTzFEYSnkJaVJhCuPYcei4RrqZhPoPV5bNwK5VLW3XB5QEq3VGpve15uOq7Zs0CM4Vo&#10;z3GJUXTApRQ+JzD50FrURiejQYWqJPSUTe4UmuOeBceQ6ZQ9oviWU7Bk1oLMWV5bgkcK3LkvHi6V&#10;vqqJG01IKnA6xJRTLDWIQIB7nOT3i1moVJqUSqgAIRnaWvsQKDTwDCyd2JC0vlsxAFkRTvGskzEj&#10;oTOMi1YMzysVUZbfKF57BO9RLrLvLoysZT+VSbBuPHZXvYIFJ6bjyfV5+J13J67zHUJv7k8fbzH6&#10;8Ezbcf/kc++VWUiBfZrnXUQhLkChRatX7gAJcqW/K7DpIUjIOkJL1oeXty9GQXAy73csLRZHWUT5&#10;M56SG4xKnM/Tck8Oavu7e9T/uQ9KSLBGqIHHcLl2DL+DjEeFam47ouYoz0tB8mB8AlzF8/FQngs3&#10;uHaQyWnNUIA7VdUCGIr1iR7I6LRme3hJM1lUNqRntfjo4z2LX/m24J09c7Gz+n3E6sT4orW/3dP/&#10;aakGS/TUGBhGgPEilhQvwICsTbymgvqie4EsLgoaKcAu3McuuSW4Z1UuDkcXUmA/QVqT4BWdyV33&#10;4ygYKWslB1mclEJN16lOvoxFZXNxm2snervJt+RvJbMoECxe1R6KbzV07U85GTgT+pyWPs+DwMb2&#10;KKjBgnKJyaKWvKGFTToTEtfzyKOicdbxKPeVlrhkkPhL0zOdUc3kIdKwlJE6MysGqL5zrd//T29p&#10;D9RG5+O9abhxxXbzpnQm0Na+yW2sc+/sC9pe9sk8hq/OriTwfM3ci3EBR+6FshzjlAVKv24yuXN1&#10;LjLJmDrKlyTlVYwA7HT1h/ijaxXPUDGv81Q0lLU8164EYZoQ2oly/BrVBKjzcXcK0RtdhzF23Tzs&#10;j3xGhryPhOEQiTWL5FI6nWWhhFoqT2XNOP5VB/lTcJGg6incYipQpKXTGKaiEhqmkFUFsj81ASdi&#10;n2DmiXl4at0sXJd1AL1VxJZRSFRTTuFCUy8rYGm7GlzULucs2tJSUdfTnrxP9QtTkF7phyqKbC+r&#10;iITangK/vX4SAXXJPIPbfZutBfpnxxdhb2CSZcWJ6GIU3An5ouUH52YJFSrz6SIJtTFAy4uCP87N&#10;O5GcQlM+Bx18KoisRt8Vyj4rxy9yKvBfuURbNOW7UwEqJVTBfmVhWQCemlw56Xd4fNhUMZv78ASv&#10;Q0EeVUo2mYX3IKZQ9bGjLBzicQ5R6EyWlMMcUgRSfM7/JTRpgfB/qrlQ4Fwt5TULpF6JBNp7s3b0&#10;eSp6msWKPzTaeanlhhNYduIqI3lOCrrT4iSiNoWigKBZLhTGPD8lKUgBNVGYyZIxREiilA/WBAj/&#10;b91uxfhi1sj9tB4eRtQ/lJbbs5hzci4ezM7lmSlw7sf/lVuJX6yUxcdzpBLWqAQVwLVXzZTAhNCs&#10;l4JGCIg0IEtAk0fbKwjMc+/J/f3dijw8sSkHy4uWopoIPsVnagxQsEgxKnFAyoK02RJANwH3173V&#10;M7Us0a3o2VEmLdlDLb9r71XrVU9hLtQn37Ncmo1UQpoGeTL2ET7OX4x7VmdhgPs4ergk2GusYLUd&#10;laIaOmqmkNOfL0D+ClpWnwCSlEA/1ykMzMrGZ0eXoCL0IoKRcbSYuIfcP4ECnWOSoE7Pod/V3Vfu&#10;vlT8Pt4nz5D8FuDZF3EPHli9GBru1UWMTQGtCY0a4d3BI49ABdqo5ivjJB7OXYUDlV8glBhJi1S9&#10;BsWrypRSlweHBgUwxNOqqZKFYE0edd5cek20KD4XPWhyoaxefc7piyZwQoXO96rYty5IcMN7DRM0&#10;nVea7ZkVuJUAo0vmKQKHEp49lYyUi8oZeL4d5N4mz9+QtQfv7VnAsx3LM6IlHNf365qUMaJ3U1ji&#10;DZ2tzniYta9xulbwbG2kxgPkL1mKVxIZSJ+OHCNdiH/0PskrPQ+v8a+y1CXiYCwND7pXkEdU8iDP&#10;DcGugA3P3tyMlIuSP3/J8mF/+GMqE8o2Wh51AXUpcPZJ4ynM+rtKF62NguD+KWnF9j3yJN7Y48UA&#10;30HysNon0Qgg0LKMXdKhCn+v6cSbUZpjdyGfzAL09Z7BCxsX8gsUJBKKFsOR6CmsWr1oq8sxX0V8&#10;Qi+K4yhzJRkeyE16kEz6ECLxMQjHn0aofjzO0VrYU/Mx0ojIXt/nw7DNK3F71npcn7GdaGc/+riP&#10;ob/nLPq6T/H+DlEZ7UG/zO24LmMbbvVswJBV6/H2rkwsOj7LMqGKom9Y0FrdoRv8FJoBLioW+V3j&#10;RPCabyMrRcxs/mgqw5SsNN6vBFRR9E08mj2LKPko96TS3B/y9UsJq7anLQ9W9SrduJFOAz3Nwqm0&#10;bCOhR031vC5tN17asBzl/K5UUoVtRMTcCwvyGrOSSWi6t75/33c57o9L/rFE5ooB6RmpDGKOu1MW&#10;p2IPauinbgpK45X5q84EsqhSVMBRDYQj2pGwkPJS/ZPcR1Jy5tvldQwh+sW43NskCY4IaV/tV5i4&#10;cg56q2WJ2hBlFXCf1L6EBMd9Uc+u3jTpu7mpXPi7VSRnyDqk2U/02jNbQOMsrdx83MCzH70xA/PO&#10;zsG+6CRUpcYiXMdnSZJhqPwkJBI850hsBC1SWWcSJnzeAJHvN/bk+y8V2SoWmSBvJLVHBA97Qh/j&#10;gxPLcHPWVgKOs+i9ogrXpwcJOirI8EojLaMlTYUqhE6wIqWjtPSuVEid3BdwnXsXHsjLw6L8JSiM&#10;fMTvHodUrYDdEETrHqDldB8VyyO4HCIoUuJAcDyFO4Unz1DzlY6F5+GxrGW0WCrRhspM7WG608oz&#10;C4HXVKZkdyV40GK8zbcN009NR1H8daNDxd40AdNGesuiIWgQLSie6oxfcOp6pDSczD+5ExVHHEzr&#10;Qhax6MBx42rkgeNSlTBXggYticRwbKIlMmrzcvSXIvaSZwggzDtBvlFAuD1pwVzYXNd5D+Kzg7NR&#10;UfcJv1fWFe/LwCtBDu+vtTP5d1oCizWJ5zH39HzyUSHlkoA291JA1+hN3h0CX08Fbso4iI92zEYo&#10;9DI/R7413rhioZOHlSziAMnWr9XasnRtyg1T7jxfyYljia8wfM1yAwhKNuomI0Bj8s2bcwHX/MLc&#10;UiRAWQW+Etzi24DZRGcirOYrN+DMoHCEyndbV27ciEPZKyJMaj65iuIPoIEmqxr+mc9bhC0kxCWE&#10;f5FCT8wVI3GpkWIo+iT8sReJit9ATew5monPW5whFH8Kkeg4moAyhymsyYQNFDIaS6yJmxI20cTj&#10;CCY1HE1pjbx/Im4VAjbJN0ui1bRLMYPVBOj/FCBVqZcx98wC9M88S0Uhl5zMeKFPIS752WUKKm1V&#10;cRgnNVbzJdQgUmnMMhG7GxMV4vfZ+3AkMMXQr1W9Ej1o3rWuKUZVIddf9+oHXKbcuQdS8FpGFCQo&#10;7ZPOVYrWCfjxNe5BMjqKQoMEqP0hEStjTFaOoVYCDGc9gnjiQd473yerid8hdKgUUk23DBDZrzw3&#10;G7enrUFXDXfi3li/KSqQDoauZb2oEWrY3Iz9XcdwW9oh/LdrEUatW4LPjyxFWsFcbKyehkORT1Ga&#10;eAW18bEWmFfrjEZaRpfVKYGWhe7LrmtxM2U8qvuv428395ah2db35vusOiq2ZIjXCAowcR/5u/q7&#10;qf1RMPk8DgSn473dS/AX93J0zyL4ILNZ7REtMQE5CfrOaVQuymKUkCUDSkB0yhbqPIMeaVvxyJoc&#10;LDi1DBc09VHdIxQz4fNLkCsJRck3EuxOoJ78QYv0eGAqRuSko4/3BNq5eV0V1nKv5W4SqlQvPKFc&#10;DdOTsr/DvQVfHV+G07FPTMlIYKhDs6rVNeBMqfUO3WgJKMqykuUt4SLrj5a+8c5wA45/SyHWPj3E&#10;sxmJHZWz8NpOH25csRe9qVjUl+/avCuuFNEDhaJGL3dZRUuW+3Kb5zC+2DML58OvkocpM6jknO7t&#10;3Gs+v67d2pn8Oy2luqtN0oHQp/iNdxX6EXR3JV1pBLQmowrgKkO2q8dPeV6MP/i24ETwQ0sqEQgT&#10;eGiO3G+gUrJZXqnWrvNtS7VMDjCXt2MUaUWtrEbBVTqbgHI376WAwDDA32O8H1kwFbjm2mxqPprv&#10;QkDdSaCL8heiJvKKoRIdrDWk5I1YA8FWLtr64udIaA7SlbWg1DitlgeiwOD/nNiDrCMSj5QECVpm&#10;rCkMEx5OJpNcOQreCcGptkTMps3S/2Qd/bWtOB/c3EF8b5P1QJLQcXLw6ylkzb1g96PlWGbasHq5&#10;hXhfQQqmjMp0/MaVy0OTu0ubJFfDlQyJbDJstlxhfI3Kp52CWUKjFKTyxfewYJuTZtmZh92N1uDc&#10;YzMpKF8xl4eup4NVZoxj1V2N0r6KRcSZoCUSSQ1BmEhTjQMv1mqs7uNUBiMQTKiljBAIEUmQVgrR&#10;apxCUs0rFZxVVpvGA6v3l4SNowR1DhQ43GMJGO1zMwV+lK+FqPg3lHxOhJwHDSa7NjvI/VDgmwJE&#10;WS4UKOoD1ddzAC9v8WBD8QxUx59HZZ3qbMZQ0Y+mwHycqJiWQXygWVKGtMJKPhlHgh5moED93zRD&#10;RS49xzLWPfC8hegD4wyhWSovEXar+/J9l+6JtCNrLpUgUKJyE7LWfRjilpXB+4pGnsSq0q/wxJaV&#10;tLJPorOrAL0zimjBlNncoF/kOmn6Sn92apiUiVhJK0NdvdUqqAC/TN+Opze4sdc/BRUEVDqvy9VP&#10;4aKKW6N/MfqRJR7l3zHyaHFoEp7fmYl+afv5HepRdZ4WQ4Epdil0jYvQ4C/rDsFr9iAA0nXe3fgF&#10;coum0ap5D8EYeYggoolnIOs1QnpV5priKQIe4HmrqLGewko98IyflTxAIVOZfBH7o9Mw/dhiPJq5&#10;GD3NFVbKa4cIMgi+CDisql7Cj4C2S+ZRC1YrSeFXXlpwxYoRvcLrPsJnchSZ4iU6Z4GzH6+b8b/O&#10;kis/7B8MPy3Q9zZMs0wtO1dLaipGx5xitHdTgVMutaeF2NV7EotOT0UZLV3VQl0KSv5Qtgokkl4b&#10;lTnZynW+bSkcoriN6N2xZPg9VHhH/Z/gAW8aemZrNlgV2nkJaFoUTCe11vedI/o5bgORSgPTAL9i&#10;JxL0VApqk61MMmmtVi7a+pJAcpb5kXkjIhQtIV/HstGSSe18RkLEFJoEGx+8SYrEhJnTesNmxZOp&#10;W4o/G8TQfFgn5iDkSgHJhxUhKuvJrs3va6YAVE8qfbeUijJKJCAsNZXXrE9RoHLjlVq9P/wp/pyR&#10;SWEg5KfMiEIqEm6WAqjWUoUojAq5f9YefFh0HH9YeQi93crYoSDlgapNulCiMnraZsiNVoq705dg&#10;T3A+NT33k9dWUaHadLQoum/u3Q+xhCap4HmdFBVNOPUsEeWH+HDvHDy0yo17c90YvW4BPtq73EYG&#10;1CafQhPPuIl7Eua5BJU6zL3+awov91t756DbFsXoWDUxCr6dVVNwV2YGunGPbF67YituWX7O7PYO&#10;ROd3ZmUj59xXiKYmOjNYKKTq/SJYp/+SstyU0SbXjRV08boiZMUBHAFOGrJUeMWEHOtJKDeeHIho&#10;8kFaV4o7kfCt4vrHUTDyWTtuBfKF3A0CNlQwNtZC6ebcD7khZVXJIldcoiz2Dly0zB7M8pmvunNO&#10;CfdELUuoYEg37blXznhxAj0DKlQC5kpzYhJ90o7id941ePXwBhzzv45Q/TPkB94Hr6VsMnWwFUjQ&#10;ALvy8AtYVLgIf8lahLZW0FyObq4Aurhq0IUCXvTr1FDx9ywqHyqZrp4a9HSV4EbXXtyVkYXnti3H&#10;zJNLrUX8/sBsFCSnoiT1MUqSb6Ms8RlK6z5DQd0X2Bn4EhllszHpyAo8vjYDt7s2o7/nBL+zBO0p&#10;T9pRgTpdJUq4ivhchVSqyvikZUs+6UNBqIFsEzbMxpbaWQgSaFjRNnlZ86gUd2kIOmnJAocatdHa&#10;mfw7rWa/hDxpPf4QTgU/x5A88ZzoSRar9rmAoKLI3NN9PaW4Y/lRrKucRuuaQM0/nPz7BMGZslcd&#10;xa0ygdau822rQQk/5FcBe/WllIs9Tmv1UHAeHsheSeBwxACmOpT/1UXW0ScEXo2b0g7gw60LcL7h&#10;bYSU8UTFohYPckOJkeAX47Z+4dZWi5BQqqisFPlwTVhcEU5C806TRGlTx6Uhc9ya+VGZ2Cx0uZP+&#10;aqbz81Q81jb7iuIxX6CuYcqJgic43DIlJAh1fX3W8vDNGrpirbQoN35OAlKIPpV8CJWJiXhjy3Kb&#10;PKkBRWr8KctFgUgVDqnSuLuKHckkD2/04WTdEkw7uwEDaNoruKYUUWV2OOOjqcV9Sqc+z+87gY92&#10;zYOf96JgpFWuU/hHNeedr319336QRWUqAlIn5V3+yZiwfh76px0yN0kXD1Gyh4LH4xRFDUjfgee2&#10;zMOF6Itorh3K+yMRcR8lOBXItew17a+dmSxHLVlF3E9aGMWpV/HB4dno5TlGgVZDAVODjupxlq1k&#10;DXUirsQf3euwttqL8vjbtBJ5HtH7cInfoaJOJ2CrvVFMQGetVGnRioLcvCb/J8EjN6YUsv62BAij&#10;CYdBVM+jgK6TWi2F9OPEtkSbsrDt2YnyFU8UqmsIjjS3oqWB0opJqc8elbSKk52A+WPWbLIg9Cmm&#10;nVqPu1YdRXvuUfucInTIOUPwcg49SVs9KXCVEdYuh1ZgXhBt5U5Ua3Yq6t5UON18Z3GfbxWm7p6G&#10;qvjTtKJoPXL/ErRk6oP3cb/UgPBxVIR5Jkdy8CvPIfPLt8+msqEg6u5Vsa5oWQkUSqSoxbW55/CL&#10;7PPW7LY9LU/1AutCpdc9I5/C6hh6EXj29uZTaKlTBQFVpmIpp2mdq/txMbrSKtJcf9WvKO3YhnkR&#10;YFnJAL9fNCALRpmeKnbumBnge4px99qNWFG2iOBH3UEGkydG4xLBUDJ0PxrjihU6/KpsJ4EyFVq3&#10;dib/Tkstu2KJEQiTpmoILI7FPsaErZsxQBmNWdxXnl0HuUQph+5etw1LKubgQlID5QajwX8/P0/Q&#10;Q+Co5BxLU75qgOvIAAOwsmJ4PjH/OCw6Oo/y5Djpq4x0owamNX+zYMyUyqrGje7d+HjfVFTEnrF5&#10;LzJ/JLDN7Jcw5oG3ftHWlwjDqtiFgsWUVAoOahcaviIYqA3rI8oW4U3H70NjYDCaah/BJVMCctfI&#10;4pCiIKHJbfK1a/yvi0JRsQMH/cp/7fiVL/mHWWaUo5z4d+RhVIaewReHp2JA5h4yig6oypjaqbko&#10;4WtlZBQ1Ai3DfTlLsD08j4jqCRwKv49f+XLIPPKhK3BLRjO/ejU6malKweE7jwdyMnEw9CWCsSft&#10;3pwaDa1W7vt/WYotOK1GKOSVgGFWHIUrn1MFs0pBrpfPngxZkXoHC0/Nxi2ezQ5y5TPZOGcqFQuy&#10;8j7b0Xrt4K3Cb70bsLF2OWoTo3kOGmtNJR8ZbddSW3TLauK1nNx5CngKWikB0cWx2FIMzky3PVLn&#10;7A5C4VS4co904r70oYX3+vZ0hOLjDDlJQDsuL0dYt/ac//KLz6dzUacCawxL2m8KKDWddEelVF0/&#10;CvvjX2Du8dm40bcdvX3H0ZmI02nnU4lf0LpRY0NlJlp6tlyyVBI2bZXovxstgn6unaTF1TzjJTgT&#10;/gAR8ZLcyLSUoxQoqqCviH6AxWcX4OE8H/quOIJO2cryIZ16ef4eoUxa3y3uXwoG1ZkpG0np9yom&#10;dly/VBQUFBpeplY6aquk/mECDj14f5YJxveoRUhHKipryJglC0YV+lrFVJIUPLRcrndvts7e6ytm&#10;WzmEWgGJN1vdw1bWRc1Kid5Per/fwI9lsREgCpWb0FQRb2o4n58AS7QluWNWrRJA5DqVPNFn5JKX&#10;PFN9DM+JdJzUd5hs0uvKTHwIjQSmjdxPFesmub+Om19yRADVAbfO0v1Jpmnp8wI/srZV/yOAoew3&#10;ue/JO3yPeWMi8gbI7efIwu+ybKqmyUbJZHWqGESAMRh+ypVynnVB+DOcjn1Ki/Nd0p2SdHgt8rLk&#10;r2RNS5FlS8q+lvVi4/2Ktx3PgBNf1WgW1QnJM2SZjNQFcSW5aB+5P/WpsTgR+AQjVmeRx4/z/Ek7&#10;pAdltbW1eKsSTs7jmi4UgGoW2D/7IEZuz8b5+Cf8MiFG9fvSQyht8lFANQK8oe+ydFDWUZYmVdOV&#10;mg/FciwFlzespn0S8OpQ6gRKZbKpfcXjqEmOQw3NLlMuFG4JxQj4ncoEa+1arS8HNQoZWd4/N84y&#10;yORC00ho+fppkjfw3uqj47GxchZuz1xpMSgVd7YhgykzQ631xdhSLEKXt3p2YlP1bIQiI+2eY+EJ&#10;eHp/Orpl7UV3oofuLqUuK4hZTsGtzSZjkvlu9O7EnAIPraQXuAe6N8cNJMJv/f5bX7LqWpSSVeca&#10;8egZh6JJqca0PuIU5EWhVzE8dxH6px8kmqCgyArhZ1cKE5Uzb/Ul/KmWN5rieX9mGvIjn/C+xAi8&#10;J6Jg7aEsAqvJIYGKDoRadLYpszRkgY3G2spl+O0KlwWq1TyzAwVlN+6F4gpd3SXo79qDuQVuqNhL&#10;mWymEHkeyjpy0NA3n/Nff5HWLStPM0bu55lJkAoxip8k4IZYLONSzeMIxF7DgYqpeHOLB79J30kr&#10;hcom+yyFtuIlyuwkDZGOVNQrq7qtsoXIyMpGa59RQKvgHG5KP4UxK7ORWTwF5Yk3yUcTCchEZ3+x&#10;GgjFu3ZWfol3Sat/XroVNyw7SQWgDglSFDwvWkeqp1CcRGn+WqZIqNCszodKRz3yurkj6GJdOEjb&#10;VCYKKl+bex4ayyELXhax8Qp5oKO7HO28xejrPoSHVuUg/fQsFAXepHB9wvpZJeP3kIaVuv/deEBC&#10;PBx9wgS0CcfgOApDKZP7LIOwJvw8jte+j/VFH2F10SRsLPkIuyo+wInweyhOvEPA9TL34VkEEs8R&#10;7DyPQPgFWgKvIOEfj1RoHGXRePLzWO7XGN7jWCJ9CVllT1IJUG40Um5Z8bMtB7TaIl0b6OJ+CwBa&#10;DPmK/BGIdFK99ZNWGpeNohYYEO/+3fN9l+Vk+en6stQVBx1pHp0myiN1u9cwsKSs2LjKIvj9VGRS&#10;LvEAlZ6B+f+5DPibN0DKSzJFiphy11xoimULzEqBDjeXZTIw3uKth6If4+W9i3Grd6v1X7TCeG+Q&#10;wCWCXp4y9POVoEemahjLcE1fTw0FAhHIylJcl7Ed66q/QCw6isSvQL1qHeQGGMwD+OYNftty6jCI&#10;KMxlwc3mpsgdFufDiKCaeDBNIaU9Dkc5te26ks/x1tZ5GLZ6Lh7I9WDoqgy8vXsF1pTOQDAxxkEh&#10;ARJmK9f6tiVEonRKQ+FB+Rsd5o7pu3gYmlqn1ja74m48vsFN01JzFUppsdRQAyuzR+hOnXTLyMxq&#10;5laFKbs/RnnyWVp4D1hmUz33aXtwKf6S4TF/uayWbhQE1p2YVoz5osl46rf0F18WTlCIK2Orzi83&#10;kyy8q7MKVT8jopSLRnEG1QToOfVddSQ2zbyZlT8Pf8hYYa4JuUFkpqoHnASS046+lAd/jgKDipDn&#10;/vKmL7ErMB2RiBhWbkmhOacYTbGwBFGb3FPK6JHVYsKT7xFRxtS4MH8FbvNupHAiUCF6VX83FcKq&#10;0LAXkfYd3lys9C83gas2MXJzqpedmEyC9moQ3L/KkhsvSiUty8XhAaFGMjzRsNxZqhGLkxYT3BPF&#10;bhIUkMp2LKt7A5llCzFxSy5ucB8m4Ck0wd+ZyrsdabIXeVVzg5QgoDYhHSj0laUn12x3WpB9Xcfw&#10;u8z1eGWfG2EK0WTNY4gn5X4cRLpRBtojqK2biJOpD7GgaDZe3LyYFu4eXMdr9facQQ9+h3XQILjS&#10;91qGm+jnij+9iwr5BEgpVNQvT66ujgReXShYerqr0Cc9Hzd5duNP2evw0e7FWFU2H+Xxt6jwCFYN&#10;3KksQPVzolfSAIVka/v3bSuhhrGxB0jvjvtWiT2lydcx9djnuMOzknLsOPmwhIBP2XuixXIKvQr0&#10;ILjq6zmP/p5C3OA9ipt9O3CLLw+3ZmTiV54V+FOmCw+u8mLYOi+e2urBSzvS8N7ehfh0/3zMPbEA&#10;y88sQEbJEmwon4kdtV9RwM7DmToqzOQUXIh/QMX1OpXVc4iHnyIoHodEeDTPl8As/CAaEkOoBJUK&#10;7mRuNptVM4LPP450cXUuqgYlsfCnQKUpEbn+ZZUJuMXVXFUZYpLbsrD4GYsXOuEHp36NP7+2GmgN&#10;qZZOLZQazHV2D623gdxjgcqRiHAJHEaofDIqv8KYDSuMZjqS9tpRrslKkdu1bXYNriVw7apSDXcR&#10;ef8w7s5z4ZoOPgWyz6GLSy6UMvwpLxerLixCg18pvXcjpA1KkEkodFoe9DstMtfF4FjeMIUWhbrm&#10;eSdooVjFdehBhOvGI59I+w/ZR9A9/QwZhoKP1kJX71l0ohaUz/b65afw1tpFOBuZTEYR2mnlOq0s&#10;oWyZeOaO4d8WWOdmJ8joyogz911gBKqSYzFk+x70ch8gg0oolphbR0HXjjLxKYi7ZQaIyI7j7m1b&#10;EbGBXmIUbriCkvFRFOqvYPaBFbjOdQbt885Y3YONq+X3GMrk98qKucmzF5/vn4WKyAto4j5YnEQZ&#10;blchYIX8U7Ke+LOZe5hI3mvB3Zr4eByNT8NjZJKuy4+Zy1Ndk22qIRWdgrrtswtIBEpIqEI/dwXu&#10;9GzE9PzFFhdqlBUUVOq4OgHrnJz2Py3zTcxdyr2Ty9GpT9C+Ei2Rmb44nkGm3clnpWJRzMosOLkL&#10;5d4p4HU82OhfzH0XmhrM73zMvldmuYK3X3/G/38sChFr3qm6AbkVHdeKk6CgcxRjO3TaTMWt7J6L&#10;ASUHENAliBbjj6Eq8TJySmfh4dXreF4H0JPn2VZ1RbQSLA3eK1esaItAhopA3ZRVl6X/9/EewdLi&#10;+aiJvEa+oQIjGLkUpEVaTWFDq1MK8FLwSt/A5OM2+6gw9hZ2VH2GpWfm4rPDaXhmWzaGr1+Nv6zc&#10;gN9kb6JQ3oCbM3Px+7x1GLhqPcatX4XXt2Zg3rFlyC2ajsO0HsooZAMSSBRG1ig3SAErt7csX9KT&#10;9sXJDnXAihJRWt+/1leMiFzFlo2Kc3E/o9Gx+OSoC9et2IQeBDj/xf2Re1qxHgOFVMpqCtueCqdl&#10;6W/LbqQV2I0Kux2BWDv18ZKi5vvl7hbvduf7zE2YRSVrHgnSttyW3GcbHEgl2yOzwGJV3TNOWLFr&#10;z8yj6KUuE1l7MGbjYvhOTabMeIXCXaUActXpecVDogvyj6yjVp7z29YlKtVLIcnlBwz8S7a2uMsc&#10;hUG5Jpkr645/a/3952WxtPxuViBXM+/BCqRp5SjmLTd7gvemco9waiK2Vs7Em9vT8cdla7lfTvyu&#10;LZWIQge9fX704J4phtjRU8q/CSpdalR6EEvOzMP5uklUMETcQiXq/dQuS5lQRdTqm5BetgJV8Zdo&#10;ElEwkCEu12pj/ucNf9uyGg/epON/lAmmehd+nkK+ITTYusH6zs3BI7lZ1IJF1i5EyLeTJ8hDrSKx&#10;VFigvR2Z6tfelcgoXIxU8LtbMI4vdZghcisQ0/3wECI0e5OxP+NS4j74w6/BXTIXPbPzzY+sSY6d&#10;aXmoCrudMl2olVXB38ZbhoGrs7AvMovfNwSX5avk90eSg510ysAQ7KmZiV9lrDNzsQPRUlf5I4n8&#10;VI2u2I1qEvr4TmJQXg5OxD/l50gQPMgkEWVr9/9tywl8CgHKylBg+3FUBl/DwlPzcFvWJipFIkoV&#10;OvF5NMtEVeOKJakexeog9Jy+I3h0kwsFyY8RpsmuegoJwcv2fTwzomvLeKOSUSq4riFL05IyRAuW&#10;SULBKNcPGf2zY3kY4N1Dhi0mo/E6pCMljnTJ5nPzbH/jdWPVOSqY8HhD605BntJOr95F8C+1LL1b&#10;AoXokorDARJCrHI5iEb1k+8hckxqEXTIx6/pjZeofOJ874W6l+CqTMOD67aRL8MEDbIouOS2Imhx&#10;0ujl9jxv592Rlo5iIP18R7GsyIXaKK0YAgE1ME0FHkcs+ADUaFUWkzLehIhtvDOVQSJM4MR7VMxT&#10;QMMAgBSAKQfSHM9NYw4kC9QKyKbaSmhSEGk2UFLK0XieQpOCMKoOEVKuxosCUw6tO8+tfZA80fru&#10;PHDJLxfOQzYaWZ2VVYvz/u503Og5QPnBfeDzW7spWegEO7aoVKysoGXJurGfBIBcQuDWqFGvXYm7&#10;Ov0LabmZ5aiuAxq3XIT2lAUCjfL4yPqXMreR6+I5WwRXXF3URUFuRfcRjFpL5RuazP3Xs4vX5DpT&#10;diuFuM7/a8/4vy3tp9XscbXQj7O4hxZX0hlwUd5JebR8zqG3//ld6tDgxIR01iob0edo4SZfxr7q&#10;qXhjuwd/8K6jIs2nPCxF25VKBKH1Squ6u0fjRRRCKKdS4fPy2TtR0f4qdxXmURYVqpu4+i/yWa9p&#10;m6eeT5qNcgE9FfzjT7k7emTsxch12dgbmGUzVjQaOBlXy2xlZfHDRPCx4CgSHQWlHihOYiSB1av9&#10;AIkvRpMtEaFQIcq11hv1DyFQ9wQOBmfio10e3JJ+gtepsTiHDddSlomPgjn7JIU8H8pXSTOrHPf5&#10;FmJneCY34rtre7nFnCD0CNPyThosGUubqnoLIortoem4M3etCV8FphQ/UPtwK1qSYvDWoHPuWVyf&#10;vRKLz861XlWKSShpwcl+IwLjoagtRXX8Tbyx7it0typ03ne6kGQFennkXgjyuyVwi9A74xjSaGrX&#10;xF7mHokghpBRx6GJzI9aocwH+f1iHlk4yoSTe0quFsUtSFz82Ujmref7QhQCp8KTMGj1akNSIv4e&#10;PL+eQmCySHn9ruayO4e2Qm58vjt8a5F96j3u5dNornkYSdXIXAWDa065UKisF6fgcSxyz7nxK7cP&#10;bVcV4VoxnieMLulh/k4m853Fb1wb4CpcYFZfXBYSUafqaDSXREzS6nX+5ZfOVhaJAqhCmbKah/KZ&#10;HSFsMSy+btmP/GkdEey9RLq0/M+FX8WXROa/W3kY12aH0Ja80cclwCP3lASpwIP6PikAfw7X5lXy&#10;fQRmmWdxi2sLXtmdhTDvIZlUpwOdE5UBlUILqv371fr9/zSXtTEiDzuKSUMQH0JhcjLGr1pAWiuD&#10;Gs124j4obiRetpRo0qESGSxmJAWU60c7ZdMRffd2n0MP1zn09KjQ/AJ5V4XS4h/tL7+LcqklM85Z&#10;BG5ccgnZxFl1aafFpDiZCosFTjuSz20EdE7AMgRv9aVhRel08u4o8q7cYnJhqcHuj5cV5yQQUd6R&#10;P5UBLF69GBmIhsQfKaseRTg2FpdIdzEqoypaKWcS78NXthhPbFyL66kUu+WeQxubnyO57KcyqeX+&#10;lHNPq9GLyrsHn/Fayuifr6Sccx/Dg3nZyC34nHLtaQINWagCjwRLlC3XKG9ZcyRU/anxse14ODIj&#10;tdHSygPSj+Chlbn46uxylNe+Y1X1YZrBmo/eaOmmMu9FvFI0qr6/h2Y5/xcUOhNCfh5no5OxtGQB&#10;Ht3gxnUupToKMZTQelDONJGBTCwhbJmvdrAXcAM14kBfBo5EpiEa1/yZ7+4ik/a2licy/3hPQt8x&#10;oraYHjo2FOWxFzAi8xMS2Gler5qo349OXB2vuJXaZdYYgVzvPYvJ++bS1PuYyElaX4hUiMxJGnDQ&#10;1yCEk2OwJTQbt2euoxBQ/Us5tb2CtKo7UK2DIwg6Z5zFkMz5OBpdwL3hvVLDR5JyQSp118kukX/e&#10;XBhyUUkIU1Ape0Tdd6M8uDj/ro0/i8UnFuJ2z06arVSIqj0gccsd145Er6Wplw6KK0UfzyGMWJeB&#10;nbVfUjFNJGIWohGDXoVy4ZJrQzVGZn1QUGrcQEa5G79zryETy72gMzyNLrn56CD3Ihnt1+nr4Smi&#10;gpF/V4KOe6afqv4WI7R2nf8/LFl9Dp1oHK+6OMj1SOZT4glpRs9vKfexQWjka7HYeBwlcnxrRxoV&#10;9irSkYanyRWhYkkKLQpCzaJROw7VGolnlRGmvnx9fPlEm1mYfmIBiiLv0FJ/gvQqpSVLRecmnvim&#10;Mv9XsyCVMi8LxrF+lZk3DCHy5ebAbPzRp6afBaZQurnLuD9SuhrNIXSt9jnO2ORenl24KWsHbnBv&#10;RX/fBiqDfK5C432bNSRZZHyjFlGShc6UTRWrmnVkLjKuLGepOa88QGbxkP47CSRTlvRyByh8y/B4&#10;5lIcrZ1GXn+UZyFU73RBcJIAHHnS2rN+70VFbA1u46IBWowCqQr2U05HgiNRXfcWcis+x8A1ebjB&#10;s5UKsgxt8/xoT3pSwW8PtyOPr829UrdFWpQca0cLWjWBv/auxTs70nGcMiUYfsZiOErYUlxIZ6SE&#10;BHk6runGTeliqMhJx5V/URtotR1C8tTMCpr11AFlaNbITtyTtxEvb0/HrBOzkVP8IXZWT8be2qnY&#10;UT0Da85PwdL8yXh9/1I8ss6HX2ZvQH/XcfRJD/KmA1A7GrWLaEeTv707ZHn4Hez71U9HcYta9PMe&#10;wwcH03Em/hY3SIhXSGzgNzfxW5ajYIQMnTS7BBWNmrwpflFHk/8CzcAJeR/iFprWmj+voKn8iB3U&#10;WkNTEUlofbynMXiVCyWxd/l9RB1+HdIICgdn88xlRKHRaApnGM4lPsS7+9PQN/sQfkEkpTED2k+Z&#10;6KqeVuaNUE4/CvsP97mNyOSXljUgJCukYYie92ydlfmaEaRcaaqaDo1BIPoETgTm4oW1i6mcnYBm&#10;RyI3DZiSa1NCR03mhMDaUsDLKv0lzdw5+XMRiU5Ao3+kBQej8Xtsb5JX6QOXyavkDLlBZFnFI0/i&#10;o4PZGJC2D108tAB9xbwfMWWQZ0tGzS3H7zwrsbpyAd+vWf0Pk+jkeuNz8/mUwdLadf71lxSoMock&#10;5IkUY07d1iW5v6y79jCeK98XfRDFqdfgKZ+BgetzKAQPGe9Z3zueXxdzuYh2AmjnCfA8ddbqHlGL&#10;7pln0C9jH0at82JN2TwEIxN5LSVeDIa6Lpsbi7TeIDcVmV8zcf7+Hp0Mor/9/a+wtIeKBypbS5ah&#10;YhLNpOeaxHisKJyJW9zbCRZp5WXTQiFI7JARNqtF2ZO93ZXot7wMd6flIbs8E4HIi4gGnkMioMLf&#10;5xANv4hqWo7F/jdxovo97Dg/CevLvkRmwWysIP8sPjEfbx5aiRf2rsT4basxeM1a3JW3Cb/0bMGN&#10;3h243rcX12lWFc9kgHc7HuV5fsHPlZqbUt4UWhAE30rsUJaZlKVcVK095w+xlKnq0JkydrlfQQ1p&#10;fBq766bgzYNLcVv6QfTKOIV+7hIqQ3kblBSk5A4pSrnWHTef0uSVWNKTgOcm3zq8vGMFNpdPQzAx&#10;AX7LtBtscfUG9SRUVi7PRXJNAFxy+5pfrznCzT9A5UHThwpF3YoV8O5swpHamRd0unXWoitNdfVR&#10;shnw9pr8lXwPBZ2GMXUxjS5URS1ORhAaMGVCgaupikq3lGmva/XMKKTJRSHE6wmJqSixp+8kRq5K&#10;w+rzsxBsfBbqMKtgeDNv2vFpt76Z31zKkXcEv/k5qb1lXqtSvTk6xgR2afxVzDo0Fb0zjqObqwR9&#10;NTnSTaXnKSSy2Yk3d7pwuOZjKihlfA1EPCgikVtBSFzuHTJueDSvI0tuKIX/C9h24VP81r2Oz6i2&#10;2UQzCgoqrsXD6mGBbymdctydl4Oi2HsUCLJQBvMwhHh1j0pBlBtlKAlevlYK87BGwj6MSHgC5pzK&#10;xE3ujWiTqYCvEhF4BupG7JJf+DzUsl11TW2yim3S3ONrVqA0OJmCbBQFj5QsUbUdvIMEJeyvBkFp&#10;QmcjCelybDgi3INj8fdxZ24en0sKrgRt8hxl2t0tt4HiPoV4NHMWTqZmEiAo/qJnepgoR2niajz6&#10;r9Mu/WqWrLQWFCchaK5VKh0riBTTh59AQfRzzDm+CLd4D6NX2gn0kJtW4ID7pv1sSwv+ZzklXErS&#10;qKIVyv/JjUxhcLN3KyYdnYNDoU8QjYznmTq8IatSs4yUndWaC6zFF/+vZrm0LClldQTWnqr8wIAn&#10;AaRqPS7E38SkY3OtVf0vNPKaskgp0+qzKNDaLiOGNtnV6EneGZTnwunUJHPxay9a0oydn1z2mv7W&#10;ElCVYlNqveOmU+qxJSyIltUUNvk41L4+GhtH8PYE+Wwc70/WueOZSEjoUvbIrReJjeGZjTVvyI/V&#10;M088rc4c9aFBKCGPLjk1G8NWLsMNPrXWP4yueQQulBs9XBHK3hrujRIg5NajMs4tIBA+a4C1f/ox&#10;3O3NwNt75mF9ZD5lHEEqn7s5MBCX9Ty8/5rGwaipu4/7o8zaEVZDqVKUOOkwzOe8prbuKVoeX2LM&#10;mkwS+0GiJpmL5x0EToHYzYq9qokEKkyoqZOwKpA7ZZ8hUpBJqqwpCjqf3zErhaqzqDyIrKX5pITU&#10;SlyWUg8qky7mQqK1wPcqjbZ3eilu8B7H0A0ubKz9BNVEe8oZv+ynQOLNWnt9HqQKAFvfzG8uMbgO&#10;1KrQQ6PI6GK+QVQIg03JCIHLVxhVI83Uizhd8wp2nfsA2869h4PV7+CceoclFNgehGjdIzTDHyTy&#10;H8jvENFIIItglHY4nN9FC4nviyQfwYXIc3hqvQfXrzhqmr+lrkDK0zJTaFm0pwC5PmMHcqqyURsn&#10;erJ0Q32vkzfvBNMdIXAx+CCJ9ykcjEzF8xs/59mompsCh8qqHa2tdhQ2coPJref0k+MZcH/7ZuxC&#10;esF81CRfI3IZRoFDRok5iQnq5dYcUJNCpa7Kzdf6Hn5zcU+JuMUgldFnsIOm8cMbcwkWTpEGhIDU&#10;vYCo26NZKPKBl9La3YvMslmo4fsbSYwKHDvM6zCozcb5xnX+9ZfOToV0sngtZkehFY+OpRX5BA4E&#10;38OHBxeh37L95rLpQoa2AlhvlWWKdXKfNQSpEcht+f+utF40/bG77xTuzvFhSf400ifBiQqU4yMc&#10;WqEQU/LEpYAy1UT7cg3/z/v5ulKxlh8Wz/jXWS3PJK+BvApKBba2J+Sd+vjTyKdV8sjK5ejrPkm+&#10;U6KLYqoCyaVUOLKuiwh6FRs9irdoeRenPube6TtbQJaSD5xlvM29tDoWKgr1nPsb/0vBOUXczaTr&#10;i8pu42uib7lC1YpKckudvcGfoAWpcdmie4u98b2Kwyj1/++f74dbBKi815LGF/Bwnge9VpymslWd&#10;kjotq0dduQ0sUymDkhI0cqR7ZogKR2NGjmLEmlzy7Zc4HXsb4dgTpF9HOSa4D/URTQMdY0DmYmws&#10;LteMw0WueIwWUnI88mveRm7hdAzZmIc7vFm4JpqgoKEA1QTHovC7+OrkHAzb6EE/716iY2VPaBwn&#10;lURmCYlewWLFFC4QKSt2Q3NKQXL+ruwKx38pX105UbS6CwvRlvB/ChhVWx+v9lRS3bMKcIN7F/6Y&#10;vRULjszA0dCnNLlG8HCIsP1kBqI8zctWnxs9nPmPAxJKrW3mN5ehEn5GdSI2w4QHGqdWbWlz0EjC&#10;1CwRzbVRq5iIkhaU0UXh3iC3FRWQiFkZMAm+T72nZGFYIaIxpRIduHQ9vqZGlonkwxSkT2Fl7TLc&#10;45rNg/PzWbkXRAbaDyVP9PDyUKVoMorxSK4HZ5OfOETpV7bdSEMHCsrKaooFBiEcfRZfnVqC32Ss&#10;IpMU4b+yNZumCH1JFD1dtbRayERe+YCpdDxV6JV5Go+tnY+NkSWIBInuuH91fH5z61lPOVlespLk&#10;qnIQ4EUKqGTQqahu4O9xMo0Vi3EvkqqMlguPwquRzFJS/xbWXpiJN3f7MGDFNlwnmuD5Ki7QyRdC&#10;J0+EBFxtQOI61148vXYJqpIfIhG4Ui3M+7BmeVR41vmY12jt/H6qy5SyXItSGjp/PoshU9KW2t80&#10;8DUlb1zke61GifSm1PhA9DWsKlmAx9dlW0q8+oJJ0CnLsK2AG+nDUo3JTz1IHzZ+maCtfXYN+rh3&#10;4PH1y5FRvdRmGsVjo3iO3MMAzzQgGlV8R/enPZWlJMua50rhqOalum/dj4Sydbcg/cp1Js+A4pSO&#10;K8VxpzjP6fCIZZHpOfR5fkbLoX1dQ24qPZ++X5YarXujl0eI4tXpWkL6b/v2Qy0n7VtdRvT9ul/R&#10;LP/m88RIU7HkBOyqmoGxGZ8SdMnFqAxOAh/FEKhgLE6iolDy3w0rNmPG4UWkfVolPE/N26mzLhaq&#10;s9EeXXFZc98cwKr9EyBqUUJ6dmevVDSpzwjIaVpmPc/F6p64p3HujTwV9QSRun8BKwEOyR3F6Vp7&#10;zh9iBWnZHqqdij9n7EZHlwpjCUCzFYuqpByS20t1TbTyPH7ryvx7jw+fH5uHfIKXsGZYUSkmQ2qH&#10;9ABpnfIzMu7K/cv9RXqnvFSPs8LoF1hVtASvbvTi97616EyLvCMtb01U7USL/BrrQqzJhdzMBLWs&#10;WiyoGLAi8ir21UzFJ0fTcO+qTPT3bcKNrpPon3YK/T3F6Gmar4LCTVkVcqPJOpHvjlaL3F78nwRp&#10;H88RDHDtx+3uvbgncz3ePehCbsU0VCSf54HyplvZnJ/qsuFqhg4dZeVU1juKqpkEFQqNxbnke5i9&#10;9wNaLFTENNGV0mhpw9obIdLsKlPMN6Wtxdwjn1s2mPyYidB9NDF1qAqej8Sp8Od4YccydHcfseBh&#10;L1oGCrC1VeokVxcFFM0NV4we2fn4jWc1Fh1ZhPKkU9h2iQpGexuNK1vEGUvQgr4cxpHwGGJFrw20&#10;7BoTisk8jFit0kufQXX8VRz0v4tZJ2fbyN/f+TYQGZ6mFZZvOfDt1EDRrWAmLVN1CaCS06CrHhSW&#10;AzyH8NnRBSiITqLAVUdkuRFkESp+Q6YKy+0gAecIsX+VFSMQke+/iWBD+yvwYt2lyS9xKhIJGqWw&#10;iwlDqYdQEX4HX+z34c7stWiftxdt806ibZZqV5RmTGCgwWrZRVC7+i7eEOlEhbGqwSjGr70b8c4O&#10;MnzwXe6d4gRXI4yI8Ck0NXCuSTEYCv1gbDCF/0CetVy8FBJxxfrUb1AZnzoHKX/1yXPSyDWSwRGy&#10;Dp0IcVtrfz6jAIvSbJWZ6SgegUBHqammp9mCya3d1/dbqiMR3cjabyQNSWlqxlRdfBDPhntOfowm&#10;nsLu8g9wS+Zx8s457qeSa4jc3aodEooPkIfUDicfv3btRkHkDYTDY3mm5D0CuzqlXQtw8fsdV6eC&#10;5Iqb6bqt39dPbckTIqOhqu5pvLI9DQPcO9Eu5wza5BRCtVQaDTHAsxO/Wb0ek05MwqbQh/DXP0FA&#10;Mggpnp/c6IrZNSQEQglKSQ+asRQOPY/zlG/rLnyBZ7cuwx8pz/tkHLfvMzpW5p7FhOUepw6gLLhG&#10;8+hFMMqXV6WxpTSKiITkZdYF5bZ5jIcwHCV1H+Nw8BNsrfoUvrIZWFgwB18cn0PNNx9fHFuEqccW&#10;YMaRhZhLTeg99wVWV2q2x3SUxD9AZWwiNeMoHiItFRJkjNeJx5Sq969zcArYyq0k4pbprO6+lgUk&#10;BiSjWYff8MM4XvEybvDugSZ0dnNT8YqwKXzlQuykPlO06HplnsT9uWtRY0QsBqYC8A+iJfcy3MXz&#10;caMClp4i/FwWIxVL93RVcKv4y0mltBgZD/W6rKMYsy4d+aEvnSw5pR5b5baYX5YK710Ewj1XuqLG&#10;Xev3FldVHcFFNPYUihLvIO/CNDy3dTH+7MuzRIsublVqVzi1PULYviI+ywWo+ExxN81+70liUm2G&#10;0Lbagz+0IQdzy1YQtY9CMwm0IaTRwzxvMqkQkNw5Usyq47nagUf/7JVUOx4KajGvoWcycjMF7yVV&#10;UEcHWR1JKPEcjla/jzGrfbiF1kf3rFK09RXT8hfDqaFlLa2SaoIzBZ8vUGmrloB0wrPt7T6Loeuz&#10;8NXpKSiPP49YeDSvQ7qQUE22WBj/52WCkcAinHyKQPFj7L3wFdLOpGFJwQpsqFqE47FZqEi9jWh4&#10;jCkVLbNaSA+ynuV2a4lH/A0ASqHK0hY6l6tILiNZxA6Kd+oxnIJSS83+u/v54ZaupX1ouY6Sf1TF&#10;rpHI95uiURuq2vB4fLxvDq7z7KDwU0FkBXp7A9z7AgpAnkWmQgDywNRgxKpJOBieioYaWfmUTypk&#10;5HNZpxHyUDRB9E56bfYrRb+1e/rpLVmXicZRCPrvR7juRYKUScgrmoGMglnIKZyDAxVfoSb8OiIC&#10;EJQNsrLlUotxLy8meO5+6gNaYvHwKJQlP0Jm6SxM3PAVbs3JwvWeY5QNypCLmjdGbnGrG/IEuar5&#10;u7Idi20shdKcrzGThwSjgJZVcZK4NGbTYSQu3nCdqkVD4ymw5N4YQYF1pWMsX3daibSYzCJKoZ/H&#10;0eRX3rcIgajHCE4EqkrUB4malXbLa/E7HYJpfaN+aqtBCNwEtRSMXE1KIabFQaUpE1KZYXrNH52A&#10;hzLn4saMo0SjciNys2XFUMl0o3JRppDm+nensjlT9qwFBcN1T+JY6B2MWbsC1/sO2f8VC+vuK6FC&#10;KaEyITKgkG8n61CJEu5SCrDdWHx6Li7EX0eMqEvFm3EFFykkhEQ1bkHuBHVHbiYhSaFEkvchkLgf&#10;tfXP4VRoEt45louBuRm4JX0n+ikdlvcnhaFCSQWcO2equSEtFiqXbmly6ygFmwyaQysqp5TWain6&#10;uY5g+CofvIWTURt7lQhwrIEWcylJ2SngSIF0iahXQVolWah1xo81cO3HWs3Wj0/tTgYikqIQT8gP&#10;r2ygCaiKvYPc81MxNNtL63Q3Ed05WvlKx6+ws1TCh+pWtLpYgoYEnZMS28d9CGM2ZGJN5aeoobJP&#10;kvGVaaRCXsUYlIyBwHevmxBvFdd+gte3peNmzzaCANJh7ineh6rOT1GRHcd17qO4MecQBWwm3tjm&#10;xdLjC7GnfAoqYuqmTjBIYRujJZxMkIdJV/JsyI2kpo8Jiy2Rd6Pq1KHkGSlaZc09bOBRtTyt3df3&#10;XQ5NSbk5z9ii0EyGSPER9Dn9sx7G+dRbeHLXCvTynkZ7by065dTwDGg1EpRppLAKyzv+v+y9h2Pc&#10;1bE9zn/x/b2XgLstq1m2ZBtjOiSQECCEGgi9l5AQ0gihuqn36ga4qFdjYzAYMM0F9yrZkizJVi9b&#10;1Xd1fufcqzUGlvfsZwyYgDNZabX7Kfdz75w5M3NnypsQVbQVf6M13uT6OxyKNTipn/j9kQ51Db0H&#10;Tq9cXNRb5xDAyPAZ5loTA9V8NexLTJsGn9OtrRAcOz7LfsM21dBPG3t/j87eB0ki/omP2+Mxb3Mu&#10;blpTTP21FROryEzWKJalDD3pIhqefFVNwzGl1TSACSqKORNgQjjGoZVHjGGlTsnnyRLXolezLokN&#10;bo36yXlhAhiBjmkzLIvdKFnRaG1glOJSZoVos7VkrGVsCxmKWgpwzM3ID8mHpywp0yjMvMoSPHcU&#10;zHCPmMHoPfHVWn5KGFDHTLmW1B+EFiCB5q3GPFyaX0aFXU1FojgVFQ2VyVQFdku0K1YutFb8461X&#10;saWvCCuP5OHqNW8ipHIfLVt1P6Si53fkTpukDDQyCfnqxxc30+I9iD+8VYKPWrNo5dIKVXM1PRte&#10;n7JXemWRKFlCFahp2Zmy8pxYPT0P4KAjFssOvoHrStfjotXbML6yEWOp/MaaXH5OIE4Ws2nMxNo6&#10;MKGwnYqyBZHFR/nZfaS/daan/HUF7+Av60tRVLMY+5wLuRAf54TmvOCzNmPEMZCYCU6g0ZyxsRer&#10;IGR0CJzPpec/1H0zBlW9QZuKXYqX3YvD7kSk7FmOy8rfpnV8kAtOGZHNFFWEqDdu0RAywHG0ls8n&#10;aKutcUhpFyJWHcDs4k3I2jofO3sSCMxPwttJEOOaMR1eaRgYtmDmmDwMpz5OLY6ncd9baTz3Ns6z&#10;bijddGq+9mVpr5LmH1kor9PUEqMyGFtWYxRvSNkhKuSdiC76BFeXVuKutwrwwmdLsezQUrzdQSXs&#10;eRWtZNjdrkd4PbfR4v8dBt1cw8ZQsJUfhntuopz6loLTEbFfI+Z3sSmJjY0alxmln3NMrN3teASf&#10;O5Lxy/z1CCtpsXGuUu0dItjw95AiuZlp9BUcx9zij7H0qC1Gq4QbrWFVblZCjNy6Jm5JfRfsmn6I&#10;YkCfxr0qHri8MkwEMvwbdYGP63OY4+Whjld8ud39PLa2xSF+x2Lc8mYFZq1WjytlNHYRNBQX5Pyl&#10;oTSloI1jR6bCsTP6SK4wufypGyYXynBWaITGKN+LKj+CX5WW4dFNa3FeID3P0CoXTzpKj81ueE5u&#10;UUX5VSXKuJBylYvD9rYXGvImiIwKeqrmmKXVfBjmwRMhaX0FfLWGtVAJK/iseIYN1n19gH6oIqtA&#10;1oxakMofL8tgpEv3N9rXnkpeCl6g29C1AA9/vA6TKg9SWSv1lPSRyltBXBWCVLWECVRAMeXrccmb&#10;uxBN4AjhZNfuYG08nVhRQ8Wvnh3aACor2O6svYRMI3lrBRXSv9CtcuceFajj9XXaBSCwkxtSm/hU&#10;4BN6bp0PYHtrAp58ezliVm/FVLnteE1jquoRnn+cyoeKp7iDQKgK0LS0qRxDC45gWuFxk+k0sewg&#10;Yj45gmX7VmBbVwaO9f6bk/cBY2H3en7Hc97E+aDJrPI3sgIFIrIE7yRruY2KWYbHgwS9B6C2y33O&#10;3xkDRQbNV8f4hyxi7cMaT87d7S2v4IX33yBb2czxrEEEgXpKgbIlOzGpSGn6CqxaoFYmZSiBeRIZ&#10;xNjyA7io8hPkN75Fhb3AuDV7PfIc2NL+bj5LVW5Q5Qo3x1buU+2R8rc/GvSagkmb81n8flUmLson&#10;Yynq4cJv57Vop7uyqGqoFKhci5Wi2miUrIKxRnEQiCbS2pclOpHzUe5QlV1RMFiGRUh5NVnuXswl&#10;AN1ZWY7n31uCkt2vYnv9n9HpUAKCmgPKwJKxGfzazkRU0+2EcSc2Q/1iDGQJz2mSADhecvNJ17hc&#10;dyHnWBlmFb/HcVCCjKzvwzSU1PyMSpRrLUQp9mVHcVnh29hcpzL399NoI2jqWAQxa2zz3Gfpns6O&#10;yOi9HT1ejkPXI2buyJuktOhe94M41P40EmjY3F5VgnC5uLnGJ1EXjRcrKSL7KK4jw5Ph0WAqRIzV&#10;dojSJvyMLEZ6yJTX4e/agvKzKhm+x6i/9uKxj95Dacfr2NG3EA63ynLdjfNe274AB7vjjOLvoVJQ&#10;j4F+gYwC/5zoxlowCkMPTYAgUcqpLAm9p79ZkXJVfrf1X8oSkNiUQmup2mCZscyMP1cW7VcH58cg&#10;d6PD8SzWkWFcVPw2J3UzH5L8k8ogU/q2/PE2w8X00qB1pVIW2iNjCvEp7buIACQXS+kRWhLa29KK&#10;B9/KxpaeFPQ4H8UIx7HPoaqtd9lnxgUnV6bN8KHV6xHrfNDEwP7y/krEFOwy51GfdpWN0X4kNQeb&#10;WnoQoQQU00qXSiZs9W5cWbQBf//wDZTU5+GQ4xVO1D/DrV3nQe/1XBdl91jG0K9+I2ZO0ljquY1M&#10;kPO672Yq/Zvh6X4ITb0vYQXZ3x1ryjhm2zGlSnEwjh0XosZP+8NsiXtbAj+kXJuKafURYGYVfIy/&#10;bFyOrT3pOOb9B8Hjfq6zszP/1QtmZ8creOWjQoS/sZXKg/OvsIFKtsMUtdW8Gqud25x7JsVdQoWr&#10;zLbJ/GwojY9QXr9SzZXmK/eejKTxlcoiHRVVE5DwZzHuUALPjJLPMKf0PVxdvhZPvJuPBZ/no+rY&#10;cuxxpJpySg73EwRUZWYKpGWwcpxpmKkYpzLbtG9nSMxELJh/M5maFKtryIo1z3vuJ7t4gAaKZTIW&#10;1GS8ymrX+7Lg5Uqj7uq8H619zyJ1fx5Z/16uu6Mm9qUtA3btHUOkqRtGhVmxH7etqUK9J5EAP+rG&#10;pUI2Ooxrzbr5g4/3mYhc7mJeMrZNmEH3TEND5xVwKtMsoCfVn0UZjDZJh+9T/w603UBGcrNxT/Z2&#10;UsfKRcjPKitVOr2193ls68hA/NY3cPvaSkTlf0ojl8aOma+cq9rXSD0gV+5kjoc2pcqgVbxQbi9j&#10;GMuLwrGbWlzL7/C1fB8uK63AXz9ajA3H4lHvfAVdjmfQ0/WwuY9eGpWB+ztvMifadaVF2N6eBkfX&#10;/RigZerlhZlsHy26wCDQ4rQPWl/k+woQGeHn+TAkJ2I4FBtbERCdRG05cWRdWFGcR/T/i8H+8Qit&#10;T95rrfcvuK2qnGzgEB+QHmYrLVwBzFH+3sqJzodX0mF+VorqRFmQpbSAqehlTYypqqEV2YhLCj5E&#10;Us376OazUXbQMBmTihAKXGxDIIG6WKOsFFlet9LS+xM2H0/FVYXrMYWKQQrFZPqJHRFQtD9HpTHG&#10;crGFlBzmhHkPL21bgZ3dsWQaT2O4UwpXViMZh0fuzB/ns1KMQ7XC/B0PGqagrCqHR9l1NIQ67iFT&#10;exT7vYuQvjUJEW99jvDiQ5hBC3/qKrkMaL2tOcKxrDGLVr2AlOV3QSWVFxWveq5cWvEW5m9bjiOu&#10;Reh2PAqn4yb09d4Ib5eKhQa/pjMVKZ7+Tu1beABHu17E29WpSNtZiEfeL8Vl5esQU/IJYmhxxhTv&#10;QPTqWkSuJrMuItOqaMMFBMSf6R6qVI1CykYAIiPI1kKTcWS2JsjtS1ErAVPSxoj+LrEu4Qkypiqr&#10;qZD2IrLkczKfj3FrxXo8+3Y+lu/MwHuNKWjseZGM659wuJ6CW6DAuasq43Yzs/SNlK/e16t6VGlz&#10;pOJCcrOrsrDq4vG+FRdyUMFx/veprD+/O0KFrT0sh5zx+ENVAZ/RPhoEdby+OuNJ0H1NImObSsNr&#10;UkkNosoO4N8fZeGIJ9asJb8KvXKdSV+5yZ6CjfWZitNL9k/gsC5RgYZCCWRhfIbGjWzuXfHem+Cj&#10;4tacUY3FXu1F0ViYOAvXPUFRMbOO3idw2PkMlh9Kx/3vrsaM0m00FGoRxmcRUXiY7JXsTck6nJ/K&#10;9hojhmLKStGgKDuMMP4tTO1GZNyqTiQN0KkFuzlXDuDuja/htaOLsbt7AY2uR6GWC/0mffkB9KsM&#10;kpPz2nUDx1+hD3t/5ykOoK56y+pWGwtDirFbrjKzL+R23rzd0CT3mPyTX5Tb1oNVEx37qgfp7VTw&#10;XqxGdJKfkyVBYJEYN46sCzEX+UlpEav8/MmD/eMRTggqZZfrQSw+UoqLVr9Ly0m1fZTKW2dcY7Kg&#10;tBgn8wGPl5WoiU9LMIyWhVwX/59ca+XVuPOtYnzQlkHQVvCSE46inH9VNnYbvzctP46rUktl1WnD&#10;nVxPn7bF4tdr3sSkqmaMKT6OEFpqstZU00qsaTKtFG3UvOPNPKwgUznm+Rufj9KuHyRDug9t/bfC&#10;yXvo73wQg50P8/lqIge713NbrBtE/W9u5mtgb87vCQAP4Lj7X3iZVtpcgvQklRSqUGBeQK001y4L&#10;IopVqXxLYSfBR3uRKLT0bq6qxOL9yzmuL9Nqf8jsvdIaGpTxxXUxpJ+d1oD7tkX7s9Qu26xTrTla&#10;yDL6HN7foYfrucP1DBrJbHe0Z2F53TLE716Gx95djuvLC3FR0UYC6C4qGTIeuclo7Kil+mTe8wUl&#10;nSbzSu0YIoqPIryInzF+eYItLWG52fQ3BdBVwFatG4zhxDE6n/NNJZTOrzqO89dQsZEVaW9GaEk1&#10;phfvxMWlG3DT2mL89dPVSNvzGt5pXo79zhw0O5+Hw/kIFeitFHlEqLxUl1DpxGSZKjgrV5kUsVs1&#10;Eqm/TKklo4PEQm+j0fU4dnZlmVYkoQQ8zX91cpXVbt2Ex3mPchEfQ3jpJry8bSnZ5VPwdtwPP+fE&#10;gOs26kZ5YIKP95mIUqM1B4e7HoK/8wGMdMrFbq9fSToerkdlryqmbVqC06hUXUIxHLNf0P0nHHS+&#10;ihWH0/HE+2/g6uINmFW4iwBhwTO0TJspm2hEyhBoM3sZ1W1UjCS0UDUYqX8USzHGRCvO5zhoz97s&#10;ok/w+6oSrDiwBHu6EtDi+pvRLz4C2mDnfWRN1DnavO6Se/w24oRCHg9hiKxxuOMLtndeyJpG3FhR&#10;QkqdYhkMwUVoqoMpWGbcWRIqHz8nq+ILQlqlmdqdtPJ1cqDcYioCFA6O+kDw+0JbW2TvLn5efkGC&#10;lUpte++Cy3unydA4ebB/PELqylfV5jnQG4en3l1GpaMgv9J51Q73KFSYUoHgSSVdZqJPkfLiorVF&#10;9Zoxd9WHSP18Fdrcz3BScRF1ixprQlIJun9HC/tmPgstrPvhIuM0Pf5pRYhGqzbTK++nYFrRZlqk&#10;6o1BK41saRwXUgh/V5+baeUf4dlNK9Hb9SCfNRWtnimVnlwXdkOkvRdjSCiewvN9/T7PfenhwlCR&#10;Uc1z2wDLLuZjQ3/H8uoCzF61zVj3YQSWsbTmpxQrxbjZGAqy+mQRTixSoUR18tuOP39cgHWtSzmO&#10;T9Iqf4hsiIyl73dmHO16EvungUAF6eAzsx6Bb1ukjH5PZcU1ywUvb4SJj3J+CEwVG+t13gxH3w2c&#10;Mw/B2fMAQVBZhndznd5nNukd7n4RG48lI23fCjz5YSFuqCxCTMUmhBZ/QqW0k8YS56tiMyW1BAmJ&#10;9lc0cv7KJ6+iuTSm5HblWE0tVsbkaAHdk0TvTeAaUPUPudkmGaH1TOUXUlxn2OL0/C0EvQ9w2wfb&#10;8F7Dy2gju1bpJKVuG6VmDAIxABsDlrfF3yVDSetBBoR1JXW7HseaxjRcVLABkyrbaTC0UgHr/Kp8&#10;rjiTXNZkbWT7l5W9i486XuP4PAU/zyNj2U1WG3ysz0zkfVCrZ4/nRjjJbB1eGnYEMyXIDFC0N07J&#10;JUM9N6LL9Si6PU+g3vkPrD6QjKc2FpIcbOYYV3Ps5brSfYh5NBC8a0zVlfPX1NEIsplzauE+nn8X&#10;kE6pIGtVrLXiEJ/dAUQXbMEf3lqLFdUElNZ5nAdPEsBUeZ73TmLhpo4XLpgGeZxHmr+BIpoKdyg0&#10;YoFdeuqLeNV56w/NQ53zJYKEKpPSYnXdjGE+NC0EbZwKZPmIcprS8VRCeqAmBZVg0tnzIJq9z+Pz&#10;zji82ZCJlbVvoKS5CJsci/G5dyn29uWiujcV9b3z0eh8Du1mP8zj/K7o39mxCr5vMTuBO2/npKES&#10;IYiWHs1AdMnnXDiipdp4KZ+mAvdiEnI5yH1Gi4pAEJa/A79/qwA7BtTDn1YNAURZMuoXYht1yS3G&#10;RcWFJLeBJqMmgHpm+2k5aEG10EJ9pDINs1Zu5nkU26GVVqaaaEdxARfVRFopv1q1Dod6E6h0SP85&#10;IZw0IEw7A4EJLUP5fU2xTQUGeT9mJ/hJ9/hjERUfVLakn1aZxtT0wCGYOvr+guKj2ZhFoJ+iHfcq&#10;5Kk4hdl/pLiLgvdtVLgHcWXZGqTvX4wDzpeNta3SJdp4qF7uMrAGqSgGad3J7WK2BIzGzEzF8SDX&#10;9G2I5oYWu/Ec8BqMj18eCC1+oxSUZEEjUi5W45KREUgg4meVamyvXVUJ9NxpFHbdgZ6eP6HV8S/U&#10;OBbi3WPpeONwHp7/9HX8YW0+Lit4EzOKt5lAumI8mnOae9pwLNF4qf+KieVQzJ4wY0zZNTGFTEhM&#10;Sa+yoE1SAhWgQEzpsVo7F67eiNf35tDo+jfXF0HGbVOHh7psirS8yXK5AAD/9ElEQVTcZroPMTYB&#10;jRIyep3qI3+bYTbd3mewYEs5pq/8hOyTVrvZz6W4GQ0Hro/QQstmptJgeHRjFY44/8Y1II+NxuPs&#10;sM0h091VDJNjLAOPc2Sok9fe+Vue9yaolNfenkVY25CHBzauxS9KNiA6fzumkD2OKyYY8z7MOCtW&#10;QpHbcmJVM1/JLGW4EuSlb+TCtC0L5JavxyUlH+IP60tRUZOC7Z1JaPT8E11qRqcYD8dLGyy17uV6&#10;Uwp4X9ftRi+oiKsSH9S6w4wzjVPFioQVMpakL0y7/NH7O+/km/3fpI9IZTIsiGDOtt+jw/0vvPBp&#10;BWKKt2IKLYKxJdqN3MoHZGuYaVKpJtDYSgUDFWNoNDu91Zp4Cq2T8DVHcOWbn+H6tz/D7Rs/w73v&#10;b8TTH6/DvzaXIX77cuTsyUFhbTLWHk/Ce+2JqOl8Hg2ul3HM8yqOu56nIn2OdP9ZdDr/hG7nE+jh&#10;AKndszZG9XZRSSqTgQPgVdtYz10mt101dOSqEN1UKY9g93nmomNLkfyaD+d3tAYTcHfRMkwr3Msx&#10;oLIqbuHkoBVBVjOluBMTilooNbiw+H1k7F1k+of7uuTi+L3J0BOzGOh6JMh5gotKiiz6JBaz+VzG&#10;kbGM4eQygXzjZ+Wz4EK6tPQDfHg8mxOEVjtpr/z1mlw23dQyS5P2SUWloOLZsbS/f7H1u9Rx9Xbj&#10;BpFf2d/xMDxNd6HL/Sdk7V6Ea8pLMY5jNkn7hMrlr25E5KoPcMfaAlTUJaPF+3c+n5s4p24gCyI7&#10;OEvA4Wt/gov+Hs6JW02GmRS/jY0qo1OtmOWmuI/XIGUoa1IMVwYJ1y7nujwMBnQEMvxZ6eunkyZu&#10;tzKIEfA78lRQeavtg1duKH3G9SC6m+/BgfoHkXEwHX/5YDmuL3sHlxR9hvCibYgo20smTatZGZOc&#10;//pZpZS0yTRc/YwKjsCUoKKiVBxHSS9jqpr4GSp9MsdJnMPPrs3AUfciGsSKMamaL9cGGcCI9teZ&#10;sdC+OxrHnQ9SSauwrWLKyjpTtuXdOOBIxXOfrqJ+2kEWU40xtPTV3HBKYSuNsGO0+HWuz/HyJ6to&#10;eL9AFnoLvB7eJw0xMTwfj+uTMWI2dl7P+fN7ijwWt5pn4BGIa2y+MnbfJA4lk2hDMg1RF59Rr/Nx&#10;tHc9h3X1ufjT5rWYVbHfAMgFZCW2LXm9caePqTqKn61pxPmVfK+iCSFFZCiFZJX87PliKhTFxOQK&#10;n0R9PL2kGjeWrUfatnRsb/0HjXybQKE2yaaElAFSMUPpRLkZxQatftTa15iefN2nKqcFMPJTD/Fi&#10;1NnuuOcFvF7/Oq4o/MS4f5TzP6HqCNHxMCbzZk1fFyKnsc6VjaI0Td6w0mHVlErUeQoReKqCTXyw&#10;pqscJ5qaA5k8fSNCX0kLFSMpLBe2drBPJa2NLDvAQduBmcUfkUJvwKWFVbi6qBg3rinHQxuL8VZH&#10;Kpr7nuVAPWhddbRutKhMGjbvJVA/Kdh9nqko62SogxRSC7vtd2avyqcdybjjzdcRmr/XBEDHlR3C&#10;xJIaUtVdiCj4GA+8VYlNZIGdrqfQS6Uvauzv0oNWpYDb4FNGU5BzBRM3ra0t3Rm4fvUGk5o6tqqW&#10;E5CLqLiRwCZLsgMzSrfjyXdfg3rHG5ceF6dx30j5nKC6XLAEGQswp37+c0nUTttYv8afLAuf4EBF&#10;1NvzWzh7rkNP731odv8T1R3xKG98A6W0+N5vpLHTvZDW/D/I/BRoFfORz1xjf59xWQY715mKio3K&#10;CNBiVwxTVYVHdP2c32K22mfm61FbBCoO/t3s4xDACEz0d4ED55bd0/F/MBp4n/ZnnYtrxyglicBL&#10;Y0blbkSbkXlezlkHWUan989o6H0FezzJWNOShYxDi/H4hyvxu4pCzC3bhGlU6BOoN1TAdTznq3bf&#10;y/iy/YUaTZxExmlY6TYUHsiiMfBXeOQS5j3IW6DYmUlCUdIRf9d2gV73zWasdJ/anClW2u/4LQY8&#10;96HR8RIWbVqKqwveIdBRYRPsQsu7oQZkl1KfPLtxGRr75nNePAQfj6cYSa9LQMVzcayti1GJPKqf&#10;eC/FVgbX330dd8PfduoGhvav+akvnJ2PYFvXfPz5vTeoz96iLlWJKAKw3Hi8xilFKoKqeIq2DhxD&#10;WKFEHWpVjJj3UE7dSzajeNhkvh+TvxW/KF2LV7YpnpWOY+7njYvN6VVnXwIwjQEZVwNqIsg5Yfcv&#10;yuhQHFJxdAsscnfZuoSnDpony2kBjC5GFpqUzVHnP5BcnY+Iio/tTk4yFzX5UT94leAfW6mqySr/&#10;r66VpKDlnEBl1biAgHJ+RRvGqBe2wETZTLSs5YudaCaYcq35ys+J9ajlsFw6qiE0ldaN0FjBwxD+&#10;TTvNBWB297l62PB7euVkjFm9B4+uL+RkepWT3SoAZWuYgprGfWBjTMHu80zFIr7iTbQ03VIId2GY&#10;7zk5fvvaX0JlfSaSthcgZVslyo4sw66uOLi8jxrm5XFRQWmxUFlIaQyKuahiwmlR9DvNBqqUA+WI&#10;LNlqClJOkSuO46Yum5OKmvDz0hpEVe5CTc9Txj3qU9E/0nUDMGb3vdwLuherjCzoBDvXuS22BS0V&#10;Jn8OpIyKtSnGqHRfKc4+jY3rXjgJQP1uJajchQFarnIh9Wt3tPN3VGgKPt+EETJ8f9vZildxDuga&#10;peCNAUAl67pnNPNN+2g413T9Uhi6Lzevi0xHlqncGVoH6pVvla11gQQ/zzeIrFtj4drxMky9S9eh&#10;97TL37pWdG3aBT/EOTzouIFj+jtTq2+Ynx12/A5qVGg2Znc/jG7no9jnzcKjGwsRVrQdYdQFkwrq&#10;qFM6KEqf5ZoXyFQcw+VrP8C+zlgqeLJNrS9ei2LC2mNnsq1MaR3LJvydfzCKX513bUIRWZ7zQfQI&#10;LMgWnO5b0eJ+GtVdC/D58fnY3DofB1x/JxslWPC4un4Bpbf/t2QxN/IeFTcTaFmgFpj1d6uNu+IS&#10;fF9jrQQoA3SnbowJoBx8NgedCQTct0wizpQy6UayDxmDFdJ/2jtn3Y4ak3FlndSZYnlkdyUyVlXJ&#10;/himV3yOhz7fjMWtH+Mo9V63V/EqjpFcWBx7W0NRonmvvXx3cN4oG5WAyftTrM4nV7vq7Bn2IsCh&#10;Uc75o3US7Pr/NzktgHF6OYlc2q3Ni+t+CIdp2d1QupJsggBR3EIk7cF4ZSppQoz6AI3/tIzWs2IA&#10;tEimlnaTghIsqOjkSjNxCU4iAxZmMmkg7WCaCs2khhNNMUD9nYM9KsYHbo6vciZiQKPCh6Fjji08&#10;aJp/belJJIOQJfeYochqBSBaKF+0cQ8Fuc9vQ6SYB5QXTgWlB6QFoPMpICZFpsXpMS4KgYloKhee&#10;3qc1I+rq4oOX71jWpvrim5pUQc4TVLjgXM4nscM5D7+sWMeJKN+y0qOV9UMqzeehXbmqdh374V9Q&#10;73kFAx0EMz7TPilRKgYBsoeKS+c1wWkp02DnOsdFi87cm5hajy0KavbEGEVlxVjqZJHmZ4oxIGSx&#10;C3z4HO2x+Du/K6tWscqvnufbEIGE3RMhF+zdVAw8J5XegBR2F9mLeo1w/rh770WH4yl0kmG5vX/j&#10;XKJ13Xszn63mmzwQVLC8R5dTpW8C1/+/i2EqVOzWstUYBYweMRo7TsZ1xjmtmKA+o60LSgbSmJgi&#10;ikbZ23iXKS7J+2hwL8Ajb6abdOaJpaoocJiKVfGbJoRTsZrNvjRAr3hzE/Z2JaG/i+fofYDXr1jx&#10;HWZNKdnFlo7hdZDRaC+e2pkLgGW4yWMxbCpd6Lp0zzYGhs6bqFT5/Dn3lbGl8TGt0HntKghq9qEo&#10;ZZ9MbIdjKXJ3voG/vV+Ex98twT/JgsoP5+KIYyHPTybQzvvt5LUR6L86dt8kw2QwurZ9zgW4qiwf&#10;4RW7aSjXYkxVlzGuJ8ug5jodt6aZxnetMcBlfBuPj3QdAWdsaTuNcm17qEVkwXbMLtiEa0sqcN/6&#10;UiTuWol3WrJxfPBldApwCRxy4fYadqsxUr+pm0zdyX69z/ERmChZyKWN3Fwbw113A+3/N115WgBj&#10;FKL2XtBqULtf7TJe37AS1xWthSoHGyAQoFCR2TzzBlxQeYysRWmMrQgvqMaFZZsRU7Aec8o/wnRS&#10;4+nFeyn7EFVyCOFUfqEGjBqhzYUq/S+X2MQym2WiAnXaSaqNgkr1VbDVBlwVCFT67ShgEfmjVtbg&#10;jsrVOOJ6nopAAcsHiMzKgpNS0ISX4gxYYt+uKGDX7dXEkZUoZSC/NRedKLpcXrwG4y92/ZaWlGJG&#10;Wqi30rqTBUiLiItO/SdsnMi6OGy75uDn+7rI50wA44J5ZUchZpRsRhgBRSmk40YrqpoNVpygv12Z&#10;jY3tb6CHE06VHGTxKv1QVQB0Xl23HafTALhzSCxoaGy12PQznwWBRmBrN/SpIoJ66EiBCXxGFa2s&#10;VTED/q4U8WGKKhaYfQzmeMHPdyZi2CQVkhJxdH4DjK1S2I9QeTyEnZ5/4JWP83BH6VpEr96OOau2&#10;4poVm3F36buI/2w5PuhaiIaBp9Hd9xh6O8VodK2nvgb6OE9PyIn3LegGPmMAkAaJqWeo6+U4DpK5&#10;mx3xJ74jQKJR5boJHs/dOO58DvEfpSKicCfnpM0+U2kd9YJXlWnt1fjZm3XUE9uw9vhydHn+zLmt&#10;igHWwhao2NiQnolq8Gl9KznGritZ7QKfIc5puUS1/tSvx+m9Bd39v6MitS5FBa717LTR0UFQ7iFb&#10;dbjvx0HH81iw8S9kF/swvmw/lX09flZST5ZRSwDYh6tK3kT2wQwc8/0Nnva74DspTfd/E6f7t0Y/&#10;dfY8h9KGHPyyeCMiCnTcAwgrqEck16g2vE6hblRihJJ1FLuyvbZoJKrkjQzrEupM6r0xJf0YUzrA&#10;MVP8u4VgJZ1Yg0jq2TmrtuAPVRsw7+NVeOfoQtRQN3a4n4J69Lt5Lb1Kf3aR8dKwdbrv4f3fz/uX&#10;IaxxVWJK8Hv4n+Q8bagzosZUnBhq72m6xKmEvMm+0GKx7gCVJu8juCjIpwwy+epUPXbxgWUIUwZJ&#10;5RHeNNmIshaIsBdUtmIsqa4ypqaV7MV1pIAfuktR51lgdvYe63keNZ407HelY3t3Gj5tTcN7xzKw&#10;5mg2Vh7Mw5J9S5C6fQkWfZaLlz/KwVMbVuPht1birsqV+E1hPq5aXYjLi9bh4uINmFP0AWYXf4QL&#10;iz/Fr8rW441dC1DreoEWjAL7dhEF2vWaPT1U4mfLRSYZkm+c1owJyppimPKbcyEaa0vWg/yeWoDy&#10;i+vapOBU68xaY+ZvvD4tBi1mJ4Fdi0DBVIGOFpVphkQ6LqUmtqN8dAumOt4tZtf0VncRbqwspuVT&#10;YyyjcVW1GFspd1mXiXVdVPwO0nYvNdasLBev80Yb+OO55CowNbCoNHQdXlo6xiKVolWAV24hr+5R&#10;+xF4Hfy+ydF3i41JAdrx1ma1IR5DC9wsZC58uQ1NxQEdf3TMvg9RcoPcYXaOyyiwVpu9PioxMjoZ&#10;DDYh5CRlOsokrO9ai1PPRPcSkK+f60zFWuh6ldjNzT6CXDfBZd2xRFrAxQihwTVevZhopI2tbKAl&#10;fIxrUEU2mzCjqAYXFXyAO9YVY3lNLnb0xPNZPQRvN6+dz8jD9eHhtatcjeahaqIpc0jP0p7TWv9W&#10;Tr5XiYBFQqXOOW3bMmhsOJbUJ0aP8ByGEci44pjL8HJ7f09l9gA21sbikoLPMEF9RORSV1otmcwk&#10;xRQoqoygGliPvZONXY5FxjU3yGPKgFOcUGn8YlCa/4qF2F5NYny6NsXYrF4LlLTS9ZrW3zLo+EwD&#10;bdD1OZPKTZBSZYeW7ueQvON1RJbto7F7hEpePfe7CQA01uSaJxhOXV1PxvAmqpoXoKv7URqxNrvt&#10;VKSPesL06zfFKf+AY+7n8OHxeCTtyMUT7yzFL4rfxLSiz2lIKwFCXYLbqE8Vjujg72I5vB4ynCmm&#10;Q7BSxRWz4e8U0ydKGZA0zC8oV/BfMa1OA+LabDqFOuGS/PX47Zq1eObjYmQfWI5Pu9JMyxGX4xH7&#10;DIkLigl7lQXJtWA2cnOM9cyHOF+G3DYWpgxUZZgNm/HW2rD3d57bbftBaA+FFpOsM1kh/g6bTRNI&#10;o9MEE8gYH7Wyjvg5xTTUSrjJGYu/v/M6oop3wtS0IWKqSqzyrZVyKEWmAH9Y6W48sWYJDnVl85i8&#10;UI8otyatFjiVoiwRKiQTsOPEVCaWQz5mKmin8vWNRXEfulwPosP5CNqdj6PT+0d0uh9Ht+th9DhJ&#10;m11Uwi5lRD0Cj0nr5STT3h4pCGNxalesFDAXge5ldCDOBRnp0MPjc9K4y33F6/d3PkyL6REaCUpm&#10;UCqzrDTer3b9Ujns6k3DwxtLEFFEBqkOmFy84zjZJlSIEdZhVslnSNq5mrT+L+ZZqIaYxl9lZ0zK&#10;IQFFz14MSuM4oP4uKgSo58MJJmWjyg/9mpC0+Hvl++6yk8w+W4m9bsOGpHxMMFYgpfeD3+tP8nUZ&#10;MoVLNeZa3Fo7d3Lx34tm98t4/uNUhJXswVQqkKmFclcf4/NuNEFhxUfHUTGFFHYgtLiHTL8b4xSP&#10;K67FLWtWIW3vYjT2LiSL5bqmkuj1WpeWFK0UiWEEBLNg13Sm0iejg+u23jMPT1PJRZTugCp5T1SC&#10;T4n1SEwoU1yWypP3FFa4C/dtWIWjfS/DqflmFJ7iO/daI9noDr0nBq65p/NIr2jd636sjhMIKQ7h&#10;5VoSMKpasuI2YkTa8+Ik4DQ7nkRyTRFm5m8km+g2YCKvjCqMS0Fr/86kEo4n19YvSkuxv+0lOPlc&#10;jOvpK/f5TWK6ZRoA17VKtwosbc+hft6fWqU3O/6CI13/QH5THl7cshx3vFnMdfs+wku3ElTIdAh0&#10;YdqfVSSvhGLTTWasFLtR5pni0vICTSk9glBJCX/m85dunlLo4O/dMO3yaZTIexTGz15Y8jnnxls0&#10;7rOwvm4B6twvoN39J/R2/YnX9ih1gdrP340Rc90Eaq/umyI3JLEkcH/n6SHYvS32RofVQ5wPSxTU&#10;IaroJZMxilmsRe4dKRnrq5YC6tcGS362vmce7t7wJifIQd4kFZjJCFOpAV40kVPxGO2EDs/fhn98&#10;WEDm8yf06OJGrQZNArkrNAms28JaHaK3XlrLHuOrlEKShU4hUmozp9iJFpwKq5nd7bwXbQrSpNMg&#10;KOPNBGqJsF8gq1xIVgIDcS6ILAbdq1kYGnuOkbEwHTYof8JYINsZbNdkfRQZB1eQ1W3EJCodZeYp&#10;IDiuvJOLRKDfgl+sWofX9hegy/EEx0wL8HYzwQe71AyO1ouhx1q0fAbe63nuP6Cz9x+mZfLSg4uR&#10;8PkSLKvJw8edyWjyPMf58gCcYje8NtOMq8fGoUxWjzugIC3InGsA/32LDD/DbPlcTNkQzmm1ou4i&#10;4H/WmoQ7K4oQWb7fGHcqQ6SNdv+1hixG+624DsONq5kGYKX2YHE+8PexMgBLa035mPvezsdHPE67&#10;52l7Tj4fs6ma51Cnyq9ez7chfrJ6peS7OP8+aVuEyyrWkXHJ7SNFLnc5lXi57qEZ44vryGQInAV7&#10;ce+Gcmw4pmKhml+KFwpAlGhB9t/9sCmyqjiMqU0mEKPOsmLvKaBrjKFjdI/mrPSBvAQPoaZjAV79&#10;vAwXFm4nW6nj+bUxutU0WgwvbuDPzaYk0BgC3xWlVahoWIYO79MEzHvgM8kGwe/3q6I0Z1+n9Bn1&#10;F0FRukvJGuomq7jfoKlir8Sf++DXd/jM3QT7Dtdf0eBawDFLw+rDufjz+7m4pnQ1ovI/JgjXcI2r&#10;PQh1L0FQe5OmEoSUkauKDCpJpRYSY8hwz19zlPegmKwFpVB+JlQMx6Tjq/unWoTI1daJiwi0vy5d&#10;g7vfKkTs3hVY37Uc1c5/o8f9BO+FOodkY1iGCa81cH/nKTVTA600WB8XvpfswKk9EXwo2rkPU7pA&#10;9JNWE19tgzIpIbk6lJpHBe6+xSiWt9vScWnhu0T1Dlvfhjc4WSUkaD0pZhJCi2kKH0pM0Xt4s/V1&#10;spM/mYcql5WUmRaO2bxjhBRWF81rs6zmdjMxlDEi603lFDSJ/FSwEv1udpOKhsu6G1WM9ti6WVnn&#10;AdFEEqM5dUvjhyBuTTZev+2iyfHieLg6tdNWoHMXlblYIA0GLqLGgefwxuFszF29wcSx/h8Vzfmq&#10;SUYFM5lWjSxDJUk8VvwKPu/JJPvjJPeolpD2V9xlcv0DgK5zaww7+bwWV7+BX1WQthfsx1RlthTJ&#10;hdGEqIqDpgvja3sz0eR9mdfwa14LF3knF1ynYkoBg0GW4xeM+Kv3+JN8s5hNkwRtPXcpRW2w7eO6&#10;GOq6lXP/QRyhkZe9bxkeeisfl67ajOjCA8bSVqfByVTSIdrwqMQaWapUHCFkM9r8aBNnujgfqFzK&#10;DuKGylJsOpaCNs+zNAi0oe5WjPRcH/SazlRUN6yfLEL34yELzm8oxJUlan1A1mWq+KryRLNRmGo1&#10;EKlqv0WHMZ7zOLpqN5L3v459HS/wGsngu8hMPH+gwvsDjRzr1hygwdXbrT0wcn0SlDVmbrV2vhPd&#10;/LvZsEnDTXEXT++jaOp8CcVHXsMl5RvIAMUQOD6q06aN0NRr4zjXJ/BaxnD9jKs6iunFOxD/8Up4&#10;u/+MVt6P2yPj+9TZns1AswaiGL30no/rV/Fiv3Sy3FACGj5nk/FoDAzbj8pHw1KxWs0JN5lOT8+f&#10;CTxPod75dxTVLcErn76G68srMKv4E4SV1yBE/ZvIYCZqK4kBcAJkJQ0R3uMYzROBOd9XcoX2MRrh&#10;XFHF6SkV1aOFcmthelPx/qeW1GI6WfMlRe/j0ffKUHAkHe0cB8WOA/d33jbXEpTXZWLp/mVEwjew&#10;pSMNbX18YCqzYCxmKmSCyVCPKKQsT8VlxCqkJEZ9sXxYajPa3fMYMg+uxkUFZYaeyWeq5lhjytWk&#10;SgBTT2TU/pcaXFNUjPc6cjlo9/N4VnHa41kxbIOD/aWHIUvYCCdmQIwFYjNUAsU3+05kh1nleAJQ&#10;jATeO/dEmy0F8koz7XPebHzJYm7qBW9+5zNpd/0Z21rm4+aqKoSu3sfJwedQpCQIssjyDkyWFcjf&#10;QwuPY07BIWxu/DsZyVNw9WiP081wuW7lYlNNM+tOsJlL8lPfi7ePZePK8vVURpqAFL6Oo1WnjXGq&#10;1qs6VTNLPsPftq2Fw/MkFSANAi4OPw2EYYKM9mDoOPLh2n015+6z+D5EbSFUa07rwuyy5rpxci2a&#10;asJmXdA4kIuGyrbJ+zw+9abhlT1LcH1VIaIKt3EekBmU91BZtHM+kM1UWbeTFLc24Zr4qTEYNE92&#10;4Ka3C7GpPR7dnFMDpxG4Ph1R3FCg0O/iPONc8dAa3nA8C1eWbsCMVXuMq2xcqbJFj9KadhNs7PUK&#10;fMZIGVbWYBYV3JPvFKKsehkOO+ejs+8v1AH3wtMpcCHICGioiKW3VLXAuOCVtkvp6XkcR3sXoOL4&#10;a/jrR0VUlpsQnk/jqUSVBKi3aISp/I2qj48tl4Fcw5+PmL0os/I3Y/nubCr1FzFM5uKhAej1KKVX&#10;YPb1ew0q0lVGX1l9avbc8FmaOJJZJ1ojAh7FdMUMeE9co9psq+QEEz/kfBBTExGwLjfFPuXCvpsg&#10;qmZ4/8IhVxLeaUpH8o7FeOydFfgFQXxOwWaCaK3J5pV3Q7XkxvD1fO2Xo0EyjuxHbkAlWymjd1wJ&#10;jRA+D80Z9akaX9rC79ebunUTqxR3347H1y/Flu4VJ+7vvPFlR0j3DmNCFakzQSCseA9+WVSFN/bm&#10;oNH9Avo8vyXa/xqO3jvQ5VGa4f0mo8bPhzPMG3E6eaNe3pDrdvja/8DvzEPmrhTjy4soJB2rOIIL&#10;qtRCk0hZ1YHxBJ0wKqLpRTtx+4YV6Op5hIOoBUJrQiguF0pADMMQKOhi1XnNTg7jZ+X79jsCGXsz&#10;tmQBqa8CTbL0NPjmb/ydn7VplAGrWUzm7CyasyViLXKHyV1lFHX3I6bwnErJNPY8i9yd8bi2pAoz&#10;ig8Yejx+zS5OgkaEFXUifHUjLiAtnqwim4WNuKTyQ2TXZnMxcJypuPw8nq/jHrLK++D0ckITbMz4&#10;89iKV2m81zctxsVl63B+FZkLwWUaJ2coJ9xETrAJxYeMO2NcSR0uKvsInx9XRYJ/wNNHy7DnBh5f&#10;AKOYmNil3J2yvL+g0j/J/y4u5wNGiagrrFzafd1PUKHQiu0SW5SBIZb5e67T33E93mA2+PZ3PEoF&#10;9hjqHC8i40gBZq/bSkVJY6O4CyEFVCylBBcqTwWLzfaACqUIqy9Io3m2F+avwSufJaOm5y9fu55v&#10;Q5weWvB8HVK8l3NELqLu3geww5uARza9xzlca9xTkdoTwutUDDGUhmoEDaUJxZ1Udg4yDGWqHsH/&#10;W9uI6YWHcHX+Z7hn3RL8/f0svLYjHu9Wv4JPDjyNTw4+jbcP/hur9iXSus+hos3DheUfYkbRNkSV&#10;1HAcajl/D1KhHuFcViHIdhrEqiJdj0iOy4TKY/h5cQdCK7pxTdnbKGjNxNH+xw2THFZfKOqUQQMu&#10;ej7B7/erYliJCUEoUUY1Bn9nnqnRbzyeTQgSK1K5ITEZudPk8lMWoIw/y2ylA43BQYPTSXJgWKEM&#10;T35H7G2I51DctJdGn8f1IHpcTxB8/ohNXVlY2bgST21fj7lvf86xbsBYsln1rIok8CiDTbpEVbaV&#10;uDWu6iDlEN8T+yH4lmgTfRsNzHbOoRrMyV+L9EPrT9zfeeM0sfgBpaxqYmmzoronziHQPPXuCjT2&#10;PkuFpvxxWRhycYhS3kk2c5cJJnt4EA2wBsjXJcS9Ew2OZ3BL2esYRxAZV9pJdOzkw+LFEQlNUxue&#10;Q5kP6pS2+tM/osX9PJwcOPlSlYGitE8pIP0uZJZitZk+X344Pw6REpcLkPdKq8OUtKCYycD7N1ky&#10;vHcxtO7uBwz9d3FsvGSTbT1/x2sHFuP2tWUIL9iBqXzoIbRCQ/jQzzeWXivBXBUR+LOy+QgMYflv&#10;45F3X8Ph3lS4vdooFuyavi6awM2ufyJ292uYVbiGxz2OiTQglNFi6krJZ8uJaOo68fw3VK7Bp8cX&#10;wtnHZ2cARYtBAUwxTS4cTn4922Dn+ibRWBjFyrmiMiFKTNFCtAzrblqQ+hs/y/O4aAU6OFbKWlKa&#10;caAkjsZR1qG+ay3Cr5/nxyCKUWrcVSLJ7MtR6jXHxeF+DHucC/CnD5diTtFnVCZ8dkWcF7LYaRSq&#10;XXaga6HSZCfxd7VZvqLyA7Ldf1F5cc50UYH2UAlSD9g2HNY1bTYfGmPk1JmpGJnJUKVC1P4vKc1h&#10;PheVeGob+CNWNqSQja9G1OpDmFzRRYOJCq9CCq7GbLBW7yS1odZGaxnI2sIwkda33SMnIZhqjpYS&#10;MKjn9LsRlVAhu1dWmN1Xp1jUKIhxTJRYML7kMN/nMQlm2s83pagO15W8hfRdr5mme91U3AM0emWE&#10;iTWKSWgcTLZokHs9c6E+oE6w9QEVC7+f46cUecWTZDxLX3COU08oZV5eIHl7TKHhHgoJgtN9L7p4&#10;LIVBnK7HsN21FMsOLMGDa4swl+wtpKDaxF/kVjdbQUya8zETvwl05VUZGiUWaBN9WDHHu7DONCab&#10;VHoIf1mfi33duSeu+TxtflRtoKm0VmQp/HzNEVNeJIRfnFq2H3FbE9DkmQc3LWQtTpdLVZCVW07Q&#10;6eKk7dJO2dHYSNej5gZdrofxSUsOri0tx1RaFqYVLx+aHrjZdMnfJ/Dizuf5Li9eg6UHl/CYD8Gh&#10;i5K7TMF7AQoXhAk6U4xrYPSif0wiN5LiJwJvFYwb4qQZ6OZkNYAqan8HrdY7aLXeSep/B467nsJn&#10;7Un440cFuLjoA9PKeDLZ4flvKsZSxwlRa1JVJ6/hQuQDVxE8WRjTSnbh7g0V/G4eepx/IftRUVNZ&#10;Wqc+rl4u/qbBWLzw6WIesxZhVXWcZKLW7aTTtGC4cKdysYfSQIks2oP7169Co/d5O7n5XXMcwyLF&#10;Tm/nvZ+egrcJKaOgwt+VTm180V1k1GTVKuVu9hEpyGqARIaPMtdk9QUUn+7ZWojaEX46938uicn8&#10;lDHouolWNcWsIwK83FBd18PZ+yhqmv+N+97/BNGrt3FNdmKSyqZQmcg1pNJP44tb+Sy7MJXW6ZSi&#10;FlxTUokNLSlkGE9ynDm+HGeTvs1naTwHPK9RsFJ2X7mebxJtRjYGgksAQyOTrwN8xu42xUXuxHH3&#10;DWjsfxZv730V167fgumrtiAiv4ZzjlZz+TFep1w4qr7chpCibvO+3LZq3Gc3YWufXC0VJsFC5VT0&#10;s1w+1EW2uZ/d3C0AMfvqTGVnMjoZxZzXIfx+SOEBzKk8hDxeQ1Pfq2SGD9EYlKGkKhtyXykWdg/n&#10;80O8fnlITsNFdhpiqqiTwY7QuBQQK/mix/sHGg2qPKFmeXpfHh61F6BuoU7u1fvOh8ho7+HzutOU&#10;3X+7Ppbs7XX8onQd75uMVSBKA2OCMst47ye6m1J3jOfviqdrP+PPTMUAVWvh/OC6H0uCEFpUixkr&#10;PsaD763Bqup0MtI/03D7gsGdN6FMDYE4sEVUSDyI0hdNt8PiFspRRBVtxr8/fR3HnP/ESBcvvoOg&#10;4nzEdL/0cDCNG8WUhJBVwwljFuydaHY+jbK6PMwu2UJF12qyycRabLc0WRWyFhoxhuf7TeVabO/I&#10;5kN6kFTud7ROeWw+QFM+XQvFHPPsPLTvW0x/dy5SuaGGqBSNH3bUKhRb7PD+ETXuRaiqXoSn367C&#10;xQUqmU66TkWgzCAZAqHFtK7IGiaW1XBB0PIktQ/JJ5MpPI6ZZZ/iiQ9X4aO2VLT3/JXA8qDpfCdl&#10;c7oNr3yi4mSp+7vj8euyIgLZgdHFqSwTtQhWOqT81Vzk6jFRXo3Fu9LQ7XmORsPd/L7aJWvfDI/H&#10;Z2sDll8/zzeJ9i2psCAoxg0qRkPw8HCMDjpfRlljIg2iTMRvXYnF25ZhU2MsWl3PwGO6R4p5K7Yk&#10;pq0klXs5fzWnfowAI+tVioZjTVagnexeKsNejVXvrQQIbSRU8P5uKsznsOb4YlxVWIrQyn02jVWu&#10;kDXd+HmV1QEhJbVUMrVQ87tfFpehoCYLvV08DwFfwKI1L1ePRD+rDlnw6/q6aA7YmKvNhrQbHh80&#10;DKaPiru3U9Y4dQ6feUvvM/i8Kx7pO2i8FlUhsmAnxpYeNYUfVcNsAo0eAWGoXPMCClnhct8anSb3&#10;sDVyLXNRdYBG/FwgxfeUMaX2GRdUHMbYqsMmVHDl6ncx/4M38H5DEpp7qf96buQ43komcK9Jxx/R&#10;vVNfeV03G5Yg9mYTMb4cO/62REaVmLrduK2Yi9xynMMKU6hUkJcGlZOsqpvXRIO0x/kwar0vo6op&#10;Gf/c/AauqVyDiGJtZlWVFIKFwJgihiegVetoge9YMraJqtLM8ZhcQrLBsZxKEFImWiQBZVb+p7hj&#10;XREW7FiCrW1JpmGc9hs6xKAM4H5xzeedzwOpa51OMI4P4f8jq/jZGtFIWS2klBVNiCj8FE9u+Rxd&#10;vbRiSQtVBnuItFt1fVxET00Ss7+Bk0sWowK4LgJDW88f8finRbwwggyV4lQqHfXWUG6+duSrpMwk&#10;KqXwwr14+K03cbhzEbQ5UJv35OqQO2VA5UtoHYjunzzYPxYZpqUmdmYCe1popNwujud+x3yk8gFe&#10;W/IRolZXI7zomKGomgCq22Y6UvKZjSntwn9XdOH/VbUaK0MldyKLDuG2t8qRdngpGjwv0WJ9EMM8&#10;tuIqshBNEzlah6bf+2koWMMCCBTdzsexsT0HvyypoOWrDZxKS+f1VNSY9EfTw5tzKpQT8+Ly97D4&#10;wFLOB1l7owkcBFK1t7UgEfxcX5e7uIh+S3ZMS5H0Xr/LgjtAhvTClsWYWrQbY9bUcq7WY0Z+A6+D&#10;oMt5dVXRm8itWYxjtLq9PQI1WZrW5WeU2dfOc+6L7k2uEG0qFACIqalLpHEhdmvPFIWWrhJDhglC&#10;HlrENY5E/HFTIaaVbcGUSipkshdV5FD3VbVSHlPRTvChYcP1+5uy9aj3JJs+MjI6te6dVLqqBKE5&#10;YmN2wa/tq+IRa+FzlHGqLFDVShPLkrvM7VZM5n7zvLTnzkejyyf90qHii0/iuOMFWuN5mLelENeW&#10;V2B60UaEF++jHEE414kUogroyn0rtiLDVsZQiJg2re+QwqOYu2I3Lsrfg5kFn+PKkg/w102VWLV/&#10;CWq6XjRFOh2cL65u7e2gcRToIknjV9cuPSdXq8utwL4U612m0Ki/89QZ3OmIcf/q/gkiSgCQES7P&#10;QB91r/b8OV1/QpPzBXzavJCAsgLXV5RgeuHnCBv1GI3lfRu9S2NBzM4Y+QJhivpTjVV2XIU2x7fx&#10;vWaOUyOmkb3NWr0d15RtR+yubGxpz0Cbdx66lR5OQ2ZEIMe5ZDJ+OddcZEsOl0oQ2Ws+L7XmE/yy&#10;9E2eQLSxmQBQjzCxGdWu4kOaUsTJVnLclCR48b1sHB18gQe+Cb52WhccbFPGhCcZ6RDIKF9epc9p&#10;YSqjwqkyC4l44u3XEcYbkDvO+DYra3ljykwgBStRGe5Ww5T++dHraPK8AHWqC5SLNr27+bOCWicP&#10;9o9FTDollb0mcovnXyivzcHjbxcjhg9WHenUv2UCF/zY8gN8DqKtWjB8JrI2CDRjtYhoGEQV7Mdv&#10;y9Yg40AePvOkwtX7GAGLSpyWoE8uRi5a67+1hRxNxWezITL4dQUTNanykAl4vHegrf+vqKhZjrmF&#10;22n5aeLyeowlpHIWXNAm20TlgRpxXWk5Njpz0c4FoAU4orpHVEJSIsHO801i5xcXPBf0MBWR0/kY&#10;Fn1SgNkrt9FQ6eQcle9dFF8VuDu5oNSmwIFr8kuxzZFCkHuCAEnlZyxMxbjOjiL4/kWGntzMAnSx&#10;GVnX2gJgLV/rYuT6opWrNNde9x+oTB/HEfe/8eh7yzGjaAeNQI6nick2cb7J89CA86mIpnIdRxfu&#10;w18/WWvK5ve7fmeteMUFDIORIfLV6/lmMQyG3zPJH+aa5WKy8QPrIlecR7EF6hexUF5rn1d1yAg6&#10;1A2mND5/7uVc6HY+gwbXc6h2vopNzel4uykT5Q2LsaJ6KTJ35CJjZzaW789ByZEl2HAsFx82Z2O7&#10;Jwk1vfOpNJ/mGuQ5R5WltgIMeGRQ304l/nvqovsN8BmjiGOpOmpibIoXK6XYAjbBxqX4n7LCgt/v&#10;mYiMK42xHZ87yUwfwLH+BVjXlIHnPlmF31S8haj8bTRGq6kXSBhUusuwNurdEhqf1BMqGKxKK2ad&#10;yN2lWCrXrF3DWru1BOrNuJ3glLhtJba0paDJ/U9og7sqvA+SLeneXQ7VVdTzvoPjoH1MDxl9rXJY&#10;gw5tdbDXfJ526JYdWYTZ5W9TIShLohHjVKtKk6mokwCjXPnjGLvmECKKajCf1uJhTiwvH6gysrRX&#10;RkEmWcM9pGiK0yhlz+u6kVRck+1ObKvPxK/y30VI5Q4qyqOkYLxBKiP59kJ5jqnFomn1iCrfglUt&#10;S3GcloOvU1lp8u/Kd8jzmEH98oD/cMW6Dk1xS2NxUCm7VNKbC0Z+cSlquQO6nsDOtiVYsW8l7l1X&#10;hemln+PntDD+S67KKm2SqicoH+VDH+0HUdRF8NcO7VpMKTlEJboL15esRfxHy7CndQEX2GO0Zm4Z&#10;zUIJdl1nJqq6KlquxaSSMd3Op/HMe6+TMWxGCBnDGFMdoInP9vhohpKaqCnJoBq3vL2WbGMR58Pv&#10;CTCk8SbWdnrPVH1NTCOvTs45virn//fvlGBa6UGEr5ZfvptKUd0URfWPcnw0z5pwfVkxtvckocf1&#10;KOfSI8YSVUaiYjhSGIH9PgqYmiApr22452b09d1CZWGzeZT62e59Fp8eexWv7c3CKx++hritOXin&#10;KQFNjn/weh7gZwhe/K6LayLY9Z+6UNHyugIljgLS57wR/aqO7ObcoQFnmplxPLXITYCXopiUTTE/&#10;+XjfLL1Sonz1ux6Et/0uVDsW4eE1ySaOMa64F+E0LuWGVTFFPVfFKeR2uqzgA7zTnsYxfdgoFmW3&#10;KVhvsz/FjIOf7yf5spi9e5wv2l6h8ZOCVjaZs/sutPN3R5/t2zLUwbnf/SQ6Hf/mXE7Fgr2rcP1b&#10;m0yKsOIl2oyqXfwy6uxGSj0rWzpmcomy7XrMz5OKa7kuGk3S1QTzXKupYz7BryrK8OKHK7CpYR5a&#10;ua4CWb3aH6Q4m5f610em63X/Dm51aeUcFRBrf2Qv55yPBoAyRZUeLkNmpFtAcx/O6+58GG2ef+L1&#10;A/GmCZU2Wk01m3GU68yLELrxwtUYKKJ8D6YXb8dT7xZxUT2PThVJI6IqU0fuLO2mtUFpIp2hlrqA&#10;36Ot909YXpuJi1ZzQEjNlM6qUgUTipQWqZzrI5iyhtZmfiOuKSrCutbXiJTWlaEOewFqGOwB/TDF&#10;WhgDtHpk5dg6ViphTmux7XoMeX6PY30vIv3zbN7/PowhmIxVCwNOjPHyFdPyDqGYvtpF2uykLBeO&#10;V9leXFK0Dn98byXWt2dhn/tf6CZwqUT6ECehYja25fGXFdO3JbJMTazI+NjvgNoN7/Om49G3FyOs&#10;+CCfKRkMrSL1/xE4qpXCeDIwJRpcWLIF/9qUiePu+ZyESrukEqRBImUa7FzBxJRC56tiRwoyH3f+&#10;DdeWFdHaPoJwGkYTSmxfdZO3L/fr6Fgqy25/zyLOVWWRKa6nxWwtTvmLNW6qsSSACPS/UWafdUXc&#10;afrBlO75Ny4q3YNp+TUILyezLOvEz/jMQitbMLdoA2J35eBQ/9+h0v7+trMz/kr0UBHTfj7zIa4v&#10;H5+DwFpuJbs3jfdCA8/uqwh+jK+Kag+aGlx6DvxeW98fsaJhCY2+w4a5TC6kEUhGqlbfmo8mW5DP&#10;eE7+JqR8Nt+wUhmVKmhpxs3M9R8rM/z2RYVuFVexiSh8htQbqmg83KlsunsIMs8aQMnbn4273ivF&#10;nIJ3EVG8n3qDupmiIsBqXz2O834sWbvKQI1XzTSuvUnUsSFFLSYWO5EG1wUkDudXqk3yQVxNw/Qp&#10;6pG36jOwt0t9qP4MtU/XPkclVtmsQxlaAkDqFLkwR0vzyD2nRCS5ue3+Hf6uOUTjp8Or9XIPWr1/&#10;RK3nJZynAmXK7DnGE6w+WoFo9Q8pbzN0Sm4sIaF8sMoOmqAJVtWMqOKteGljDtqdfyQI3EYQuH80&#10;G4S0kjRSSDzQ8RAnLBdoP61A1y1ocL6El3dtQPiq/aTZHRZkihrw32VHMLmKk7egjudwY2rlcTzw&#10;1uvo4fEc/aoUIMoqihr8Af0wRQpGm5/kjhKtlWWi4BuZTM8t5p4OeFJwcdFaAjgV8WigPozjEVJI&#10;q4OTYywnxsTSLtPGNbJwH6597wA+ODYPbc6X4el83CgYFerzquaag9anWy4KTg5txuNEDX5dZyZK&#10;F5cykUVvyr4T1BS8/7h1GeaWfUzDhMaIYS7KyFG2oE3vNBkpvK/ZpRtRXpPIOSOlJGtXyujUlfFA&#10;961cfAJQBTofxr6O53E5F4piU2ajGM9vg7rKoGsymTFyIz70bhkaul8yi0TWvcmw4nnNzmke1/QZ&#10;p+WtBWVTTO+Ch89O+zK063tDwwJcV7gSP6+U27ia8/QQhcySz21Muc55HBet/BDL9y5Bl+NJnuML&#10;F8G3IWIybgLXqr0vkq3OR+wHr6J09z9Q3fo41DJbsQ8xs4Guhwy79HWfej+aQQKTxsIwN7nLXHfh&#10;s45UXFz6PsGZz6+IVjGtXXk0ND/VPlo9SKJpMDy9Ps6Ab69iWyoJxHlhC5tqDIOf7yf5sihgL1e2&#10;FLa2eSjbr5XPcuWeV/HY28swp/QjhNGwmUjjcoyJJZGhmOchI0oxJRWupO4oqTMV7MUy5dZUiZjJ&#10;5YfJ6GXAt5pK9Xdu/ASFDYU42JMAp/NpGr9PYJgGgSodqKhtX4+2LXB9kKWovbbLrVieAFCGpcIU&#10;XPuaL2qr77jVJu1ozvBvKr7a6XwKG/Y9gwXr/k2G+xmmrdyP80w++DkgkznBVe5iEhFaVtR4ieoT&#10;cfBMYzKiuQZTFH48kdqW89dnBZS2dbPAclwlrWqi+ASzoazGHMumUGs/h2IcZBH8rIJcel+U0+R7&#10;k0mEcmEZJiE3gdyIfDU9VuRG4Gcmm1z7jq9d+7chYZxUAqKJbzbjoiWHcM9tlZg3fQmyIzOwJDwJ&#10;K6alIS8iBalRqVgyLR4ZEUnIjM5G7OxF2LVqFzAMYIT/5xvhK3/2UfRekP9GRka+JOY//xAwxC8M&#10;8ffhEQwPD/Dr/fCjj8caxvqUtXhx5vNIn56KzGnpyIz6YUlWVAbSI1ORHZ2F8uvKkH/lKuTMyAr6&#10;2R+iZFHS+axTojORdl06fC18gH49F/soRwK/8CfnfifiLozlc8hGWlQaMmIykMHvZ0RxfkQn8v20&#10;H+Qz+rYkJzILWaP3l8H7172mhqUi68JM5N6Ui8Gd/TTCBjAyMAjXQA+ntA8+N0fONYKWt48j9tL5&#10;SI2J5zFSkMExT5uWacbvq+f5LiUnIptrPdP8nD6D18V1rvvK4HxInpWI8mdK4avjTOj2Y4RrvJdL&#10;1ctfB4aHMNLfyx+G4B/0Y2BwGK72Xiz6QzxeufTVr53nm+SfV/8NcHF6DUiF9PPFbWQE1AujysSP&#10;Qf4/9YF5z8o5AzBKmzOJASbo+AVVV3aI/V3vE1DKCCCjnzHAQUTXTuUvNl4prVainG8LFgIt+1nl&#10;fyv4FTieRLn0+j4ZhYJlFccIVMrEkHVs9/RoL4hqO5ncev492PWfqYSKUdI6VzLGzIJG3Pbcp/jT&#10;tauRygWQS4WRNS2ZCigZWTMykDU92QBNGhVo/OxYbH9tu5kD/hEqIL8FGIMb5mf9MCr62YAKJ6lf&#10;n7Wv+t1PcBrx8WeBko7l93E6DZpJhQE/tr2+FQsuXogUXkuGFFiQSfp9iq4pazoVLV9zCbzmGs8h&#10;JZtG4yEjKpMAk4Wka5Ix1ETFoXV9KgAT/Z8FMJkEBKN8uQZ0z/o5b0Yukrk+Fs5ZiKUP56G3zosR&#10;L82j4V4aS5zUVJ6tm9uQd0cu4jl2adNTuKY4djRMUjiG6cHO8x1KTkSWARjdU1oAYPh+Gq8xbWYa&#10;weJlVL5Qgd4jvejv7cUQQUa24CCNwRE/76/Xg5GhAfT1DWKEYHq4qAZxcxZ97TzfJM9d+Q/AwelF&#10;rBrheA0TZIZGCNLSIZp2nIQjnJBGT/CNgJxnspLOATEl5kcl8J587CfE0EMrU4rJIorb+J4Agwpa&#10;7/HvIcUSFfkjrSzq4OfayVZqeUxlQI1+xoCF6KcyaOrMRi5VG/05WY12qyoxQSl9ptbaqAjU9Nlx&#10;6tkgZkQAO/navw0xXT91boKien1c+MYR3Pbyp3j+sqWIm5GOxOh0JFOyIznpOPlSo7KM5ZUaE4uP&#10;Uj40bIVQIP1j/rNzgv9vkcZKAGA4IUfISgyg+Hzm92F+WuRnmBPJCL9hRBOMBz5QUo2XZi9A0nRr&#10;Zf3QJEMKVUqHIqCR5Mz4YV7rN0n2jGwkT6cFe30mBo8Pijjax8aXLwHMgS8DTKYAxihcKqP/BICh&#10;pHMNpBMkJLr3nMgcsvoMJM1IxLw5r6D8n6UYbKTF3c9B9AB783dj/uXzkMTxSdPYRGZzjLLMcdJm&#10;JJuxC3ae70qyDGiShU+3AKNXvZdF4BHLip8dj3/P+hcq/l6GoZ5egskIfHI6ULREh0YIOn4PfIM0&#10;DDl3qh6t4BpICnquYPLPK/8F9HB6eSlc737qCaoHa90ElIGdfqPz0co5AzBjxRyo2BXEVQBXmzRV&#10;9VOgEJDJJjVWqdb2d2UQ2aJtBCbzHX6Xf59Y0orxpQQXCRW3YkwCInV8DCmxmxZVDNACzFGMqWzE&#10;BRQ17lEQXmU0DHhRbAIEz0MgUgWECXK7nQ2A4f0KZFRqfSzPN77sKOauOox7nliPv83NRZxcJ5Ts&#10;8FRkhyYjl9ZOVjgVyoyFWPdCpaG2/J+ZbGYSUKzlG0QEMkbsRJL0+wdIVAY5STlBh3yk3j6+N4z+&#10;flrSvSPYV3IQL86dR7CT1Rh8kn6fkk1mJxdZgMlkUVGnkhUE++wPUXTdOdE5SKKiS70uDd56r/Fa&#10;BgWYg07EGuuUc4Kfz6AB8p8EMEYJE1gEDHo1RkVoJpZFL0VyaBIy5qSTyczHO39fj+GWYdSuqUXS&#10;L+OQFBNnlHg2wSUrIpc/5/B4VORRyXz9fgEmk0xKbCqN6+sEwPD5ZoZm8Vqzkc75nRCdYFhJ/ovL&#10;0dvkwlDfEPxkMHJGOIbdGPAN8n0vNr3yAYE2FjnTdF/BzvV1+esv/gqQ+aCfM4yKY4j/Big0P0/M&#10;PHEXvXPyf+eMi0wxFMVaVAnAdHCjslU1X+V1q0eEspfUqW1SWRsuqBIwyPUlFxY/awJfVMwEKfVA&#10;EGiYVsuGvbRAMRrrPpMSr+dxKaUSAVUbmU63Se0L5XthBKDwomZMNRvRbElx2550lD0J2E667m9N&#10;BFrFSknkvVSpFEYTwvj7Fbn7cfeTb+OlC/MILlnIlb84bCHSYuKRMGM+6f6LKHzmDTMxjEfMzoT/&#10;AV34OX5GolkT+HlkgIDj5h/lh6XFN6JXWTNOSispd/5hJF6eiOSoRKMMg03S71MCAJNN1qLXAIsJ&#10;9tkfoshFlhOdixTeR/wvEtC1r8s+Qz0bvpxY5jQGnIcIMBdZgJGrVABjAIXPJW0GrdYfOcAYIP0K&#10;wCydsRjpU9KQHZaFpJAkpEeT4cxOwvI7X0f8JXFIpMJdciHZQEQqMsl0MhXvIIPJIjvIGXW5BTvX&#10;dyViKwZgRhmMXsVcssIysWTaEr5mmetNi07HvJkv4M2Xy8hU+jDSz9nBeTIwOIKBzkEUPV2I2NBX&#10;uQYSOTcSgp4rmDz7yz/b9U49Iv3hGxkmkSGAceZp/mn2CWzk6bDz0co5AzAKvAdiL7LkjctIr8ay&#10;l5VvA/7jytswpoqshUAyiYxH2XBiOpPJSkJKD2NayQHMLt6Dq0t349fl+3BjWTWuKz+MS0qqMavk&#10;ECKLDyKc76kciwoAyp02ubgTU3mMqSUNZh9KWNFx/p2Mp1R9KgRcSjrQPoF2s3co2PWfqdi0W7Er&#10;/lyqml8tZo9CFK/xurz9eOKGfCyYbml9WngiUmamYGF0LOIuXIjC+1aga1cXOvd1ovNAJ7r2d6Fj&#10;Xwda97Tj2Namr8mekj3YXbzbyK7iXUZ2Lt2KDxPexYZ5b2HDq+vx9itv4p2Fb2HtS1VYfG82lt2Y&#10;i/jwRciN+P4X4zdJaniSYS7p0wQw5xaD0ZhaF1kGkq9JMc/wBKbw5YtfAgCzkAopADACFCpNAzC0&#10;Wn/kAGPujc84fRRgDKMJTSGLITuhEWbAhkw/a3oaUmJSjFGUNl1uMI4V38vgdzMjFdfk57mecoy7&#10;7Cvn+I7FushoHPFnw2J4T+may2FpyJtGthWeiewoMplIfnZWLl6JfhFrXyzDUAc5hdOH3pY+bIj7&#10;EPEzF2FJdBbyaGhl8DjBzhVM/n3lcxhuIKC0+OFr98HXSekinEjMz5Ru/kwZ7qGM/nzOAIzJ6Doh&#10;FmTEZCaJlVD5SuQ+Gl9FxVvUgZCCZspRRBBUYsoO4caqg/jXtnZUdvuwud+HvX1+VNMqb3D7UUPZ&#10;PezDpkE/3uDf/7a9A9dV7sfs/B2IIOBMLjrM4zdhjAL+5e0IrSCIKCW22KbBGhHIacNTSbe93m9d&#10;tJtaIjdeMwFOWW1kXkUEHoLMbxJ24P7bivHCzFwuomVcJEuREp1jA5RcHDmzlG2SjIQLCT5zU5DI&#10;nxdNT+Ci0sIaFVJmIyfeUzDR/pzGn61wclNS+V5KNBkLRa+K/SwJy8HykCU/buX1PYmyoqTw0qgY&#10;En+ZZADGJFwEARj3ETdSrkoygJRFZZJGxpZjLHKyuP8AgNG9ZnE+6h4FLgERs7YiVqMgfgoNIrIA&#10;jcv0TCpt60rMIcDkmjEjOPEzqQKp79lFJpDLjlTWI0GG12ldZbovJSDw1axVJSXo/pYhLYTXy/W9&#10;/t9r4Dvow4qH8zEvYoGN0Ybp/nnfAs4g5wom88NfxvJfL0b83EVIuioBsVctwqIrFiD26oUUGrJ8&#10;jbt6gXmN5WvsVQsQTzlnYjCmWB3FBtWtqC2z4jKqO6WyIBOU81121Cje0NXVuKTsMB547wgyDnZi&#10;H6lic58PPe5hdDuH0OUaQKd3AE5vH7o9HnS4nOj0uNDu7UfH4DC29/jx+kEHHlhbi6tWH+L5GnBB&#10;FdlKpWr12NjL5HIyitJahKgiKUFG2WtjyWROvu5vS3SvxsVHsfEl6/abUMxzFjVgduFRXL9wCx78&#10;zUpkhGcjJ4IWrxbHNIKIFhMnSSqttLjoeKTGJCCHEzFHk4wLLksWvRH9fPLvUmr2dy1aBUpzInLN&#10;ayYnezotKi3KNPn4Sd+zI7KRFyrfdfBJ+pP83yVbPngqwxSOd9I1BJgD3www3noPMq+VsqSijfkC&#10;YJTSLkVrns+P+BnpPrMEMrL6+bthMEbEaJINyKYbxpJs1ohhdgSYdLKV7Igc5JHlLAmXUuf6mZFI&#10;qz/eGFVfPc93KYF7EosROBhDbzQekyqmNnpPSmpImZaDpZHLsSyCgBA1H0tuXoZXoxYYNpvJuWCM&#10;Rq7fHAJRsHMFk1wlxPC7xr0czXkUnYqkqARz7tQZSTx/EsdVQvCansRzJFHnJJ07AKN0YFsFVDu1&#10;FVi3MrGCVjwVvSpChxbXkHFUY+6qj/HHD2tRRnpYPziCbu8gHD2dcDs64PZ2o8fjQJfTgx4XwcXZ&#10;gW53D1wEGTd/73X0YaBnED1t/JvLj6NkOR80DeHOd2sxs2gPQosOIqSiye6cLVZ5Bu2FUfE42+fm&#10;fMWJvnLt34YIXFSeXMkKNmlBVRY0BgS7ilZMLmnARfl1+MWirXj1stcJLOlYQckNTzQ+5CyCgrLK&#10;5BLQBFsSlo7lUwkUWoSnIHIryYpLp6IzNF1CZZfKiZYazUkm0UTnBP/+A6I/PsmmUsmkkknhM00i&#10;g+nY2/5FLM38dxLA1BFgfp2B5HAaFicAxqa5/icAjNxj1jiSjM5fzlUpXxsg1xrQPLViGQ4/pzEi&#10;wOQYoUFF4BHAJMUkGpYQ9FzflRhDz7LYk91lBjwVkwncFz8nN19OVA4yptCoCMlEagj/Hp2NpGlc&#10;n9PIbCl6/ukmiSHIuYJIhuZQFBkPgTcthCBFYyd1qsBKrCmVx+Q5I9Oob+xWgACbOmdcZCq8OZnK&#10;VftSFI8xrXolJU2YWFiPaYU1mLZqPy6tqEPujiPY7R5EyxAZi0DD6YTX5UBPrwfHBvtwmAzlc+8I&#10;NnUO4/1uHz7s8WGHewSHvH60k+k4yG76+T2Xw40udx86+obwvmMEibs68OvCbYhctYvXoWQBuyHT&#10;xoSk9AUCArzg93AmohiTARtlxVWoPplqbZG9lRyHWhYrkSG0oB7TV9fikb9sxLNX5CE5guBCK0zU&#10;OpfWTHZkLtJjqKg4KcVw8sKyOAkEGFZkGUkCvwcyV8zvtEqMhWSouCbWqMvBTCQ7uQPyE8CcBVFM&#10;ICrL7DOKvzoBxz8/ZveyBQOYBi+yfsPP6jkouzDiPwtgTCID56RRyGIyo5a/VcgUgYVR1vpZc57f&#10;E4DzVRmQyryT8aTPa45nRur16+f5LkX3JMPQAo3uSUH90XsaFXu/ZDcK4E9LNN/LNt4MrnuCg1ha&#10;FplIHj+XHZOOxMi4r53nmySNoJWqtW4MHZ5bc4nnt/urLKDncJzyCMwaK/t++jkUgyE7sBstacGT&#10;Jah2lwL62v8SUdKI6QSXqyprkdTlh7Pbiz4ChMfhgcPhgMPtQbtnGLuOOZH7wX48VfwRfrt6E35V&#10;vBWX5x/ENQV7cUvBx3iq9EPkfrQV+9o70OEm06F0enrQ1u9Gq2sQzcMjWHHUixvWHMTEohqylVaM&#10;KW8nsLSZbDNVO550lnbyq82BAZRKjgFBVK1MldE2tbgFY0tbCbIqj9+MC8prcfnyvbj/iUq8MNdm&#10;nqTTIssNW46c8DxOvDQqnmSKXGY5dlJ+k/AzX/yeyN8JWFy4ObRmcglQCujnRgi8lGkj37Xcbicp&#10;MAmP8Y1y8ue0kM0Elmhy8ne9Z362EvQYPzQJ3E+wv0kCf//fPvcVUXZTLp9XCoEm9opFOPrJ0W8G&#10;GDKY1GuSDBhpI56JK1DxGBfZqHK159aYf/k83yQnxj/w3S8d46TjmPe/eHZfk68eJ/D7tyhKxZYb&#10;TO5dgapx6U6TMSWFLLDRWOh9Kcpcw+41fwVKKdFJSJiZiEQy/ZRofj8iG0vD9BkZXPpM4N6sGAOL&#10;3w0AkDW+9HtgHp80dqM/G9DS5wOivwWOedJnA5/XaxqZVPp0ZWjKpafrt8kHWbwvAY1edT9iX5lc&#10;3+kxcUiNWWTcYmnTcpGiWNN0fVaSgaSIBUibE/ulc/1PksqxSIwkwMVk81jUBzNyjZckXXusZhBg&#10;qGfkclcWq2VZVs4ZgPnvqg78rIqWelktphXJHdWG/1rD3yuqMZ3s5b41O/EuAaTPMQSnywO3x4Vu&#10;lxs1vX6sbvXipg87EVapoPgxhJsAPYGqVLvwpbiVMKDSMgrY1yGy5Aju/6QDK457UOcZgZsMx9HT&#10;j/5eHpugtb2pEzeW7MaYMu1JOYZQMouwElUprTVdAYNd/3cpU4qbcMnyOtzw1AbMm/kaJxSBhaCg&#10;iSAXVsqsDCQLJKadepDvdEST3VhZFAUlg33GCC2exWFa3FzI0xKQTYaURICKi041Cz09Urn6WUiO&#10;eo1WJRdGsGN8R5I+XSxOop/lUrGifRJW7Od0z6lROZRsAngWUmkxpo1+z/7dAnFuBMGYCzXwvf9N&#10;rGJUKnousmenoOmjBmBYuw76MagojHbRDipltBfeFg+yfhWHZWEyApYiJSaL50/geWkkUJmmU+HY&#10;2Nmpb7RLoSLRvWSMPltZq7oPo8yM/18uVMsUloYnm7JFcplImZl5wLmm75pYh9LD+b5AL9i5foii&#10;+xUAyQ2cOU37zHh/fE2JSkBaTA7Xk1LIyQrmzEf2VbmIJcjFyb02MxVJJk5iYyapHCetRQG/FL5e&#10;0ylKQ0+nEaHUeesZ4HgTvFI4t1L5rHKo3CU6f1KMFXMt/LvAMeA6s2P99ev/vuScARj1o1C9McVf&#10;VCF3SomKQbYilABzaf5ObHQOorXPD1dPL/odTnR7fNja48eD6w9gTsFOTFtdg4iCeoQqZbnimCng&#10;p5Rjm5UmgLHlX1TPbFJpAyJW7sMVKz/HPFqKH/SMoNXjRk+PCx4lB/T1oqzZh7kr9uF8AtMF2otT&#10;dJTSRAbRSZYV/B6+K1E1gmm8pl8srsZjt5chloopjYs9kRM8iRZQjtwCVHAZp6HgTkcCE91M9iB/&#10;P1lSZygzSoooBVlSSqLzU6XI+H0urCwtMF1rkO9+l3KqACMFqxiAJPvE3wIi63PU9x94Pekc/5Ok&#10;KnDKc2dTiWfMiUPTJjIYnyosDFiAEZsZ0m6YYfR19GHJLQQBPt+MSALMTG3EI4CTgQpgMggwxh1K&#10;QA92rmBinhPBwTwXIxYs7T3IbaqfLcCkEXSUUCJjxmz0DHyWYix4jYWJk2hMvjjHD1mkwKX4TTCd&#10;129iDnyGCaGx/BsBPJzjOjMDbz9RBc9BDzo+6MSWrC3IuzsX86+Yh9g5CxAfHYvkafHm2eeRbWSH&#10;C2AJuASvbBpQMvgywgg8NAyyTWkYZY5l8zw5WCwGy3WgOGgq14tEbiuxnsDYfkmC3MP3IedMkD+0&#10;5DBB5ShZQzvZSyMBohlTi5oxp2g3FuztQMOgDy63Fy6HFx2OXnzUPogn3z5MYNln9rNEFDeQmRw1&#10;x1CVXSnhqYXHTKBcVQHUP8QG0LXnRjGPBkSVHMLslR/jD+8dwFZnH1r7B+B19cPV3YH6Ph+yD7kx&#10;rbyGoGIrCoQS8H5e5jaxmGD38F2JQGZsWT0ii+rx23lb8Mz1hUiazgUwnfRWSooTNctYl8EnxZmK&#10;VT6WIgf7e0C0WJJipDxp0Yl+a9FG5ZqNY3kERaPMyGayIuMINLzeIMf4ruSUAYYKI8e4EpVcQauT&#10;ykRuQwGlFKuUk7FkjVV76gCjrB25O0yixUUEGDEYlQMhshiA8QEjKkIqyOkawLI7F3M89Z0lBBiy&#10;lhMAIxeJMv30bE79/JaFyeVqQeQLgBm9f/O7BZ8kGTKGhfJezd9kZVsJZCjaFPhTP//3LQZgOPYm&#10;NZhjYFxsun+BBYEhJzwbyWQsu5M/h8/tx0gfn4mHoN9JoS1wtLIWHyV8iNUPrcSym8kgr05G7OyF&#10;pnRNMpmk3NaaGwIxnUvHzwrnswrjeIfzXCarjdfB98UElfH2pedACcSYgl3/9yXnDIOJ1MZHNcgx&#10;DKEV48vaMI2sIWmXA01+P3rcPXAqkN8/hOKuQVxbuAOhqw8hrLwbk15vRIj6I5BtjFN5fLKWkErF&#10;TlQhgOyIzEibNk13N+3ML6VUdmJclZpXqSXwftxSugnraBm2ewYw3OOBp8eN2gE/Ht5QjUk8j8BJ&#10;VQMmF5+tfTCnLtqvM36N2tzWEQDrcX3iTvztqpVICqUlO50MgZM4NYoWcfSpW7CnI9YPLQn+d4m1&#10;ZLkgYmzhyZSYRLwS9RIK7ylB9qXZZhPk4hlUkvpchOpqnazEv3v5AlysGCv8hJz8WX5OVq6SHXhf&#10;AReRrFwBppSTyb6jokqJPnUFq6q5yiBLVursJUmof7/Wlu0gZ1EYZoT6TLuq+/lvoHkQr/1+GVIJ&#10;2skE7EReu3z4cmeZ6yGLsYrpNBS8AInXH0j8CDw/+7dRcDFxjQyk0uJWhpLAzKS38+/ZowAjt5rO&#10;bcdBxzvpHD9wEcBo34niGLo/ZWXKUFs6NQPL+F7ShXGoXl8Nr7+XMD9Ibsl/PuqLEZVs8RsXJvpH&#10;MOIZwWDnIPqb+nG0pM7URVt47Ty8ctkLWDD3VSyaPR+JM+O5JpKMUSE3mmGEAmWOnWJK5hma56i5&#10;Zeeh5qTmVbBr/77knAGYcPVMKVERSlU11l6UVswtrsbnbYPo8TrhpnT2DWNLWy/mvNOAiKIjiCpS&#10;mXvFWMh4Cg9jcqliN9pLotRedYHjcSq/ABhTGqZUWWDtGFvShjElLRhHEFL6ccSqnbhtzR5s6R6C&#10;q7MfXqcLrX1OVNV347KSAwhRwczCWoSrbS/PEewevisZX9xoMu3UHXN8VQNmr67H3X/ZhL9esYIL&#10;m8yACztlehKtp1MvFXE6ElCw1sL/hs+MSlZEJvKoAGMvWYTVf82Hs9qFnct3IO0S7VGQcqKyMgo9&#10;+HG+KzkZXIL9/WTRfRsAkjIYTYRQdo2SIWxChDKc7D6BYN8PJjIIpERU3kN+/pp1B23JHiouHxFG&#10;BUhVQbdvZACDDYNYefsbRiEqHpRgGIOMiQDAjO5MPw3QNkHu0ZjJl8dCCs6KPWYacsMWY3EYmWiY&#10;MpjkWuJ1i/GNjompNkEWlUrw++p5frgiMJboHuQGzOE9EUAJOMsJpLn8W+Lli9C4rQn+kT4MCWT4&#10;6h/pN69Dvj74+Gx8viEMD9nS+Sqrr6KUIzRU0TGE1s+b8cnyj5D/15V4477lyL4hCwlz4hAXvRAL&#10;LlxA4FloWJIBdD1Dicaf12QYMsdZxkvw6/9+5JwBmJCKdkwsacIkFXusbEVo4SH8e3sbmUs/epzH&#10;0ENGcbR/GPet3YuxFZ1kFC3GHTalTBWOa3EBFe2YSm1QbOb7Svm1PWJsvEQAo2ZKEqUcHycYqd1v&#10;q/msEgFUnmUarY3HNtahrt8Hl8cNh7MTTf1+ZDYNIGr1AUTw2OoI+n0DjJIWBJbaiDmmSu814orl&#10;R3DXi1vwx4sXI2WGKsvaSRlsUpypCGCs+8MeXxarWEruzGyTJpkZLYs8HUnTEhEfvgDZv8xA24et&#10;GPYMY2hkGH6O6br5byJu+iJkqsZS1GJajMHP9X2LmJYkgyCZHJFM691anAJPq0wVzBZQktmEquJB&#10;ErKnJ3Ic4qlgVS/sy8f7JknisZT1p0q/yRzblbe+gbeefROFTxYi+6YcpPyCCuZasodrk5BwXRzS&#10;aQHnRMjaFkMUqAmwBfyWiZyuOyWQhaafBaCKm5l75L2lhaVBG0FTwxKQTlaczWs06fG0uhdFvYqX&#10;Z72CF+fOR/Ivee0zCawzCbjRS3gvp74P4/sWZVBa4fVzPJV0kqz6dpzrMhhSZ8Qi5cYk9Lb0w6cS&#10;+aSUqjasfiyDI2ptocYWfgyRZWr7kkrpD6s8ueinxLxJUUVa1Q308LPdg+g91otj2+qxMft9LHtk&#10;CWIvepVjrJJHXBczbOqxdUGKJfLZEHCCXf/3JecMwIwlExlXrCB/I84nEPyqfB82dg2jt7cXjt5u&#10;dA76sGyvAzGlhzFBqcICCrUOrThswOW/17Tg/EqBRhPZkLou2rIrpo/1aJDfdIlTOrR6z/A8+qxq&#10;mU0tOYbxagdc3oy5JQeRt+84Wr0eeJzd6CDYbHT5cGUBWUyRYjiHeZzvF2BMnTZet+5Ne3XUpyay&#10;6ChBpga3/nE9/nVRrgki5lIxBJsUZyp2lzQBRhYyJ71xx1ABmb8RdORvFuVPoqJd9cgKHNvYDL+b&#10;i4pm+MCIFwP+Abhr3Vh691JkxChITIXIY3z1PN+taKy+Pl7ZM7JMEzOVZEkKVyBeyRO02rUfgJLO&#10;n9UoLJPAajarUjmnUFFlzLTp4l893jeJMrjSaRhkmew0ZXQlGbdiktwoRsFkI48KW6mqibMWGGW4&#10;JDyQpiuQU2BaFq69B22UTVURzJPO8T/JF2nONg6h40iZyZJWvS7tj0qhdR0fvQgvX/gSUq+OxWu3&#10;56LyhTJ88sZm9B7sg3uLGwupIFMIrBkE47TQs2PgnA1RBp5iWJkCGRoQabx3JT6kzEjgWBNII+Zh&#10;6f1LMdztIzshXqgxFwFjmAyzf2gYw361u+Df+Oon5TTi91NsteMTRWX1KvTR/9QqQ71q9OriHzqA&#10;D+e9i7SZcWY+JdGASA0AjBIF+KzTv+dsy6/KuVOun6LmYtpYqXagz31WhyY+PFevl2yiD586R3Bd&#10;4efGdaad9VMINJOo7FWuf4ziKmUdPIaUbR1Ziv6ugL/tETOlRD1m1MvaVlpWDxiJNjR+qb87jzM5&#10;/xBurdqGPTynw+NCJ63tWlocd62zNct+VtHC7wS/h+9KLqhQzxiCplgMQUYFMiebxIZaXLrsAB54&#10;eB3mzVqK7PC8oJPijMVsthzd6GZEbhIuSio51XXSrv+02SnY8rfPMNhOu44WXx/BxTQrMo2M+sli&#10;RuA87ETc5Qu4kBfyeGcHDE9dpAxPVoiWCZhUU16bqQlFhS0AyYvMQ26kLamToQKE6pwZk4tkjoWa&#10;wKVQIafyM6n8zJfP8T9ItAVo7U3KiOErlbyywNKiyRRGqyVr02A2r0cAn0tWZcudCGDSTW0tKSKB&#10;gz57+gAjRSaA0TFshpjuX50WlUquhIWUixLx1hNrcGD9YTj3OTDYPIARrsthKtzBXhrmrX3IvSMV&#10;8VEvcE4kIIOMLti5fohiS9sncW6LwVijRyWS0mby/ZnpiI2Ow8exn9mgPoHFR4AZGlDnVzIZNe4Z&#10;4ZsjaqQi1NGAqH+GMgCVlhH4R8Dh109UPRezEatRCroYjmMElX8rRnLMfD4HuT8Jckq8MAAjEcCc&#10;na0H/1c5ZwBGPVYmk4FoY2V0/kGsOtqDZq8TPU4PnM5hJOxtQ0TBLrM/ZmL5ITKYIxSCgzYhlnRi&#10;iqoi87u2MVgdFe9R87v6v+hV51CvGZVhEbAo7iIJ9JMRG5DbKaLkCGaX7EXpMSdZTB+63ENoJYN5&#10;4fOjmFa8FxeUdX3vAPPfa8SkCMS6L163qfhcVM/fjyK6oBaX5+7G/b8vx4szlgadFGcqAZ+wwEVW&#10;r1VOUooZVLK0vGeloPB3BfBtoWVGa80zpN4SI+jXohvUAhygNefDUN8wPsp8HwkXvcyFc+rW/tmR&#10;AMAEQEYKXwta/nhZtFS4VDipVETJZGbJ0+ORGB2L+JiFiJu5gKwiHnG03JMiqfynL0ZWaB6WTnt9&#10;9Fj/u6SSbaZzHJXOKsVmMu4IHGIOcn1lEWjkrkmNSLB/i6BSVJoyv2sBxropFQRWUFiM8HSC7DbG&#10;IoBRWRK7q1yKVum2mby2ZLKpxEsT0LSuEUODtMoVYyC791Oxeqgl+6kxfT0+FP7xNcTPeIHHTEIO&#10;xy7YuX6YIsbGex8FVrEFjXNqjMCWz+HCTHz6wmdo39KK3o4+jPQRLAgwCu77fWpV3IehIc5r08hP&#10;/jGBh1xpHCeK/glP+BeKZTXqFunT9ylmWXQPY/VDy2hgxPGZauOo4kACmBSzL0cuMsNogl7/9yPn&#10;jItsUkkDQsoJCEV1uLJgHz7oGkC314sedy/aPCO4d00Nwgko40sOI7S0jta7Sqi0Y1yZ4jEK9Ktc&#10;v3WNKVFgXLmNwdj2yVTEZCdqi6y2ycomE5hIJpeK9QjYdAy9z2MXH8HzHx/HUbePAOeEw92DkuY+&#10;sx9H3w16/d+hjFOttIpjvB+1FNDvvFcCqWJNSnSIKK7FrxN34rf3lgedFGcqtkCmNk8GLGguSE58&#10;pawa5Ts7CQmz4vD2U2u5EGnD9fXRmKM1N8hVR4tPvoVBv9sERod6hrBxwbsmKSHYub4rsfGqrwAM&#10;FY12Myv+kjMrC1kxGfj0wY9R/+ZR1L9Vh7r1tZTDqKccX9uIVs6z1fesRPIcKmMCQXJ44Fj/u+TG&#10;cByjxZhSkBRNBa+NfuGypDnW4aMprvxMLpmSTWEVGEjh8Bx6DrpOWb0EIRV4VLVhWeHBzhVUeExr&#10;tauulZgHASKSzziUY0OmlDInGa9e9Aqq36hGHxWo38QXfPD5+9GrvTrSnB7gg9h3kBD1KhLDpayX&#10;fP08P1CRISHXZHI0jQmOhRI3BOBZ/D0jOpv3k4qEmFgk//JVxF+1EG/cuwSfJn6Ank2dGGnizXcR&#10;MZSUQRRR7GWAYzOk1D+Ni4QAw1Ez4iXdGyIw+8RqyOolPoKN95gHSb+KRZ7iXCEElvA8rinF2Oym&#10;TzFUxYW+74SYk+WcARhtrpSramphHX5bsg9bekbQ4/HC4enDYbcf1xcqyC6QOIRQKdNSlZLpwtjy&#10;DrNBU261ELIWBexV1kW1zNQoTLXNbJ8Z9XOxJV9sOfzjpiqzNnROKmvFhGICTxXZkACGTOD+qmpU&#10;e31wOXvg7e3BZwS5X6/ahrBiKfLg9/BdiWIwypbTfh6bek0grWjB+QV1mFwl1laPi1fV46qE7Vhw&#10;US4SqYyMi4XKygR/NTn4e0C+lJJ6CmKYC0VKzfr/M0w9LBMAn6kNn/FIIsAkXRyHpi1HMTLABTTY&#10;b6y7YYEMAaZ/uId2r9d0yxw6PoTF1yw2LMFco/bw6Fyj12fF3oPN9Dkb7rQvAMaMhTlfBrLMJkb+&#10;HJ2BpPAE1MQdMn3LTbD2ZHFQi/QABX9dZbopps4i2ziNNOXM6QSRaQlUbvFInUn2oPucmgxtmM3l&#10;daQR8IwLjgxHbhK5y8R0tBdF46JnYvdx2KC0LWfP6w52rmBiAEbHPAlg+CxM/x8CXdKsBCyYPQ8b&#10;n9uI3iG/iT2MDA/RCu9HH/8NKeLtAhqr6pA0M5ZKOQ9xYWfJncN5ZlLE+bOZu2Z+jMroe5Z16m+K&#10;ken1i+erz9kyL1+kYyu2IXagigaqwZUXLuE8N9l0SlsmuM/JRPysl/gexygqDsmzFmHe7BcRe808&#10;FP0jH+/nbUTtx3XoPNyDvk7OcS/nulxgYjOkLAE2I2fZ4MggBuQuNk60IQwN+OGqdeHVi18g80vG&#10;0silXGNLeZ4vA0zSDwFgOKaBMjnnTpB/TS1+VlaH8KIm3FewGbV9XLNuD7pdw/h4yIeLVx9CeKE6&#10;Wlbz82chyK66YyVkBpX1ZEqH8csV2/F+j9+Uo3G7B3CI6+e+qi0IK/x+A/ynI2qi9ofnPsWfrnwD&#10;KTOykcvFYzZ9KRDMBWN2KHORKeVYyinoZDoDMYv3mix0bG3nQlNKp9eAjCw6tWS1/mn5sEfQ9mYr&#10;4i5dRHBKxOKYPGTL/UPQklWdYfZcqN4UrckZKuD37V+ryb4yx1Wg3r6nfSS2ii1BlBZtGpnFnvSd&#10;RmFIUZj/Ro1U82Y/Aea5AioepYfLVXUaAPNDFI63iQlRsalTaAqZ1IpLX4erv9+GDZRNJRY63Gs6&#10;IPoIMv62EaReSYAxiSDf/nOSmJI4JmZCY4TPRiAiF5+MHv1dBlQy53gS53aKduDrb7ye7Kh4I+a5&#10;aO4rRV5uUD7v01HaAnYzR3g+y+J1TRa8NEdSLkxG0iWUqzhe/1iGXQXbMFQ3CD/1ifbI+GWMjHaO&#10;tBlmPoy0+XFg1QHEz6VxwvvLCOd8C5chIVedAEbXrLja9+8is+5USca5E4MZX1HH10ZEFDTgoTd3&#10;os7s3Hehvd+HDQM+zF5xEOEl7ZhSXM3Pffs98eVu0v6SiaUNxgV3+Wvb8GazH51uN1yeXtSQwj64&#10;7nOyHlUBCH6MH5qI6VyztBp3P7MRL8zNQ84MtYhVE6YU5NEyVol41UEyGVyji/PbFCmY+THzsOLB&#10;ZaYz3jCZi39okMpZGTZWM8uLoHU24oApvZE0Nx7pEUlcYFQeXLS6Pu0yN1UD+LuqPv8EMN+dmLbT&#10;o/NDz0OJHDW7amko8L5pGAhgfH5F2HwYIFOlDYGSJ1cjTSXwR1nGty4nzVclXRgDiYBiQEJgI5ct&#10;RXuwcqbn2MQIMrIMZYhFj17TSUry5OOdimh+BLwAASYvlpFO0LPl/xMQFxOH2JlxZhwSYxYi9qJ5&#10;WHJ7Lt6dvwE1VTVo2NqAruouE7cyDLgDWPvcWsTPXkjGRTA0CSQ5ZDBiLIq/WIBRdluwa/ouxVav&#10;sHIO9YM5aoo4RlOe+uAgjvT1weNx4VjfEEqdPkTnV2NKSQfC+blg3z9T0f4YdY+cQoYytawZl72x&#10;C6XH/WglyDk8Dhwe9uORdTtgetYE+f4PU5oQWliLy1bV4YH71+FfFy5BCieo9jAErED59s3+h9NY&#10;YKcq2oyYEhPLcyZgS85O+Hv9GPD1Y8TkeY4iC4FG1rCvl8LFtu5f5Zgf9RIyuYjVo15B61RTPVdu&#10;GwWepRSCn+9M5CeACS4CFZMhSKMkTfMmOhsFC/JN/3ZtKjT5umIvHIG+QT98/SNoeqsO82e8wu+f&#10;HWWYPk37pggaJrPPzg0F6I21r9peETlYEp5pioFmqkJxdAoNlTQkRyp1XLErzSGug1FwkPyf5hS/&#10;E8ik1BhpLSmLUnNG7lFl3mWFWfatMjymp9KsJMTNWojEyxYh7soFSPjVAiy7Lw+bYzcj6Wr+bdoi&#10;Hk/GXxZSyYxM6ZoZoy5Tc51nZ/6fjtixtnLOuMhCqdhDio5hWlE9ntiwFzV9/WQOLhwnwFS6CTBF&#10;NVBP/LCSs+SiKmswBTJDChTXaKVS3oeSFj9avGIwThwmo3ps7S5eQ72J6QQ9xg9OCJzlTWR+DfhN&#10;2gHcd/9beHl2nnEfZFLpay+F6Ld2cRs/dpDJdGZCxRQZh9xpuUi+Igv7Sw9jaIhKyaRyUi3zRZk0&#10;sn8H+N7IkB/d+zqx5J4cJMeQqZhijlQK0Qn8PcFk+OSqftNZuNafACaIcJwVW9Pc0GtKqE3EyLo7&#10;zfRoHx4mG+XzHFFGoB4nRY/WdcSJ2EsX2k23Xz3mtyBfAIyeTwJfE0zDrEw+I1n+ptYXjaec6fFk&#10;Ei8hLnoe0qOp4MlqVAhU7jEbw+Hcp5w2wAQ+PypiTsqgzOQ8SRPL07whGEtMdWX+Ljavenvp4dqI&#10;y8+E87qnJfGzCQS9JCTOTcL86epKaY0oAUzGDIIM55/KAJnCpeZ83z/A2O6hXCf8+RwCmBZMpWKf&#10;UHAI95RtRj2VjdPrgaPPhw8p0YX7qNjbMKn47DT8UjVnpSpPLWjDhJIWAsxulDf70D7gRW+/G0do&#10;nT325j5MLvv+y/WfjkwpIosp4fgSPK/OOYRHbynGK7Pld1YaqUAmxbAaQ/m/beEiXqo9IuHZXDgZ&#10;SP5VOloPtI/6namg5cM3qlk7oAfQx7Ee4Th37+5C4pVxyIux2TyyCpNmqn1rKvJoEZ6NBfYTwAQR&#10;Kc/RsZarLFBqPv7qRXBWO+BTkH9kxBgN5jnKZaZh6OjHG/csQ2r4qfcjOS2hktV8lWVvUqo5zjk0&#10;PHLCCS4RmWZzZNxF85Dyq1isfa4csVfMRxKNKcU11A5B+5dMUVF+X+4nU+vrNOaUACnAXPS75ktG&#10;NMeGr4bxEYzVG1/us5RZsUidLeMoniAYj2y5pwmAZmNruOZVNj+fA3Wj1KZjs6csQh4FAiLnkOaf&#10;6X/DNaBzWVfx16/pOxGdl2LYy+j1nDMAE1bSirEFDZhYVYebV3+Kw2TePQ4vHI4+HBzw46LC7Rir&#10;nfjK+gry/TOWNdpL0kBl3IkJhQ34VcFObCHItfZ64HI5UEPz7PfFu8hyjgT//g9UphTbrpiTqtoR&#10;VdiE38XtwJ9/scxUORbIKLU4kRPl7ACM9mdkIG86QYFAs2j6IpT9s9SUm/f1D2BooA+Dfr+NzfiH&#10;4RsZQr+vHz6vD5+mf4yEmYu4CJXJk41kufNoJWaFnZ0F9hPAnLokX5aIw+8eNrc84OPz41ic2LUu&#10;kPH4sOYfJTRcFgT9/hmLWgJTwaWKgUdT4UdlI2tqJvLUs2V6IuKuWIg1L1dgsJrcuBko+WcREmaR&#10;UYVTuYdkGqWuLDOzIViK8jQBRsBhwIVigE7AIjF/V/KM3NASVWSwc8gAGUXVFkw8hT/rPcWQZDgF&#10;YkeWodg0dJ3LtEQgEFqFrsoN3y3AmBjc6M8yLiTaC6bNvlnTz6GWyaoPNqFClYJrcWPpXmzpHEIn&#10;wcXp7EWLx4+b1+zCxAoF+FuDfv9MRXtLJlQ0Y3JJM6aRpTz+djV29/rR2dsLt8eDjxwjuGblDpim&#10;Y0G+/0MVFfc8v6wZYyraMKW81RTGvCt2B/74y6WIj6G1x4mj/jFnZdLymKavtwo/UhFkzszE/OhX&#10;UbmoAsMuHwb6Bg1j8dMSHh5WqQ0yGX8/gYcg0+LDuufXIWF6nFmwJqtME5ysJui5zlB+AphTl0Uz&#10;YrE1e6spWS/3Jp8g79+HEWWREWA0FFuXfIykOS8F/f6ZSpaYN40jbQbNmE5WMi0HS2cuQXzYIqT8&#10;Ih6Hig/B7+C1DPKqBnmNxweR/pt4zr9YLOGclPJXKRx1tJRyNynMpzP/AyyCIveYYTAn/qZ5EwAY&#10;7Q1T5WkVH7XAY913YiqjIKNsO4KiioaqvJPNblNg34KY5rwp3aNYDOeUvnta1/oti64n1wBgJhIn&#10;J55LO/kbMKGyGWPL6nB58UG81eJBu3MYHq+6V/rxp3f3Irx4N7TBMvj3z0y0m1/991XjK7pgL9J2&#10;t6C+F+juHUC304WlNW7MLdxHAFK227efxXa2RHt+LiBwX2AqTLcgjGBz0Yp63PnXD/H0ZUtNqffM&#10;UCnD4BPqzIWKeVqC8S2nqD4VFfaiK1/F0c+0P4bKiEx1gGxG1q+Utt8/QEbD3/t96D/Sj5RfpyAp&#10;Ks72y+BCTjCKRUAQ7Fz/d/kJYE5dUmenovipYvgcPvSSeWrToIIvI2KhPh8GOQ7tnx3HwsufC/r9&#10;M5bp8ciJTjFZkUYhR6YjdtoC5NyQidZ3SVlcBBbOqz5eS7/mlRfYvuwzzJ/zL6TFxHP+UGGTaWjf&#10;i3bpm7p6pzGn1DNHAHACVE6SgOtMQCIGY3vz2LbNX3SCVVbk6Od4LRlkJ4s5v7XnSHtzlAYdABiJ&#10;mNEXAMNrFcicdM7vXLQBl6/q0HnOMJiJ5XWYUFJPaUR4QTWS9jjQ2D8Cl7sHbqcDRXUOXF2446wF&#10;+U0FZh5bzct+Ubwd73d40OPtR49nEB3uYTy8fh9C1TumSkUzgx/jhygq5DmRADO2giBazLEr5M8E&#10;0lkrjuK2f2/GPy/MJos5O5PWWF9cuJJMWZq05uTukmsj+YYEOHb0mE2Lg9qISeU0TM0kK3hgmCDD&#10;f8o6q1t/BHFXvEJLU2mvKrhoA6bBzncm8hPAnLqomGfCJXEYOqBKwsomozYnXZBxMEig6SfeaNNp&#10;wp0vB/3+mYoytJQunR02Gq+4MAW70j7HcPswRnp9GB5SzTuCy2Cf2cwo952KSR4o2odXL36FzD2B&#10;c1M79aX45ZI6vTll20Jb0e96zka4jkyzNQnfV/wql8zbFKrkz4bxCDAIMJpTEgGKGNFifk5xG81v&#10;9RHS9ZgSQNroSlAye294fCUvfGcAY65XbrEvv//y9H8j6YpF2Bu//dwBmEkqUEl2MLmoiUqxAfev&#10;PYhDtGK93m44nV3YQzr+1Mam0X4sQb5/hjK1sJnWfStfa/DQh0dxwOuHx+mBw9WP4z1DuLF8J8ZU&#10;1OLn2q9zNjZ6niVRaf+xlSohw7ErPEZpw4TSTkwm0Pxi6WE8ek8xFszhhJab4KRJ9G1JBi2v3JlL&#10;kCbrTBZcuNxdWVxEsSh88nUMuYbg9QxQIQxieKDPMJm+YSopJS8TdNA1gm0ZnyJ+diwyZ2pBcnF9&#10;ZcJ/G/ITwJy6pBFg4qIX4EjhEQxIeSsd0KeNtAP8fRj9HAqlnb+VVhb0+2cqSTE21ThP7CAsleMd&#10;jwPlezHi8KNv0EPQ094czR8y4pFeDAx5Oc8GTeHVZY+/gUWzlT2pauO5yOV8PF2ASSVzCoCMfc6q&#10;nqDsL23+tPESueBM7xazrmzWldxxKUb0N80rGXbKYgvUGuPfopORRBHLUqkaCzDKJrPxGFvx+bsG&#10;mC/Op5hM0iPJqKeOHD42fA4xGFnYVNxji9oxpbQDc4sOIrXOhRZaR12OY3B7+rC9cxA3Fn+CcWUH&#10;qeRrMbmikayjEWMLbWaX6oqFlKjWWCvG8/cxUqwlKg+jOmPqoXIUU8rr+T2lGus7/HtFNz/rxNSy&#10;TkRXHse1xTuwpWMIfd3dGHa0op7KLr/Vh4hV+xGyrpvX14iQsqOmtI02MiplWbXAxla0Ulr4s1oy&#10;K57TwHs6av5mXG+8BpWmseVpbNmaSbzPiWVdfOVxK9p4vS18VQ01jgmPrbpq2o0/pVTHaiBQNOD8&#10;NQ2YWlrP49QbtmXuiddjWhCMSqA1wWSKXGQqmXNBZSvHV2Vx+HtpIy6oOoYJRfW4MrsGv37mfcyb&#10;lWNiMRlcCEtiqGQjEpFDtqFWsdpXkEMrKocWlDLPTnmCCwgiqQxoodmGVHovA3lkMpnRmVzoC7Bn&#10;+S6M9IxQCWg3eC9GBml9Unf3+Sh87VeGknsEy+/JRlpMMvIiX+PxApvq7Hlyos88LhPwc1vXxBc+&#10;9PRwWqUqf0OrN3ZWLA7EHSDl4sVJgREUybfMq8AFXUDR31Yj7sIFJg011/RkD36+c1lSQ1OROCcJ&#10;Sx97TQUa4BzyKQJjMFZYIwLTNzCE5iNNSJ+tro1kDAqwR2Ubha5x1bMTkMsy10baYO6mbxKrrBWg&#10;T8ZispilU7ORcWEqmrjO1NzLRbDrG/BghExY9SKGeGGmDpiMl7Y+xN8yj+dbiNzJBBaCRcosKm3O&#10;02zO84Aby7ZBoNCwUOFJXa8UvPZkfW3+SwEH5OS/8Tv6rv2+ilfKJRdgP5bBmOA+xcxlioDuBNiN&#10;vmckcMxTXXunKSaRgKAWiBXpnFm83tzwXCwOz8GiafOw8LoXsW/dpxjsU3CLD5mP/JwBmCllZAUl&#10;ti/LxLJ2hBccxL0bDmFv7yA8VD7dHhdqnMNI/ayWClZ1x6hAxWak1CtVe4zK0wCMNm2q9L91Bek9&#10;VVxW/EH1uyaUE5CoWFU1QAUi1YNmEj8XRtY0a9VeZFW7UE+a3efogsflwG5qusfeVwHJIxjLz6uw&#10;phqXTVKJfwKUAEZgZgpOClzM73pfn2kwn1fzM4nSoFU7TDLZFNrkvfM6JerpomtWpebxBNsJPIYB&#10;mVGZyN8NAPNvAkuBj46h9w2gBT6v93lend908uQ5BFpjOT6mKCgBZwK/N4ZgOoZjeFF+E36Zfgh/&#10;uW4lXiFDSKV1lRmRZH298rWaBZZNpc5FIRfA6VhQZnHoe5rAtNg0gbmQTRYP/xY7Iw6LrpmPhrVH&#10;bQFA/wD1NjW1gsVUVmqVMawsM4JO99Z202xLLaFNAzCzoKmktP9Bi9Is7q+c/zTE5PVTAgCTexLA&#10;qEZaUkwiWVQcqhNrqD2lSOUbktLiSuOr6c/eDeT/PR8vz3rJVOE9Hav4XBIxh4TpsUi9JclsjhVj&#10;GVJVYAKv9jIN+3x8bsPwdLuQMZfW+kyOBZ9PnhrhhcoVNAowPJaZG6cJMCbzyjAAMgfO0SVhBAnO&#10;r+Tr0+CodsLHZ+PzD8FP41R1vpTlRovAuM3U7K7+vSPIujKJypPPPEzBfj5jo+QFBAG3lc3YOrla&#10;uM5rss5Oc/5LTGyF9ykx4KJzjLrHvtfU41E5ATC8V7kN5dZO4f2KTSXSSKj6SyU6Pmulscf5Lso+&#10;KudMkD+s5DhCCm2plrFUjJNplc8p3IeiZi8aPINo8/Sge2AA7Y4hPPTpAGaurEFUcYMBiJ+RtYxR&#10;GX+jdOuoVMlO+PMkgRWV6Vgq5gtkxQcUbUU7FbLSnam4S45QgR8kY9qOZz44grqBETgGeuHyOnHc&#10;2YeMXW2YW7obEwkwpu9KsQWpE8JrD4hK5+t8AkqV0g+U0zdgpzgIr2M8vyNwM5ULVFizrJbXcxhT&#10;1TK6mO8bEOMYECAEKGoxoGNPEjMrbjUygYA5tqyV99OK8wmcCuLrPFNUwNP0vyEb5Hd0To2tvj+Z&#10;1x5WeByRBfoMwZBg9HOxHI5zVOFR/OHlzXjwltVYEKPijpxkxucri8YusGT+nkDwOd2AqMS4DMwE&#10;JkBxwWaFUYFHqVJsBuLmxmHhlfPhbenFYL+q88oEpsYa4EQmORgekcvMaxhCx+YuLLxiEXJmEvTE&#10;WrgotcM80OzsTMSUHNH98ucAg9HC1wa+7Jm8fy60lFnJ2PrXLWj/pAvtn7WjbUs7Wra2oWVLG5o3&#10;taBlQytWPsoxvGg+EqPjzd6Lr57nxyC5qu8VlYz4S16G43A3WcwIhkwhU7JNE/+Qgqdq9wxg2Q2v&#10;I057mGI4j2bmWQVmlC6PNSqqJXY6ClbKWS7dEy4pziu1iIi9OAGlfyvBcNewATuBi9lpJWVo/hPz&#10;VDxmBB/EvYf0OSlYSuMpMUzGj+ZAmpmrAZH7SkBjg+1y8eq8p3etYiyGpZ0kJ2ed6dimjtlpHPNs&#10;iPYEyZVnmZtcgGmInR2PlN+mYOeqPfCpWrSb5F3GlckatHLOAIxJUzbxlXqMK6Uyp6Kezt8fercJ&#10;O1w+dA8OoLO7DX0uJ3b2+fHMu42YTcYhi30KGciEEvV3qadStU3EJpVKWVO5ksFMJuCoCdmksjoq&#10;7SbTmEy73KeW1GNq4UFMK6/Gvz7Yj30El07vIByOTr72YhfZy00Ve6iQ+T0qeLVYDimuNceQ8rfA&#10;YgFDzb8CoCIgCqESn0IZW0HGRMDU508GDDUME9iYBmiV9TxHA8JUqkYAU66maOpVw3syx7cAEVLc&#10;YmQi70ns7HwDmhbUBCxTFcQn0Izn/Y1ThegysjZ+X+fTdYUWKQZDICoksPI7KvkvkDmfIDNzZTVu&#10;WbAV/7xyBYEkxxTETImRb1qSSoVJgKH8X3qCG4Axm8WSCTDpWByZh8URi83GN7UHTuFCfzd1A4Y7&#10;fBgSsPhGTM0yqLfGiGqX9aOfvw/2DqMy9U1kRZNpRdB6VRYRj2+CqmfIYLS4rFhlErA8TSVeWpyy&#10;mNV4SkCZNDMOiTMXIWHWAsReOJ8yD4lzYxEXPR9J02KRSyBeHJqG1yLPnZbBpyMpodkm7Txu9ss4&#10;9kkjfMT/XgLLEJnCyDDBRSVjyCLUVK7kkQrEXZTMOZXKZy3Fqmcmg0BKVSDB8abRcXoKViAlxaxY&#10;R6Jpb5BMFmKMgIsSsD19M4Z7hjHIa/Kr2B2nlEBG23nV2HiQQDjYNIyKP1aQoctAoUJVXMS4SZXp&#10;aMUADa/TBLkJLFlUvJLTuVbFTr4Qew7LlDXXFHdRDOY7DNx/gwSy1MReDMDQiEy4OB4dm9pNWSBV&#10;zx6g7ae+NWoKHZBzxkWmjpZSupPLpcCPYJIUZn4rIpftxaOVB7C3exDuwUF4vJ1wuFw45PYjafsx&#10;XFK0m4r5MAFEing0TlHVRMXbQiXcjgsqpcQJAFLSlAlU8opJTKhsRXhRPa5ZsRPx27rQ1OtHW4+T&#10;zMVBi6wPu0kF//hRHRV3NSavJhBRYY8jCIi1yBUmsW0AxLaaECIh2KmnjOItAiP1/RdTsX1qpPzl&#10;slNFaLGtDv7cQUbUQdCgjIKTrnMCr1cykecSyxIYysU2noChNgShYmgE0wkV9RhPUQxGVajDiwRC&#10;YkxkOGR0YnVyk5lj8PrEpIw7T2PB61TMSu+N4b2MIYjOzW/EnX/9CM9f+jqSaHlp0crPLX+3FpkW&#10;9ek0sdJC1HdkYQYAxliEYVysIVlYPmM5lXEuj5mBl6L/jc0Zn5rWyqrKO6QoMfoILn383UNCM8RX&#10;TvTOYay/bR1yybRyKDqPwOWrmS6nKyc3UTPAIjGl8cWWCLhhSfy77ofXr/IplHSVAonk+CjAO1Mb&#10;0BKN4lAmkXq45FB5BTvXuS6JM9Rvn9Y+QXZz2kem5cIwjTNlK8vKhZM66Wgfat6vw/KbViPhQrla&#10;FNimNU/Atgr6C4Cx6bxfPsf/KPyedV3J5aQ+LUk2+2qqra+XfEksjn9wDCMEOMNgDMAIXhSP6ceA&#10;n3NKoHi0F4uvz6XxkGgUqm0TrVfOV85Zy2QsIBhQNABzepUkZJCdLDq+dZ1agAlkoH3fAGPBT2tJ&#10;z4NrPFJN5uKwKekdjDgI1lyP2gQ9SD1p0FrATTl3ssikmMVESmsxZs1RTCQATCloQTQV8oWr92NZ&#10;XQ8Okrm0ubvR62yHs9+L2iE/Mg604aaqfYgurDZBbxWjVAxkrJRphQ32K8huAUbnoiIvosVecBi/&#10;LTqA/CO9OOIdgZfMpdflRbfbgXpS+8TdrZiRv5vMpQnTeA1TCuqojBvw8zViJVT2owBjEgWovBUn&#10;UaaWOQfBQEp+IoFEvWtCTaCeIMF71LVM4HWJlQhQphU2IrqAkn8YMYWHEVVYg8iiGkQUH0Y4JbSk&#10;1jAtCxBy9/H7BGHb/0ZN1uoJyrpvJQQc5+ctcKi19BiOYQBgFKdR0sPP1xBgq7TfpxlTCwiIhfa6&#10;xvOeppBBXbXkMB56eD1euXgpFy0XBcFF/eFNgUz1opdlH2SCBpXAZOUCEgU3okU1nUpbZTtCaSlN&#10;1eLiZ2elIe7iWLRsa8Ogl5amemX4XBga9mBYvTPIbEZoVBz7sAll1xWPusYsuChl9UwBRm4KZfFI&#10;4ekeTRn3abw+c78K/Mofr89RCIg5Ah6KGq1JUnQ9ZFaS5PB4ZEfTGibgBDvXuS7JM5ea2MXSmGSU&#10;PbASIy0jcNS60LKrBTtf246VT72OBde9in9d8k/Ez0oyLRhUbDI7JpfPzLLOgIK1LqjTAxhtTBTQ&#10;W0vbGkLJ0+KxNJrPIoyAExWH1x96DX21MlA4b1SWiNxFPfNVLWKYc8s3TAucNsymjE2Iv+hlZFDB&#10;2iQUG4Mw84DPW1a9BRmdW4pXmya/fD3fKPycNVgoPNaJnymWFUlkHAls+XOwY3xHcoJhEVQ1tjZ7&#10;LQlJ18xD+ydHAXXrHBkw3gXzj+CiTp7nDMBEFjaRiShO0UwGcsxkS8mCDym07qCZJQfwz8+aCDI+&#10;tDqd6O71oMPRjRavF/W80TdIeZ94vw2Xv7YHl752AHOK9mNG0T7MfqMBc1YeIUjtwZxVO3H5is/x&#10;yLoj2NDlw1FOvPZeLzrdXXCoLI1nhMcfwXNb6jGzdK9x2YUWCyTILOS6qxA7ahkFrFEx109gqSAD&#10;K2nAOAEcfx5LQDBBeV0/QWSSYVF1CCs7iGklO3Fx4Vb8umw7HttYi39v70TO4UGsbvPhtVYf0uuG&#10;8NIuB55+vwG3VuzHlSt38Nr3YlZxNaYr2aCKgMJzRhJEBBBjyPbOJ5hcUGkD+QKzyXLbiQGNgp+u&#10;cQxB5r/fbDLjK6Y1jdcWViRWRcbFY00k85pKQLx4WQ1BZh1emp1jrC65ERZzgdj6SgEFcQrCRZPD&#10;iXoyyFj3g1wPo6L3+bqcSktWY9pNyRg8Pkjrk5OZFucAWavX44e/2Y83n6/CwrlUBsYCDHK+MxAt&#10;/oACMABD0JAo88coHYruQ2KUzujnrKhZl80SkkgZWaX042QwydOzsZT3uzw0GQmhLyD9N+mI/1UC&#10;Fsx9FYlRr/Iz8WRwCVjCcZJxYmqFkW0occIkT1ChGnZgDI5R9ikJcq5gkh4da76vPkGZkXl8NllY&#10;TOWYFUEGKWU9OxPzp89D4b2rMejsN+ECVYro93jhGyATHqJFTlrjGebPXPO7lnyC5FlxxoLPm7EY&#10;mVOzsCRyiUlG0XVZJqN5yvPzeZ/ytfJzahaXx+tLnZyIPM4NdQcV2CgWZZiy5tgMzZ2Tvvd9CK9F&#10;ngRTuXx6MvIiOKbh2UibmYgF17wKzzG3ARTPsJcMkExGhU5JYs6ZGExE4VETQ/h5ZZuxvtUvfxIt&#10;9ZCyFlrcXRhXXIeZ+bvw4o52VPcOosk7gK7eIdNSucfrRlffABpdPnzWOoI3qj3416YjeGL9Ljz1&#10;ziH8af1+LProCAr3d+Dz9n409vvRzM83u53o8HTB3dfB7w9hr8OH5z87jpjy/RhfVItwnlt7R5QN&#10;Znr5U0nbFGK5u6ycuAcCjcnkohJXV0mTMqxMsvI2TCHgRJYewiVle/DAW/uQsb0JHzT0oY7MqYmW&#10;eS1B80BfHxnZEBoGh9HYN4xjXj8a3SOooZX1qQNI2dOGh989gOtKtyCqiOyloB5T1L/GuME6Maa8&#10;w7jExK7kxlPcaWqJWkuLKRGoKYoV2ZgQ/07QDON4K140plxxHTEf3hvfCyMw/jJ1F+6/txxx0dlc&#10;IEovta4hJQAEnaDBhAvMZuLYRWl2UFPxCmBMmqmRJPOaOjUOy2bmkjUpUFtuWin71OfcPQhHtQsF&#10;9xYjQT02Zs03xwl6vm9NBCJWjNXKxSeA0X1I1KNG7XVNyiktcpUC+bIoC0cL9jTG6hySVLknI8gg&#10;JsUhNyYVsTGxiJsVT+CJpxJNo3LOwNKQDLwelsvPa4+I+g9R0dLYUG06McUAwBi3FMfzdBRsBs+j&#10;76vbY2ZkLq8li4qcbDuUIKH3ZyoDKhEp0XGoWb8PI4MjNMCV6kaNOKAMxRH0kxVrr9WQShS1DuD1&#10;O5ZhYdQiHpcslIo1e2oulkxbauatOZcxinR+xY++fk3fJOnhanRG4OJcUJmX7EgaRwIYzpHAPFOX&#10;0u8bYBRbUgJDmuoTEmQUK1WKcvaMPMybvQi7SvabyhtepeTL9qNe6m7oOXcARtlU46mQf66aWUXt&#10;mKqAd6k2NVK5mwB7O63uowgt3Y+7aNWvbupHHema0+NCn7MN/S4HvE433M4+eL0+dFBxN/TxMyMe&#10;NAy70eIhCLm88Di98DoccPV0wuF2oJ2WcvOQD68fdOO+qmpTJmZ8ca2JkYwtsFloqjIwqaye7IDK&#10;uayV10VmoCw1/m0ClfI4gUsZRe+XKDvsCMGpFpEVh3FJ4U78noD1+r4+7CFraiOotLkG0e52kz25&#10;0NnnQLe3B72uLvQ7OnkfXfA4OuDoaTfJBi5ed7enD8c9BB+yqwPuYRTXD+IPlQcxs2gXxlVWYyzB&#10;N6ywFaHq+FmsOA3ZFAFayQK6PhPgJxiFqN0zr1FAo4w7Xf84Xvf5BE3FiUIIhBdQJvDzEflH8cvs&#10;ajx0SxHmR2sRc+FxAsYTIE6ZQXBBBQoJWjeIFpQWrPy9dtEqxiMGkz07CSlTY5E9JQspF2Zh1xt7&#10;TQrshznvIvmKJFrMecgOy0TchSr18e0zGLsvgdcXAAVzzV9mNgFJp/KSm0Ztjo1QiQZ86XZz5ej7&#10;5m/2+D8miTfNuxSgtn77lFl8Znw/PVyxJ7kRc8hYqJzUV56fU0xKDMaKxlOMIGBgnD7AyIVjYiX8&#10;ruaCYUcEdrm0knncVO3j4jml2OOvXYTa946a1PIR77BJUx4y+3aGMTxiyxKN+P3o+bgLmbemI3ZO&#10;LJL5/FTfLD3EgoFh2icYzKm783RtcUrnnpVsNlDGh/HnaYr3BJjtFwbMqR7zbInG0BTSVFae2gOY&#10;OZ3FZ5lHVpODhdcmoe7dJvg9ZIPVfmyc9yHmXb3wXNpoKTAha1Hf/RIFvu1+kwlU7hOLyG6o2OWS&#10;GkvrfNrKalxDRP3rJ3X4wDGMI2QzHe5+gk0fAcQFT7fiNA7+3I0eTxuc3g64qajdLg8BSNWR3ejw&#10;kjFwspUf78WLW1pxafE+RBUfIotq5Lm6MLGkjdfTatxiEyqO8mcpZgFJi7kuuw9GrEX7a1qplHkP&#10;xU0EFl5f8RFMLzqIyytrkLOzAVucfgLZMM87iN5uN/p5jQ5HDzpdLnT096ODbKrVM4Bjjl60ensJ&#10;jr1o6/WQVbnR4+rh95zw8No9rl5efy+avYPY3edH5qF23LBmN2YV70E4x0hjpg2cNntMSQHa76I9&#10;OAIQm4Qgl5kSE6xYYBxf3oxQAuhkxb/IwFRQdHLxcRMb+u2rm/H4b1YgiQp4SXQWX0+nFlgaLX3t&#10;XZGSEUDZxSRLyQCNPsOFJQWezEmdws8tjsozPvDMq7Lw0cubEH/lIiqNhQQ4Ka5s4yc+03hLMDnB&#10;SL4GMIoRWEUWEBs/CIgFGBNPGBXbLjjw/tfPda5L6rR45IiJhiRQGXFO8Hlm89nIrZJFCz2Vn5G7&#10;JZNs1+xX4e82hmWVs8bHgsv/jcFkReSaY4r9qheMjJg0Gh9Z0xcjg3NULDmLx9R8m6+WATenoa/J&#10;azLchn1+qEW33zdIYFFpIu2VIatxAbXrDuPVK15G4hyCAJ+5gFJzIODONeceZeNfvaZgIhBcODcO&#10;L0W9jEXKOoyJR0qMGILmh45nja/TAa2zJmZ9aszELvVsEnn9nL8c17xpSxAXGY/cW3JxuOoQKh+o&#10;QuysOLOP7dwJ8hNgFLAOL9LO83ZKmwGUcSW1ZAT1JstKmVkTqPjDtMmSVnsEFeJlBbvweOUOvFfX&#10;jdpuKufePjICMhUyhD6HE4M9BJaePnQ4htDqpLj6qKAHULarBs+u3YyLV+/A5JJ6/PxNsieCyJSi&#10;Lkxa3YMpcjdVklVRVGlZO+3HU/GGlmiHvNx3cn9JOVuAGVd0nMdpQmRBLaav2of7P3diRd8wHL2D&#10;6BkcQIurHe2edpMF51K6NZlWd7cfO2pdqNpxDDmbj2HBOwewcP1OZG3ag7LdR7C5vhkt/FynwwOv&#10;hwBD0BQwOfqbCZxdBKEhbOE5/rnLifDyg7xeub+UQNDJa2k343W+CoiSoSh7TskIisXofhT0nyh3&#10;HhmONl9OKqnh3w8b4NHYC2AjyYauXl2PB178BPMuysbiMLIXKgyjZLkA7eL4ykT90t+obEi3xVTs&#10;BKZFFCj6R8vNxjX4XkQOUqiM4rjo0qK1N0EiKziHCkoVb+NoBcYhITQWi8MXBzmnzjUqJ713Okor&#10;dcaXAUaLzXY7tEASyCZSOmcWrfNM+f9VkUBuDsN+gstXz/NjkMUEmCWRdqNiVhRBn+x2SXg2loRK&#10;+dtaWvFRCUigpEQrDkNlq7GQIuX3T4ALRWz2dN1DWRHLyVA4vtGxnC8LeAyyqRlLkTRFCRe0uCMt&#10;wKTKrRu5DInT5+HNpDITQ/BCFRhGMDKkTVb8WWWJFLB2822uxw0L1uPFmJd4XDKkCM1jnodzIFBK&#10;6RsB5uT39LOE911bVAfn2y405jZh3/w9WHf/GmTNTUP2HMosXh/Pk23GgPNrVE42Zr6Qrxz7/yKj&#10;3/8mA01zXjXTFDNL45oTU1/M+10ekovcqenIJTgmzn0JibMXEVwWmGSKcwdgTkdodStTSplQ2gdj&#10;yqWUVCNmTS1u/rQDz+7vQkJtB7Jr27HscDty+HPskR48u8eBWz9y4MKKRsM0JpFxjFdar1KHg53n&#10;G0RKOJRAGFmglOEOgh5Bh8parrGrynZj8bY6HO/ywu1wweUYhJMA4fC60TzQj0+6+pBb34OHNjsx&#10;d41SlVswTqyNgKXAvOqcKfNNcZJxFbWIWVeDP3x6HMvqO7G1w0uQhGFnDq8D3Z4e9JHhdPa4kLWj&#10;EdeU7iUDazAtn5XxNq6CrIRjpX02Y9bUYFzVEQKm9tjY6gZTCSChvH8BjUBczMxk4PHvNs1aGznJ&#10;6Hic6/+2Ho9ftYSLNZtKgxZsRDIWh3LxRS7holhCJUJrVUASpQyfRIIDlTMt2mATOZikxMSZtEh1&#10;r1R8RkrJxjjkZtFnxAbkllIHQ2W7SFHJStSCtBlgAgNTnZaf1/eVBRfsXD/Jf44k0SjKIUgkzlqI&#10;vXk7Mez0YUAVnxV7GdJ+nWFTEHMQAzb4f9SD1x9Kx4LZ/0bKTLmzspAelo3MUJVSWsy5l00RYH5Z&#10;Tt6HJUWtNN/MWeloOnRcuSoEMgLYIIFN1UGHgP7ufrTVtGH3ezvxYcmHKI8tQ9FzBVj99Aosf3Ap&#10;WVcGkq9JROychYibtQhJMwnIMWKHBDqe74tz0VBTIg2NNpXRzwl4CExmZQpBNhW5vOY0VTyYnkMj&#10;IA3J/H4yDaUAC5fhdLogH5AfJcDYjYtUjFSetgyL9naoLItY0GFMK63GnOJqXFpyCHPyt2EGJapg&#10;JyJK9lP5ViOkQgxEcQgbb9AmxmDn+SbR5kRli4WRuUwqUIowLf6iQ7i8ZDvKGt04zgnl8g5T+XuM&#10;266dE3kjraMXtzTgqvzPEbN6N0ILDiKkqIaKvY7fV9xGKccEB16PGMVEgo7cb5MJCKEEhhmrPsPV&#10;hZ/h4fcOYWObH0f7/QSZPnjJaJzuXjQMjeCtzkHcXLyHn63h98kElWDA13ECq8q6E25Is4eH42Zq&#10;tPHexWimmthRo8kw0z4hpVirpptSn0MKDuPqZftx51/ewfNzl9JatYHLDDNxc5BEK1bZVNlkHmpi&#10;JqBRaQxlkAWblMEkz5Qrt35640oxliIByuw9yD4h2RRZYFoQdnHTuuPitq6sAMAEkgms1fmT/OdK&#10;VgznKJVs0ox4zL/0VbR83gx/nyoNKOZP5uInyPhNP1UMq74ciY17rxO5t+QgIXIRcggsi8OWICtU&#10;ijvNxCc0574ELjrXSWw1mz9LcuZmoaOhwwbFBTDDfoz4CGKD/SROg2RUfFP9c1RggJ/RfiK/x49h&#10;F0GvYwD9Lf3wHqGh+lkP9q/YiXfnr8Pqp17HS1e+jJcuexmv8H7mXzQfC2fNR/yMRTT+yPSj4nkt&#10;SVw7SWReSab6ROosskoabVofuVP5swCG96AWzmcMMMEC6ue6jKHCHEtLWzW1lFqrLpcT5cKSu4oK&#10;eiIZxZTiowijhFQewqSKg1TW1fxODc4nAI0przebOrWvRBlhCoKbYP5J5/ifZOzaJlzAY0x+kyBA&#10;BjWtqgNXF+3AksNdODbgRycniuItzm4X9vf6sbrOgd+V78XMwkM8VyMmE6RCKhRUF8OoNcA4Tu0K&#10;CDRys00tajGJDhNLOjBWDEcKn2xmCq8/tOwAbszfiyUHXah2+wlgA3B5+tHh9KJzyIeSQ924g8Aa&#10;WtjIa+wiS2s1gfwJZYpviekJiMmSlDE2mgCguJYy0lTi5ueVBPAyjqdK01DCyXLEimYQAG/IO4gH&#10;7n6ToJKBVDKUFPU5p7JP4EQ1LqUILbxUJGvHPwHmdEq4LKGVKMkzxRD5XR7f0nm790YpqXJNZUcs&#10;sXR/VAIL3PqP7YIx7gZehyTYuX6S/xDRHOHczJ5BkJmRhqQ5iSj5YwGGmwcx2KcypSOmQoSKYA4o&#10;4D8yROXvw4gT2Jq3DbFkDks55xaH5Jn06nQy8/QYZbB9HWBO7vxowSYDuRdnw9XhNoxFIKJkAu3p&#10;8o0owUANKYZM/b0hH8GEv5ND6WPaxqh9oQaUTN27gHgpLgqvb6hpGB3bO7GnZA8+ytlkauC98fhr&#10;WHrPUuTdloO036Qg7hexePXSV/DKhS8jea7iXUnII5MRwEjsmgm45Uav/TTlR8lgTPyAr7LOQ6mM&#10;w4oUG2nH1NIOKu12TDZxCCpVsYEKKkr9Xk4lTZmiqsK01AUM2nQZqCl2OiX4w8preQ1H8V+Vx/Cz&#10;4nrMXrEDn3aqMdkAOlwONLmdZC0j2N85hLversaM5Z8iqpJAUdKGC+RSUxBdGWdU+mMJND9bcxz/&#10;/SbZQ6U2iSomoioD7by3LkxQeX3e26TyDoJgG8YWNSGa9xP12m7cWbUPn3UMoYfncnuccDq7CThD&#10;+KR5CNeVHcI4VTggQI0nk1Hgfmoxr71Ym0EVg9G9NxsXmlxktlCnmFOrOb+qPptKzASeCwjmaqEQ&#10;vboBl+TW4C+/K8GLs3IN0GgzYeo09ddIMaAgH3XKdLnL7OILNimDiaH1nPDKsLEuMh5X8RsTw7G+&#10;ehsMVRwn05wnkDRgEgd4jBOJA1wwErGZYOf6Sf5DhAaHYicpejVpuJmIjViAqj8Xw9dJha7yJ9p4&#10;OZrC7B/2odc3aJjNiHMEn2VsRgKZgapAm54u0WmIj1rI42gu6vhfnEtxEgFLhmJ5/Hsqz7v4iiUY&#10;pNFnirYSF9ReesDvMyV1bJtpsRr+QSImQ6Azm0v4KtDTZsZh1XgzYKR//B5lYMSLQX8/vyJw1CYf&#10;fkcgRhDye/gdD6HLQbDsGsBAXT96P+vF1vlbkDabABlOVsPrlIvZuPKM/AQwXxJbqkVuHLtJ0BSh&#10;pOU/mexgUiktdFrqE2hxq4HZlHwLQFMLtHP9ONmBNhMqxjDKRgg02uNyOgAzvfAoFbFiJM2YVVyD&#10;hTta0OwehLu7B46+PjRT3m7rw9Pv7MU0U/+riQzBpgVPMtdN8KPiHkexWVxKLeYrf5bbStenTacq&#10;Sql7UyM0fX4yJVTHKD5issGmrDyER9YdxtomD+r6esmc3HB1utHl9SPzYCcuKdyEEHOdYlqdCClu&#10;M3tfFOuxgX7ejwCGAHIBmYvuR+eTW8x8juf6r8oG/DcZo2qYhefrc824Y9EOPHVjIZJm5CA7MhGZ&#10;EXEEh2Tj1lLA3uyA5wSWmyrYpAwmSWQ9iTFiP6LzAhntjyHNNymx2hGv+I7iMCnGhRbY9BgAGcVr&#10;bKVagRWPyUVjA/RfP9dP8h8iVPR5ZC+JEXIXkSXPyCNYZCFu9nwcqjgE/8AIFTUVPoFlRO0WCDID&#10;A16yiEGCjR9DLUNIv1ldVGPJnG0WZCKNHR3XWv9fnEulZgQupm6dFHZ0BlZet9L0N9ImT732D9l+&#10;OQIwiXBBRQZUAmnEoNCo8A11B/VThn1kOSZCRJZDttPHn02K9Qm4Ievh59SoT2JdbqOiE/RSSKIO&#10;r6xB8uxY5NDwUydPxTbt2jlpvP4P8uMEmCJa+lTYYiRS2OPJBNT7ZLLYSIk6Y9ZRiSqmoM2OYi9i&#10;DAIVKtBRMb+b+I1lNsHO800SsopWPkErqvAgkvZ34kDfCNqUJq10ae8Q3unpx7XFWxBZsI+KvYfn&#10;asNUXk9IGa+rXL1oFMi3rEJJCmEEQrEF28tG1yfXnXq72EKYEgXn9fvkMrn36oyLb3wxgTO/DldV&#10;7EdFl5sgMwS3ox89Tm3eHMIbew4itHAfQteo+GUnJhR1EOgEpIrDqOIA74f3L0ajNgBiT/rZZpvZ&#10;89k0bb1nGc7/W9OGaQVHcduCz/HYtctNllfmdDVMSscyubAoGVzUKeHJWHIa/fOTCAzJ/HyKwEOp&#10;yqGZWDZtMZaoF024LEaCTEwCWU0smZNiQApsjjIZKg0LMDYLTCzGBP1NKf/g5/tJ/gNEypPMRWm3&#10;6aoooHJH/D0zJg0LrngFLR8dA/rVi0iAItZAJe23vij/8JApJbN92W4kX855xLmWG5WLdLlvR8Hl&#10;ZIARsKTw+AKZLM7jJDKFTY9tsmVqpOzl8yJbUnO2ET+Zx/AA3x8cFUII/ybXmXGf+QkqfF8Ao1I3&#10;KkWgn5WEoEZ3OuQgcSiwd5Qvhvz4CFo+3YNYkPlP90Rw4y19EP+eKc6qjDsl5KjixInr1+tJ93I6&#10;8qMEGFUFDjUgQaUnC53AIoWrXvlSmFPkglKpfjKA8yuPmeZaqhw8gd8VezA78fkqgLEFKE8PYCYW&#10;OMgwGnBt4TZs7hlAE8Gl0zOELgLNlvYB3LJ2N6aVH8FkAqFSfk0fFoLC1LIjfFVdMe2paeGrNpA2&#10;mL+pCoAtnsnrNOxCWWACGInN7lI/G31G92z6yPAexxG8QggGv1+3F+92EuAILp7ufjjcLjS6HfjN&#10;uv281n0Yw89OKO/GpCILHjq+AENAq0KdGhONny20aYFNWWgq1jmVICgAEnuxhTQbcNHKw7jjlU/w&#10;58uzETcrE3lh6VgcpppcZBExOVzMtB6VSRNkUgaT7GgbvE8LJUOJyER2uLJ3UpEaSSYzKxmxc+Yj&#10;5ZoE5D+0wjQeSyObUcxFIGM2wxFYZJlZ6+wngPlJKFKakdmcD0p/j6cBog2EGSb9OHEWWcntKRho&#10;pvYdknepnwyhn4yhF/5+bVMfRs2GQ8i8LQfzZ8bzGBmckxlYbDpgjh77JKUsBiPmon09hslQPn3y&#10;U/QfG8BIl2UR8PBVWWSmYZ1YDdkMwUZxGbWlEOHwESmsCEgoYjP8m8EniWE7qkYwKmQtNlFB+3vI&#10;ZiT6Hv8mZqa6a8M8Z9XzZUhSSjcZTNp0WzlA68cmyXz5Xk5HfpRB/vCCRkSocjAt/fEltLK1L0YZ&#10;V6UtBBUq0uJ2Shc/240LqDBtUoAFIhNvkYJXDEZMgcxBvVZOJ8g/vqQHMwv3YuGuJrR6yVz6ek2p&#10;moOcQI+vrUWkWAaZQkRRO8acOC8ZgdnMqH41oz1ryGrGUVmPoUK/gKCiTY6BUi4q5a9gvK7LXqOC&#10;/rwvuboIFqZ+mNiHXsnmpufvw50Ve7C7y48BtxqmudDR04XU6jbMfv0TjC8UI+o27jbVRFMaszZk&#10;KoNOgf8QpVobsFY/nqO8ljpzXSEcX1UBEMCMIcBNVb04AtGUykbMWl2DO57dgGeuWEYLLo8WXjaS&#10;OOlSZMVxwqrPeLBJGUxMLSmCSVZ0CrIuTEEsF0PiFYlUAll4P/EDdG/pQW9DL4Y7hvHGb99A0owE&#10;LpQk5CrWE5bM8/8EMD/JV4Rz0JbXF8CI/SbSek8jA1bMJAVJcxbik4wPTH8YgYtr2A0/lfHg8QFU&#10;PFeMhMsXYlFULMGIwBGTzvlElk4DyOzz+sq5cjjntV9Ge3ACbrJlly5Fwq+TkXJTKpY8vAzlL1Vh&#10;82vbUL+xAT2HXBjsIlOhYTrM9ervJfNQ9WeCnaqxmA6pfFWVauKQyIghQvKC+QcIgGI+5sMKvugD&#10;YjdkR0ZsqoDYjlIZ/Pzi6seXE1ziRjeiCmB0D6OA+BPAfEUUgyGojKV1rWD7JGVjmayxJkxVEJtK&#10;dGJ5O//WRqVJhSqLn6K4iQEXI2I8/JyyqU4TYCaV1OL2tw9iW58fri43+txONNEiyanuwZzCWoQV&#10;tPEzSjRoMTEQnVup1RY8VGbfNhqzit7uOzlxjebadM22TpjtK0NAKdF+m07ed6fZjDqOAKb4UTiV&#10;fziZkmJQUav2Im1XG5p6/KZ4Z7enF7vJqh566wBZTB2ZD8dDsSaeV60NlAqte5+srDsTw7JJDwJE&#10;sRTTHE3XZEBO6dxWJvGzBgCLa3HVskO4/8l38Y+LFyNW/t0YKnnFS7jQTEXWIJMymGSExyNrRhKP&#10;8QqW37EEny/bhs7tnSZrRq4Kv4KwQ1wwA35seXEbEmfHEcjiCTBc0KFJPIZ1j1k3GY/JBaONksHO&#10;9ZP8h4jmAEFBxo5iggIXiWIPOREEg+kJiLtyIY6UHcGgm0yDCr59ZycKnilG/JwEGjup5rtiIylk&#10;zFLK2eHa1f/1LDJT1Xu0PYNJZ+b8V+fVNIGO0oXVsyYmEQkzFyFu9gIsmvMK4i+fh8W3ZqDyyQK8&#10;E7cWn+Ztwp7yXajecBDHtzah60An+tv64XMKgAghXMvyrA1p/w6RZohgMkCgGSQLUqK1Snj6iU5+&#10;P+9l9NU3SHbE+1p8WxbSI1SqRmyLDEsxo+naUCn3sx2rr43fKciP0kV2AZWk3Z2udOQjiCyuQcyK&#10;PbisqBqX5B/ErIL9mFF8CFNW7jJxDVn5irVImSsDLSByN51wlX3lHP+TzCjbgazqTnRS2Q05utDX&#10;1YUNrf34ZeFm/r2OINeMEALcWIJdGJWxqhBoT4vaOptOmsY1piw4AhbvRUkL+tnGXvhZE+8Ydefx&#10;c6Z3C6/duNZ4z3odV1qL8QQp42Lj8ccKaKj0r8jfjfJ2Pxo8ffD29sA5OISi5iHMKiKgKcbD46t/&#10;jIm1mM2UqpigYpg6v41HqXS/SaCg6FW/65oMwJZrUya/W8RXAmBUYROuWXIEj9xVin9fyMmrIH20&#10;AqGnBzByiclNFnthPAr/WgI4CCpemKwbLhHzz/iX/SNwvOVEwkVxSIxehJzpyVDvFSmNAMBoA+ZP&#10;APOTiGnkKF4XKTdqLhW/MskIAJFkyQQYuYgSZyUi/pJF8Oxx41hVHZKvTUDK7DQkTdX3cpArMNIG&#10;YjGfGVlInq7+RV+AS0CyCEI6pzqtpqp3kDmPGA0ZjGIzo6zHpjNLwWeQSaUhhevEJAjE8PgxXDva&#10;LT8zHklz45FyhQBwAZKui8PyB5bgrRfWYHfuNrRt6sJwDVlKF40vVSDwkK30UrSRU6624UECkGgQ&#10;P0MGNOzyI/t6ufjI+jkWtl0zgdJkawpglJ0ZZPxOQc4dgJEylZhYwxfKX/3yJSp1YmMUZC9U0tq9&#10;f2H5EdzxbiP+vt2B1FofVlCxrm73Ia9xCK/uc+CR92vwi0oCQokKP9ZhXJUakpExUEkri8r0SjFK&#10;XMfXOe3vtqcLlb2sfWPx2/iNRNd3dfkWvNfZh27HMPqdrfC4XHjpg8NU4vt4bYcxvojnySf4VXWY&#10;Uv/azDipjIxGylxNxowowG8rCAjsAj36TYxFDI1ie87wmni9pueLEdtkTAU4FfDX9Sn7THuCJpGJ&#10;zCg4iMc+qEPNYD+cjha4ejzYOzSMK0sIuAIxAp4SDkzvGgMw2kMksND5RwFGG0hHr0+JCMous9fD&#10;Z6BrFeNRsoAy3Qha01bV4p55W/DsTasQr66CMUp7TDOlyo11F0TS9KpJTQvTTO6IbCSHpSM2OgHJ&#10;t6bD3+EzlTz6aJnJP65cGoGLopru/W4kXBmHJFL+HJ5H1XqtlSoXmVIwrVV2OgATuC5zLf+jyKVA&#10;kVKQ0qAYXzb/pnsyadL8We9pj0Gwc52pGIV00jWdPI62Zpbki8/o1cYI+L7clqPvB8TeD3/+sQnv&#10;K4fsQYH9rAjVuMs18ySPBkgO/5YmFkOWkjQrDgX3vYHYy19FYswiAkQy8qblIZNGjwyl9LB4CzCq&#10;xReTFxRgsqOpuAkoKlEjJpMrV1SE9p7Q+JlJBR7NeclnYFLqI/m7Ng2rKGhUHl/zkBuqciy5yAuj&#10;mBpocrkpTZ/rISYOCbPmEwwpc+bhpTkv4+VLXsa8X8xH1j3ZKP5XKTYt+Ri7Snej6bMmdOxth/Ow&#10;A71HPRhpI8Ac9yH3V5nII9hlzVALAgGK9okJYLhW+buYVtrofphg8sWY8nfNm9HfzxmAURbVVClA&#10;Kr/z19jd5lNKWqmoqfCo+C4orscUKtrw/Fr8cvU+ZNT2YeuADz3qF+J2w+nqhYvS5/LC53ai3+2A&#10;y9mN2l4/3uwYxp0fHMDUwk8xrqQOUyqOYnyxNjp2mH0l6oUyZk09xlUq80wpwja7a0IFFSkZglof&#10;n08lfkGllHgtnn9rOxr6/KaAZntfP7Z7/Liy7IABIvVZEQgZgDxLok2Xltl0GJajnfdyGYZS+YcR&#10;dGbl78c7XQPo7u+F0+lAT18vntxUbTZpiqlM1TUKlPh521JAQPr183yTCDBtORsBs0CJIL66Djem&#10;7MFjv83HSzOtm0p7ZMyr4iRU/LbIpdoPZ5g4TRp/z6PCy6Ukifnw95zwXKRfloLO3R1mj4C8yWbn&#10;GUajnPzfkGcQyx9cgvSYDGRFLTbHNYskSs2ntEiSqVQIcOGqFXbS4vgfxJSmoWjxCBhMqRtlqNGK&#10;NX1HZMlSQefonqjATRXo6Ym8/iQskSLhuZW2nRKlfTpq2ETFNi0h6LnOVBJm2npwhiHKSuYYSyGm&#10;hiQjdsY8pMx6FamzE5HM+8mem2qy8+aT8cXNXITFJiYRAEZVSVDMTPf0U7zqXBEZTgJKK0o6yES2&#10;EmvIsMz2ANXLm821dFEWEi+Nx9Jf5yEhaiFy+J4qYJ+c4i+DSPM+KVrzZXQemGNqnmSZvwfWhBWu&#10;Zb03ei3nTAxGCl0l8BUbUd8Vs8ueilAgIyt7AtlKZMFuPLmxGZ+3OnGsbxCdvR70uLrh8rgMwHR3&#10;O9HV7UC3k6/ePv590ABAy+Awtnf5kLi5FXOLaPkXHTGbDiPKlL5bw2M3YEwVAUZMgUAXSoDRtShF&#10;d6KqAdBKv4AKWXGUyYXVKN7bjGb3MNwEs3btnm/qN0F/u2mTSriMSlsAxe8Eu9czFbVKtrEjsaJR&#10;dyEBZmJxHUJ47hkFh5Czrw3HB4c4Nj3o9jiR1eBBVP5u3ov6/vM4/J5JPiCgK94T7DzfJMblx/Ob&#10;vTu6X35/en4dLltVhxvmf4I/X7UMiZzs8vcaS2l0QlqlbXcRy9rXZNX7KrCXOEOUnVZdWDYVaByq&#10;1x7CCNnKiYxLQY1Jo+H/+kbw5guVSJ1FRTk9z7AHLRb5llO4uGSZmYV0GrXQjFUqC9NY/3a/ja0K&#10;YIFLe2xsHxoLJrJGTZHFacnIjeRn5XqQG4aAZMueJ3HBnx2A0X4hWaECGG0k1B6irGiVNonFynte&#10;x8p7s7Hi3tfw+r0rsfL+peZ12UOvY/X9K/k9Xr/ZXyRlIQDVvoifAOZcEtvaWwaCftdc43zkz1pv&#10;qlVmNitznqZEJWLBjFcQF70AqTFJ1ihSmafRfWQGnHg8YwSq8oXmgPmbqmZk8+8CGYGNknbSzJqS&#10;GIOO51Wq8zkDMDbgrXTjZirAFuuCodIcT6U5uegwLinfa5qNHSAj6e/pwoi3Hx7nAJr5+1EqovpB&#10;P2o8Phzy+lHd50OjaUjWh153DwadXXA7h9DZB5RUD+PG8v2IXH0YUwoJYGvrMba4mkqarEkxDgLM&#10;lGICGn/WLnvDdMhq1GNlUmk9ZhPojrl88PYCzm4Pqt0jeHDtQQLWITKJRpxfofiKGn018HgtQe/1&#10;TEVAqFpjiqko+K5rUzuBCXIFEtimEWQeXrsXu4Z9cKsoJu//E17vL1bvIgDZZAJ9Tsc5ATCnATLK&#10;KAspUkYZzy0mRBlXpFpqdZizqhq/ffVjPP2L5UiathiLVXFXIKNNl3xVZpfZAMmJKpARc9CEVXJA&#10;igAoPBtJsxLxdtx6k1lj2Yv+M9n+9vcB4GDxQcTOijWsJ0/9aqTUdRwBjNkMJ9A5dYCx1qAARhlp&#10;VLi05lRBQMcLsBvbu4SLdzqtRTIVWx3aWoNS9gI0ZS1po6mqM4upBTvXmYpK8QjQcnk+gXcSWVtc&#10;VDxyrs1C/5FBUxV4xOGH30GA7uLPPSP82Q/nTicSoxeeKChqxsgADBWPAdevn+sn+SGKXUvGxTn6&#10;nopapkZY13T2DMWNssxr1myuB9UiI9gIeFKUcWkA4wuAMVUvzPyXnPQ3IzK8RtcU54kxUExyAIGM&#10;a+KccZHJHaU4yAQqzqlUnGa3vZRhVR3CVn6O+dvbsY+Wa6dbPVXa4HR6CC4jeK97AFmHOvD3D+vw&#10;yFuH8MD6Gjz1US2S97ahqtlJoOlFn6cXDpcHna4BMpphrKpz4qrC/YhQXTBlVMllJrbC61CcRLEH&#10;U1VY+0/0mZLjmFwpNlWDm95rQ3dPL/rdA2jrcGJrD3BF/i4THxHD0Y54U93ZKHAbY/m2xZR0IRCL&#10;2anHi9k7o7gKFf84XquqBlyTvw3ryLKc7m44CDDVHLvH19XyfuUSs9+xiQ5kbQSIYOf5JpGrULv9&#10;I4v4O5+XXGVj+J7GLLSgBhcRZP7wzAd4+v9n7y/847rP7HF8/4rv6/PbNjGD2AJjsEnTJG3K3XK3&#10;sKUt7rbbbilkEmvEZCdxHNtCS7LD2DCZGUSWZDEN88z5nfO+M7bjTFt7zY2TPBnQXL73Oc958LbH&#10;Uccbv4Q3qBS1buTqDBVlKhMnprh5gxv3lvqaUdnV0XIqzSlC7fdqERqN+8iEKyGKisj4gd95D3mQ&#10;e2c+iskUTBfZVKtJprYja8zyHccfoH8sYlZm2iABppzMw7SqMQCjwrQ4w7GkNFOTFDXVUe4zKXk9&#10;kBabEfMx4LJItUB1H9jGxZLSbFqvAjYCjM6fAKZ4cRGK7i6Erz8AaLAWmbWqxyNBL5kgzxvB2tFF&#10;gFmaawGMURYWwMjlJ8WUaFvX5eoTMenTYsXPqjJ5D1LiAfu4C0uZYhpyZq6vOp6nWQzkA4POjOGn&#10;+99azmTJ6fcyuGQccjsyrHRv6z5XrMY0k6VcMwBjBbSpHAkqCnZrVnxSCxV24y58fttuHHJEMTHm&#10;gds+hTHXFI54wqjaPYD7mt7HCv4ms/UgFjQd4zoEUieQ0ngYt7Ufw4NvHseOqTCGggEymCnYXdPo&#10;DUfx5/f6kfXEPszd0m2yvawWLhKlNscBpt8UcBrQ23YSqY2H8LN3p2Gf0gTKaUy4fNhy3IWMDbu5&#10;XStLbDZZTIpqSoxL7dIAjPbRAAy3YeIpBjBUrKnssmEs6BjH0k37UNgVMuDi5jEPOSMoflvHJkC9&#10;MIARkIrJKBaj2JmOczaZ240NvUjieVzQ0I1PPdKFz/z+NeQurkDukgrTIlzUXkq4hiKlpgCrKL4Y&#10;QClv6LqcOtTx5i9KzcPDtz4E/3HlZJ4FMHwfUPmyA6j8dyr35bzhkzRD3AIYc+MbkFHbmPMBGHWD&#10;lk9a1pnVC02vVuBTD63WZT2UGolcbR7OChTmlCN/qY2sQrNJck1QtlRsjeBSl/zIh7ZzMaQ0W1lz&#10;1j4L8DSWQGmwRfcUIkhQDgb4nERcpq2IH3b4+H+f3w9Hj537u5bnJcZYeAxaj3zsZwZur1kxClGv&#10;Z7xP9LtrXOKNXE8LvyMQmGQN3pMGQHR/EjA0n0fXWAynKpPPC58JiTG+YtdfHgV1MheDV5smq12T&#10;5VIzTCnmhtP9pma0hulwP/R6zQCMlWGlNFpVkFvTGdOaB5DTvBsbTvrJXIIITDvhctixNxDBqncG&#10;cOvju5DR2oeFTUoA6DTdhlUpn9LSi9RmSQ9yNh3C157eh7cdPow4Jrm8EwMEp1d8wJfbd3AbZC+t&#10;E1DqcBxg9F7KV5lm85RaTCWqkck5rYdx/8FxjLsm4fZOYsTjQcE7g1ja1MXlNNtlhAqf+y4XlAGY&#10;80t/PlfRQDEF98XwlBhhMu/kYuTrrNZRzN02joymo/jFDic8Liemx0cxYQ9j02G3qfoXCFsAI1AX&#10;wGgdibeVWKzlZRAIYOTWtM6dgv4EYgJ2avMJZGzuxI+/sRkPrKhBCW96E3dJUwBeN26MZvPhMDGL&#10;LFXyEyRoYclKyr+5AO/X7zSzv6NhWuNEmkg0bNph0CA3nWV3PbEL+YvXGkWibreywGRtGXeWAEYP&#10;0RkP5t8T+Zytqm8+jNwvMRe5AuQqqEiihUe2oELSqjTubxqBkn/Py1qN2m89hjcr34Pt3hIq71V8&#10;eAvNOsRu6lMuDYPRtEGrkFRKQsdMERjea4NvOGBqIAgpJvuOsGJy8JSA5+h1mGLDKuNOtBSM4l9S&#10;FP8MyljZW5aStepQamixJ/rdtS7Wc/NBkIkzFkncxSWp5bW27hMLVOIAI1CygFgx0FLUKekms9h0&#10;Xc69KQ95S9aQFefxOShGMZ8psfaqjBrUpuieEVtXT0DbtQMwSU1jRlnNae/EDU/2GDdQRsMJ/Or1&#10;QRzzkr04pzE+NYFpdwR/3uNEDpWL2pjc0DyE+dsnTfxjRkcvFbs1U0Upt5pAqWaXCxoO4xevHTJj&#10;ht0TIbingAEvUHd8iuBxiEpXMR8p7liKrlGUZC4EGGWYzVGsgwCzuOkAijvHMeSzcz9G+erBH17p&#10;xJIGzV+xpkimKdB+Kssq8bFesBAQTfpyew+SuS1lr5nWL2Ru6rys5pma+vm1N6bNiGjXtB12hxcd&#10;fT6eZxV56ljjrPH8AcZk+4k5xdaj86XrJVFWmQWuAwag7yp9Gz/7t2bkZ9agkmKTco7dnLK6FE8w&#10;LjJjecmasqGON3/+ojxUfqvOAEzA7zUAExbAqCWGaAyZzfT+aaxdsRJ1i6uo0K0MGbkNBDBSurKy&#10;znww/54IYCoyqgmCZFNc3hrNXIH1i2pQPt+GdZm1xp1UlFbIh7EMudn347Ef18PZ7UbUHcURGh+r&#10;lj3E5an8qdg0L6cyVS6zD2/rQkUxojjAGGtSwExWWHF3KXxDAagNSTiqflZqNRJAIErmR1B2dDuM&#10;y6Q2VbN1LHAywdvY+0TbulYk3i5f4FKTzetIsNF1OPt3/wyiNHxr1LQkDjCWC9r8hmBisROLdcTB&#10;5jTIWM+H9VsuQylYtgrvrHkd3qNeOPc6se+J3XjyL62o/WYV1t6Tjz/dtBIP3bQaBSvWmF6A5TQU&#10;ZQheM0F+zUBRy5NZbV34+Da1KelHZsNRNPS4ME6AmfJOk3m48e6A0xQNJlGRm9b7ZBwzGk/iBirV&#10;GxQLoIJT8FujldUef94Wsoq2Ea7rPRQdGIGd4ELyARr2eNcRQua2g1TSXNepzCopTb0/wVcqX2Ww&#10;tQp0epHTsA/VveMY9How5RzDqM+LXz97ANmbjpjtzSNIpTd2mWp3Bb+VpXX2cV4UaZng+hWzOm6S&#10;Icx+k/XNIGNT6vJMfl7I/f3kc0OwT7sRIMhMc5+fmwoYZmEdq/ZPmW7qDE1GwmUSbiuBaPm4mAQD&#10;c7ya0zOAmfwscLGkD9lNR/C1vF347SceI8jUElCqTBZZPNivFFuTwkyloD5J5emahskHJ7sCBXfb&#10;EByTy0eTO9QCI0JLPGrcZGo66xvxovCuXNQsrTL9y6wgvQUwsujOpw7GegAV01Acx2JAeiBrU2UF&#10;8nuCRQnZScmyYqzNeQivrH4OwR6f6QelyYjgPfXq2ldMjytVbpuZ63IxJNjWhUuxAVMpD2O5EmDk&#10;dqw8BTACFLI+5UWEwobxCWCcPQ7uUxnWpRDsuazxq8eA6loHGDGW+PtaDRmjIaOixzN/888iBiBO&#10;SQKAkfCesAL2p8WKz0hOrysey3ng1j/gcPNeKkYg7OL94+dTZudNM8rXQWB8rx0Htx/CK+XPofWX&#10;jdj4vcdQ/9Waa4fBWA0gKbTEZVErRXhF60HsHAli2u7EtNOOLh70H1/Ya/z9yoRKoZJd0NhNha6s&#10;r0nMkmXfqjgDwYoKXrGUJALPjQ3dVHbduKttPw6P+DHhCsEx7UKfJ4JvPN+J5MbDtMhpxXMZWfWq&#10;cle6b1JLHxY2D2O20pYFMFt2o5YAM+IKU3FPY8Lnw6+e3Y1FW44YZTq7rZdgJcWvxpJyj8nFluBY&#10;L1Dmt0xyP8nW2o+RLelcEFh5vmYSYJJ5/BpXoJb+tz7VB8eEF8FpH0aCdjzlDCCTgJSi9jMEGDMT&#10;huvRdM9E2/lbYpqGUnSOBTJKNJBLUTErsRY1z9Q1NG40nrdUnpdv/vlN/OruDXhoSRUKCR7KLKuV&#10;UiArEMiIOdhUCJZtiwXsa5F3czFG9o0ZhRmJ+qkwQwQWVSqrw1IIEWcE675VjWIzvU/BdgEMmRGV&#10;qNiLApenHrh/IGJOYlZah2FABBjLxVCNGr4vXWbDysWrUPe19Rh7bxQRshavW8OiyK6iXoR5btUn&#10;beNPHyMAPWxai8jtl2hbFyoCUu2bEgzkYjRWu2by3F1iXGRxgBHLExIH+V6dEOQiq8gqIdsTMBHc&#10;s61YmKaEGsWTYFvXipgpklkWoJTxvlKzVb2e/bt/BpHr10jM1XUaXCyR0REXMRXLCNF9c1riv40D&#10;1B9v+y2mdo/SmCPTjXp465CZR9wI+73medOtpKaavOFNfVrUSwOG9/w1AzDq0aVCR6XMpjRKQffi&#10;lo69ODQVhcPtgnvKjaP2EL765A58nL+VyypNcQcq1ZlU5nNbR42LLUWNJNs6jeKUm0rDsmZ2HMcc&#10;rntp4x5s7xvHsCdAkJlCd9CPX7x4BMs09rjFUpoCGM1a0fhi0+aF4DKT+yOAWbxlD6q6xzBhj8I9&#10;6cSUx4ffvbQXi5qO4cbt6kBMsOP+y81mKeBLAzALmgUwauF/1ACMUpaVUj2rudcwwbktBBoe/72v&#10;2+GaDMA35UW/fwLNE06kb+o1CRQCGO2jsvfOFwhV2Dmzw3qv/m8mY47rmd2mlG4CMz9bx24lA2g2&#10;z20bj+Ib//syHrplnXE9yXJWDYdpSMkbvnwRmU0aLeocKsAUPgRptchdUoTjr3QRWIK8ua2Z6brZ&#10;Q4Ew3Bq45AnhyT+0kVmQtQhgCCxiDQZgqHQNgOnhOgepSVdhpJiH6kQEUnoQ5eoScBFcsh9G2ecr&#10;YX/TYXpBeYKa0kFeFfTS5CPAqGutz4++t06g6vNiUWIF6xNu60LFuD0UL8qoibEttYkvROm9xfCO&#10;ai6i3Ik8ZwTjSFjxGPVB8MPR5zBJCGJ2CuDactQwVHUR1z7AmKCzWCdfbSnFWL+s/kO/+acR3uvG&#10;DUaQsb47DS6nQUPuM11nGUsWCFlJNpbnwAre63dyB5cj95OrgH6CCG9nH+9r9TUjulD4vJHEmHE5&#10;NFSifh/veWUoEmT4/TUEMKrPoMJqnDBpsJrv8qXGvRjxOjHmOwm3Yxp7HLTAt3YZhWZancQsZWWd&#10;SZlZbe5VrzJgJl2mEhjURkWdlNXef8njh1FxYBxDDmDCMYlBKoXCd/qx9PEDxipXO3yl8cq9lESG&#10;pB5laoevLDP1+UrfvAe/OD4Jz6gLLrsd/R4HCt8+Qqa1l/vbaVxNc1ocZDEKeBPYLlEMZka7WrgQ&#10;aKTYydDUyiVZyr1RkzZHMIP7ndmkjLdR7qcb9iknRt0RNB7zI0duNP5drEXZZLPbxriMGMy5g4yA&#10;SZLob2eL3J5JMgC4z9nNI7jzj6/hP+6oR8ESMpbYTV9i4jFVKOUDU5KtlibKVlHwsRgv3P8sraUI&#10;Rqg2Hbyh451mBTTylR169iByb89FZWo11ifVG+tMNSxar+pEPvRw/g1R4FzKVq4tAUtNmpWGXJ7K&#10;B5XfrV20Eus/WwPX2w7YCdYhApwmIPrDUUu4f86Qxyj1CVqCqz/xFxTftBa1yQQoMpnyrDJa2UpG&#10;sCxMPdjWtkthy1aho9jXB/fpb4kYSGlmMYoX55vPVUqH5j6X3VMOv1xkSu2WVqB+MBZnwAt/NAJH&#10;v4PbJZCm8jyZTteFVMoFVDjctrFqr5woc6lEwWuTsaf6ohpz/k2bFx6bZv5YdUc1KOa5rKRS1H4L&#10;bG2pPKfZdSbVvWjJWqy640/oe+04miu2oDSZTDLHhrLUPOMe1L1VGmvFItaqZBOt/3yOv4r3Q42E&#10;yyrlvp6GkWHAvJZKB7bRuCjKqUQhRdc5zhLOlNNp4XLtCjA+vJ2/Kfrt//V6xZc9a/mSXxQiNC1A&#10;EaaIsUT5mEWM+CnmcdN9RSpj9TsLmdEA1wzAGFeN3FrNE1TMcrucwJeb9mLS78a4exhT03a8Nx1A&#10;etMRKjcqxBi4KMBtrGQqSxOYl9VMZavqfFnnqsSftY2/bT6JZVu6kLdvAgPOKKadEzjhtWP1O31Y&#10;vlkz+wUwSpOmBU6AMV2Q5TIzMR4CVEs30rYcwPf3T2NyzAkPWdWwx4WNh0awfMsu/laZZIpljBu3&#10;kfZP+5XoWC9UBComi0xuLipvtdVJIptboGy2tlHz96xNu5DX7YPL6YJ92oGTBJiS98fIttTFmeuR&#10;O5LnSgCj9OZL5c5TQWeSGFbDCQPyd9QdwXd//hz+dFMtqhR30UOuRoGKc/BB18OpNGDFPioJMJVf&#10;KTPzNFy8wX0KVgdoldPKCkRCVOx++Pp9WPOp1Wb5+mQBDAHh/wgwiknowZfC0bICGb0vSS1A2bJi&#10;rMl6CO/84TUEpslYAmQJZp4HH0Aqc184SJ1Oyy4QQXgsjJeKnsODy//M9UipUZksthotirEJBE1v&#10;MFmZ3E8BmNxcifYrkejcmOyeHAEMLdK0Oq6D391jg2+ISkLxFwnPVVgN3YJuKokoHAMWg6kmO1QM&#10;ptJMCiXIXAUAo8w904UhBjBiaFbygSrGlbzB3xkgqCRb43uCiWlhQqCsy6hGaUoRbMuKUP+NGnQ9&#10;d8zEEkLUFy0/bIFtaT5/S2YcU+aW20hWvMCF14DrPBX0PgeRMSCxQMJiyxJ91v4bd2+mJVqvdY0/&#10;KGcCjHVcH97O5ZSG3CcQ9fCe8VszZTR500127lenZgoiRJZwiPdSCNZgNj6QlGunVczWTpMBdmPb&#10;uAkWL2w+gS+Iwbj8ZnjWBC3xN6cCuKllr2E7s7mMWsZLrJYnYi5UkkoRbuvGxzuO41+fPI55m45g&#10;9tMCiiHkNHaj+AgBxkuF5ZxEr8uOP7zeg+X8fo6C+bTs1Z5e2Wmq2hdgzFZXZBPQPoHU5qO479Vx&#10;nOQ+OV1uTNk9eGsigts3E2BarN+bIWEEO41vTm5SokDi470QEYApXmXmxVDUhWCuOis39vJv6k/W&#10;j5ufeBsdnhDsjik4nXYcownyk6cPYGHTUS4XC+oToNRtQOfdgOMZ27gYov0TK0wm4C3QSIFmskCe&#10;68+uO4qffnMrVmbVojqrxvjKZYlaCsVSAhLVkzx0ywOYeG/MWE6RIKmLRsiSOXiiblpXHsAdxYb/&#10;3GDiJnL1CCQ0x/98AUbL6cHXe8NguC96VfBYKaH5GWtNI8RiKqu/Vr6MKI0Uv99HcHGa9GkF0QMe&#10;2n0EGLGswEgIj/7342RlBSjJyKeyUeZPBfdL67bqdVQgKaVqQOc84kXqsaZ9lYtLVnMNj1tuMtun&#10;C0x7d9mccompE7WSlcld+IkM8KQdxUvI9oxCoyJXEgIZjWXBW+6lKyVSzBa4WOfd2icqbO6j6pGU&#10;hm2uEc9jBcGknPtr47nU8LDqZH7O5vWhoTFxaBIRJ8+/i8pQhkhPAOu+W8/zXGJlAqbwmNVPTgZF&#10;jK3aVB+SYJ/+lpSqDRKXMa8x0YyVMrlTDRsRQMbuZy0j8DjDLWVJHGB03mO/u4Ly9qa3LcYbk4BP&#10;bmnNmLHS3o3bIMwTSmNFNMeMdCaLuXZaxbQdJzD0EGBGcSMBRgr9vi370TMZIrh44HSHsI/y+e07&#10;jAtsFsFAQKT0ZLV1SW4eMP3FNJxLMQnTSoW/S2o6hjlPjuDG7aPI2HwAW05MYdAXMj26TgYD+PmL&#10;R5BNxSxX2IcB5gSUUKCYitrcq65mcVsvuqi4J1weMgMXjlPBffPZLqQSTAQqM7cd5+8FMGrTf2kA&#10;JoXgewpguL83dnRzP8lgqMDnaxZNaze++eQu7OINYLePEQzteJM3zV3N72BuiwUwVpsZFYcKbMhm&#10;BDhnbediiJkkqnY73F+xphkEwkyex3/L34Of/VsbcgkypVIu8p9Tyar5ZSkfUFum4gsVyF2+Es8V&#10;PUllwZtdVekRhfejxBUXGY3bDIvqI+MsypHCEBOhQhLAyNd8HgBzppggaEzK0qm404tRkU1ll12C&#10;4owCFH6yBP0vDxg2FY46SBj08BEAfRGEaOHJHRX0RTF53IHyTxWRaaxBUWohlVoNStJ0nFKmpcYl&#10;JIDRMZ8PwKghqCxgdRqIpyuL0ZR8Jt9k1ikhIkiF4IsGCcEes49BgqCjX5X8Gpsbs8K5vOm5dhUA&#10;jBl9HXOHWayFlr6upVyXp8SKj61XGjjPV7mKA3PKkJ+5Cm2/2oLpPRPUgWEEaYwEgtarLPJQXwh1&#10;X67nOSJTJLBXZoq5WQCjIlW19DEM6RwlnpVVwX0tJaioRqSMYuqu+L0MiHoC3zqN+uZ3FmBqOTId&#10;HpfkgyBz5eXd6h0Y2z0OXxcVxRQxxE4hnkTMwDOeQ7IXjXHWOGcF+yXXVAxGNR1zqbzl8rlxm+Xq&#10;+kTDYey2q8gyAo/Dg153EL9/ZZcJbC9oGTGi0cgmpiClGbPEVf8yc+uEESm22eqavK0Pn9y6A/vH&#10;XRh3ezFNgDgRjOJrW/cijYp5ztZRbl/ZZ4rDKLNKM+kV4xCY6XvNzBdg9eKpY8MY8XrhtBOsCDDV&#10;vSEsbtBc/ZOYuf04X61Jkwp8JzzWCxSzf+Z4Vc3fjxu2k4GRxZh2+w1DSN16DMV7TuKkJ0IGM4Fp&#10;+zQe6Xcgs+ld/u44j5MA3jzK86cKfO4jj9m4zRJs60LFtP837E4dBHows4PnmkC8pPEkPl96GD/7&#10;9CasWa4W6HzgjMtCvnhZlVYblorFeSj+4loz88JP9qJ8KGNMiaqHSRvEJPb7YVumwkhlgEkJaQCZ&#10;YhXnDjBxpSERsAgA1LtJvn5Z0mrDXkkpo9Ioza7Exn/fgOndynDjQxcik+K+aHKgJxSAN+yHJxCG&#10;nyCzY8P7WLPiL6hazP2j0rERZKSUpHCqyVzMumXpCtAS7FciMbEhvqrLgFxwhhERVMvuLYD/JE+O&#10;5oJwX8K8v8M0MqIBMiu+VyV/cWwuu+V2EiOgIqcCvNKV/HJHioFKGVfwHrDm6BMEyLC0n6eF5yxZ&#10;nRt43lIKsSZnFZ749WZ4BskmPVKE6lrgMgFpv4pyAx5z7KPvT2ItGV4x16nCXiWaiFWqcl3us/M5&#10;/3UmlV7JEQJnK6ZmNUMt57rkAlVmnlVQbIFLHGBiIPMBJsPzz2twPgB3KaT45kIUfqIAebeTCd6T&#10;j8d/9JiZ49/VfgzefTyHBJ2onffVOEkMQUeMndT4GgIYitWyRCxA1fz9ZBbH0TLswgRZmWdqGkO0&#10;xNuO9iKdDCOlqZ+W/AgWNk0QZMZogUuZq5qfTIjKVoHwj3UQZMhqZlKRZrQcwH+9chBTTpeZ3zLh&#10;DOAAFfDdTXuQbEBp5DTAEFwEMJrDMpPW/QwF75VIQFnI9a195QAG/VQi9nGMucN4yxvB7Q2qSbFc&#10;ZEkEPqUp37Dt0gCMmeLJc6WeacoGm9GhjDK5uIYwp7EPK9oOYtuJCUxOe+FQgardjft3kfm07sVc&#10;sh2tY6EBmBErc+8SAswCMsDkbTyvPBezyLJmiS01D5LVDCBncz++9LtX8J93rjfB/QoqE6NU+NAr&#10;K0yt8mv4ec3Nf4FvyAsPz3WU+lNtYkIjIUwdn8KJF3txqPQgypYqcysOMLLMFe84d4CRkpZLw7JM&#10;LYDRg19M5qG/l6tANK0StSrG5L7lL8nFX9e8aB46RUCDZDEBMYYoAYfWnuapB2XiEYOee2AbypYU&#10;cB1qlClrV8Hqclq45QSICsPYzsdFI6vY6o12GmDKaZHXfMqGYHfADGtTpwOdJzMLPvbqOOiALSeP&#10;SlGKkeuhorOyjc7Pgr8UYgGM0qd5XLx+ug/UF65Kow+ooHWMp5Q1GV+FMv5WFGHLrzfBSwNPOQ1O&#10;ZRqaqY4KS5PDhXy0ssnmggHTgXvkpUmUL1cXahkv1VZCiQDHAMy5s4mqRXJNcjm+muaoPJ/mnjnj&#10;vpHIABA7rOC1rpbhIpZKMQBzBshcDQAjNqy+fmU5xbxHisgKybqX5SJ32cNYueIBrL1rDdZ/Zx1e&#10;eugl7GzYhe4XujH43slrCGBUCd9KwNhKa7e9k5YuFWZbD378Vh+OTkcxPjEKX1gt+P34U7cfS7fs&#10;QSaZx8wnVFA5jSSyltSWbsoRJLceIxMSyJDptE0go60LP3nmAHZyPd6pCQQmJjFMUHiiK4jMxmNI&#10;VYIAlezpzCgFvK303XhLFFnic9s0OmAYn2/dhV1TtJTsE7CTDQ0TqP7z2WPIae0iOA1hJq1zpTtr&#10;sNmHjvMiyIyOE5Rh7vMk2RLPWYuATTPz+5HWchT/vm0PjpH1uSfsGLV70E9L+isdh5BEBa/CSjEx&#10;Lad6IYG5GTFwqYTAlcz9U9r5LO633GYLyLLmNQ/zuvUhc8tRfPUvr+H+W2tQYHqTFVHxKpWWLIaK&#10;VMHbwoyHMP7OGAInAtjXvB+P/mgj8u7Lx0OffBhrblqNwsWydKV05GqzHlgpUMNGEjxMicRiL3xP&#10;kRUaX48VDLb+LsCSIlTzwKJUAsZtlRh4csB0K/ZTkdmpyYNiWCEFS/1kNQEEPFFERiOo/VoVirJX&#10;UQkVc3kb6ggq62JFnLYcrjPBPv0tUasQBcXF+gRQ2q96uRNTHkLZ50rw4F3344F7HsCDn1mN1Z9e&#10;hdV3P4A1dz2I2vt0bIXcJo/HKDqt7+pQcHLzyb1k3GJkYzI2ZO3XEwyq5pXj0UWPkrFUEqTLUUIl&#10;uPbWtXgu73nTMdo56YQ36IPPjA4OG5arwlxRXZ/XgSjRx3M8gMd+9ASVKMEhzmBokCg2YzGYcwcY&#10;G9moTdMnY+yqnExF0ysrCYbKdquMsdRiXuPqJbHuFVlVqMtWgasYjM69mM7VAzCnWyvF3HwxUDeZ&#10;ejJIBKTKsjRCA1Bp/Ysrrp0YzBwCzDwqvZQWKbxOKtA+w2KWN+/CUyNenHT6MDo1DofDibd8Ifz8&#10;hX1Yuvl9LNw+jlnbHFRkdixsHUOS/P3N6mZMJkJLOX3jEXyu9V08P+jGqF+xF96Mky7sdYbxnWcO&#10;kwVR4cXiLQKZeODcCnpLYvtHRWnJEDJb96HpxBSc0x64KdPct9Z+N27b8C63KUt92CjXZEp8+Ysp&#10;s9r7cKOaS7ZPmELQlKY+nrM+zCOA3ELrYlPXNCZJYx3j0xj0RfDKWBi3bjlgMuRmq60+j1lzb5RF&#10;pvY6Vi+xS7Ov6mqQTGanc6nkByVnLFQj02bFgAiI3O9bHj+Gn36vHf97czXqUotRm5RPJVqJQt74&#10;agFTllGAqk9XYNVtBJQVD6Lk5lKsyc5FXk4+iqggrDRnubbOABTzEH/wITp34UMfE/M5BjCysE3g&#10;dgkVCx+84pQy1H12PcZ2jcNL69kb9dB6pnLzhw3IwC8FR4s6GKXF14mCO1eSwawxCq0us4aMSC1e&#10;CKSqPP/QPvxtUYFkaTaPmftnNSmsopWvbLV8rFm8GgW0PNdS8m8uRP6yPBQsWQsNIivOXIvaRWI8&#10;llsuDjDW7JsrGw+wmCOvdRxguE8CndqkajySth4VSWRaBEUd919ufRDPl7xsgDscIKtVdWBIARer&#10;0wPhnQxSM+nJYHgdAoNBNP9iKwqz8o2CVGKDuiGY9vUmBkPgTbBPf0ts2dUEF7nY5Kbk/qYX8XpK&#10;EavtDu9Zcz1qeW3rub9kNdnWfal75oPuMq3v6gAYZTSa9jN8b9g0r4X21YrPWefHYrsCRr6q7xvl&#10;mgEYFe+pa7FcX8pqkvUvq3dR6xHc17wbu2iFD7vDcDhllbtw0B5C9Z6TuHfrHiQ37ceMpi4u30fA&#10;6EXq5mNIaziOxVu78afXT+BNewBjmg9DIBj0haGO5g/tOomkjW9hQeMwTB8ysz3FYmJsptVSuEoU&#10;UGaa3ut7tZKZxX36jxeP4zCZi9fux5TTi17uX83uISxvOkilqsJNKtdLlUXWSgYjFxyBTOnXAtUF&#10;jZ1YsnkP1rw3YFrzTxGI3QTT3TzWX77cj/QtFrsysSQCjJlX066MNx4zmUz8eC+2aESzst5MfzKe&#10;O7WSUQLHQp5rpaJnNAoYB3Bf1RF87z9fwEOLK1GcXYZcPvwl2VToCvqnF6KStL06qxDlZA4VOdaA&#10;peoM9dRSTYMyd6wH4dRDc8oNccZ3f0esDCXrYTffxRTAmcwmLkWLVppK8fUZtKoJhHmfLYSLBozx&#10;06gviwL+ITIZk4WjdGq+eoGup46h+BOrqJjyuU65TlTgSKtc2+ZDe/Y+/S2x3IA6PqVTW0qgLJlK&#10;k8Al8Cnja1mahorJ1UjlRTEdrJPzef7kHuO2zPmKK7vYdwm2dbnEnA+e61MMJg4wSmhIKkfd8mqs&#10;yVqN/E/k4b2ndpsuDorFqQg3ZEYS8IMCA4oNEGuC/gi/A6YPTsP2lRIUpOejnqB+MbLIysmqKhcp&#10;CYVGRnYeym8tgm3FWhQsfRgFOStNWrTSwYsz8lC6lICUQ4Wsmhguq3HJFshYYtZ3FQBMHcFC9Tyq&#10;0zJtnAxQxp+B+O/0bGhfeQyKI1KunUJLzV6hRa2gvYLPZipkWzdSWwkYWw4hf88YDjmjmHS54LZ7&#10;YHcGMBII4YVBB3Lf78YPXjyCbz5/HN/YTuX/9FE8/N4w6rqc6PQHMehxwz49iSm7nZ/DeKSHbKN9&#10;Lxa0H8CchhNIa5+mMiQYUOFanYZl0VuBeo1AVusTU9dC5ahCTjWVzN68G490eQh4wLjHB7vPi+Pu&#10;AL69fT+yqexnNZIVbaMiT3CsFypJZFwW2KkeRvvE/SHAfrXxAN4e82OYD5vdOWWKQR/vtWN5wz6e&#10;Ux4TGeJsAZLpWqD6oC6CDN+3jiTczsUQZbvJTabZODPJukybGe7r/NYuMior801927IaRnBvdRe+&#10;/61WPHCLRg/ToiK4iLrLFVRFhbmeCkhz0tVnqtLEL2pQo7npVERW0Fo3vx4CKUvrYTj7Qfpboiws&#10;pfp+AGBk5ccs/dPrp+W2tAi1mVR+CwmAqQTEFYV4q+p1hEcJJDQ0FOxXLUFQqZxhVaCIxYQQmgyh&#10;9c/NhmGoOLA6vQ41WWQyqvc5DzDU+bDmu9NSTlN6LPdDyQjcP2WH1fI81Zl4Ec8NWZZcaHKLSXGU&#10;m7iDLG8pdAuYrYLDKwwwPM/aF7EyAajOs1HAKTz/BACBS/E9+ThKXRDmcx/icxwNEUQI3kqnDZCt&#10;BMkiIwT4qJtMxh3FyKFRVH6hEvlkdVW0vm0LeJ7J+IwLlOtXLErdpFV/dT4AU5tea36fS0bY8P1N&#10;6G3pxPsb38XLlc+h/aGtaPjNJjz2w0ew7hu1KFtRiZLFpQQx3j8CGeOavPoARveGwEWJJ2Io+k6N&#10;MU/vl/U8yRgxtT40sPQcXkOFlt1UdrSqt46Zan6l+C5o78T8Ter+O4Db1+1A0QtH0ed0Y5rsxW33&#10;wjUlJTqNaZcXXd4w9vCmez8QwUHKkIdgRObic03A652GY2IYTo8TLfu7cPuWHZjbfJDK7jAWEjBm&#10;bRqlIiSAmEw2C2DmbbXiLZpmaVqfkOGI5ajnlhpMJlFJfqFlL3qnwhgmg3HYhzHB9W+fCOKTmrlC&#10;wLphmwArfoy06M+Qs4//fETtcNT/S0kROmcf396DmxqP4cmJMIZcZHr+CZ6TcUxPTOP7295G+tYu&#10;zOuYIOiN8jjGDMAoJXxWRyf3k6xGAMN1JdrWhYrceQKVme2jZKlW8oPa2CS1HiNz6cINHf1IaiD4&#10;NE+QvY7ii0W78ftPP2YCu0rfXSt/t6z1JMUO+EBmrqMytfzYqmivkQKiQjVKV5lHcoEYhcllzkNp&#10;q429FFscYKyYi/zQUsKWEhDTkHVdmL6GzKoU67ntymS5Forw5yW/QeeTR63guoxrWtMuxQKo9KIh&#10;t0kCUHhGcaR1//YIlVoFwYnWuXktpDV47greArqYa4wAW0qws4ZKcR+pIB7LrkP1wlI8SoZUn1GD&#10;imQqhhRapVzWlkNll62haFR2/JtcfqYpqOSs7VxOsdrVWIreAH0MYHR+KpfwWO+rxOhTQ4iORuGN&#10;2HmK/QRxNUCNwu31kMwE4FG7ngjpI9nisTc68cd/+4uV/ZdTzPPL85PO62fqVS6wkl/dHXge1y5b&#10;jadXPYOoJoe6SKA8vPZK7SW7CoxR9wz48Obv3kLJklIU8PqYxIxTDMZ61foMszlj/VdCTJNXiQpE&#10;s6pOiep9yvidwMXqXqDUeC5DgNHUzGsGYBZQkYsxmNbv7UrxtV7n0+qd19yN9JYeZGw5ju/sd2L/&#10;6CgGfT4zj2Xc4YKdAKN4iJOg46Syn3b7MOb2YJRg5JmcwAhZzzsEoOLeSdy+jaDSploVVcGrZkRj&#10;As5PwSqAr/TllC1HkbvXjmOBqGk943EPYdA1hSdPTOLLT+zDTRtPYGbLOGZvHaWC7TIpzDdsO4IZ&#10;fJ3VITCToh/mughwatDJ41dW2AKCndxHknlNBLUWuZHU9kYKegKzO8a5v0P8bT+SW7qwonEnWk9M&#10;YIznw+OYwrDdhSFvFNt2XzpmcrFlNsF8Jo8ptXkQ9+bvxY+/0IQHFisATmWjPltq95FVzRt8vQER&#10;1UPE58ko/qKHVcFbQ+2pZI2cB8Ccj6hdidraFOcoqFtCoClBbUoeKm+1YXqXHWEqGl/EC3d4nNpG&#10;MQGrfk0eNLV4mtw/hYLPFaBg+VpUZpegJI0K6wor+Csttmx11iYQ8hqabD6KmEb+ktUo+GIeRo9P&#10;w0tW6KQGD3nkfoQpuA1EQyaxQpNvQgSciCuMnme7UXOXJorSOEiwrQuVarKRGnVT4PU/0HTEZKgZ&#10;v5zpAsm3pkYkasJwj/3gEaxdvtrcq1VK6siwjIpSgqjiSaZrN++nD8QPr4DEAe802OrZOVPiv9Vv&#10;+Bq7X68ZgDHdj6XkzwIYuYAU08ggc1jE17TNx/ClhldR3WnHe7zJ+qjch6ed8NmnEJiehHt6igDj&#10;xihp9CCf6P3hKLaPR/DNtt24efNOJDeo1Ywq9KmwBTDcphS1SdVNsF+JZHYzFX+LlHs3bmvdj9pO&#10;JwacPoT9Pky4HeikNmnuD+KL699EMpVmUofW3UUlepTLqVULtycwJagIUJRlpTiF1fom5o6LFSbO&#10;4TbmE2hSafmn8jcpjQNYuPUIz88Abmzqw92tB9B43I4JWk1+ux+uaRdG3BFs7p/GZ5re+tC+X60y&#10;n9dC8aSUhn7c1HQSX3/wHfz8LoGJVVBok+VES0pV6zW0RM+sQZA1b1qlGAvMciGZQkuCzOkH4+KJ&#10;4j5yMZmZMQS7mjQb1vF93qI1WP/9RxCaDPNeoOJTBTSVDNWOARllLeuDWqHvpFGw6qaVqEixoW6R&#10;eoldWQVzpcWqGZHrT8xKbEajoAtQ99318B3zGXYQUa2R3I6RAAKBANlhFIFQkOeZ59rLz2Tv7z36&#10;Llbe+hBsi2mUyA2WYFsXKjVqbURWaFtSghN/7TNGgwUuvMpnAgy/f+yb65FHQ0Itkco1uM4wYjHu&#10;0wBjuSoTb+uyie4/I3p/NrjEM9/iIKTfWMtdO1lkktaY8L0Ygl5NXQqBZUFjF1KaupHK10WNR7Fi&#10;yz58/ckjqDwyjWdH3Xhv0oOdE27sdATwtiuAZ8bd2HTCgR/9dRB3bNmDnC2HkEoGtJDAMqd1BJoj&#10;o4wwJRTMURGgUeqJ9+1sSSLYLeTrPO5XcssBfP6pfXjHHsbghAsOMqoRlw+dwRBeGvHgc9zHJY37&#10;ML/pKJmJAtujWNg8ggVNijWRsRA0Fjarkl77cTrJQHU3kvk8D5q1P4fHPbepk8trUudepLcfxa1t&#10;B7C5x4dBB+/padpwoy5MOoLY4Qrh357dR2a2O+H+X42iWJeahC5s4rnlMd++/jC+99tXsHJFLUpy&#10;CCAEGI1/VepkPBBpucGsG9+0DskqNyOM1YJF7qJLxWAshaBtxv3ntL5Ti1C9rAyrlz6I18tfNW4S&#10;JTbJ0hbAGHChsSMl5I/SGJmIou13HcbVsC57nUm/TbStj4qsTyUL5DU1bplF6lTAc3tzCVwHnGbo&#10;nGbuBNy03Hx8hRth9ceKAbbAPExQ73m6B3l35KOEir9EmYc5JQm3daFiACaV+7q0GAPvDxjyYl1l&#10;ZRjwnygBhv8Gua+PfrEeBUvzLTdYshUPiwOMSdagQaSOAFcaYGSkWcaaJA4sMYk9Y3GGcwpgKNdO&#10;DEaAQonXncS/n9WooV99SN02hJSOQSTx7/NaJkyx3kKynZTmbrKSw8hq2o+cpn1YRov+prbDVOr7&#10;seiJvWQBXJ7LqBp/ZitZS8uocYspxmImV7b3kikRYMhqztyfvyczm49j9la1l+nj+jSw6wA+2/Iu&#10;nhkKk0kAdocTrsAkgWaIyj4C2+4h3LFxL3IUaG9U9wE1xLQSCJQerKJQdX1WYoFYzTz+XTNfJHMJ&#10;RmZk8zal+XZhRtsR3EXA+uObXXjbGca4N2Qqxp3Tdji8Ybw+FsHXth1AukYWbCMLSrD/V6PoGs8m&#10;k5vNa6zEg3kE0ts39eAHP3kGf15ej7KMMlr6pagl0Mhvrhn+AhQ9uAIddV/WDV+YHQMYKv5LBTCy&#10;Ok0MiKJge3E2mVN2FbfJBzGzEGuXPoCjHUdNGxs1yqf6syiMfGS0dN3wIugPIzAUQN2X6pCfIwV0&#10;ZYPsV1pq0q32PgZgjBupHLbluejb3o3IpM4b1TfPX8SrDr9qfUPUkSL3qLo8itbftqLglnyTNafa&#10;okdzasgYVKyZeHsXIlK2NbzWxTcVYvzAeMxFFjZ4J7GAhuyKxm7tp6oNE1Oiggp11V3CGEQxgDG9&#10;1fj5SgOM1fXZSkOOG02J2YvVhSIu1wzAKHguUXsW851xmcUYjJQvlY86885SSi6Vj+bAqBByJi1e&#10;VeuroFLB6vmNVNyNA0hpOYn01kHMaOnGjS0awTxgFJjWYzLDxA64Xs0wUTX7eQGMMrBM0J/71UYW&#10;0tGPTCr9r7TvwcsTfoy5gwSZSUw7hzHh9uKkJ4zmY9P40TPHsGzrUSQpg0r7wX1U3EUp2uoQkNqk&#10;lGMxm3EqWBWeWgH5NGWtNRzCMjKxL7/Sh417h9HFB2vU48eIewLDznEMBkJ41xHBD5/v5G+PEMh6&#10;MLPl0hR6XgpRFqGVmk5jo8PqFp3W1Ie7qg7iR9/dhtWLq6GZH5rZonz9IgJJAdmKOtbW0Pp/NLkc&#10;61L4kPCmt+oaCDDmAUn8QF2IKAtLr4r3aHs2WrQ2k7ZZTRBUAD0XVV+phGuni9a239RmGJ1j6R0E&#10;yWRMvYYSU1p3o+DePC5vtbf5qIotu4TnkcpN1ryJSaiFfy6K7l2N3pe6jRvKHwojTBG4aFyCUsKd&#10;PU68ZXsX+UsLUZROhU1DxPR1W2BDbdKHt3MxxHRxJkDYbi+Cs5cWJY2FCAFGNoRxhepCR6LwTflQ&#10;cZPVjqaW90Z1CoGJICPFrCQG07HAKPPE27mcYuKZOv8fApg4mMTZi7X/1yDASNlLYVuf4zEZDfDS&#10;ZylyZSApLjOD1ny8EFOiVv1nruuUcPkFbd1kMJKeU7JA1exbNSjL+o1VpX/Wsn9H1P9LLryZ3Jc5&#10;beqLNkzQOIEksqh7t+1B3dFJdPPmH3ZH4OVN5lJKtc+HToLNu3Y/it7vwle37cDyxh1kXYewpOEo&#10;mZhazXRiIRWtCibntx7G4o4juKXxHXyu8XWU7j2JVx1BHAxEMe5UyrUD05MuuNw+nPD6se6EHZ/d&#10;vh8prcdMQ8mktnEyOwJVgv2/GkWjFXQtZ7TLZaaEDwItJWNLL+585Ah++I1mPCjFTvZSk0JLa1El&#10;ihZXoWSJNSyrnuDyCEVKP24NCpDOfIguliggrbRlMRirAr2KlrP6g6mXllwNNhTn5KHuM9XwT3iN&#10;cgwRUJx+n1FAQRoc3oAbvoiHFnkYY69MwnaJ3DnXihQu5jmj0aAgv86pgvwmZXlpAVYu+wtGd4yY&#10;ZqL+kB/RIDkhz6FvxI/1338MKzPzCCxq/1JpuZ0WqQ9YhTUaOsG2LlQEMCWpeSi5Kx/ByZAsBjM+&#10;Qk4y9UAT3KgXnHvQbYL5YiumKp7HZI7N3J9xBX5pjKDzlTiwnBaxGX6fri4EZGFJSqVX2rLFtvRs&#10;laXYriGAoViMIPZdHGAo+nwKYIyMUNQqRUkACob3EjgksthVFMn18W+zqfw1+lhtXzSKWUrMzJ3h&#10;Z4GEAMZkrlGRnbkv/0iUtqw4iQaKSRkKYOaQacxr14jlg7i1ZRfydk3grakoJp1hTHkCsDun4fY4&#10;YPe4MM4HZA8flqcmwqg6MIaCt3rw2ze78JO/HsNPXj2KX7/djb/s6kXRwX50jLhMkenJABWRRhfY&#10;XfC4huHyODHqDGLfdARVBydxd/t+zN28k9Z/J24gazNutkZHwv2/GkXFo6bav0PnVNdFCRAE7pZB&#10;Sg++WLADP/ryZqwhqKxfqNTeCpRSmRdnKZvH8mGritqkUFLi/uRED9OFSqnJeFIdigUwxirlqwLU&#10;lsi6o1KhYtmzYY9pJaOBTZ5oBL5wxPTGCoTV5diHCO+P0OEw1t/5SMJtfVSkhOCiWhF1GVB/NXM+&#10;CdwlqWWoWFKODf9eh5G3BhH0hxCxhzC5dxINv25E7uJCAr5m7aibsXrRWfVMUuL/127a/0hU5Gtb&#10;lI+yzxeYehvNGQ4QWAI0IoJhOUQJMP4ohnYOGhequQ95ryrLUfeoARgTP7yaAUYsK5bdmGmlj5tX&#10;87nCuCKrCTbXVJD/A9XkpoLekvhn83eK6QSsQLnpqqzKcEorgUYV9+Y3QyaQP6d1lKL01+FYaxXF&#10;O6wEgvj6FxAYJOfTrj6+TWuf4gkJShjg/nQQcNq6sGzzQXyFry1dYzjkj2DQEcC0qZdxwOF0wOlw&#10;w+nymi4AE5RhXxAn+Nrr8GCQjGTMH8Ckz49xhxOTBBX7FJeheCYdmAyF0O0L4LmRIL7Rdpgsp5tK&#10;WE0+jxFYyYRa+qmgJzG71Z5w/69GMckOsXNqzqeus0Cb51SjoJc0EWSKduFH922BCt3q02tQq2pq&#10;3uSyfE3shQxH1qUUv6mniLmyLrZY7gSxKIFapekpJqBRAZrcZdontXB5NLkChUuKceCJffC51EDf&#10;qo/xR7y0cElrpiLoe24A5V/iMlmXJuPpWhErDlFGA8GqtdBn26JaFKfX8bsalCxaheovFGLywATc&#10;+9x49HuPkPUUojytGraUCpQQVJRtKLYgdvmBVj8XWWTY2LLzsP67lWYOlyaGanw2MQUhGhA0J8yc&#10;oh3N78aOK7Ysj02gEncvWUATk7O2cbnlFKh8QHhPZ1bxfuZ51LTQVGXmlVBsBjhLeSzXDMCY+S0K&#10;Zp8JMkasNi2WMqfCoWh+v0QNLTWmWG1ZFiroTzHL87eK1ygjS4WbMykq8lPzS7UrUdsS/eY0gJ17&#10;BplEEzeTmqyUYfXW0mexK1ne2q7mwixsOmHa1ty+9RB+/lcykT47DkyHMeLxYtzlht3lgYtg4iao&#10;OAkgzikfvI4QPHY/3PzsUAHp9AR/N41JMp9RLjfk8aFPfc9OuvCbV47h9o27kL2lBwu3aB5MDwG0&#10;CzNaewlww1jQQKa15exzefWKrpta9izguVN8S/EYc12aVVBK0G7sxa2benHvw2/jwVvrkUvmUpmp&#10;kbqVKOGNXhADGYs98OHg66UCGOO6ibkQTCV8Gq1lKkeTTSbw4d8U0K1LqUIxrXHb3SVwHXUi5I2Q&#10;uQQQCfgRHA7g0KZDKL6jFEWL8y6ZMrxmhIo4Pi+lhkpM50PzgEpUgCkAp3IuXLQaDT9sJNBUIjdn&#10;rWEqdVk1qM+p4bW2XGMmKM31mcLbSwTappFlTi62/6EJAXVqDnoJKVFNSUBYAKMeNe4Ini5p5zFZ&#10;7Nq0AxIAmtRpsd/TWVm6hxJt58oIAVGp4jE2buM1EVu3qVCU+1+6qIhgz1caWAKea8ZFJjeTme2i&#10;LCrj+qJy5PdW0N8K9MulpVkranOiscmmIp6/lZVr3Fx65e+sTshyhfWYz5brjeuhwtKY4YUEFVXC&#10;q6BR38+U60zrOmN//p4oViClqHXJhSNLe/bWE0akFJO4TwIx1akkNRxF2uajZBmHcV/TAfzpzQE8&#10;Mx3F/mDUzKMZdvkxMe3DOJnNlIPshsDic9gJNi6Mk60MeCI4Go5imwN4cO847tnyJhY1dpqU7bl8&#10;nb99CDc0EVR47JqTo6FrYnPKykru4PlIsP9Xo5jkBpPw0IeZHT1kY0ri6CVg81p1jPF4h5HUqHM7&#10;gP/62dP4zR11yOODvj6JbCGlFGo8KNHDHI/DmCK2hA/RhYmUoHEfxCy9eK8v0/LFBOtlqcpypSLi&#10;w1mQkoetv24wo5+jZJ/+YT8aftGIvKxCA4iq67nSrVqutJj6Jb6aAWo8lxo/UEGpSi+BbV4uamlJ&#10;KxVdVnWdqstT1JuO5zybbMfMZ7Hca6ZDMcVykV6a66/BcZoMevDR943BEA0RYMhMlSQYMcPryWAc&#10;UdT9UmzFqnExACiAIdAYt9gpgNHfrzzAWFli1j7pvhXA6Fyrwl+GWsViJSsUo2pZGTbdswnlcmle&#10;ewCjFvJW+vDfAxgBg5S7NWhsmL+l0GrXPBcrG0wAEw/oK035hHmVn1/AosLGOMCo/9n5AoySClTo&#10;qP1Lbhrk+rgv/E49wdR6RoWbM7mNmWQ1C5u6aJkTAKj4kzZ3Y8WWo/jEo2/hx0/uwJq3jqDx2Bie&#10;7/Pg9VE3xY43hybx3pATr52wo+PgCGxv9uKnHXtxx6adWNx4EClbj+FjrWO4gedJCQ83UAnP6OC5&#10;aRohoxqlyG1IAN5KRtNszX65FiSJACLj4sZtBBgDLrp+vHZknbq2KS2jPK9D+P86+vDD0gP4z+92&#10;4IEVdQZg6pNE2ZXiygeF4KKUZQWL5apK9DBdqFjZaRbAmE4CtJZrqAxraOUpy63KKEj9rRL5/Lwu&#10;uxp5K1bi/fq3Mb53BOt/WYfVS1ajakkdFSWV6gLNJEm8rYRilKjl2z8lAiitQ+DKY69UHIOfdT7k&#10;95dCk/tQ7iMDZkbiQVtVzcfWfTFF69Q2zXZjn7l9vZc70biPuK+al1LCayeQMftOtlKhqZME4Oq0&#10;fJOZV5Ks9PRa1KTWYH1KLdRbTeOoqzSqgQAjl2QtmaQBf14PbV/jqT+0TxdByjOrUbR8LUae7YEm&#10;PJopqzGA0RA8ddTGVBQFX3vYKGyLTZ8GGLN/PBenFfqluU/PS7hPMpTihpEV01IcjNeLrFyFq1V3&#10;l6Nvcz9cT7pgu5nMO/saCvJ/1CWtvRfpBItFBKp0KdYmKlkC0+kkBwIbRdl2Zy/7kZOt47iz8hi+&#10;96NnsZqWlNq1FFEZFS+xWo3Up1DZLKqmwrrylmFtdhVK0yz/tgn4qmaGrMYCJus3p3zxZy37t0RA&#10;Jku9nAxOIGaUVlox6rOqUU0FvC5jHerF7qhsa1QAuoAATEVWtrQGZcsUAM9HVWoJajJrUZpRY7oM&#10;G2BKsK0LEh6TgMCACZWV3FzqCVaYnodCuV/SCBRp61CRYoFjBfe/NLOOx6NeYbT0+TtbRh4qUlX1&#10;rgFhAkRlM/H3ibZ3maQmox5rb12J4DG3AZVQWJljZKdRSjgKl7LcuqNYefOfEy5/NYotaw0qCdZV&#10;vCfqMh9DaUo1bKllKCGIr0n5C15+6CkEB/2wR72IOoF9W/fjtyt+ew3FYD7ikkxwSWrupHSRpfWQ&#10;YfUhiYzMxIjI1kx1f0wSLf9Rkhlbh5De3Id7K/bi159/AgWGUVAhZZdRocXcJJkVp+ZwXDERaAhc&#10;qCxrFmvmy2m3Wlz0u/MFGE1TFIsxAEORhVyRRsDgOsqorKsUk8gpQlHmKuQvWYnCJWuxckUuCu8p&#10;xRPffhylZE/li9Rgk0qbAFAdZzVnbeeCxRyXfPhxgFFqt5o+EvAIIqVpVqJGuZhfOs8Rf6MRBuXp&#10;VXyvdZQYf78yymxU6vkaz6ChXedxri6FlCaVo/jufIROBhEgoKhtTch0zlYrmyi8/M6xexprbnkw&#10;4fJXo2iyZ0l6Ac+t2Estz3cpirPzUXZnPp7+U4eJGaqgNBQkW/OH4R33obWk7TrAXCsyv6WbwNJL&#10;YLFceXIBxsHFSOx31wFmAP/K8zOrYwCpDV34bOEO/OcXG5CfVUFFRAZDoKmN+blN9kuCh+myCRWh&#10;XFc1tLyVcSMpTtWgq9NAE//deSlNM05Y7gz57y0ff3V6sZn+qQy3/KUFWHXrw8j99EqUfL8IL9te&#10;xvRuB/y0QCODYWz5wToqj1yCMBULAVnzUUzgOdG2Lkh0nDbYyDINwCgFWdMf5QLjfmueTxmBrjD7&#10;YZSk3M/9WGPmtJTlFFIIiItWwpZTjEcy1xOo19GiVvZgXYLtXF7RqIX136pDaDyEICmMACYC9UhT&#10;/MVq2HDczP7JS7j81SjKjJNLrDJFz5C6U6xB9WdKMPrqMCIupdcDQc06Us/DqA9BHbMvct1Fdq3I&#10;XDOES4kDVkaVkhPm0Eq3khgo+k1Mzl72oybKMJtpsuVOYvHmE/hswS786t4NyJfSTS/EerGZzFIq&#10;p8QP02UTgkuVagY0v8bUDlCJq02+wIV/lyRc7h+IRguY1jICF1r7YkB1ij9llsC2uBi1X6jB/ub9&#10;mNw9DtgBuICIP4qwZqi4o9j/6PsoWLzWrEvLVmTQcr0kYKy6FO4TmeVpgNE1Iuhm1ZpzUveJUgN4&#10;LT/fgG2/aUTbb1rR8ft2PPPwdjz98DbY7i3leSOLyaw3Kcm1piXQpQDDcxcFuLf/bwciDjIWoomA&#10;xczR5GsoyM9B4LXq15C7dHXC5a9GKVUsKKvOuCPX55TxPlqLgY09BBTAFwrCAz+8QS8injAB1BqV&#10;ICS9DjDXiChbShMn57QMYHZzPxa0DxvmcibAXBdL5qruRxlySk1XcsiWXnzhty/ht3evR3m65t3b&#10;qIBtKF58KZTm+QqV6OIalPLBrdXsfbm2CDAm6P1/FDO7JlOuwCoqbQtgxAqq1NE5MxeP/+AxYILA&#10;ovkk1AOBgNXOPhCV1RnG9IEprF2xlstw39K1T4Xcn0sFMGRW3C+Tzp2ujDmBQyUqMquRl5KH1//8&#10;EgJ9foSmyQBcVNK0kNXDTaCIKaDqZ3V4eNEDPGdkgKkllvGQcFuXT0qyC/GG7TVEPRGEqWRDml5K&#10;gNGQuTABRgVPT67cjtWZqxIufzVKqWKWquVKK+Y9UQRbxmrUfKWSLE2D89T/zQV/2GtYTDSq4xal&#10;uQ4w14yczoJTGray6GLAch1cPiTq2qDxCuo9p75tAplPPH4cX/2vp7F6eQ1sUkby86tWJsHDdDnl&#10;XMDkfAFHA8PEfqoUq6BSkIusJrsCJSkFKFlShMLPFsLb7zWKTi4b/md6ogVAC5TKwjPgRdWX61Ga&#10;Vo5HFq2HTRlaZ23j4kiZAXpTj0SAsbLZyoxbThl+RQTKF/7yDKJ2sQD1Z+O+SvRGfiY/8FzZcyhZ&#10;RmVHFlPP9a1PVZzgyjIY1S0d3HLADBdTUF/nVBa9hp2ZOhhnFM2/akLxkmunv5xJS+Y1Uf2RkjEq&#10;FpUgf1k+3tu4wwB+OMT7hwDj4zFGeD/F5TrAXCPyYYDh93HRb64DzilR2x8zv2frCOaaztOjSG/o&#10;xr0EmW/9uAN/ubmeTKYc9ZeoVcj5iHGH/R0A+Ud/TyRqVaPfm75Wsjr5Xp9LkslEckqQe/sq9L17&#10;wrAXgy7mRXECH5V3BCF7GI//pNHU6NSm1KKa1uv5bP/cRUAgZcX3BEEBg1x7mpIon78Apu2PW01H&#10;ZFXCB7if4gLkMiYri//DkxXPYe3SVaZTtVGAihddaYBZkYujzxwx5zcaoPJV1hgBRqpXjCY8EsIT&#10;P3gcpVcFgz43sRJNFDMj61TWHw2CUn6/esnD2LthF8E+Cq9fY6lNb/BTcj3If82IxVoS/01xmVhs&#10;Rm1tEvz9IyVtJ0xXbLUEUhsgtehJ4rlJ39KJe2sO4MffbMPqnFrUaJDXWQ/S5ZYPAYh5kGOS6O/n&#10;IAIY01k6xl7UhVhFpeWpZSZAm798DQ5upYUdYzCWSB1QfUdpd5IZPJ37PIqWlqA2rYbnSY0iE2/r&#10;goTrtBSX6j10jHKZlaHYAEQNyrNsePQn6xGhxW+cTNxPw2DOAJjna/6K/MVrTfZYWXYV5cqCi6Tw&#10;1jU48ToBnPsXVQwmrPiLlaosgPEP+bH+a+tQzv1NtPzVKFZtl9WFQuO0y0zjVu5/ZjEK78iFp8uD&#10;iF8xJr+O8pRcZzDXihh2Ev+sok8VjFpijSywRkqbQtSzl/0IilVoqzY9VgdmNRtdoMLWxl7cV3UQ&#10;P/xqE/64uPpDD9LllrMBRIrWUrqJ/34uokyxaiptMy6ADEEFb1Jmdem1qE0mO8guxPY/tyMyGabi&#10;1ugrC1uoCY1S8NPy7n2lDwWfKMA6WqtVsVk6ibZ1QWKOVSBodRC22r9QgSmDjPtZn1mJR75VZcVc&#10;5G+JYSBoJRtA5H7ubtyP0qWFqFtUi7I09RwrMUCVcHuXSYrvWIPJ/RPmPMaRMcr91b8hAoy734Xy&#10;e5RGfuXvv3MVxeB0D8pVprRya5RzOR7JrkNhSh4e/f6jCI/qmvBCkQUbQ4UHfx1grhGJd462RKBy&#10;plwHmDMl3vdt/tY+zDYD4/pNJ4ik1nHMbupDVnM3vrrqLXz/SxsTPkyXUxR/+EcAY1pxxP5+LqJl&#10;4gCjmpLCnBIq3krUptbhkeQ6lGcUwvbFIgTHgiQrUnsxRSj3DbW2mxZ3cCCM4nsKuI5i1Gq9sf25&#10;qGKOVWnUliWvlGX1Byvn57qF1XiMr/VfKkV0mgxGGGPoi/ZWVjJpFt8e6jgM25K1pnOvjcCiAPuV&#10;Bpiye/Lg7fVoDIzpmhwNWdX7OtOBYBSOTjvyblrL/bw04wIuhZjCX77Gp2uWL9K0TV4vsuR6gnte&#10;zkpsf6gVAYfXMgaM1XIeacof396NGR29RomlNI3xgR0xsQAN41JfKD3McuHMahunnMQsPsgakpXG&#10;Bz2VVvacNrX4GOQ65LZQ648BZLYM4M7GN/GZxtfxs463YXvtIJ45eBLvHu3D8cERDE1PY9Axgb7p&#10;URw40Y/3jvejZcdxFL60Hz/d+j7ue/x1fGLLDixp2I3ktqOYxf34f20n8K/tI5jXPokFjeqWPMR9&#10;HDbtW9S7anZHN3/Xa9rKpDVeV8b//CK29+Hv1Aoo/fHj+Nndj2BVVjXKk9SptyrWEl5B8jIU5agy&#10;vNK0H1HAXBlfylayBi9ZWVrrMteZyviKFNWxqD4jDzXJ+WQJuchfsRYlt6uOw6p3UG2HWscXZJeh&#10;nOtQ25KzH2SjyONy9t/OUbSPJusrg9vI4HGl0+KUe4zKQF0D1O22OMeGwDbFXWhm+8ljqBD8Ckbz&#10;G7lzFKDe8scnUJjxIJe7dMFoud7MZFECoqmzkJigvw3VZF5rb37AjDOQVSzXmHSX+Z/8ZQTFvc/s&#10;x+pla7hcCaqzdH1qP7D+iyVyN6ozttUfzFKyiX4nWfmVhxGd4P4GwvBqDkxEcBjgvyGTDm5/c5oK&#10;Oc8kMiRa/kKlPP1RlPGeLFskqSUrrIoZMkoHt2rBahYVGzG/5/1i2tOYeyY+l0bZh+oEYSWNGAMn&#10;xjat2iq1jNFIDGu9ZgxCTjF6bd0mdVnNwH0h77kDjPpoaSa8Gg7KGpSv2/Tc6rC+t+amWO1KbpDV&#10;qMrz9j4kbe7BwgZZ2FT6BJSUhqO4o+UgfvxiFx56bwDbBtx41x3FcV6MHk8Iw64QJhw+2J0eI2pF&#10;P+nyYMLpxoTHj2FvGCcCERyhSfOuN4qN3dN46N0T+M5zXbi16SByGo9z33oxT5MtCXDzmwkuzWpy&#10;qcaVPZhLENKxGAuXx5HoWK/LR0OSm/vw3f96Hv9zx2MEgVoU84ExPbv4oBkg4UNVFRtjawWO5daw&#10;AtFWm3UF0aXACUqZFajiQ6yajHI+uEV3FuD9uvewf+M+lN5TaFKEK5MEWNUoy+ZDSQVqaj5iSuFi&#10;ygcBRsqRx5WmivwqlHKb5dwXDUXbd/9+k1IqU1v6OqD0UmltAzBRHGk7CNtSKu909flKvK0LFSmu&#10;0wAjEKcCU+Elt1mVXYI1Nz9oRh5/GGAo3NWTOwaxesUa1Oj88phLLxErUIshAfSp3mB/53wU/6jQ&#10;qi8KhgnaZC4EmKAAJho0RYknqRfzsmmEyM2UYPkLFSvbS2Ci+5TnxYh1LyixwnxvhJ8FEHxvdevW&#10;dRCr1H1tHaueAbktrftd+xsHGUtsNFiqaDRVEITUSXnD7fXofqvHpMBHQ+FzD/InNw6SdcRBRNMF&#10;LSYwm4pbLGGemb2iIV3dZBDHMLOjC3Nbu5DRPICMxpPI3HgM92w9htV7JvDqdAADvKmHnE64ptWO&#10;3gMHqZVdwOL2Y5oy5QpgzEGxE3CIiKMuN6Z8Xkx7fJgg6Ew7XXDx/aQ7iCFfFAe8ETwz5Mfa1wZx&#10;d/NuLN68i+B2CGmtViPEuQQ37fdcDRhr1Qx+tfW/HhD/KIvmA921fh++9+uX8LvbHkG+enXJahNQ&#10;UElL8alJomW1qseVzXrIjAUXs+JoOSvQWZpWhDIBRlYtcj9ZiqPbO03RYtgegH2HHUVLVqNeyi/Z&#10;imlUp9GKTCk0CuFiSyKAMY0TqTSkWEr5dyUCrL/3UYR91NJ+6kIDMEqp5QfFOPg8ubpcKL4lF7ZU&#10;ZWYl3taFSiKAqdD+k0VW8zX3pocQ7SOiEPwSAczkYQd/k8vfxrozZFyaVjGW6zIOMIl/E5eND220&#10;aoxChBWeS7HDMMFFooSFd0veQpHarFwigKnMykNVZi4lz7QNspqs6t6VgaT7Q/3uLDl1PLoGpwDG&#10;OlYBiElP5u9Ou2hjIBMXgos6YuieK6VhJaBZ9W8Pw9VJpU0WfM4Ao268YgN6KOe1dVNZ91A0T2WQ&#10;omFa+l0/mQwZzZO9mLmVzIXfpTccw+eePI71xybw/rgD4343mYkdrikXQgQPh8MFu4vA4QtggjLo&#10;9WHQH8BJn98M1hrhd6NkNoMEl5NeLxlMENO8+aftYdgnQvBN++G1E5xcBB7+tt/twVtjIax+px+f&#10;33YEaY1HMa+pi2CoCm8NGlNnZmUYqUvyh4/zunyURPfrcdy+4Qh++O0O/GVJLQo0AdPEPKjk+NDV&#10;yOLng1Uthcf3suSsmgAqQrmfsuSaKTLpvwV8rb7rMex75hjCDipsau2QOulOufFW+csovY1MRtMt&#10;k6pQa5ZXhXz8wb14YgGMrNa4sqBSILioE7E6B5RQ2SjbqvymcjgHuKM+YYxafFABapa9/BsBfh4J&#10;oPy+clM/cymUtiQOMJbVbQGM2F0lz3V1lgUw9v2kA8KYGLacekMZPziJ3NtyCUiFBBml0Godibd1&#10;YSIFLJaU6G8flBc2vmTOaTToPwUw/EAhIrqAtl83ozi70CjuRMtfqFQZ1xeVfabmsqiLuMVYJWYe&#10;Ee9Z/U1dvS1XmMBEy1os8IPHqr9JEhw/v9fzoOJgNWkt03Xjs3P/ivvxzEPPIdJzHjGY2Vs1hliB&#10;0x4kqQ0HGcv8lgkCzgj/rkCqhnz148b2MSQ39yKj6Qhua9wD28Fx7PKEccI9hRH3GJyuaXjsTnjG&#10;7HCO2tFLRO/0R/EmDadNQyH8efcQ/uO1Tnzx6QO4u3U3PtW4G/c07MOPn+3Eb1/qRNHeCbQPA3t4&#10;vU6S1w+S7UxoOBcZjdsu4LKjz+1FL+npDncYv3uxG7ds2I+FGlRlBn/1mxoJuciudx7+aIvcuR/r&#10;6Meipl58vnw/vv29DqzOURtyTZ5UMz9lY/GhpMKuJpMxriY+WGZYFUUdfcuT88lgirBy0QOo/HIt&#10;Jt+dhj/sM3M/pE/8NIyCYTfC7gD+Wvci1tDaLuHDXJNTiyqNcj7zgb1IYvnazwQYfkeFXZVJcKNS&#10;s2m/s8thW2zDwLsDRhl6qbU9qoMJ0+zUXHsVBDqieOJnm1CcJfaWeFsXKqcBhvso0KWULZK1rZRq&#10;G3KXr8TIO6N/E2ACA0Hk3a6uAwQYXrNLlZlVToUs4JYk+vuZsv+1QwagIxEr7qIuygZgxAyJleVf&#10;KEFJDlnvJYrBCCDk8jLxExpMxWQZxWTnJRQNCVOgXvdyjWHnVqzFGCFxNzDZoHWsWpdYm9h6HHji&#10;wr/p3uL9pJn8pmed2Iy512wo5fG98l8vnU8MZoCirJwT0CCv+a2jWNg0YcU4CDqz27sJMCcws2MU&#10;t27eg39/+ggeP+FEjy+MST5kLrcDUy4Hhqn8B/1hHKXyf2fMi9JDdvz8ucO4e9O7uHnzTmQ2HkB6&#10;SyeBS3Pj1dhRA8BOIquxG4s3H8XShoO4adNO3Nf8Hn767F5s6J7C67QQj7uCGPGS1RDMJrxOTLin&#10;MUU21OkKY8MRLz6z9TAymslmWrsw3xzLEGYo9TfBsV6Xj4aob9vMjhGkbD6B5Y0n8JmS3fjlfZuR&#10;u7gWNiliKqxqPXBZNisWo0C/eQgpaWprTxbABy8/ay1qv12PvpcGELGrXNGOoN9DRU3FQp2iCnlv&#10;2IMg79HmP29Fwa02FKdSsS5abz2oF1lOuTMECjERwNRQAeh700yTlmZRZjGObj9qChl9VIKeqAot&#10;KSGqxWAQ/IitK7fDtlwNKHXcsfVeRDkTYKT8TKaSzrtiW3yfv3w1Bl8fSgww0ts0UNfethpVYpEZ&#10;GkJ2aQDm9LyW08rViP5mWK4Vm9P9cOLwIMImcyzM8xpCWK7HKDliiO9Hwsi/I48Kvwi2M9Z/MUXM&#10;qIz7VpVZRWYnRmidZ3OOuf8aH11iesCRyfK6KtGiXPOBCHhqKSQwLTOAKqDXfa86KB2fjvNMkClD&#10;aWqx2U6ZSYmnwZRlpcOX8f6uyK48d4BZoMB52wnM6BjADNMHy5qQuKCVAKO28WQxCxsOY3nzEVTt&#10;7sYBbxQnHX4zW17z4sen/BgJRPG2M4LVe07iM9t2YwnZyYL241jQ1omFXH9Sq+aua2iYNb1QYqXg&#10;akKk4iWDZFFDZCJkU2RUqnVI33wMNz2+E//xJNnSvn68Q0Abd/sw6aBwuw4CzaTfiff4cP/vX3uw&#10;ovEwZnGZ+W1jmNmo/U58vNfloyFJLaNIpbE0s7kLma09+HzBe/jF5xuQR6ushpZbbZriARoDW4ZC&#10;xU34XfXCUqznq2pMVi5ejbr/eAT+vgAijjACXgJJVC4dH0Iuzdan8iYb8FDZOOwehIcjePx7T/Ch&#10;r0Z90iOnlMLlFFmmEjGzbf/bYZS0PypgVOpvgMJ9jwTJvsI48ddB5N5y6UY2fwBgzOwaAYwAXDGw&#10;KuQtWYX9bQcMUJ8CGP2jDwZggNW3PEyAKSAgUTGecvdcXEkEMGKGNVLKUrQZBGHut5Sy3xtzi/Ef&#10;8hbuunop+xEmaDv2u5B3ax5K5K66RC6yiox6FC+Um7EctQSM2kWFZBdrYVvyMHJvfghlXy7By3l/&#10;xdHNnWQ3xQQ6Ak0q73MNZIvVTlnHy3UQNAQwBjwNq5H79UyQiW9Xx2K508ol/CygO+cYzPyt3XzV&#10;LPRhE3NZYNiFZr2fxMeo8JObOnFv8wHUHZoycZJhnuRhTwhTDg88/Hx4yoNHj0zj357sQlbTMQLU&#10;UcxqO8z1qiOwBSAaIyywmkWRO04uDKU3W0kFAyb92VSzUyHMa56gTCK5eZzb7kfGln1Y1rwTX36t&#10;Ex0Hp9E5FcEY2cxJ/wQZ00lM+eQ6i+Dht0ewTK3vm04gTetKcKzX5aMjC5uHkLx1GDe2Kt3+BJZt&#10;6cRXH3gLv/nk46hIrcGGJFl1tPpuVo8pWdWVWJdaSUZDFrK0AE2/a8H0MadpCRIM+Gn5e6hMyAJo&#10;uaqKO6hGkqEwnG4/ghMhvFP1NopvpsIWWCVfqkK7s11vH1QIFsCoWK4ctnuLERmOIhwm0wrLyiZQ&#10;EmQMwASCiAwCRZ8tMorlg+u8OCKAUbq2lVhxGmDEYOoIwppV89Zjb5ug/gcBxqIwSqQo/6yUez7X&#10;V4RSKshLATBmXr5cR3GlmmEFyMtS+R2VeHFGITQzpfm+BgS94ZiLNGLqDjVwLCCDwx9Ez4u9yF1G&#10;Zc9l1HLl7O1cDNF9W51B1pFZhvV3VaPxW49i2x+b8M76VzG1exQY53nzAv5xPyo+UY6SpepGTbaT&#10;TBaTRmDQvonF8JjN9TGAoXvm74FMHGCqCJw8VwR7uTjPGWDUAn2W3ou1NA8gqVnjhrtM36cZmw/h&#10;6890o30gRKUegWPahelpB0ZdPhyLRPHYCS8+07IPWZv2I6XxOEGlF7Na+8iEhvCxjj58vF3vB6xE&#10;AdPyxBJtV9uc1RYXAREBqdXKBBOLmtU8gplNw4ZNpTR3Y1FLF5Zv2IvvP3UEW4d86PL5MOJ2YNrh&#10;wsS0Gye8tCCPOXBP6yEsIJM5+zivy0dLlLQym4bT3HayY31u6sXyxl587fev4He3P0YGU43ynErY&#10;lmosbJml/Pg+b/lKNP56EyKT1CD8zx8NICjLP+iDV24RuceCUVP34KfCCZwM4rncF/kwF/JhpvWa&#10;XEglc2myyD4IMJZCMPIhhVCB/CVrcJxGn0ztoN9vLG/lawU16lfvXMDzK5+h8rw0tTB/G2DKUU+A&#10;sS3Lwxvr3zLn+DTA6P/aS75SUTb+4AlUCmBUh3SJGMxpcCG7MuzFyiiryqLkUClnl6ByeRle/fEr&#10;iFAHKq4lUejFtIcJk836Q3jr0XdRuJj7mc5jpiTa1oVKvUnxLkL1nTYMvjCA8BDR2UMDgvvii+2a&#10;+roFfFHUfbkaRSvyoNk/dYtqUJWi47KO1wIYxRpjiS00Sizj5PQ99WGA4bPCbdvIjLT8ObvIZrYP&#10;8wEcNAVqSS0qqlTAfADpjcfwBSrrv04FMUhrzeGyw+GwY4JovdsZxh/e7sNtrQcxn8p/divXpYdY&#10;2TtcxzzNpRczae8nuCj4blWmaxb+AgKIGQcck9lkTfKZz6cyWEg2JfYkt5wFQHLZkY2QlSRRFhKE&#10;UpqO4k6CWs3BCRx0hDFGsHO5nJh0OAgyYTze7cYXmvZ96Divy0dHFEtUcspcTQjlvZ1EJrOQMrOl&#10;F7etP4Jv/vp53L+MVrQeIg2/Sq8giynAgyv+gjerXkWYoBF0B0079iCt/jCVciQYgp9GVUANDskG&#10;wp4gAoN+PPazDVhLy7Uyi+uS240PYnHah5XDxZHTACMF8bcBhspgSSG2/O8Wo6gjviCPgQpIbIaa&#10;MRwl4HijGH9lBMVZlwYMPwgwlgJTmnJVahlq0ipRkL0GTxY+cxaDEbiorQ1f7VE0/XATKrPzUC2l&#10;ZoLVibd1IRKPseh9HFyUlVdBkDCuscUlyE1bhf1/2o2og3tJZmVSlf0UAozOpUD8qbynYcspgkZF&#10;12hfz9rOxZD1PP7SjDzk3rwKXc/10Ejg/ch98PF80QSiaNImzx1Rpum/tuDhpQ+iJL0Y67LqUZtS&#10;bRIAjJvMjH3Q8Dcdv65NHGBOMxnrfjrjnuJ5UbzG9K5LP48YzMz2McxpHUZyq+bA9+DGjlHz3b1U&#10;+M3dIUzwQZqcnMCEewJTrim8NTyNX2zfiWWb9yBV4KIqfgLBjCY+1E19SOfDnUYmk9yimR0q3iR4&#10;GFCJ9dgicFhtURSLUWHnGL9TbIbgQXBJau3Cgjat94Rx083uGOT+aVkxrV7cKEZEEFu+YR9+/9QB&#10;dE65yarG4HQ6MM6H5hjRe1u/m+uwgO2Dx0sQ/MDn6/LPKMoonNHRhaR23ofN/Vi4RTEZ3qP8fiHv&#10;8c8+dhi/+WoD1lKB1C+ow7rM9Vi7Ihfv1b+LsD2MoMdPcKHWiESgwVKKt4TkFuGD6w/5qay9GDly&#10;Ao//7lGCyxoqUfm0+cAqnTZDWWQbYg/mxZbTAHMKXCQJlEFRRi5Wf3EVME1FKBZDRU6ST0tX++8z&#10;mWT+Xh8qlsWXiwX7pUASSczC/0ciYDHFfnyvEdbqjnCqHYkJ8leQPVahiACz8fdPfABgDLBQURoG&#10;44ziyV+3ojonn+sq5Lm9VGnKp+UUexHI8Dyq/qOUAKPU44pbbCj6nzXYXLAerzW8hJ49J2AfmSZb&#10;8CFMg3vLb7eghMpfg9HqzfKJt3EhUp9Sb8BwzdI1eKnkr6bVjjrsBAhygYibJ1Bp6BS3H7sfeR+r&#10;bn4ItswSgl4t6tPqDLBbcRgLYJS4YAGMWIzFMhMDjHVu1qXWUGqNnHuQv3EUcxtHMIeK/AYq9uSW&#10;Tty+eSc6BsYx6Ldj2uWA28EHbjyAmrEQPvN0FzKbDhgwmk9wMYkAZCECDRNT6ejFzG09Cbd1oXJD&#10;xwgBiWDYNEwmY4HSf7wxjBd5M44QCKcI6pDPYgAA//RJREFUMm6nAMeDwnf34uYNO5DewH1r5jFq&#10;H9u0X2r5rgaT1zPN/plFICPDRm2P5pEFpzSTyWzpw43b+/Fx3p+fqD6IH373BeTnFCDvpvuxo30H&#10;WYmC4C4ylWnqZC+N1CDcBBmNx41qIFaEDy9fXQcdePyrjyE/I988oBZr4MNIpaqHuJYP4pmK4UpI&#10;fmYx1t6ZC9dRF49L2WNehL1+ePo9GHzjJA5u3I9X//dlVC0mq6DSqYr51pVBZ6W2UklmKLuO66Mi&#10;Mi1bVFuhuhvztwp+VjcEWsZpPF7N1Od5UIZeSbaN1rKYi3z+spq1nkpUc/01ySWo43L5S/Kw8Tcb&#10;Tcq3YMUqtaQoBsNzDk8Ub9heNi6ZyqRy1FIBJjrOyylyMZnzwfdSxmJnj96+Aa2f3YoNt20ww+XU&#10;O01y9rIXQ8T+BLQK3jd8e4PphGDSzg0o61/9o/MYxNChATx82/2oIeCtVzBfgMJ91v6bLEnDYHQd&#10;P7ydc5FzBpj5W0cxmw/g/1PspWMAi5/YjbxdE6a9y1QogEm/Bz12N17pmsSdbQeR/sROpLUcpcJW&#10;8FQAM3wKYMROZrepLkVFmx/e1oWKWJG2Y2We6XM/0h7bia907MFfp0OYJINx2Z1wEWh288Q/9FY/&#10;sjZ1Y06zanq4T+0EGLEagYtcb2a911nNP6MsIOtdGAMYuVmTeO+kNA6Ymf7/v+29yGjpwT22/fif&#10;HzyGiZ00oCbC1sMaDlDpKQU1QogJ0jrk+0gYXh/BhUrv5Jv9KPh8AVZmrETlYipcwyriAEMLXWnP&#10;V3oeDZXG+qw6rFr4MEb+OoJwZwiHW/ai+kdlWHv3ShTemou8zFUoyFhtAr/xOon4MWh51a1Yhad6&#10;L3amqn8Bj8VGxJokppMAgUhiivPI4iR/C2BqU9VFoRIFSwtR/t2KWBaZ/pVi1D9Uk3rLc/1K2aum&#10;oafcmJojY9wzZx7nZZYPAQxFhYi2dJsJ7qt2RCnBZSlitB9c9mJIDc+hJoKWZpch/5ZV8BxRdqDO&#10;2JkAo//zXnZEUPaFEjMKWdNL1UboogLM2UHPvyXz+QDObFbDygGkNXbhR891YR8Vtd0ZwjiBpY8U&#10;8HVnAP++fScyGg4gheCS1GH93jSbNMpaKchU1C20HPle7VoSbetCJaNBMZ4TmNF+AjcSxBZwm2mK&#10;yzyxA79+oxd7pyOYcLjhdk+bOp2d3gg+03wUC5v6qGS6uK+9pm+aepkpqcFksiXYznW59sV0piDA&#10;KMCvJqwaQ72wiX8j+NzA+3fW9j6kt/TiL21H0aP54/IsuN0I+6nx+NzqxR0m8ETIY2T9h6OYfHsC&#10;Nd+pwcNLHkaJFIzSP/XQL7IeWImUdbUe3AQP5WUTKvdH0uqMQt742UdReFseHs55EEXLC1BMZiOf&#10;u35n+qgJHGP7K8Aok2Rabi3j2jIuEx5bzK1iRA0QYyKXi1FSBnysYj81/1RabBxgLMaj38hdU45q&#10;WtUFiwvw8GceNjEijbQ0AEPdKPVohN+//9gu5C2V8pbVrrThM47xSog5Buu95U4qN+ASH4ddRbEK&#10;SWO/v8ii+6qcDEY9xPKWPYz97QdNVF99504BjDl5/Ewd/sxfnuQ5U1W/gEn7a10HAYwxGuLXJcG2&#10;/pGcB4Oh0iZYLCSDuWvrYbw04ofDEYB7wg53IILX3RF846kdVOwHscD0KOvFDa2KhQxZdTN8eOWK&#10;UNGk6lvkijKsJsG2LlRSmntN3Y56pd2oZpxkH/PbRjGPimNRw2H85/NHcMgfxRgVhd1uxyjBZv1x&#10;B1Y8vpP7p8w4uU20n2qNM8LPYlpnx2muy7UuApEZHda8mFnKIjNt/sm2ZVzQCJKRMXOrunP3InnD&#10;6/jpS4dxnPcNb3VEglH45VKKqkhRFfARRPiHHS07qKgL8XD6alQtq8O6rEdQOlcWPC13Aowya5Ty&#10;aqV5Jn4oL5ukU8mlUxGll6IoTcV1VEwZNahJXYeqhetQn/EoahbVIj8lnp2ltGoprxi4xOMmEq1P&#10;LEe1KLFjPC1F1mumRi/LtabOxAom1/C9BTAGzOKKjJ+r1UQxuRwlS2xYfe9qK/UpJGSJBWOMluQL&#10;FWf30/3IX1KK4hQum3WFWeFZEgcYFbZWL5Z7kEYGgaaK59p0W0iwzIWKuk5UZ9caF1nBkrV45Ofr&#10;TcKBRk2fYoDxc8jvna/aeZ7zaQgpSUJGUBxgdD1lGMgYSLytfyTnDDALqWBTaeVlbjyEh3YOkbGE&#10;4LJPYHx6Gl1OH/775aPI2rIXs1p7MI+gYoL6/P0MMR++qmByIa1FZaGpOl9TBme3ySWVeHsXJO3d&#10;VB69lH5ug0LAWNAyiqTGcaSRkWRt2oGKI8NUFmH4pqZgn3bjOG/UP7zaibTmY1yH1W15ngEYxY6u&#10;A8w/o5wCmA6lyCvRxJqnYzIWCTBJZLDJjbzuLf1834WlTfuwdt8AhiIRuHx+BAKqfA8gEPQjQla8&#10;f/NelNxN61+ZYtnVKE3iw55ci9q0WlPEZiz/mNK10j8TP5SXT2ihZpehSPUjco1QOVctqqfiX0/2&#10;8AjKU9XRgCxikRiI3FdS3nJlWW4vyemu0pJyLsvvjftMwf64CEAEMlqP1ZlZcRrFZOIpsSZGJYDh&#10;ftk09liFlqlVphBw5adWAi4qxpD8ZEFpSkukIckih54bpoLkOSUg1Sgz74qf1w+KAMawF71X1plA&#10;Vsd71u8ultSajEcCd3YFGWAu8u5bjegkz5VihPKVGX8ZP/M/TaEM9ARQdFMuKnJ4f3J5AYzZx1PX&#10;8f/OCs8ZYDSCNqXhGL799DEcCYQx4ZiE0zWKk+Egtgy4kbNxL9Laxwx4WPPjY8IHV/EQMYqF6mHG&#10;VzMIisAzi8wm0bYuWNp7TOqzQM4M4RL74vbmK4DbMIS0pi58qmUP6gaD8LjcmJx0YtrtwS57EPd1&#10;HOI+qu0Nrdl2spdG7bPA5XoM5p9R1DlCr4q9pDVZQX6xmRkUxeBS9Z2yHLcMI4X3dmYjGcqBIYwQ&#10;ZEJ+ajeXH1F7BM89/BzyVU+QTgs+rnSNC0iBbUtxnnIjxdxFZqTxWQ/kZRWjPKwWKwI90xmaoHF6&#10;HogsWbEUKm8pbfNZlm0pqrmsmZGSRlaTWomyJK4rpRS1clHRgla7EAFInTKKFlVD7fcNwMTcZQIk&#10;q/WOBTBGgcUARllZNWRKVQQYtTRZe8cqnuMgosrMU8sVhBAgsAcVU/BGMfLSCAqy8639MbNruC9n&#10;HudlFgHK31XIOmZJor9dDOH9p1YxSi7QLKKyT+bD3eVE1Kd0aYI0z1skFLZwmlgTHguj+ks2FKkL&#10;cxZZ1hkAY8WTLgPAaObLkuZDeLzbjiFHAF7XNCbcU3hlwo2vP3UIqQKWpjHL4pP1L2CRcjeuJivt&#10;UzLPZGhpXsxJ8yAn2taFimplTFeArWIgFsCoSlsFdQu5f4soGZsO47MvDaDb7cfotAc+lwsnXUE8&#10;/HYPFjUcxOyOIcyg8kkjm5nfrGO6DjD/jJLaxPtW7lsF9wkmAhTVe83osEDGzDkSu4l1E59Pdry0&#10;9X00nZiEJxBFqD+IdwpfQ8HyIvNA1xkLWu4vPZSnxYCLLH4pPz60enA1YyTRQ3nZxICEWrJofwl6&#10;AhIjAkBLuYiVqKreOiZZtPp9GWq571LodXJzKa2VSrUsu5RsZ61RnBUpBBkyoPWpdahaUGEASX5+&#10;k/pqwMxylRllm3UaYORCEqBJqQmg1P03/45cBKYDptuzcvY0hVOj0iQqZPUd9iNvcR7XwfOrJIOr&#10;AGDMOTjr+7joe8Nm+LtEf79g4blT4oXa6JdkFqIg4yGMvDdspmsagCE4R8Nh070hpIQVTxR1363E&#10;2qyHef50LXXP6vorXZz7eyEAkyjwmUhS2jtp9e/EAXfEtNh3T0+jz+vDH984jvTH92Fmyzjmto5h&#10;YRMBhExFgVP5sRVgV2B/Ab+bq3YzptV/HAD0cCfe3oXIgpY+E6DX9hW4ndnWhxu3dmFGWyeSWvsI&#10;LidMppDiSVsImCM80S6nF6MTdrw9FcCdDbsJhtw/sp6FZDvzm63C0uvyzycLmwdMzZRkrlxiSuyg&#10;URSfF6T2RDfwdQ6NjKS2UcO85zzVg3u2vo8XjgdQ84stKLyNynNJLa10uX0sJWxcSFTUqn0xY4AJ&#10;MJYSjYFLTBI9lJdNuH2xCMOk+N7EVmL7qxiLvjMpxmJhMYBRd2llfglgavk3AUIxj3PVkpVY92+1&#10;eOGPz6KQyr6YLEQspXZhNUGmnudFVrHWbQGM5SYSY7HchtZgLMv9VrFY54oAk1FvMs1snyyAdyII&#10;H1QsGDbhGOpKU40ecfG7AR/WLi9AeY66LVwdDCYu5jtd57gk+vtFlhqykEoChc5dZQ6BP30tjjcc&#10;N0CiYmD1ydNQOc2VC4ajpqlp64ONWLt0Jc97FdkVGSmvvwDGKrr8B4zs78g5A0zO429jzZ5hnPQE&#10;4JiawqTdi13OEO5pO4D5Db209ocxO8ZUlJo8l4p8PoFlPpW8RJ/Vy8zqLaasLH039IFtXDQhuCU1&#10;yW/eR1Cx2tCozYwKMBeSySxo7DauESUc/PDFLuwidZzyeOBwOtAbDOL3r5PlbDqC1LYxzGnk7+Uu&#10;S7Sd63LNi4DkYx2UbWqHpPtVBoqyyyxR9qDuHxPTayGTbR3hva7JrkfwuQ278dOvPIrfLqtAaXo1&#10;qpPL+VpIRaLgqBSygEXBbbnF9MBJkVsBU2NtizWc9UBeblHTzQqKYizqjaVZOGINGkim94qNKNvr&#10;NMAIXCyAkZuneEkJVt60Bi2/bwV6qPFHInjpz89jNZVV2VICSlIp6tPqDVDFAcaKQSlVVzEdC2CM&#10;u84oM21bbsYyrMt8xGy/4Oa18J70yPCGOt7LCA8RYfQZbsDX68OqRbkozalEXoYKLq8ugDllTEgS&#10;/P1iS02mrinPpRn5XY5HeN6f/cvTpuuBsh2JNMZFFuL5C6jrczCE49sPY/XyDwKMYasXCjCJ3AaJ&#10;5JsNb+E9KuJxXljn+Bj6vSEU7hsxHWhnNfZjQQcBhuxlfgc/S9oFKGIoVsaYuiArJiJWoJoDjStW&#10;4D3Rti5UtC2xJA1GkztOTTNnK92YimOuALBdLEogOIClWw6g7MA4xj3TcEwPYoAA88xEAHc9cQCp&#10;jTym9inM2WaBY6JtXZdrW2bxXrQyyMRY+R3vWasGKtayKP5e6e7qFNE0hAU0POZxuZyWXnx17fv4&#10;4Z2PomQhH2Ra+qrSl9tJbiUrzZPC19N1IBbAmPTdbLlzEj+Yl0vKuL9WfKWK+0yFH2Mz8TRkK5Av&#10;ZWMdjwBGSkeusxKC51+yHkTDb5oRHqei0pCyoBfBgSC2/74NuctXw6a4Dtcpd6AFMBbgCmiVSXYa&#10;YGxm3dpe2RJ1OuB2Fq1DTXYtSm8vhrvTZcAEUzGJvx+hFb47iPrb1pl1KrPtSjOY06nb1udEABP/&#10;zZnLXSzRPSbwr8ypQmlaGR5LLUXhZ/IRGldPNJ64iIvgEgJxBd5whKwmhGhPBLm3r+V5p7FxMQFm&#10;Li18xUmUcSVmof5MqlGR73kBwUFW3Hwq47zXj+K4O4RJpw8epws7yF6+1rEfyc09mCNwMQ9hv+nr&#10;ZEYpq78YH1iBiar4DcAYcNF3Q1zvMEHm0mSRWS39yZLaCXhqjGnY0gj3T4BGJsP908RNWbBpTcfw&#10;DR7HSa8HTvuomaR5yB3Et9uPIKlBxaCThvlYmWSJt3ddrl0xRbQGVCyx7k/F26zMR6XWqy9eUssJ&#10;zG/q5echzGhSb7xhzG3qw+0bevDT/3kLq1ds4MNYg3K5yKh8pVA0z0RKRfUcNSmKWZDlSNHywbVl&#10;FaAkpwC2nGK+LzJWu21RrIaEytZS+hXGqperqdy4jz4oJrbD35ULyJTma3zn8diGEg0EahKuS/M+&#10;zD5Z8RC5uqq5nVKxK743SlD1OvydFS8R++K+xEDGgIT+zu8Up9E+FyzPx1N/fgaRblrG7jAVVgCe&#10;qAuRqQAmd41h3fceQeGSIpSkFaPCuA61nxZgaZ/jGWkmTdmwuTLzWcClmTU1mXX8rhK5i1bjyT+0&#10;4amH2rDhV3Wo+j7X9d1irP3SA/jT7b9F/m1rDCDWLJJytLaTSNl9SOLn2IiO2dq+xKSRm7/HfxNb&#10;5hzEsBO+nlLKp9Zjfdb3+vulYjDVSqrgPuse0fC2R3jtHlr6AJxHfPCF3IgQnUOBgAnya0x2gEYB&#10;pqKo/loFSnT8XNZyWVrnUteikiCle6mU11HrVWq7BZoyFijmPtE51D5oWYkApv0EQWKEDxWVKZmH&#10;ARqyC81kSRPLaO7DwuZDeLF/HA4qYd/0NEYcHpQccCJz83EktXZjBpX5jG1WSnBS0yVKPb5EIpdZ&#10;OlnMG5MBTLkiGHE7MTUVwgNvyo22jyCkcyCAofWaYPnr8tGQpBYaUGQwMpqUYThHk1xpICkNP72h&#10;F9/6zV/x37epB1Q1lXYpSmWtp9io9MgMCC6SWjIEJQFUqeguuxilt9jw18KXsO0vbaj7bi3yP70W&#10;q29dhYLb81F8UyGKlhahiCzHGg5FUMrhenP4wFMEDNqGlJTASO1HTOt4KgBTcyMmYpiDBTb1WdUm&#10;w6tS1eOU6tQSVKcJLKSIrHWo8K8mSwrCUhZKWrBRSrIJjkpfzqhBaUYBFf6DKLo7F0+u7DC9yoI+&#10;k5cEv4LHmnvjGUA0HIJvOIDa7z+ChzMeJFiUYp3cL8kEUe6nAKqYIGuUsZTTWWKSIYyysrLxzkfB&#10;n7MYBSllKgCxXJZW3Y5ceFKcFshYfz9r2atYTGGk2KEAITuf55pAk12Ndwp3mEFoPgJMJKzq/qjp&#10;tgP10yPGvPPomyhessbcD9VpYrSVZm6NUpfraTSZDgE5tbwXuf6sSt5P6npdTEDivZqex79x+yYD&#10;LQbyPGf/ol5MSc1kIAKY9m5aaGQxqv9oHiSw8MFq7CGQ7MOuSQ/sLoeJv/R7Qvj1K31I33SUvyEb&#10;aB/AjA61PRcYXVvxCmWcpTQcQmPnNIY9EYx6HLDbg9jY48Kixl1ULhqqdoLnRKMCEq/juvzzi5nm&#10;ymdEXb/NlNXmISNmKB7vjzsfOYyv/+dTeHhxHeqpnDQZsFQzXzKr+UCqyJJKip9ryRBqU6jMqLjL&#10;PlEDz4TfBFnl8olOAr5uPwbe7Me+9r14pfYltD/cisbfbULjf2zAhq/XouKeYpTcthZFy9agMGcN&#10;rX0qabWK1wMt9kGlUMoHv5SKW3UQZVQuGs1bSiWhUc02Kp2qxfWUOioOWvy0TA1LirEe1WkYVhRT&#10;9BaD4XJG4VebjLGqbBue/+3TiIyoEpx6KkxLmIpKGUkRaqxoNEALWW0Oouh6qRdVXxMwFaMmmayJ&#10;yseWUYIqHn8N13taMXI/PiBxgOF5M8kAZ/724okpfBRIf2j7lhi2Yf6eePmrUVQwa8XNaHhkF/Be&#10;IIhm12D9Nx+DQjD+sAcRM8I5BjCK9geAsXeGUbh0JWy85gIYJWbIWJLxUcPzVMZrWLioAMWLi3gN&#10;CSw0UjQ/RkW4pQQd1VOVZSqJQ8xXbJAAI1CYzwdlFhXtrLZuk4El//JMWmyz+T61sRP3texHt90J&#10;n9tjMsj2uUP4QutBpKo1fjN/16oAqR4+BfZPJnxAr0ZRAHdWywDSW3vx+xeOmg7LUz4nnHYf3nQC&#10;d2zZQUuVINR+iZIRrss1IzKiZqq2ivd4Cll9UpOyI09iQaPcwiog7sId6w/hWz94CiV80GyyhLP5&#10;gNMKLskqM40dS9ILqMjJQuR2oEX46O2PmVkhMiADfirmEB92PuukA1blukQxWd6XmpYZmg4iMOGD&#10;b8gLxwEnht4YwXuP7ULHQ0+j4js1WPvZIjx0Vy6Kby9E4S15KFxOEFqyFiUmqyvPuOCqpLgFMqr2&#10;VmYXLdAKAp/cHzWLalCdVUvlQKVBxSIFa2WNlaIoo4ggVYr6jHrj8qu6uxy7nthh9k1Fp9plfyBk&#10;6ioCftVY8Bv5YPh35z4Piu7kdhbznGh7BN9y1cyQ1VkMRcJ18ryodb/EUvCJFejFE7E0KyZkWd0x&#10;VyHFsBd+Z0CWCvM0o7r6RckZ6hFn3FvZhQZEqwkw+bwvvMOa+WP1zVOhZYA3X0TXiveZu9+Nqvt4&#10;n9JgUZ88dbOOs1sBh2pqXv3z6zhQdwiVX6rCmuyVZDJkO5m1NEpoROXQkDFp4mJ/ZWQ8YjB8cFS9&#10;rPYoCmSr0l5W2kw+SHqoMhqP4hfPdmLE4YDP6cSU24cXJv24tXGfsd4WmjoBBcO5PNmQ8WWf5V64&#10;WkX+9pmtQ8b98aXG90wSwyRZmsvuxmFPFN/bdoAAYw2jul5o+REXxSkJNLrPF/KeMAF/fc97R0Cj&#10;3nfpZPs31x/B77/wBO5fSquflq8tTc0fZdmRefDhsxmwoVXMB/Dpr3QQVKiEaflL1G4mTAmFVKMQ&#10;5oOvugXiDRW1WueHQ14z0MxEZzUqkUpBzR7Vsh40iKLj/NgbwOS7E+jiM/vuxnfwQtFzeOrB7Wj9&#10;dQs2/8dG1H6+kgCUj/zla1EgFrRkNS1SuVHkbpO7rJLM5oMAU0dmVJ5NZcXvqggutWQy+YvWIu/T&#10;ueh5s9fUooRoCmsGvSY5hvmq+TgRMx+Hn11h7G88iJJPl9CSLiFAEVzItDTgSoH5DwCMkTjAWGJl&#10;3CVWphcmZwKMFaNSMoJqPyz3mdiNAMZKq068jqtPBDCmtxv3WW16FE+pyaxB0a1FOLnzpLl3QgQV&#10;3l68r3h9ZNXwXgqNBvHEDx41M49MjZO6ffM86Pzru4JPFGL4tVFEyLTH9o7jxaIXUHZ3MfJ4L5j7&#10;hUaKkltMXE/ni9f1X9SnSwBhApsEliQBDC36mXIJbBtCTuNhFL5+gla9C66JCQy7/Ng46ENWw2HM&#10;JHtRv65TAGUyt64dRWwApm0cKW2juHnTe2gbD2HK5TZJDCc9ETz0ajcVS69hOlIuidZxXT4aImNK&#10;xpMAZla77vMTVoeIDrUSkiuZzw5fP7b9JL5feAA//NxmrFwmP3gh6tMKac2V8CEsQyFBpySHALPY&#10;hnf/63X5lSyAEY2hYlYMQxalHnoVxQWopMlb+L2oDEV1DGFKSBohJvosKzRMUYdnsQgvlYgaRGox&#10;glBI82vGg/AN++AZ8MC+x44TL/VhZ+0OPPenZ1B3by1sOTYTvJXFagL7FFOxz89lVPrViytNfEK9&#10;whSUX522CoVfKMbgu4NUWiQrHo8BTGfUCW/YRxwMmm4HEYGlO4relweh6YmPL6kle5LrSW6cMwEm&#10;DjJSVqcBxorJJFamFyYCTQKMCVQrCUM1QZaY1jdyGZrtX1sMxkYD5hTA8PgElOpPVpiTj4NPH+C1&#10;4L1AYAkSYCIK8stdJsI5FcXG/9mAfBodAlnNddF50KyYVbesRsPvmq35QLyvQlxYnZhPvt6Lxv/a&#10;hDyyZaWg16aUoTjHmmgpoDkDYPgg8QExDKat27i85BLI3rQPTQen4Z5ywO904KQ/gP/lDZXUdJQP&#10;mpUJNt+kGysDjdb+NQYws9QEs3kYy1oOIm/fMAHGSzB1YNwdQd0OKg61jWm+nkH2URcr3V73DNl9&#10;R6/JrEyhgaU2SDeqTsoYWoO4sWMQyzecxJcf3omf3LcBFVTI1am5BJly01urjA+sMp7yFq9Gd80R&#10;6n8LQIyYIV9WoFwuJiMx0NBAM2EI/2T85iEqBgl5A/R/oyGMUFmYH0mkQfg3Y6qeKdZPjEtO6b60&#10;SDf+aCMKyGSqFRsxFryl3KXYFT+SFWxV4hcaq1hgID990WJ+94UyODudiBLUIiGFkF1mhLS2oW35&#10;Aspe4l7ymdpbuxOlS3ONu65iSSWqs6tRzu1VL4qlcJtsNwtk4q6ySwcwcv/wuGh1K1Ymt6Ey/TQm&#10;Wy4iE5cy50LW+IeXvVrFYjDWe7EPdWoQwChj8fXCV81IZw3G0+URwHgCNAz4qnvh3cffwZrlD6E8&#10;zYZHFz3C46dRlFUA24/K4O0le+Z/oYBibUEaMj6+5/07Gcbbj7yD+q/UEVTyUJy1BuVLilCckisX&#10;GZXnVllhVksMpWbOa1ftiGo/BrFk83683O+FZ9pp2qn0+kP44StyCXQRYJTGrGXVU8yy6q41F9ks&#10;xVcIkpktx/C7t/ow6fbD6XDB7gmio3MKKVu7TP1MouWvy0dI+CyYeioaXQKYhVt7kdpidd2+oWOY&#10;hooAZsj0Mpu3ZRzLNg3gcw+/gd9+ooIPnI3WYCVqFlRifUYtSjIKsHrZQ/C86CQkqOWJQCaEEEHB&#10;H9ToZbEYCZUArX+J4htBKgVZnQECRlAAIwVBIVTwv5gIQOLvBSyWGjEiIJJwzUa0ba2HeIB1P3gE&#10;+YvXGsaiTLdqMhmBjALEpWQa5aZ9v/zrxfxerd0rUEvAfCx7PR6c+SAe+9564CSt2oAfXh2L0IvH&#10;IMWlbWgvnJMuYyXvfXwPcm9ag8JFhVx3mUlKqM4iO9I2TcLBaXfZpQYYiz1VojSJrCyV24slPFSr&#10;LigGenq9lgBGtUAWAxXAxBghAUaMYsO3HkXYzDSybhXdJ0Feqwgl6o9gZPcI8u5aZZIy1AaojEBT&#10;drsNPW8dQTTIu0bzKrRgkIYMr7M36IVPbIjgFBwL4q+2V1C6REkhlJQK/MtsgoLqXua1WB1kFbBf&#10;wAdIPuYFLcOmEHEXaZHDbofT7UKXL4wvP6lsMw0S6zfZVXIhqbBxrmpOrqEgv2ROR7859rTmHvzw&#10;2WMYcwcx7fTC4fHh1VEf0jWaWS7AmA/+unxEhc+FEj5mGcOL9znvdWVcmrlG6kjRoqxLpen3Y3bj&#10;CJJptC3bcBhf/3kH/vsmte6ox7q0epQnl6J2WQVyl65CaIf8SnxOVZEeE5PcQ92s+LjwwQCKYEHx&#10;DIEO/xCidggQdCSCDP17ClwopyHltMTBxQCMYjpch9al1isRZwSV365G4dICWu4VBBjLl24AJks+&#10;dWWjFVNZqUklrf1YnEJMpz61Go8sqkNezho8+qN6+E9qLg53Q7OXuX4pLqozKjRuORBGyE8ZDqH1&#10;f5uRu2IlStXKRMFhKsTSdCp5pXErCSEmlxRgDJBxGzyOcnUvIHjaCKSSUtXiEEiV9q1O2NcSwMQz&#10;4pR2rpiarluNWsfwehbdmmdGYOsm4e3E15ixIZAhW46MR5D/mZW8JiWoTKlEcVohqj9bjeCoEMTL&#10;hXg9eYEjNHjk3lUsx0u26uc1DvOGjfii8L7ixeP/vgmFtxeLwciXrK6yGjM8AuX4a55LUkM/UhtG&#10;sHTzPhzizTvlcmKSDKaTN8ldDYeplPmQ8XdiLbPb+fARbBTDWUhlndACvCpFAKM4Cy1PWqNfaT2A&#10;IZfiMD5Mezx43xlEenMXkgkw1xIzuy6XQOQi4/0iF9lC3udmKqtcY2TvqhkzXZm3ypWqruECoz5T&#10;eHzThmP4j/96HfcvW49CWchZ5Vi3pBK5yatQf1ctNvx8HZ5auQ2HGvZi4o0RBHvIZ0bIZ6b4ILuo&#10;mt0EDbmxZDAGhDaECz6Dau8R5IMeB40z4UTMRmL0R0y45Ol/9CEmSiwIjYdQ+kVanDk2VKdUmVHO&#10;qtRXnMUqgozXilipzJZIOatljIL1VGKLy7AqayW2/aoDwQnulxqB+gMEGMvSDfm8hpEFlcAgN8to&#10;CB15LVidlosiKnObmEwmt8l1x1mFRArz0gEMmZM6GXD9JTlFKFlSiPwla1F8UwGKFuehJLvAAI+y&#10;3kzhYaJ1XIUixqIiWjFAtQBSYWz1YrJQXtOinFwcfOqAdT+ZG0X3j94GaXQQYPxRPL9yO1lIMY0I&#10;GkbLyjDWOmbS0aO0dgIhAooG7JFpy5jxOX3weYLwBH3wRH38G1kq71llPU4dGbNcZCavPwYw6iI7&#10;p70byZt7kbFlFIs37cNBWiKTPrfJJOsicn1i0yHMa5ZLrBtzCTJWa3y52lRTcy0VWmq/jxvwSGk+&#10;iS827ceAK4hxhx9TZGvvOAOm0j+ZCuQ6wHy0ZVa7xWAX0hBRIozeW+Mghg3DnaPGmBpux2dnQetx&#10;Mh1rVHjm5n58tuI4fvnlJuRnV6CeVnFpWgEVGx/8JFqUfPhLFpeYBpF5S9fSql+NivtK8fj3HsWT&#10;f+jAjoq3ceCJvTj8/AF0vXUMQwdOYrp3CoFJ8hoBDjFFCuJMiDnlIpOYv374N6d+S4USHAqi6C6b&#10;cWtUJdeQxWhOizKQaMETZEwWUqoC8zWm6E69ypQlZOIwVGTVi5WKXYiybK6DDKe1sgXeCS+CZCth&#10;JSFQO0UVbQoTOEO0dAkwYjOBcTea/q0V+YsKTHZduep2DHCdDTCyyhMr0wsWAkz10nIUUvFu/0Eb&#10;nv79k2j7SQuavrEJm+57DI99Yj1qybCuJYBRzKUmBjBlKm5VFlwWj4HGQHF2Pjav2mRlIBqQsUyU&#10;QNSKBkZ4T3W2HEJ+1hoeswoti9D8y2Ycf38Qfm/EsnEER2IzIRoQBB0TJqShouLNKAFGTtJAxEry&#10;+BfNZlEMRqmXKjqc2dGPBXqQGmmdkfIveeJt9NDy8DjscE87cNIdwm2Nu6BplDNo0c3YdpQPVC/U&#10;W0w+aDWQTPSAXp0ygJnc9//vaYJk8zF8vXE/Jmk5OsjU3Lz5D9iDVBLHMLfDUi6J13F55MZtJwj+&#10;JwyYm/bxNAjkwjTZTfy74kmW8G/buqj81HNtCLOaaE1TKSabZXhNudycrWP8m5TiIJJpKCzg35Vu&#10;O4+KU0Cq2fQaFW3W30zrvGkY6ZtOIqNRsbaT+DiXm9U+ivnNExSuiwp2Js/RDdy/G9Qxm/eTOjqk&#10;y1XEZaWcb9jey3ulm9vUuIY+zGwbwQ3t46eO759HrHoZdWLWtdC4iNntJ3BnzUF8/dttyM3WiGIF&#10;zItRkV2IdSmWm8ZG5VpMUQqzLHmJ3psWKOlyd1DhZlP5L61B7bJq1N1CubMK236wFe8+8AYGHj8B&#10;/wte+A/7ERghC5qkMrfTInVQIzipSOSCk8VKVAkbezUAv6q57bRC+33I+2QuCtQbjfuiFNV4/EOF&#10;jkbRy0UkoQI7lVFlvtOxiGGc/k6xlHdXv4PImKr71QWZ1nGEisir5AUpNiUyRPhdBOOddmz87UYU&#10;L8tFabLiOzUopVLU8asFSU06RTGE2LYvqnCd69J5Pnl8D9x0Pybfn7BclmJYPlrqHp5Ppx0+uxtD&#10;h0Zw6LVjeHHjy9i4cgsKv1eEhz7zENZ+ai3ybsuDbVkRSnNoLKSTCS22UtJVT2I6Q2db50hZXdqm&#10;kgkqVUuUSkBdRJaQtg41KetQm1JP5liH0vR1/O16Y4SUZhWhcAmZJJlvwmNIIFYWnralbtdWTEbF&#10;tjq31WklWPeFCkTHed1pgBAKeC14j8QZDV8dXU7kf4LGAplsRXotwbcAJUsLsZX3muugGxEn2SmZ&#10;jy/oIaDIgNCC/IfrCdFwUJ1NlNdWEzT/RbRe2TGqVpe7a2bHAJLbCBRNQ3w4BpDzxDs4QMoz7ZiG&#10;2+HEkDeEz7UfpBU3gpktJzFz23EDTPNk5RNg1Lsp8YN3dcqsph78v229VMBd+OlTXRizB+B02eGY&#10;9uHt8SCV51HM3W5ZrImWv1xiqsjl/+f5VbaS6o8MuJjzLdeNJAYwrVTkzVL0vC68tpp1srChz3Rl&#10;SGqhhc1rrg4Os/ia3nQUi8jSMpuOIKvxELIbDxvJaDiC9IZjSG/pQSpBOK1Zre37cSPvk49TYc4S&#10;IG05iVSCzNyWCQIHQaZFw9k0rE1gdZJsVnEJuZZk3WubqrNS7ztum/t5Y4cFWP9sYsDFPFP8bACG&#10;htqWHnwxfxd++eknYFuswrRi0y6mhha/quxNtTWVu8TG9yWqwOerFfCmUpeSp+K33FRyX6k+g+vI&#10;KULx0gLkL8/FarKfVTetRNF9Baj9Tg2a/qsJL+e9jHdq38Gepj04+uxRDL43iOmjdoSHwwQXKoUp&#10;wP2+C6uXrSaLoGKi8lOMRfGXOHCYOAW3mUiZJRKlxhbemod3qt5G1CULlywpoiQFWshUTCEfLd9Y&#10;vU+U2x97ehglZBA13E4VFVpZhjo7c10CGGOJ6/0Ht3FRhOuUi0+90e7/xP0InqB25b7Kp6jao4CU&#10;r9CG76NBSoBCK15jhk3dEfHIc8SL8XfHcaT9CN5b9y5eKnoRz/zpWbT+sgUb/n0DKu8rQ/6tqjnK&#10;RfGSfNN/TsWPZZmURbx2fLUZIBXz0HUmGGXUmnk6SvmtSS9GcWyUccJjSCAWwPB97F4xQf8sMua0&#10;SrJTGyrvLIT96DR8PM5gVIPceEzEiGgsucQz6EXVl2u5rlrUkNEqhlNK0Hw47UFUfLYUb5T+FZ4e&#10;xWR4bcM0V8hM5f70h5RWH3PIGgYNtevXbBY19NOYYFrJfBiSjMtMyqsfize/h1eGvBij0rW73aY+&#10;5Mcv9GFRMwGIIDSnrZPLax18bzJtBFixwOg1IPOaeMxUoJkNnfjjG8MYdgUw7ZrEmCeI9r4gleRx&#10;zKFlrmaeiZa/XKLKcY3wVfsetZMX0Oh6mdEIRizwUTJCSgvBhNdT13Q2j2+2hmlR0WUQXJa27MPy&#10;pt24qWkvbms6iO88ux+/fL0Ha/ZPoarLiyeGg1jPB63oiAN/2DmKf3/xiJl9clPjPmTz9wu3HiKY&#10;HOW90Yl0uUS38Bw2kOmQjSj+lrSli0yGIKO+dmb/Ykkg3LcFPIbURhowYlXc3xkEqkTHeq3LLIL9&#10;Qh6jZg4p6cW0/W/nPbb5KL768Bv43ScfQ1F2NRWMVdAoa10uICmZOlq2hr3QYjUtOigq2DTdefmb&#10;U64iAQAVUylFI4ZL1Skgx8b1ErSojGqlaLhuG5mSen4VLKYVehMV2p1FKLijEIV3FaLkszZs+tUm&#10;NP2wgcuWUDFVoTpVs/IJKFQqxkWmGhCjrGLbPQexZeejMJuW/Ypc9D/Xb0AmGAnAFXbAqyIK6nG/&#10;JoH6otj9+E6U3L2WVn4RypNKUE0rO97mxKQq81isxp6Jt3VBom3wWDXGedVnVluAK4Cx9C3hxbLG&#10;rSAW/2eEn5VwYQpJLZEbUKOz9b1eoy4uMhk2TNJ70gt3rxvjb4yhr6MX75W/hY7ftqLmqwSeu1eh&#10;6JOrCcarUULjoHjpw8jLfAhFGQV4JKsG6xbYsG5hER7JlLLXNUlwDAnkTAajY1QMSwxGLjIZNEXL&#10;VqHrr8djwO/lbou+ECCiXl4al4mfNP28gcDGbaevx6NkziVZeahdXkagy0P1Ct5jX6rE4ZYj/K11&#10;sgI8B6qn8fMc6XSJqPJM4l9UtS8FME8ZMXzoZX3Nb+qnMpAV2oclDbvRcGQcox4nJj0u9LvCePid&#10;cX5PBaYJf1JiZh1DfNXsDCm7K6uMz0eSaWEnUQnkbNiP4r0OHictEucQ+nnSaw67TXbZnLYe0yIk&#10;0fKXS5IbBylyWZ00ylrTOWdr5IDp9GwNeJO1rIw4M9CN+60sJzFU7X9S81HcsvUofvhcF4rfOYHn&#10;T7iwdzqKHk8Ig/4QRl1BsjcfJh0e061hhDLoC6I7GMJB/v3Zkx7U7x/Br17txH1Pkek0HyDoHcZ8&#10;MqX5cnlx+7PIYue2jPMeUAp7F7ersQg9RuHK5bawaYQAI/eZAEbFvGJZHz7Wa1103pPI9jTMzGRV&#10;8tx8nMplRnsnlm8+gq/97yv4nzs2oICWqliDFIKARqzEuMOkIIxLxQIVNSs0cQ8F3Pk78zcqEMNu&#10;0spMSq3GFCsDq1IptbR+q5KpTFIqUUurVU02awwDovWaXoIabUfryihEwYp8FOcUozazxgT361Np&#10;tVLpWo0faTmbbZ4BbOcgxVlruQzZVXoRau6uRGf7cYR4f8ldFpBiFikgczn23HHk3fowbLTuy1IK&#10;sD6rjsej1GAxNyu9VuAmRqfzkGhbFyRct85bdRYB+bu1p12J1JDK4JOiNP+j/g1QHwRVj2SsfL0S&#10;ZFTrE/VRvBQq5oglIYJMiMcZpmVv0syVbRWkKIOOoKoYVJQEQKO2PYfsGHtzCAebd+P12lfwzNpt&#10;ePpXT6JiqVgNr1WK0oXrTKZbwmNIIFWKm5F5GtYrgOH1VmxM3abruJ7CnJUE9h1kY+JnAZOmTO7B&#10;9y4eqhMR6oSXC19CUU4hKlOrTAflx3gtahbmG/en1lXC61u8PB/P3b8dg+8PmH56YqTqNGGBsyX/&#10;YjLA2lT/QlAwQW/56vmQ8AFRKmZWwz7kUyGNeNyYdLow6Anj8S4flm85RmU3aJiO2uPLDy+3wA3b&#10;1ZGZD1YC18HVKDqGVCqCm57Yg9bhKOw8xkn3EDqpWB94W1Z5LJmBSjTR8pdLFjSPUlmN8Fwr/tFv&#10;Asry7c8j0Kg4NsnETMZ4zcYwZ5uC0uqhNohFmw/i3sadqO104uWpCI7TahniHTBGpjYx5cL0pBf2&#10;KR/s026+5+dpF6YcTkzYHRS995qsugFPAN0uL3rIq48EIlh/eBrfftJyq81uPmbcYjfyPM5p4j5Q&#10;yS6QK0zARxA01e9tGukwyvtkhPsoV56C4J0fOs5/BolnmZnEELJ61YupoHlBB68LGfEysrxv/uoV&#10;/PaOLSbtV73KLHcUGQlZg6r+VYciALHmhihNWH54MYoSKhHNTqHC4N/l4qmn1V+bJqnDukXrUUtA&#10;Ult+WefKBpPbRYqhNLXEtM5Xs0l1YjZpwVLi/F1NSg0ViDLIBEayerk9sgpt93wBpmoJFZteqZhs&#10;tMbXLHkY9sN2y12mKDGV6/vr3sefV/wJ624uQ97ch1BHK7mc7M10gCbAWIFqgW4FAdaKJZy9nQsW&#10;nV9uQ8f55ANPAo6YVjzFYAgCMsUJMgpkS+QBUgsfFShKwkq/1nt9F/s+REteQnXLVSkJmGLSwvmZ&#10;38eLYxWHCim1XBsSidArQc5BQ3c12V/ZEhW2lpGFyqV6HgxGxgEBRrP1xWKMAaO/8TrXcz0lmWux&#10;9bfNiKgeJhg1DSJMGjn3x+sjG/NEceiJI6i4rRoVvCamdQ7Z5WMyAPhZ+1K2uBqF3I5tWSHycx7A&#10;e8UvA32qpeHx8DwZssdzdwpglFFlAEbxF1pcCv6rZcyihsP49fNHMUEl47S7MUYF8+SoHzc37qfC&#10;o3KTxbx1mBabFBwtte20qq8hgJmjFGRa4fc07cI7ngh8U044PWM4RIvjR8+ewCy5DlulCK8swEg5&#10;z946QmUl8OB1IsCYzglywRAk57WO8lgILm3jNA5OImnLcdzScAD//coxdPTZ0U2AGPb6MUGGNup0&#10;Ezg88BBk7LyuE3wd5XUd4g0+QOnzR8hewhjxKmXbDwev+5RzDC7PFBxcdmLaj37ehHtojd3/zknc&#10;274X6WRIGu0w3xQcjnOfeD8YoCEIKmbDe+vGjiHMoJiMLO77gq0K+H/4WK91Ucq+AEWxJ6tAU8kU&#10;1jhmZVvO4XHfW3UcX/nPl5GbU4ECinzsUvbqCVZNAKil8jcWfEwxyAo9Vd/A72Xha0BXtax9U7dS&#10;zffVBBS5l0oIKmoRQsaiZbLkdpMfXgO51PrDcrvpswLNNWRA68imqpKs+IuZ10IgM4BmLOHzi8GU&#10;kFWVEzjLaX2r/X9ZdjEe+95jmNwzidBICAea92PNrStRtpz7mZyP2pwqLiMlWImKTDEYuQsFMLK+&#10;rULPS+Eik5Wv9OSCzAfxduUbBviUFSU3mIpfZYuriscAguIwqgEhyljFr/yb+qxRMavTD79SWYgR&#10;lQCpXZz5nqszoKPlDPvhsnKrGRdbGGoTKjBToa0gSduf2juFVctXo2yZkgWoxLMIMOfjIqPi1wwX&#10;dVXWddP9UpPNa59Ko4Qst3xRIWq+XIlQL1Ftmoc7GsU0DcY+Eol9HfvQ/lA7Sj5lQ35qHsqSeT9y&#10;fUr+KOd9pnOmlkfqrl2eWY1SjX7g+nOzHsAj/16Dnue7EHLIB2qB5r9YU/xOA4w1/0QtMOQW6qF1&#10;34t7Nu3C0JQfvmkfRpwBvO8P4t5te7GwrYcKRG1mBpHSpIdoADdsk+L74AN3NYsB1/Zj+AUVcada&#10;KEza4XZM4y3S17s278fMDrmdegzDS7T85ZLZYgBiisY6VgW5tT8zGvoxQ1lcBBplhc3kvq549AB+&#10;9mwXnh4OoI+AMmSfhsPrJFhMY3BiEkPuAE7yRj7iiOAtdxjbTzpRvvsEHnz1MP7rqV34w4sHUfx+&#10;DzYdHcdroz4c4nkZsjsxTkYz6Y5gmmK6HdinMMb1C4z/8FY/bt6yGwtokNzQNkFAIdC1jyCp6QRS&#10;NKyLTMuwnA6rM7Eq4E3tyFnH+c8gOk7Tgonv1Q1D2Xup5vmw/q66s5SmfizeeAK//GoT7l9ci2Iq&#10;gxKCRoXJmrIZgDEWPIFAQ8qMgo+JcY3FRC4kq3eYrFaxjbhYgGQUM/9+un5FFq2UeFys9Rgwoqgd&#10;jIm9UKyuuHJXnV8le2lmDZXQ6TiK3GxrFq1G7X01aPtpB1YtXmliQ/WL1JZFQXYCTJZEMSltz4o9&#10;WfslcNVvPrydCxUpS83wL8x6CN2bjyIySiixExE8VLqq4yHbD6stSlCuLl9MCAkRilxgBJyQUnX1&#10;SpNdEiaYnP2vYTj6XkLQkYgJCZS4Bb7Rf0oStuqHFKspzFmF6sxiggXPX/zaJTiGRFKllj4EgTjA&#10;6H4qS5fRUYG6zFqTdr128Sq8ev9L2PiTjci/Jx8Ft6xF4fK1WJPxIAEtn/ecRksoZsN10liRwVFK&#10;40ejtM3U0BiDltvNjINYXImijEJUL6vAn77yR4y8P4LIZEQxGN70clmIsciHTEvYpK1u7aa11Y2k&#10;lj7ctGk/jo0G4CLITDj9OE7k/o9XDiJl62H+XgyG1lkjpUnKI7aea0RmqdV6237Ud05gwB6Gb9wO&#10;F5VpY48PtzQdw0wqCLE5tWRPtPxlE14jzYtPIksw7eJNoN9KF56hlGOCfXLbUSzauh/5bxzGu2QZ&#10;w3w4JqddZJ6Wy2vcF8QRZxBP9duRu2sQP3rxMJZt3YnMpp1UgIeQ1tKF9Fauv7EHOc1dpovDLQ27&#10;8IWnDpu425bOaewmex1wuDHtdWHCMQG7085123HYG8H6ril8Zusek2lm3ELcb8W3lIEmQ2VBK40W&#10;uczIBpXZltQkt+pZx/lPIPG5MQIZcw4ILClNcnPSCOCzskBxGb7qt19b8y5+/tkGKt16WqtKC1Xm&#10;EC1O4yLTw6wHXK4uAoNxH0n0ncVmTDYZFbhca3Gx5nFYgCO3m6UMtN4yKg1V31ecEq1DvzEjnGNi&#10;6ibMcrFtx3z5iZRZIpFLS2xEwGRiKFynTTNE+Cp/fkVKmYkd1RFUNDKglL9VinZxLLEhDixqOS+A&#10;PN8stnMWrTOtCrVUoC3fbsTTf34Bb5S+g33Ne3DkuSM48WY/JvZPwd3tQpjGmOIMUTL8sLpHmxqf&#10;sMnAkoQUXyIzUYwpHHZS3AQeD8FEFYoCIz+/E1CFDNDEWQ+Rx3KPKQ6ijC6ue1fluwTg1agnMFQT&#10;LKzswrP2/e9IlZnLIoCxQF6p3mr9opY8lRqJTCZTTBApWJ6LwiW5KMgiU1kiRsvznG213hcTtoaO&#10;qWhTBoeKTtX6P35fCKCVoEKGxe/KuVxFxjqULViHvOUFsN1VgTf+8h4BhorLykqSS4w3fcsYLUu5&#10;zY5TSfQY8MloPIZXB70YIfVxuv20gF2oOjSIpZt3GcWn9hlJVCJ6kExA94yH7WqXBU09WNzwNl6f&#10;9GDK4YPD4ccoLfQH3uk1owpmk82ZNjGtiZe/XGISMVTPIoBpVMrwIGaTuajRokZAZzXsxCc3v47y&#10;E3ZMO8MYHfdhnIzT7vFhyufDfn5XdXAM97XvR07LQaQ3HaBRsAcLt3YSYHuxsJ33gdxbVPpJW8eR&#10;RvaRTiWY3tiFtMYjmNe0C2lNu/Gppv34w8sD+Otw0ACY3TkNr8eJEbsfJ/lwvHnSjS+80IP0zbuR&#10;QUtsARliEllxSvMJgo3uJwX2e3kstOyb/zkBRs+TrtcMMjUlvsgwELuPZ/8ZAyx2T614ogufKd6D&#10;X9y7BWsX1ZHJqAOzlKqsRIkeZkvJx0XfKSYhdmMJlYmJ0VhSk1EUE2WGyQoWGxFoWJaocX/FRArJ&#10;xFsMMFmiz9Y+WD78eDbS2Yrsb4msXIGDAEb7qXHQFdnar0rUJdViXQqVGIHOlk6LlxaysuY0sVNu&#10;PGvmv2IulQao9Dd9dz7bP2fhOmvn1+JxZc4R7NamFSOPSr14US6Klxah4CYbCm/h5zsKUfCp1aj8&#10;sg1bf92It4teQ29rJyZeHYW/14/AYMB0QwhPhxFxEWwC6iCtTDNykoAPoWCsVkQAQhCKhFQJ7+ff&#10;/AQbgovcaVBaNNkSAWz7b9tRlVmEeoKwMR54Ds7HRVgTAxi5FjWAzurkzWutan4yDmXqmcA/AaOA&#10;3xeb+4OgklaDapPkYY1R0Gx+bVvtgqpj95Rcs0oeUGxQmYtar0kqUJIJl61c9ITZ58JUtfAvVJqy&#10;6iZE3claaBEvaBmn0pFL5rjJBprNv6fQIq3Y2YluNwHG7qaFb8ebU0F8UQyGgKLmf3LbyDK71ire&#10;0xq68M3te3HE7YPT5cAEb5CD7jC+/dQ+JDVIsZ407qcr7fa7UQFinmspKeNqIXOcQRD4ONnV/JZD&#10;+Oq2vdjSO40eXwSuSQfsZC4jNAaOklk0k1l8q22P6cowm4A6WwWYbScwv12ZgP2Yr9gJ16sapvkE&#10;Mb3Oaeo1M+eT+F5saVb7UcxoO0aW1I/0LcfxhY6jWLtzCPsILBOeoKkbcji8GHe58CKZ4H88fQjZ&#10;m/dwOye53CgV75BhglbChLLeZNj8c9bBiLWZ0cqxZAsxGTWR1Wz/ZJ5Lq62MnjG+0rDLJvh+649v&#10;4dd3PcEHXgBTQQZAhWsyzKziPH13WmIAY8TKsLJeZfVXUBlIUVsMKM504mzHYjwx0fcx5W1AimLN&#10;8dB3Fphp3frt+Sg4a5/l3pOS0zb5mZZwPZVYLdetHlml2eWmi4Gs67h7r4q/UaNNTVIUAyrKFshY&#10;3QJM2u1Z27kYIib1aJqUJK16MSYlS5BhaZyAquC1HybZYZGsdyU9KCU8H0W0/DXQbe2KVSi5pxhP&#10;/OBxAwyvPPwK3lr3NvY27UXXs90Yf28c7iNkM+OkLEoi8BJR+Iyalj8msE50CZEREWIIS2biZP3X&#10;agx7WZ+i5A4B74UDjC2jEJVLa1GibtGZ68y1Vf83wxDNOeZrKu8b4xLT/WG5xJRKXyE2k271n9Pv&#10;rcST2P2UWoSKVAIU2bGSSUozdc/o/uX1IiP6F1MVnhBgjuGGdrIYVefTuv3+lmdw0E/l5XATqafR&#10;5wvgf9+etFJUO3pg9TSTO0nxnNMPmyXyR3848H85lba2lSj5IGvjcax9ewgjtCYm7RMYdkfxV7sX&#10;dzW/jZSWbqTQ+v44la6JVV1B+dftg/g4QUb7oXM8m/slgJm/XUPh9uKJYQ/6VV076SODmcSoa9IE&#10;9h98aQ/ueOxNMp4+3Lh1AjPbp7iOUeMaVAJDMq+3UfRUgPOkDDsIAlynBtHNVkIBgWHu1lHDapXU&#10;YVnmBLytJ8iCDuHXTx7A290O+HjO/PYpTHrH0T0exsu05r745DEuP4D/1z5BgBzjthUnIsCoywAN&#10;EsX7Eh3rtS56ngQeOl4lZCjor0w6xc3SmvqxqIG/429u5N8/vo1g39yLzzx6HD/5778if7Eq/RXY&#10;loUpoLCCqHEgiCsavVpt9C2mUEWrUyLrUy4O9aA6UyooZnoklzkl3I6ZfSIgodIQmGjd+mzFZ7hs&#10;zFJVvOJMJfb3RK43uU9sVMxSUtrHmtRyrM+qho3soHSZDblUgiU5SqEWy5JlXILatFKsiwWilZpc&#10;mKPOBlT2Yj9LuI4lOhZLkVl1HhJuMy7a/pnv/4GYgPXiItRm5aIkKx+FUpg8H+uoSK1kB7ksq1Cq&#10;2IIBPjIdk2VnMTq5MyuNsrVxf60mmWKAJXIpLaGSXVGGwluLkH93IR6890Gs/uZarPvzemyr344d&#10;z+9A5+4u+D1ehGgIBgMB+FUF7wTW3r6a59CGR5N53bR+XqfzcZElAphSnmMzJyarDtWZ6hjA73kP&#10;6Fqp+FJxGuMKSy/iNdd14zp4/ZREUp+qDgD15nwoRqb7QSy3hkZBLc9TvXqW0Tio5LGXZufxvl2P&#10;QhoJ5dzOvyR6QBLJ0icOo+igF2MeAvHEFBwuO/ZM+nFfIy39lk4DMFJQciktUAuRVlmtUogEHlqt&#10;Kc095uFKbZIFZ6U2z6AlnWhbFyrzqTSVNq0HXWOdlcH0sScH8TFai8lNBEHuh+kgTSX3zTZeaFoV&#10;4w47pt0u9HrD+O3ubmS0HEZSM5VvE9fF/U20ncspN5rzO0TGNYmUBlnCYgQnkdP4Hh7Z0cX9d8Hl&#10;nobdPokBlxcvTfnw0zfkhurBTALLje1S8DzvNAZmt/eaIPv5MIgbaI0LWJLJ6NIbeY5peNyo6v2t&#10;3bhp2zE0D/todETgnXLB65zGlN2Hd4d8+HTjTmRsOWxGHigZYR7BJoPXZG5rN27YfmUz864KabJa&#10;/qgT+YrNPfjir57Hr299lMqqjg8vFQwtfPWDktJXMLxYbiNanCVU3EU5VsyllgpCLWekFG20IM/H&#10;2r2iYsCgDFWZtahb+CjqkupRREWft/h/YLv7ATzx/XV4etUzeH3b+xjsH4G9y46C2wphozIrT+M5&#10;ybI6Iei446ysUsruPJTxlRQL4Eqw/o56PPmNbXj9p69i9292olyBdLkpxTApl6xVzmWQcwaYlOZu&#10;fK7lAI7TwlfB5SSVcacrit++dAhZWw4h6alR3LClm5ayLF5Z2OrH1G/6Z8007EadlhWnEUtSANiy&#10;xhNt60JFLVRkQQrgVOMid9LHqRxlRSY3dHE/ejGb380nyLX2T+KYMwqnxhFMu7FzMoq7mnZzH9Wh&#10;gMt0DPG3VsbWlZR/3aa+bwRHnsO5jarOH0B6SxdW7h6O7b8X9gmCpDeI59whfHv7TqSRuSwQayO4&#10;qCmj0s8VaFdtipirvku0rURirHGuSy4601GA508MRJmHqS1HcF/Dm9h4bAL9gShck+NwuoMY8AFV&#10;R8awbOP7WMjfzeB5nN3Ca6LrQ+BT7CjRtj4qIlZ9A1noQp7HBQ00wMgQP/H4UXzrx0/jgSW1VpEb&#10;lWax0kpNPYIFLrJmZe0r00dpzWW0Ph9JtroAFGaLPSR+2K82kYLVsRWRqdkyqlGyuAov/PEleN+b&#10;QuikH5HpCC36KBTCUL2IjwZL/ZfXE0R1zLS0FReIsY1TABNjF4m2d7WJyWLj8Wv6o9rjl+XwuDRV&#10;VNf0nwVgEgUpE8n8bf1Y2rQPWwccGPb7TNrqoD+KpwZcuHvjTsxrpjW6dcxkBik5YCZFVf1qB6Jg&#10;50w+TLNpNZtEAio6FXFKEm3rQkUzbhRj0PsFZCyqIhdYzNzchTR+P6+lG0lkMzdvH8ZBpwcDnghc&#10;4w5MOAIo2zmGxQ2dBB+5grpx43YeBwHp7G1cbrnhySH8f83HMZcM5IZWDbzqw13NB/DedABjfAhd&#10;Ex443BEcIHP55su9yG7YaWIzczt0rgdMWmwKmYMak87heVdsTSCbaFuJRK4uZUYp21CV6qpSX0Bj&#10;YnZLHxZs7cWiJ97F55veRdOID3ae02kymGGHH3v8EfzPewNUnkdN4adhg2JOiu8oO++s7XyURO7G&#10;j3XwueDrQl6fubw289o68enq/fjpF7YgL6eOCqjSZOmoINPENqiUlGW1LlXuJCswXkKLtza1zEiR&#10;KdpM/LBffVKGUrlzFpOlLSbY3FGJ3pf6TAPOqDK0fCFEvCH4ol6TGqy01y0/3oLinEIuV0ygtZnY&#10;gNidARgp5FiMKvH2rjZRLYnlbjIuNh5TibK9zHcWuCgeYsXSEi1/9cs5M5iZbV1IaTuG7zx3HMd9&#10;YYy5fRj3+TFIi7XhhJdK+TDmdYxT6RCM2tQ+pJuAYwVzZenOblMVul7V/JBKj4peiinRti5UZm47&#10;KyZEcJFLyRS6KaDd3oXbmvfikZEwphXYJ3uZmPLjIC3/e1vVyLMPs5rJvFo7TXxpNgHmSicvzOY5&#10;0yz4mVuPY85TA1iyZQ/WH3cTFL1wjzvh8oRw0BHBr5/eZ2Il86jM1VduJpebz+WTW1TtT4Xe1mfF&#10;VmKSaFuJxGKbum79XJ+Aqt8wxfnqitzUi5QOMtSGg7j1yS681e8g6Hnh4Xkdc5MVhiK4q/UA5jV2&#10;YYG2G2OxCxqvu8jUOWOmygKUeLF9iIBzggZAF75UtBu//HIrclXMtqjaKFAr7bjUMBgFXCWKm4jV&#10;CGhUICmle6kC4hddeBz1KWRfplq9GLlL8nDwiQNWDYopQfQhEHQiFLUjHPaaLsevFL+M1dkrqYjF&#10;YMp4DqqpgBUr4vlRplQ8LpNoe1ehVGXSIJBRoOtn3ivhQuwm9hsei5W2fXqZa0nOGWDmtByn4u3G&#10;8i1HULt3GsOuIFxOJ4apSHqDYXznhcO0ao9QcaijrtU1N6VF+f9DSGoe5veylvVA0Xqj4pNrRTGQ&#10;RNu6UJHrxVq/5SaTMkyi1bxg6zgt8ZPIoLJbs3PAtDxxEWB8Djt6vBGs3jWO5NZ9BBRa27Ty5dJT&#10;q5hkWd1XGGAWNp5AqopCzX4dx89fPI5jZF5uVwBBu8sE9Gs7x3Bz4x4e5xSvFwGdwC4rWYzFCjQT&#10;fDuo0JSR1iGgIRAl2FYiMYYBz4Ha0uj6qhJfGVL6XtX7s5TOTQC6kffIr7bvw6FpL5xT43C4PDjJ&#10;ffvj24PIbDzKdfWaBpwCp7m02hNt66MjFvirMeZMAswN28QqB5BE4F1Ktv25/PfwP5/aiDwqUKvI&#10;jZau8c8LUOQWUrzFyvQqVpovf6P+VdcMwBAgH02uwYa0GlQqJXeJDc/94WkzaE01JeGo0niVw6sC&#10;RwIMjai+53ux6uZVsOUoIE32YlJqzwAYk3J7jRy/hNdKbXzK0rj/MhCupX0/BzlngJlPxTC/pQeL&#10;qLDu5c3/5mDQVHK7XBOYsk/jddLZL219C9lbDtLKpjJTTUyjUpeHyRyGqeBp+Zo0VSr/dlnS8kFf&#10;muC5alsEMDO3D2AGrWv5uGdsHaViHULKlgP4xYtHccQbJnOZhn1qCh53kGzAiaXNezDnyU5ak0dN&#10;3UJK0xg0Y92qOJf1/uFtXS5J4zGkNQmwe7F003483e/G2LQf0w4/7ATJhoEprNj0trlG6kmmKYtK&#10;crB6zMndp5qZEb5qainPvQL9YpkJtpVITMZX69Cpdc6kpX3jdvVDU1xHjEQ1LSOmBX92w15U7h3C&#10;RDjMe0OdETx4yxnBV7Yd4zqOIYXbni336PZzjwH9cwoNGJ6HFBoy6tU2i+d4oebvNNA4I5Avae7B&#10;5x96A7/9dAOqsipRTWCx5cjqVcC/AqUZqlOIZTRROZlU34xrCGBklZtBZlatTTmt97xb1iA4oXki&#10;gD8YMq1XVCsSVWNJn9/MmFlzDxnMkmLTuiQOMFYbHR67AZlr5/itjL2zxfpbwmWuMTl3BkOLdaaU&#10;Ah+KjE39+PNro+j2ReCZHoLbPok+rw8vjgfwjZbd/F0P5pHuq8Ouhl5ZqbVyWfVQqfFvxvdupb8m&#10;2taFSspmKk9uS3GguVR4MxtlzRMoGg/ge8/sxdujHkw4PXC5nXB4POj0RPHFjkNUzkdpkdOqpwKV&#10;wlzQPG6ypUxabduVdefMUb8xWv7Zzcfw7Y7DOOqOwk6WMOEIodfnwQ9fPExm1g1TwCc3lo5BbIdM&#10;UinIs9pGMKtVzTBH+L0UG4Go7dybTep86FzoWip5Y+Y2MRidK7ER1cqI3VhAM0sunu1H8NIEjRC3&#10;h/eHDyf9QNVhBxa1HCRL7DTnWWm6ibb1URIZXaqRUWKMMh/nt4wa1j+L120mDYAVjx/B13/3Glbd&#10;VI8SKZ10pfYq7ZevGVKuikEo0G3FaJSemuhBvxpFbqDizCqTqGAYCAGyYOlaDLw8ZBowqnN+gKJ+&#10;XlE1idSYXhfQ/udmFC5TZ1/FW6y6C+NSUqyC67iWAMZKSjgTXKzreSbA6NiunbjaB+Wcg/wzdcNv&#10;H8THOlQ0NoKbNh9D4Y5hDE6PU4m44PWGMEhqu/3YKJZuO4L5Tfswiwp7RkcfZmyTUlLQXeNkNQNf&#10;fuZByqWp5FYF+sLGTqQYJaiYwRiythzGl1rfx6vjLkxR6U1PuzHh9qPHE8aat8eQueUIFmjss4oY&#10;+ZCrceQsHqeSE27sOE6AspIGrpTM3DaJGxqocBp3o+7QJPq9VleFk9MBvEE2dkvDQcxpGMJ8Mq8Z&#10;Hd0EFCsGZub8EAAUWF/QNIyURgKwOgGoqn5rV8JtJRK1AVKrExVO3kDWMkOAy3vCNLM0IKMU8AGk&#10;NfBaPznIbRzDL1/pwaDTDRfZywRllyuIe9sP0mI/SuBXfEhJA4m391GRmTyPys6zRjDQKKOouFfF&#10;sDfy3tWwt2WPduJn3+7AH29Zj1ICi6Yw1qVXoY6Wv1q/mJ5QMaWkeEyiB/1qFClNJSgoaK8WNVUZ&#10;NjK0XGx/YKs11Iv/BCKKxwAR/t+4y/xRDDzfg9ylq7k8AYbrUDHi+TbkvHqEACM5A1zOBpgPxGSu&#10;MTn3LDLe7HoQ/rV9EDduo8KhsvtUwyE8TTbQ5QpgatqHabsfo14/6ob8+MLWXVjevJfWdKcJXt6o&#10;2AuVkFKEpZT0QM2S1ZZgWxcqmtaY2qr02V7MbjmGzNZj+PGTB/DSkAcj3gBcLjdGnT4M8H617RvB&#10;bZv3Ib2JypIK0spykrUvl4U14+bG9m6+XtmMpxs7xnnO+nB30w68T2U9yGOwk7n0uaJYuXsU2U3d&#10;VPCjJmtO2XuqdbGGkPWbY1AsRlX7aY19tJD1vSzkc1fwC5Ut1qJ7QEJGxe+UsrzA9GizRF0ANOtF&#10;cYQF/N0nWw/gkCOMKRoeE9MOdBMIf/7CEYLPAcxRA0yynkTb+qiIzuGNNMBMGyKKjBnVGqkINkls&#10;kM+H8RqQjX7Rthvf+9GTuH9pPUozqlGnlh9pqny3qvatljFUtkZhJX7YrzqhEpVrz5ZdyM/FpmhP&#10;lfI1XytFZDJMFqPZ79ZI31CYn/VvMATnUQeKbs1DtUnJtnEZJTYQYMjsLIWdYFtXqail/pkAEgcY&#10;ZY6p0aUyyazGpR9e9lqQ86iD4Q1PBXUjQebjeiiovKXUPtt2EM/aoxh3h+B1OMkOpjBMXvtsvwff&#10;37oXWQ2HMbOplw+PislitRh8YNQQ0MyXT7CtC5VZBMCZiv8YhboP33thP96fCmLEHsTklA+Tk34M&#10;eSN4sXcQGVsOcp+OYFHjIEFmHB/nPs011r8sfBUVynUxxO8Sb+tyyUwCRwYV+M9fHUCneoDxPE97&#10;prFzMoQ7nhBAdiOdymnGViv2YrK0uN8aTXzDtn6ySLn5CEJkLgKLmW1D+NeOc3dRmvYupnu2wEY1&#10;NLS0jZtTcTQqSIoy3aQg52+Ri64HS5r3Y1ufG+MuuSKn0OfxoWbfENK37MP8xhM89x/1GIxcz3we&#10;9EzwmplEEorea3Kpgv8LxGh4DVNoKH2ydg9+9p0OrM6pM4qpLKfMzH03fcXIXAQu5QSfa8aS535q&#10;jo2SE5RuXJNWiyIeV94n8zBxZBxh01AyZDoUW1N9yWOCPgRHA9j0zUdRxWNX1bkqzgUwyihTPOZa&#10;YjJqA6OkjQ8CjJWa/JECGGUxJRvLS8Ag9xYVOB+A7Ibj+HrL+zhE5T1tt2PaMYXJab+ZJfL6eBDf&#10;6TiGpc1HjYWm5oxSTHqgNGZZTTJVUW5ESorrlpWuyZpWzMPKNNPf9L15L1Di3+WeUX2H0pDVpFHp&#10;0Kps199u1Ix97t8K7vOv3x3BC7Tyh9xuuJ1UdGRZw/YwXhl04qetL2BeB5Vne4/VTp0MQMp4rhmE&#10;pYmQFsDIL36lAUZuyaymLtiOTKCPLNHpGMOE244njoxh8eajSNU5a+okwPBatQyZrDmda7ENtcif&#10;wXMym8dpZrDwPArwP3YeAKOMM2WOmWJZMo/5XL8AZo5GCPDvis0o7fnGbUqJHuXfu5C6ZTfydkxj&#10;zO8hIE7gpNuL7f1eLGnaZ4otMxqvA4wA5dQzQDFJFKZGiPcdny+1KlKW3g3NxwjY3fj66nfx3/dt&#10;wWq1tl9cRYVcilJNPlQ8Ik0uI7layqhkJXzIjevIEqsrsUTpzbG+YwmUwmUTAUyqwFJMhvsngFlU&#10;hdU3rUXna51W9+JIxACMhnmZdvjKJnNE8dR/t6FUrWjUnoVitZCx4jEJt3WVisDlAy4wc80sYInL&#10;qbELV1CsNPlYjdWp+0gi9178vf4m4X7HjuGcAUYBXVmxC6jI1ABRA65mbZ3k34axiFbxj548RNbi&#10;wyjZi93vx8ToFDwOPwa8YbQP+vGZrbuQ2XoY8xp7MKehlwxIYEELrYVKi0AyX2BC8Jjf3ofZquMg&#10;wMhFsKCRv9Ec9w49aFR0Ld0EGypJKjvrYaSFR0WlIVtztsg670Za0y58e/tRbD0eIrBEMO70wimL&#10;3z5OZRdCS5cbd7bt4/aOnTq+q11mtg9jGYH6yb5JTHl98EzbeW6j+M9Xj5PZdJmgsDoVmBhSguUv&#10;p8wkGM5r6UTa1sP40rPHccgTxZTdY9rZ7PVEcE/rPqTp+pPpJFr+unxY1B5oIYEnufUE7ix4Hz/5&#10;7BbkZqn/mBRzKR4huKxLo6JSZbuxgKVwLcUtUYfiuMhKNo0KqTQSKZPLJtyPGjIY9RarIAtTs0vt&#10;W+HSQrxT9Y6p4hfARDUNUn26yGai6gYZBN575B0UrsiHZpHomOQqU+8207NLkmh71+X/LEqRV/NV&#10;xb2sZASr/12FRFl8vMd07ax4oFyWSrawnXsMxmq9QsZARWYCx3yvXmIK+M7Z2o2sx97Ct5/ci41D&#10;Xkw5XXA41J04iAl7AKPuKJ7vd+L+N3pwR+t+pLUe4/LHTMHjjA7Nb1eMo5tKUkWNtMSbleWk1OZR&#10;MqdRJFEUG5ktJUrmM0cxBoKd/NOzqagWcN9Sab1nNh3BJ57qRd4bfdjhCOGkn9t2eTDhccHuc2PA&#10;HcCGQ27cx+3NaTmGj2/rPHV8V7vI1XVL6xG8OuI2M/NdBJhuntd/e+owUskiZynWIuDnuUu0/OWU&#10;GWQnc5sJMNzf2xp3483xMO8JzRJy4ngggu+80I0MXjsT80qw/HX5sKRSFtA4W9DcixWbT+Br//M6&#10;/vuOx1DOB7qegCI3mS3dZiZUyno0fa5i7hc1KFS9jKxNtZuRIjhlbSZQJpdNzD6IdWh/1a2gnFIJ&#10;29ISbPjPDQhNE1BCEdNxOKzRvmQxYQKOBnSNvzeG1bes5u+rUJ+qxpyymtWXLbbeRNu7Lv9nMUyL&#10;r9YYButeMm37+dm6x8RuTs8fEtPRb88ZYOYoDkHFYQEMFfTWLlrVvZj11JBpS560vY9gcBBL2w6j&#10;Zkcnjvki6Jtwwe/3oW98AEMBD3p9Ubw7HkLp+4P4YvMurNiyz2SZKe1VrgKluaa0DCO5cZDgMoSF&#10;csGYILXazQxjhlxhtI6T1VtLFdDch/ncXlbLLnxr2/uo2z+I/z97/+FYZX23j+P9K37fz/fTyiaE&#10;LPZwW2eX1r1w1lFtfbpbbdW6ZQQygIQATkb2BByouEAczED2IgnZZ++ZXL/ret+JAh77wOOC5yvt&#10;y3Nyzrn3fb+u1/WadYE4BgkmfQE/BuQWC7jg8rvwsXsYj+/14OySdtMAc2pJL5KrHQmP9bSUyqO4&#10;pLwOB51jY4w9aOCxXlJRi9TCFv6mDxPLFHtJsOx3LApWTybgZ1R2YN6mg6josEYH2N1O9ERiePhT&#10;G2YWt5m060TL/yBfliS5N1WLRhajHnLnvNiGW/+5E/8+vwCZszKRpyJMKthcshplVZk276b4Upll&#10;VlGmZqxY2UpfsJlEyuS7FO2TgvRSTNY+5SGL7xdfvhiRlogJ9MfiYUQIMEpXVuqyZqeMeEawYtEK&#10;AyZr0tUpejlWzl7CY1MdUOJt/SD/c7FYyxi4WGCj62YVAOu+y+L51zVYzve5o/fdKcRgplQMUQYo&#10;io20YyrZh17V8n0iLWdlhE2S5Uold/7GvXiYLGL7oBddVPLOqBs29xA83iBfY2QSpLjOOF5tHsID&#10;u47i+q31uKhwH84uOoQ5Jc1IL2mjdUsLV1lK5dy+pLTDdGSevbkJ81/ej8sKD+CWLfX458fteKGl&#10;H7WBGHpDUTg1P97tgNvngt3nQUcgjC1dAdzxBq3mjYcxXckFtAQVV5l8BsUA1J7l8pIDaKBV5/JG&#10;4PZ4sN8fwzkV9UgvarUy30oJymIxCZb/LkXu1KQyAnlVF2YXNmLdITv6dG08TgzwHnhmnwOzipp5&#10;bX9wkZ2sTCxXAfARk3CiDEfFwi58sRF3PVCNf55HJTCHMnu11W15lhiNJdbAKLX/Px5kTheAMftp&#10;XC8We5HLLIcW8HPnPov9G/aZ9jBmPDGRZURFlyQwUfUmi0XxZt52Lp/L5fKRNScTWXMXW26yE7bx&#10;g3x90Ywei/2Kuei6Wdl7AhYDLjQKxloZGfCR8N47BYAhuJiAbpcJik+tJAhUiLKT0Zi6iiH+badi&#10;cRAQ+s0UzCuKP8NLLUNoCscx5A6ZALvLqWSAEJxBr5lZ0hYcQUMwjvd9EbxyNIiHP+vGXe+24lfV&#10;dbiEIHLppsO4bHMd7ni9Db/bcQTPfNaPku4IPvXF0OiNo4cK10GFK2DxuH3w+Xxwaoa8J4wG/zD+&#10;uasb524+bLpBp1S0EwDJepQyXdGN1K1DXzrO01WmUbn8rGQvmh0EFz+VtdeDPXxdWENAJvBOKx/E&#10;JLXlOQ0AZgIt7WQlBJDtptEgWLG3D0cJ9B4lgBBgcut9mMP7Y3Lpt9OL7n+jKDapAtrxysCkwWXm&#10;zNAQuzjvIO67pwZPzVtFBpNrquFNVbtxGVHZytrk52aOB8FnDGSMMv/eAYb7NaagqIzk7lJWWf6M&#10;fCyZvxgbfv+qqYeJK0VZ9IVgo/hLLO43vcoGDgwaJbY6Yx2yCCwr5i5H9ixV9Z+4nR/k64qSSAQw&#10;FnuR8UJAMcAixqh5MtZvjOFCMFKMRjOIThpgVA2uG1yBZGUUKQ6ibCS1UVHlcZqK+EotseobeqkU&#10;ezGjiODwZjsquvyoc6hJZgQ2Xwg2f9A0QnR4CQj6OxhFH+UopYu0uDMSxRFavR3BMF9D6KUylfT5&#10;ougnGA1SYdmDQS7rp8IN0qonwPBzN8HmsHsYBfVOXPdaJ9JK2wywpNCiFiCaOemUpAq1kDn5Vinf&#10;t0zjvl5ZfhAt9ohhMC6fF5+RwZy9pZXnXgWsA1TYVhp4ouW/S1G22XSe36SSI0gvbsG/dzTyukbM&#10;aGWHO4AXuiKYtbnRuFsTLf+DfFmUci4mr3t3EsFmoppi8hmcQwPv8vwGPHh1EZbM1bAxK1BuHnh1&#10;WObrqjSxBMtlYSYOUsbiMYmUyXcnYwCjSn7+zf0xqcap6q22HJlXLEN8KI5oWLPsIxjRFMiwWEwY&#10;0XgYwb4gCs5Zi3UzXzGDwlaZaaDrjRJMvL0f5H8qa2ikmMSR0eQQk1VGYMlPz8VagklBap5hn/mp&#10;a7Ca95sGkKlO6eQBhkpDgKIiRvWfsrrx9prg82SlVJYTbMpltSp4O2RSks2Y363dSBJ7yN+Nqwr3&#10;03q1Yzetkm5S3j7vMMIOJ8IuNwIOiRdhTwhuuwcepx9eTwA+WrwBfwjDZD8xRxBeF7/zueEJueAN&#10;KiXaSaAKoH1kBO+SuTzxSRt+WdmCjE2HCCBtZFtdxtKTMpN7b3x1t7H+ppf2Ufl9O61qvhUhOP6q&#10;4hCa3XGCcogA48NesrjzahqRbhqM9hNgqIgUX0q0/HcpNEaSDYAfQUZxIzI/PoJ+GgoBv9cw2RUN&#10;IRoeBBjjbk2w/A/yJZFLV/3lTOufyg7e1+28jzUOoxez+Kxd89w+/Pa6ImSKwQhA+OCvTsnBemWQ&#10;EWjEZMb84rL6rSr47x9gZAHLzbWSDEvMSoHj9bPWIofKa/kFS+FscJq2Mb4RN0IjanpJIhMLIhgP&#10;IGaP4cWrXzDjDLJTl6NgHpfnsf4AMN+8mNiWcX/JWBEjFuCQ1egeSxfzzDOGweqZBVh89hNYcv4T&#10;+Oy5XScf5J9S0QlVf6ueRTNdJhBUxldYWWRqaTG+qgOTKtV6pM2wGHXKHU9lJwBKqqYyrx7EjLIO&#10;zNuwF78u34unP+tFUZcD++1BtKoyPRDHgDdKCzcKjzsCv4cWrycMv9tPCSBIgPGqvsYXxtFoBG3R&#10;MA6FQ9jpDKL8qAt/fK8FPyvfj9lFB5BUTIZCS88qmGynNU3wK9V+d+PHBBgNH5taqgw1xZVOPM7T&#10;UyaVH8HllfU45InD5g6aLsWHvDGTlZdWoh5vin9pGJiANPE6visxfdwIeslUgLOKa/HC4T4MkqX6&#10;yVgHyFAf3+PETIG+6QKQeB0/yPEig02ZlJrpk0JWbpJsaPSNr+zDRBoW57/agRuf2o3/uuJlZFLR&#10;5sxW6iityoxVZs696dpLpZAj5SAQSqBEvntRHY5Vha9spBzun1FcSrdOz0HmgmXoeb/HuMa8cMM9&#10;4kI0GjeZZMZl5gVKHyrC8tnPI3vGUuTPkxJcPrreRNv7Qf6nojY+FsBYAXy5WgUwytpby3tsZUYW&#10;VpCNLp+fg39f8wjatjVgxDlyKnUw1lx6FTbKkrIK7XpNBti4LbSkqsfakxwx7ii5R1KrBqncB6Ee&#10;VqnV/XxI+FsCVVJVJ1IrGzGz7BAuKP6MwLAP971Rj2c+PorNrT5s743hY1scB71xHPLHUeuL4z1n&#10;HDW9IaxrcOHfH/Xh9qo6XLZpLxYW7kP6pv1Ik1VXRkAj6E0o7iEQElS4b+qsPK1YBYK9Zn/HE+zO&#10;4r6o4vz7Lp48FdG5u6i8ER/ZQxjyBuD3BdHkGcbVPA8pRRpZrVoijVL+/l1kahJq6puqWrCwdD9e&#10;6/WZuTVete6PxXH/jk7MKCcolv4Q5D9Z0agFFRZrpo8ZGkdwMRNbCTCTahQf7cQFRV345ZMf4/Fz&#10;8/HU3FxkL1iD1cYvLgUx6tqYrVcqDbnQvm9L3+yDLGEr3VXz97PnCCSotGbmI2tmJj7K3Y0R34hp&#10;dqn4y4h9BLH+GHyHvWji87DyWh7TwmXII1Ctm5+PdQsSbOcH+dqi2qp8Xi8VsgpcdL3EgAvk5sxY&#10;imXzn8W/5/0bxQ+WIkQdFQ8MIxqKnTzAjJe7i3Rc1eGpircozdfEWtSyXUJlQWajFheKb0xUnYqa&#10;XKq6vqQHKVTuEwk8P9GUSMVwyDJSiy3wSabVnVLSTEu8AbNKDpOF1GJ+SR0WFDdgXmEjpQnppbX8&#10;vhYZxS2YVdSNWZt6MHNDLzKKevhdNwGlBz/hes5S1+CqNgN2Vo0MrWmlN5cNcN+5PQKjRgckl7fz&#10;85aEx3o6iubYnMvz83a/kiP8CPnDZH7Aba83GYCZIIbJ8z79NACYpCIb740uAkwTLqypxacqtPQE&#10;4CYTbQ/HcF11HdLNWIHvf1/PFFGBs7pUyJDQsyhw0TOYymdrcnWv1b6JwDN3UyeyF23Fv89ejSVU&#10;uCpEzJc7TABjgrMW0Ahw1mR8/4WWBekCwDzu52qsmJNtAvWyhvNpGau258X7XkLEHsPRz7rQUFOH&#10;j5fuxua7y7DsouV4at5TWLJwKQpmr8a69BeRl7wW+WlnUKucM0hkpBwPMGrJI5fmCjKaJVhx0fN4&#10;+99vINgUxHCQtkBY3Rdw8gCjWfqaCJmiWosK1a3I+rRE7cY1E0SDudL4O7Vssdq2WKLW8WP9qvRg&#10;mFnuJuV54PP1fyGJlY5Z9oTv5BYy2/j8N5b897Nb9L1E+5Xo+9NPkosHMGdTI17ssqE/NAxXIIC+&#10;YBjLd7RjXlGjaeOTok4GJd3Q9NDJBNUppm5I50iTRK2popN1zvmZNZHy5OM1/8+WIfy/NYNcltsx&#10;4NxKIG+nsqOxwO9NO3+CuDIINZohhYA/s7AFf/6gAUfDQfgVO/NG8clQBGeX7jUtbSaUqxNE4u2d&#10;KOpkMLGK1jqNHOsa676zRO8VF7QmdcrwsfqwTdO+UKxzYN0rZhla+zKCvq2Jqt+2HMe8R+9/6963&#10;7vs5G4/g+j++hz+dtw65C/KQPXM5VszLQRYVsVJ65TZTsFY1DImUSSLJmbOM7CfTuNbMDJaMtVQw&#10;60wGV55khmpRlMW2HKtnLx2VTKyepdoIpbOKPVmuFbnvcjSpc9YaA3pGRgPHcpEZgJghUFxtsuLW&#10;nrsO+fO5z2Jf/K2KSI8V6/cUKsFE+/5NyBoCnsUEV5Nl6Rj4np8XKKCdTmDU+Or0NQS69Xj60sfw&#10;yl0v4tmzn8bK+cuRNy8bS3lels5ZYZIw1qgYlucvi79PtK3vXHiuV/L6KQFEad5Zc7OQPTfTXMs1&#10;M7KwPk0ZY89i+YynzXGvSi9AXkoB1s/Ox7IFT+Dpn/0DHbtbCSxxRCLDpk4pPjIMQszJA4xJUa74&#10;osGhlMqYQjeiG11CxTL2MH8hFsCYdZm/qSQMyJw5dSjft0wrHSCza8PTBwfRE1b7ew8GQhFsbfXj&#10;3M21BH8qdXWEJisYmz5pnWued4qu2Rjw6PybeTHmuhy/na+Sn1T3YxzvgWSyv9RSSzlrBMO4GvWm&#10;swwM9dKSklOnbMXpZhbXY32rHYNRAqLbDZs/grLGIcwt3mfSbSdU2RNuK5GY6ZwCC5NNZWVUWf27&#10;eAxcl7ZrQIa/lcFz/P1n7ZfuUyWpyN07UZlYlETbOtMljffBFfmNuO2+LXh2rizOUWVMYFHmmABm&#10;jM0kVDgJZKXp96U6Byt+o3iJadTI9Y7NY7GAgmCiWIr5nbVd1UVYVeBa12h8ZBQUPgcY8zvrt19s&#10;V4kIY3Ls59+9KP1WbXmUlLBy9goeSxbBJhcFM6lsFeCeswrLZmVi3S/W48g7LYi2RvHaU2/g2TnP&#10;GIBXjZKpQSJIibWtUhIGP0u0re9SxgDaKqAkI+Fnus5ij9aEULJd7rMaiirbT67LdSn5KJiRj8z5&#10;y7D5DxvQuavNxMkiwRiGo3HT/VrC/5x8kH+8CearSlttSyR8WPngWqK/VZFviRl6NSZm+ROCuZ9/&#10;L7A65vMf5CtFzS7Tyjpx6/ZmtAQIMD4vbIGQGTx2+/Z2pJa0IUX+eCpcuS01c0e++jGZqs95zqX4&#10;/0fnX+sjiKUXd5p5MkkEMt0TSvLQPaHtyUVnXKPldkys7sa80j3YaQtxP0cw5HOjOz6CJ99rwdyi&#10;QwQCAYyMjATbSiCKPxwvVKafi36je0z3HoFDxbRkKYpTHCvmHuV2dR9rvyWJtnWmSwrPh+bIXJp/&#10;CP91dSEWz11rlNo6KjX1iTIBW1rSapWfSOkkEqtRphQiQWB2FhnN0lEhs5kja1cKSQDD78lsVs4o&#10;oChtWr2q1nB5JRzIly9lbbnnjItO+2CE25Ek2PbpIGJ+ppkmrfq8WUt5HJpfsxqZ01fx7xfJThYj&#10;66qlcH6irLdhDPtpzQ9GsI5MJnPeMjKd1Vg7PR/5/P06ZfHNWMJz81zCbX13IgNA90OOCdav5z6u&#10;I7vSvSIwVX8xwzjJNHN4DdfOfhEvpBBop2Uic+7zePWhTQj2hjESG0E4xNdhgktUeeSwRC6yRDdo&#10;IplW0UZFJbEGWelhNvPeKRbgjD3Y+vx48BmT49Y5puRO/PwHSSyaDErmcEHpIbze7Yc9FITT40Ef&#10;waag3YdZRXXmfE4UK5Hrh6JrJTHxJgMyygTUtbAYgclMSrStBDK9TNmBarPTheklZLBlGsbWT+E1&#10;pvK27ol2vm/H+EoPv2/Eda/vQ5t3BDZfHAMBHw7xwbuhphFzylrNvpzKPJrJVW2WVEqs+898Nwo4&#10;Ym5iV8qiM/ch2ZXSeCdWdVCslF6BziSeH40V0LkSEzpxO/8bZEIN2WnZEczf2Iarlu3F768uReZs&#10;NSeUS2yFcXsUGAWfSOkkljXpa5GfXkCFRCueSnYVlawUbd7MTMoK/iaL34mJWE0PreFZloy5uxKJ&#10;9VtLEgOMQPDkgfDbEhWqimHlk42soVjNRPOQlZGHFfNy8dK9L8KxTyMGoggOB0ydTpzGn+OQA2V/&#10;KCGjW461VOCaRJrL65A7ZwlWzT49AEYAr3thbdpKAoxARsWSVjPLXAJLzsw1ZGrrsZqfr5xLJnv5&#10;CuxcswtxRxyhUBzRaAzxWAQjqlWKh4QrpuOCAZhEFDuRyCWSzIc6mZawibEYN4VcFoNUWAN8aC3/&#10;uHzgmrX/hRBEjpHP18l1GDn2sx/kK2UyAWYCAWZmSR3+8m6baYET9LhM4WJ9dBhXVdchqajDilEY&#10;148VFJZYRaUdFAGBPrPcZZJE20okmt+fpMJUsYVyjaAeosJWHM2KyU0nc9AYBq37rMohXFhWi41H&#10;3HASVFy+IHqDEVTS2plT2ogMgZFSq5UYkmBbiWR6eQdFQKlj4Gfm3lOa+RD/Vlypz9yTSaOxQBWc&#10;JlEMc1HCR7WVeWVqdEy6r5WskmhbZ7ooszONADqrqAfnFHXjZ5n78NAVLyJL/nOjHLMIMmQztFIT&#10;K54vS57iBen5lvtrdPqkFNELKflYl0rLnOuyAIVKSHGXUZErSW4zs57PQUXKS5I/usyYHAs0Y8By&#10;egDMKh7LWDNN7fdqw9DIYOYvxvLrliMyFMFwSIPRQggiivhIBAgHMRIcQaQngvybV2HJjGcIxquR&#10;TYWew3OSTXBOtK3vTiyAMcyTfxs3pq4Rr00+RckXVkuhlchMfhpZC59H5o3L0b6rGzEeq1jKcITH&#10;GYthmBKN8riHI6qFNVNI9e+kAWYCwWKiQIQP8xTVOZQO0KodQjIfUs0fmUrrUVksU/ggfw4oVHbG&#10;YiQoqQL5C4CRYhmT47fzgySWyTyPk3l+0ytacRnZyseuKPw+H3wuD2ykpf/c2Y45G+uRVGIF3ScJ&#10;RExQnCIXFsHFKn7sNIBgZsCfQgxsQnUH5QiFFnKVlTRgYnJqvqh6lhJdf/VDGyTDacBDbzWhleDi&#10;V8cFjwNtoWE8t8eOqaWtvF/IpIoFGL0Jt5VIFG8Zc4mZ7VQM8n4kyFXxlfsjpaohdqpun1E8hIzi&#10;AaQo05G/N/OEzP2n82CtS5+b+zbBts50MZ0qyOhmEIAzCnuwgNfomgdr8LefKqhu9YxSjMTEBD5X&#10;Nv9ZpExVYLd03lIsWbAEK+aItawy1dtrqHAVvF5JVpRvsossANLALEsUd7HAbCzOIqZjsR1lIq0y&#10;YwaMEPhOR4BZM4PAnM7jyigg0K4nC8knc1mOir8Uw1PvRjwKhCKWko1ofk1UijeA4ZEQRmgA1lYd&#10;RN6vVOiabTLmVs7kOVPngQTb+s7EgLmug/YrF9k0QEwxrlx4s3RdcnntliN/ViYWn/848n+zEn0H&#10;BjEcH0F4OIqYKmA1QkHgEo9rqDUiw2rio9k9Vvfrk09TlgVdM8AHWJlIVkA3lQ+2Un4zqo5arUHU&#10;56u8lcqNFqNAhaL2+0nK4T9ufT8AzKmK6kpSKslCZMkXdmLF4YCZHBrxeOH1ufCxZxgPvtmMuRsa&#10;qIClSAcJLkM4iwbB5Boblauyp8aYjNxlXO+pAAxZ0bjqbtOdQTVEYgICqtSaPmNIKA4zpUrbsePX&#10;RR/i7Z4AnG5ac14P+lwDKG3z4YrCRt4bBKPSTgMuGu+caFuJROufwH02ho7uRRo74/l+XBlBT2yt&#10;WvVVHbw3m8nk+pBWZsP0YhpCxVZWmamD4vIycpQMMIGiGFKibZ3pYg1/I3jy2mcUDSKttAfnvVSH&#10;m/75Nh47Nw/Z89bQiqYiERicqHS+QpQQoDhD8ytN6H+zH1X/3oKlv8rFM+ctxbPnL8WyC5ZixYJM&#10;ZM1YhhdmF5g0Y8mq1BxTXZ+TamVQ5c2hQqP1nkOQWzVHwEVGMIuWsmbbUPGetgBDcFmr7De+NynV&#10;Z69AyUOFGHYq7hBDPE4lG5ayBZUsLfuROMJhH9xeu2nUGeuNYesfa7BqIRmMAdMCrJ/5QsJtfWfC&#10;8yyWIpBXlp/mvQhgsmkc5M6hMTFzCZaTtTw991/YW74HgX5Ch3CTrGU4Lp4SNfVJEX7IMwBfJICo&#10;QMfF39hiKFq++RRiMOWyVGl5UgQg46nsximgS8WjLKKJBJrJpfxdqW5sgo0Umtwxam0ht0qCdf4g&#10;Jy/K3NK4Y00CnVzajWtrOvC+axgerx/+YBDd4QjeHAjjusIDVCgEEXUuKJXiH8KPaakr7qK4x1g8&#10;RoWopxYDU0sgKmfDBJRAoOJVDYcj8JiYh65zh0k2WLnrMNr9MVP34ibIHA1F8Ns3WjBjc6txr6pN&#10;v0Y6J6njQ8JtfVk0ZE5juuXiE7AllXJ7xQQqE3uh8JxMUxYd5f+SzQgITQ0WWVZyOUWdpnk+xGAU&#10;D1QG3ASCUqJtneki8FR3c40on8ZzPJ0Ak1bWjgsIMrf/tgZPL1xHtkELeubJp8nmLViFJec9j86P&#10;Oq1BYHKRUJF46gM4UHMQ1c9Xo+QPxdh006tYfeFKZM5dhuXzlyNrLoVsJ28+2ZIKPMla8qmg1Wxz&#10;VaqAy1JommUjWTXbykj7YtunB8DIohe4ZM9ZjiULn8aurA8w3Dts6j0isaix6uUX0jw0P8HFT0oT&#10;VMcBGoHR7jg2PbABz899FlkE6izjnlxtWqwk2tZ3JgSYgjQxULktrdqofL0SAHNmZmHFwiws/+UK&#10;7H9pP6J+giTBRfgBHrMom0AmygOOUGJiNGQvETK30McBVN5XgsULnzp5gEkqokIp1iwKMZIjZDId&#10;mKQ57+YhJRPR/JbiQaQU2TCt0gouWxlMUka0FKXMjhGTyppgOz9IYtGIYU3snFzNc7mlCxmbG/CH&#10;9/rRERxBvzcGG5lCTyiE4sMDWLhhP+aXtPJ6tGMSlep4EycTmOhajCZp6BqYlPPE2ztRZDgkGRZA&#10;xc7lk9X/jIp9Khmt3FPpVU2YvWE3/vjJILqCcdgDYbi8IfSGh1HRGcKC4jreNzQ+BARcTi61aaeQ&#10;RTaNy2oGkFKSBS7TldHGe0j1NgKXyQSbyWaAGdlNVSMmb2k2IyUmFJNRF2lf+0ZFbFAGk84Fz0OC&#10;bZ3pYowJHqeeOSVh6FqrRmhSaRsuWlePe+/YgicJMlkzT95FkzM/G5lXLIev00e7NYzAcMCMMJZS&#10;ldUux/swWXTsaAyh7jC6PxzEuwU7sf6hl/H8VYvx9HlPYcl8Ktg5y8hiclDAdealZnMfspCtzrxk&#10;Nqvn0pqmHDdCWL8TozGs5vuTZWRbz85chmUXPYPda3Zg2Ks6D8Wx9V/qW40SkFuIb2jTI0zWIrBx&#10;7vOi8IEiLJ+3DCvJELLTcrAyPRsFVORrFWBPsK3vTHhO134OMJrHI8lFPoE/Jy0bK3jN197yIiKH&#10;eDxBXWgeKEGG6KkD59sYjzOEsD8A+Pi1ewR7qvdj/c/Ikuc8R6Nkxcm7yKaqBoJWUXppO2YX1uPC&#10;olpcWXEYt7/RijvfaMNtb7TjGj7Yl2zcizQBTGkLX62OusZilVuNYtXASHjjJ9zOD5JIUsqHMKlY&#10;HRUUB2mkkmzDeZsbUdMTRA9vZDUAdXocGCBzeKLJjQs3H8CCUjIGKt2kiiFMruS5J9NQEaSpG+E1&#10;MDUxCbaVSFRIabmYuii8rmRACrSP1+dc99mFe/HAm7XY5YtgyOuG3xM000zfGfBjEcEniczGdINQ&#10;vY4YFV813yTRthLJWWRKEwQu3P+U4mbMKTyE88nWrqw6jJu3NeGut9px55utWLS1AT+vrMW5m/dh&#10;XuFBzChrIYNRGyO51vox0cSOFIPp5jklWCbY1pkuSnTQtVIsRrE7GXhJPOcabz6tqB1XrTqE395Y&#10;jH/PP3kLegkZSfa1K41LKBj10HINIU5mOkJrVoHdCIJmbsuwCu3CqoegBgpRPFS+vXH07exFLe/J&#10;7c+8jjIyndXX5OCpc/6NrNlUZLOU9pxLkFlJ617xIQWfv9j26QAwmfOWY8WlWagvqSWQxhCLhRGC&#10;ssV4zAITMpgomUxUlnwkCgRGYK91YM0NBVg6ewnBJQ/5s9eSIeShgAwhN2MFj/d7ZmY8p8oWM/Nd&#10;1NWa10HxsJUpq7FWDUdn5eK5Bc+h+IHNiDh9hrHEFdAn0ERoXERGyNLCvO6hOEIdYXy68lNkXkKD&#10;QUbEXBWeZh4LMMf6o0/0TXdjIi1nzcO/eFs3/lUbQY0ris9CUdMnrDYwjL2xOHbyxL4WjOD+zhjO&#10;e6MXMyo6MJ2W7hQCjAnSyrKiHFukefx2vlqO/+2J+3es6Lsvvv9iua9e5sT9GPtbr1+8P3H5se0c&#10;//mJ6/qmZCLZ4SQyEQHMxOrDmFjegpllnbi3qh77BgJweZwIEmACLjve5h3wr0MOMplaXoMuWvdK&#10;stC+jbot+TqJlr6yyKzj+vJxnChWYawsYTJWAoMxEAhcSRUOwyZ+u7MHH9DKORoIwR1ww9WvgW/D&#10;+Pvre3DupiZM4L5O2EYlT8Uud5X2I4ns16z7uG3RCj9mX8a+G0+WNJ7AllrRjJ+9fgSPtQZQHIji&#10;3UgMn4R5DwaHzYTPJspOKrhKdxTPN0dxaY2YTqtJTvjxFqsP3QRa8+pkkFKmGKC1rS/24avOxX8+&#10;P6eTpJJpCljktpxOcE0tPYrUwn4kFw3yOHuRUdKM+576GH+54iUT4DXKfEyJj8no55bkYunZWaj4&#10;+xaAVqpiC3F/CCM858QVKtsQDVg3vPxvUCHeOMEnpi80vIXaSC4VGrlqTqlJlHEXFVI/1XN7AIN5&#10;Nrz/u51Yd/E6rFywCrkEGaswVPthpThbqc7WPn2jcszxjhWFfunzGdbnL1yeB/82F0ZclkvMN+wm&#10;U/EhNkwFy3tQo51jpHLuqJe/iaD9gxYsufpZrJi3xLgG8+eu57lei9UpuVjH41HMI3PB6Pa+L+Hx&#10;yVWpoL5a9KxQBf/sVVgz6wXkqVo/nUxmzhIsnvskDm7fSYOChgVBhVeXtgPBlDQmSp0fcUaw8p41&#10;eGr2syjgcvnKRFMLIILpjxQMVF2BaaFh0jypSGrIVmj5phTywSunxVi4H7du2YvcPR04Yo/C41Ir&#10;/UEEAnaEnW7EbH4E3QF4vR54/Q7YAjZ0u32oqe/FtWX1mKfBUnrAK9owaQstcE3nq9RETL0mfkhO&#10;lHE1skDVqqabLErxCLk4LGtNbUHUF01B7ClVrUjnd5NLOzC5ph9ncRnTYoTHoQCzqrinmCC1lu2j&#10;RavRy1S4/HxqlaXcxnMbZ3F94/idAtjTKlWzobRcKlRtj7+farYlC/wIrWHFI+Se6KMilNL+8v5/&#10;XZGCt1JwxQCoPGiNnlU1iNSSDty5rRMHSVs1K2co4IXH6zWjEMprbbih+ADmkG1OrGwxMYckLqs0&#10;3mll3M9Ssg+5VKiEdP2Nq1OxGbIFYwiU8m8xTwLRBJ1DslhZxtNKlIHVQ8V9BD8t3od/vtVgYi4u&#10;XwBunxMh+zAaSZmXNTm4f4cwjcxF7jgxHik4dRqwRj1YLrIf8zppvVaHgHaMo2EitjGeilHXSh2E&#10;ryg+iL+904o32wYx4OV2vP3wBAfg9Hvg9oQRcMfg10A7rx9RxwB8LqcpRG0OhrCjy4aH32nDpUWN&#10;mC43L+/tNO1/SRfPhY5dAX/eJ9VieB38rgMppTpHSoNWJh6vNUE50XU5HeXzNk3HfkYxKeU8z+oL&#10;OFUu77X1ePjitXh2oeUqeXlaAV4wcz2s6n+lNa+YnU8Fm4V/X/QvtFQ3EWDkDxqmgvHBT5G7TK4y&#10;tQaJ8jU0wr/5aZyKiFBigt1qGTJsKru57AkSj0thkQGpm/q+Iay5cS2Wki1ooJVVr6OMNKsB5jcu&#10;ApG0F8iY8s38mSyKjnXdjHwUpFop1EvmP4+V1+Sip6kbkSjBUxliNOBkxetIg2QwEQX5+fwJcMMx&#10;LzqLO/Hir17EsrlLDSvQdpTwUCBXFMWaCKnWOd9/bOlkZfHFT6LzjXaM8LkOhnnVIzxeGgtHq7ux&#10;5ZYSrM4QEK/iOTw+M/FHetilJE1GFxWYybYhnZbFOX1rN2aX1OGBNzpQ7yTlI1MZcjrhDbrh9tsJ&#10;NJrlooeaii0cgTscgsdhQygwZL4b4EP/sXcEj3zSR+Vx0FigE6iIp8u9Ih+8ca8c/yB8lUwwCknZ&#10;a6pvkDKUq0YK0HpopPBU+yBJp3JIo2IQa5pQ2IokWtj6Xu3OJ0jJcR/SqWTmch9SCTLpJqZQTzA9&#10;hEnVLZhChagJnSklUuB8OKlwrC62tGKphM1MHO6TUnXN9vnZdIKMpaTlikh8DF9LuO4xxWEF3Hmd&#10;+H4OFePMTQfwpw878RFpeb83QoCx85o4YSejeGsgjHvfbEB60SGk8LjSKgd5XEoaoPB4JhF01EDR&#10;pJQLcAk644v4OVmGRmDL/aXzMamogUylnVYwj6+4j8yoDReXfoqqfj/auF2XPwq73QYfAaYlPoLM&#10;/f04Z8Mu7mMLr5vuLSudXenBY2OwBZhiMorhqOhRgX+Talzaisk831N4HdMJCleX7MdHg3F0+UfQ&#10;64nBSSDzu90I+lwI+Xy813xwOL1wkcZ7aegEaOTIXej0eOF2hXgeImjhPm7rj+JXZEApvFYTy1pp&#10;ODTxHqKhwntDAGh1DFemHkGH+2L1Vjvm+Uh0XU5HGb1Pjv3MxGb03NHAmM57R8kRGYVHcM+DW/Gn&#10;C9dhmdKGjRK0UnJNKrOpV9EQsGw8evE/MNJJreonLpCxREb8FFrvBJJhBbP5P8IMwsOKBFspqgKQ&#10;mBgM/2/90xuyHgVuxoRWf0S2MFlOqCeE/F/nY/kctaSxug4oLqBRA8e6zL4xEcBk5BmXnIL3uarS&#10;57bWZajzwEosmbUYBbcXIHTQz900QRaz+/FhuYdi3Pth3muEGQKuGYYWAj4p+Qw5F+Vg8ZzFyF5A&#10;RjBjhWFBqjmy2s2MAszMU2vV833LsnOfw9MX/xv23Taru7UHOFBWi+cvfBbZc5chNy0HebPzkMXj&#10;MpmAo8v9SMF2pcBO4g04ie/l7kgq7sX4mg5+the/29WJT0kL3bQUvXxovV4X+v0+tIdCaORNscsZ&#10;xhv2ED6ggpGbotdL6uv2wO/iA+8JoDcUwT4qhjvfrMd8PtSpBBW1lE8tH6IVZTM3/kmJGAKV0iQ+&#10;OApiTqRiGl9ltaZRSvS0sQw2KoWUMjsZGC1UKqm5xY04v7AWvyxrwLVVTVj0Zhvue6cdf3y7CX/d&#10;3oD/equVANqM27bU4cryWiwsPIAZhZala2p8qHDl0klRxpKYGC3siVRCylCaWD7I/VJdkJSmFfhW&#10;wDnh/n9toRVdTgYm0KTSnywXE7c5eXMzX9sxt2gP/rKzE/s9cTjIIO2uIfh4nfppaXzKG+KxT7vx&#10;6+pGzNtcj1kEimklYo/tGK91cF3TBMgEAGV2TStRjdMAFW2fOTYBeSoVvyZnLihuxkUltfjzx22o&#10;GfChJxBDwBfjvUHjIhDGIBlEZqsXl5buJ3AfxniygsnVVNQEixQCunqmqQ5GVfe6ZlO5fevYqNyp&#10;zM8S0FEhZvA3CzY14MH32rHdPoIhL8GD4ia4ODw+DLkCZDLDaOHx7uP9+SHvwV3OED7zhnEwGkc7&#10;rcohFaPyd16CkcvnRn84jm19Qdz7Pllw2UHeS/UYR3YyXXEqHrM6VqvVzWTuz2Sea7XSMcFyuXmN&#10;8ZDoupxBYoBdz7sMMTJDytX5Tbj9wbfx8LkFyJxJtjB7GfKoWPNV0yI3iQBGWV6/XopQXRDDNlqu&#10;vjiiPLfqO2VcYMSJOBWsakDkQlE8Ik6Rta/gt7rqCoDIY/g/tUKUajYOFn6n+A1BKQx4G7xYfuEy&#10;ZEs5cbumEJTKOMdU0R+v8L4ZUU1ODkxvMVNImY2CdFrg01di5ZxcvHTDS7B/Ykec97cORCAzQjAR&#10;yhjWpnf8W26iES/QvK0Vyy7PIUAuM4woe66Vjp3H/Zerz8y0p+iY1PXAjLZOuF+nnywn+GYuXIrt&#10;j2xH8GAIO3Lfw9OXP4OlC5aYYzTpzkozn3P8cj+abpSjFDUtVz7Yqpi2OuMexNU79mN/cIRW6Qic&#10;ARcGQy70xYax0x7D45/04qeFu3F+5UGcXb4Pl9Gava7oEzz2QTf22WLoio5gICyXySAc7iHUUhE8&#10;soM39YbDtILJCCqHMLnk5K19K8isAj9Z7hQqI7nMxuoyLGYjBSEXVi9mUPFeXngIT+zuQXV/zIBf&#10;S4gWfigGG/erP+DAUf8gBmkF93r86CYINnqGsWMojsd39+FXNYcxu4z7qt5bpQ5a2la8IongIrEm&#10;fHLfCDKqOTEdpamoFTxOtP9fX6gg+Kp9kDtvMoHVyBZa3hS5lmZuOIC73+zBx4MuDPDhHnCH4HS4&#10;YXc4TTbXocgI1lP53/16E84v2of5ZJVpG5uRUdSGGUUqUDzC9x2YUUIpaqe0IX1jIxlSC0G6Ab8s&#10;r8PyRgc+o2LppYHhdDkQ8Qbgc/hArMFh3zAyd9WRQTbwfLQZZnJWJdkwr4fY39gsE9PFWOeL18vE&#10;YqjUdU51XOOrBvn7fpy38TAefqMezbzfOmmwhHjvuXw2HPV5UM/tbOkO4emPqCCLD+KnxTQMivbi&#10;7JI9uKB8D66o3It/fXQEW44GcYTL26kgXGTUPt6Hfl73Zu7/nz5UYSpBplruMLEnOxXwkOmhJpfY&#10;ZAKq7rPkUZZ1ptdsqRbNZOLxnhXAaBaPknam8tgveKkHd9/xGv45n4qVAKPeYkYhpq+jclcQWN2A&#10;FyPzfCqZXyzHxj9sxEGeO+8BHyJ9ETPWWMxGsZZYOIw4rXvByVhHXYGKXr8scqEpF4m/DwJHqlrx&#10;/OxnuD1rdLIsfinjLNXOHKO0vjkhwFBxrjRdn7O4vRwUpOVj3Yx1WDxzCXY9/5HJjBqWO0igOExA&#10;NIUgBFXqN/nJlDWmjLLtS9/BY7OfIgtay/XRmp+rfSZLMexLqdc6ljHhtpUOfAYBzJoMxVYKeC2y&#10;kHt+Dp6e9SSyziGAEjwL5ryAVQTmfMWW0lfw2I5hMGm09KUoFfyUsp6mqZS0Li+vPISqoZDJBHLZ&#10;XHB6I+jwx/FCow1XVh2kEmogU+hCyuYjSJcyKm5F2qY6zC9vwy9InVbxd/VUaB6/AwGyHo8/gg8H&#10;Ivjl1lqkFzbTouqkApLr4csPQyKRi0sKSQpWYlxiBJ3J5QNUSv1WfKGyBWll9bigaj+eOjCA7V0E&#10;EiqXQX8Qg8EwHL4IArR0gzYVQDlgDw/AFhyCMygLN0rLOGZSfrv5kOwY8iHrcBeurK6jom0ia1Bx&#10;nxWzUOB0enkLFaUKS2WFk8kQZKzMOB3TtxAQNkAml6LW306g7eRx9+LHvGZTCDBJRS2Yac5LJ26v&#10;OICSTj+aCZoexSdoxQcUn+DxDdD67AiM4B2em/zdbXjo3XbcRVb388rDuLiyHhfVkKFsacEVW5tx&#10;4/Y23L+jHY983IktrYM45IqgOxhHvzsKNw0Gj9KjeU4HAhFs7/PjDx+2kuV9ahjm1EoyArWUoVEw&#10;kcxFSnqKQIQKXQpctVOWscDrynvB6humZBCNhWjHn3d0otE/DIfXCT8BxuMjW/KFuB0v/vp+Gy7m&#10;dU7h/ZbMdeqcmzYwXF8yr0NGUSMyyH7OKW4gq+vBlk4PbGTSXj/v48AQbIEA9jiAZ95uxcySJgIf&#10;ly2zcb8VZ6PhotR7AozuN9MlmuzlTAryJxLjHuPrNJ1zAoxJFyfAqIBaXTmuWt6Me2/ZgmfmqI2+&#10;OiXnIXvWGqjiP3tONvJn5WNl2iqsyMjCsnnL8dz85/D0Oc8g9+pVqHl4K/a+shf1r9dhYG8/XANu&#10;KmXqX4kyrOQ+krlPVqP4jaE0ozJMMIqKAhGgXn+mBlkKilMJK7vJAhirwvzbBRjFXniMGep0TCs8&#10;jaA2PwvPXPQM2t5txQifI9V6KAFZ+6vdFenin4gMBrHzhQ/x3ILFWDV7Dc+T3GsEDu73ynQN4+K5&#10;JKCsnCmg5vGoBoh/m3k8+l3C/Tr9ZA3Z7OoUgj6PYaV6z6lYloCsRqa5BOVVZDCaw1/Az3Vex5b7&#10;kYLTyjA6q4YMRlYOlXR6WStWHrLBQUUUcrqMu6UxFsNSKpqLij+hEuGDzYcvubgfKernRCVhgud8&#10;1cyY6UWdmEsFcM+bB9FJa7HP6zWz9d2hYbywvwtzCw9gfHU7t6lAf+IH4kRRYFuuPNVgSAGohkbb&#10;n1HqxESCzSQCwczNO/GvT7pR5wzhaCAOO1mLx6tRy0F4+JnELaHCdXs8cHndBBWxLH5G8Xh8VGZe&#10;xPx+LkOrnOv4mIwns64Lc0oOknm1GCWv2MR0WrrTShup0FRXoniMjULAM6D5zSujpFELWzED9QUT&#10;g1JcSiCjGIo1kEpt9QcJ9p04m8zjwR192EVrf5APtt9HRe2xw+lzm+B3fyCKPhoMxCG08zo3BMny&#10;eKz7Q3EcCMdxiNJM1tPFc9jN7+1BZYU5qPB53ri8xxeGzR0nMx1GTp2TDGI/wa0Vk1UAyf2cNjZD&#10;XgkFZMiTqtRqpgMTaxTA7zKKXOdLFvXEkk78WK6xLQOYRXC4seRj7Nd+e8mSnE6yD7IW3kdZe4Zw&#10;SclepFc0E+y7yLjVkZlAu6Ud42vEinqQVkw2WeriPgzwnHRjdnE7zi+uR36DC128h3u9Q3CFvLy3&#10;YzhiB26oaCTA1GMyz9tkgngSjRVlygkQNftI8a5E1+N0FovpJv7OxPGOfc9rNIEAPYvG4rUra/H3&#10;X7+M3AVUGASVbCqStTPy+ZplMoqMi4cKxoohSGix8lUzRJbPy8Sys5di+XmZePqix7H+9jXYvWIn&#10;3O/bEW4Jmfn5w7ymKjxUW5VwlMCi2I3cafxbRZvP/vJJ5Mxbxm2sgulVZizhLNNe5VsBGMMkRt1k&#10;UoxiFWJuBIGsWSqofB7P//wZfPbiJwhHQiRoYQzzmTAAExhGaDCEzX/chGcXPE2QUm3LahRwvwWM&#10;Vm2JxVjUkmflLEvEZAQwGt71vU8UPQUxbYV4LHKXKi5mNUvVZ2oTtMZ8p1qaghlyNR4DMLLIVSMg&#10;FqAq7bSyFlxSdgif2iIIO8le3Db0hYJ48rAdP604yIexjg/iEVqaytwa4AOoymHVZsgKFVhR+ZbS&#10;2i49ioUEolea+tAlZU+F7fYHcMAWICuo5fct3N4XN/t/J1KgU8rbTQbaBBV5EgyVjJBWdBSzStrw&#10;65pDWNPmRqPmEpCN+BwBgkTAWNg9VJ51pOAfuYZR3unDC/U2rDzYh1WU9bV92NTmxA5XFLW8eTTE&#10;y+l2w+dyw8l97g9GcITK9sUjXty8tREzS3mslXb8mFZ5MkEmhYxNrEKZahphIAD8NgBGGVdqKqpA&#10;uFxNyaaGQ5Y7Ra4ybnOsB9k0Kl6BcWpxC361pQ1P7bPhAzK3Fn8Ig1GyUp8fTk8QPn8Mfq+y//xk&#10;Nz6Chxd2id9Lxuo1IKz4hZ9A7PaR6QXcGPCHyfBi+MwzgldaPLjzjVbMLjqEKTwXig+lyZWp+A33&#10;M7VUwn3h/TJxtJeZlLdhOLx/TMYiDZzxZIFn6fh4bi8u3ofXOt0YCobIKj1w0/ptC4/gvvd6saC0&#10;CZN5f47fwt/L4Kig9c3zYIp+BexkQqm8LqYBpnG/8TqI9RFszt18EI992IYmHnMfGa3LLaMjiJcb&#10;fVhYWYsJFXJ7ksXQQBJ7UWagla1H6/+Y63AmyBjAHAcyOudjcsz3U2iM6LrNKNmJe7dUYVvNZuRc&#10;+TfkzHwaa8liclNysXa2mjvKMh1TwhbYyO9eYJiGmiNawDOW7qsAds7cFXh+3nNYfslybPztJlQ/&#10;XoOPXv4I9dsb4Gn0YNhGRqMCPRo5vkNePHbuw8idu4zbUMxCSkr9zNQ0U52av6z0vrZIwZs+aqu5&#10;vwQa7rOJjXDbuWRq2dzu4pnPYe0v1mDg0KBpkyJX3ggNLk+zGyUPF+O5mc+aGEtuKhVr+goqWClf&#10;AWQCgOGr5Sqztm3qexLt12ko2QRQySrF6QgiBQQZ7b9YmcYn6/pobHXBjBNcZGqZbrXT583GB30m&#10;ldLvSHX7qaiDDjdfAzgcHcZ525pxFi32KTX8rSw741rTTH4BSzuVhRUYVVrwNNPGg5Y0Qeamys+w&#10;j4p9iJbxoM+LHlouz+7px+xCueIcBqBORqRMJ1EJjFeQXdvUfpd3IL3oMK6tOIz3+6MYDI5gwEkL&#10;W9lErgiGSG0P0mpa29KDG2p24ZLyT7Gg5BBmFDUTBDupRI6SaTViTnEtzqPVfOsbB7DiQLup7+mO&#10;RLl8iAqWinjIR8U8gg9cMdz8ehsmb1aQn8rIgCwVkwn88/gJgtOo/BPt/9eVswjg4wki6q+VWiRm&#10;IMZCcKPoXMiFp4QNJSJM4jFNqFRhYxcBmYqyqA2XFx7E33Y0Y2uvF/VkJZ2+ERwlSAxR2Q75Ahjy&#10;hGATYyA4u4NxOP0R8/cQjYLBQABdvH4tkTjet8exfM8AruZ5nL3hIJUvt7NF4CJG18ProQSEo2Rc&#10;R8lmrcQHNUGVEaI2+iaLifeFmK5+r1RoGTdJNE5mEqge/rgLnbQOPQQ1NcmUOy/nkNMAuY5/vDFi&#10;eD9wPWIYqbyOupbmvPP4lawyuaqZoMJzw2MfT+AaXzmANILPhZsOIX+vA528t708PhkRDV7gr3uV&#10;3dZIZjhI0KJxxPvY6lSg9HTr+Uh0TU5XsZ5nS8Y+s7pgn/ibbqST+aXxfnng7VfxRm82BhxPovPt&#10;5ci76M/GhaOJkitTBSpSKBqyZQGMlKclVCZy9ZjvLXkh4wXkmaFUa7BGs0SU8qxOAAszsfTsJVh6&#10;wVIs+SnlkmUof6waBwoPof6lOiw+9ynkzFhKpbWKClnuK25vtPuzwOtYhfeNiNaZoZk1BFIdpwGY&#10;XKwxkz9zCZoECvVrIzg8f90yOParNw7BkEbqqttzsfjs58l2FLNZw9/zHGTIes/k/lpNPMdEICNF&#10;bMDFyAn7cQaIYi+adJnLa7Ka18QYHLo/BK6Gmcndl02Go7TsYwDGUtS6+QQwGnPbijW1/UaxBHxu&#10;dBEQyvoiSC/TnHsqsRobkmlJJxf3IokKYqJuWD6QqaqbMX9TwShLie/12fyN+7D4oyPojpHFeGgd&#10;u6N4qzeMhUUN+LGaI47e8P+dTK3soGKRxU7L1Fi/VJyltbj+rcOo6Q/A4RbjolWqWpywBw0Emg2N&#10;g7hhy2HMKz6A5MomKhC1D2mmAhJIKbHBUnLKbEsq7sbUIvnkD+FXFXuRV9uLfYMRWvdRrteDMK35&#10;ASrctz1x3Lb9CJmMemOp3xOXk5tMbiueB6W3Jtr/ryvjagiuBFYBzHS5JY1rk/tA0JWiUOGkFMh0&#10;7tdEAu+EGmVkiZ12UrkeIdg3IoNgPK/0IK5+vQGPfnIUq+uOYkuXCzv6/djnJssjgNYNhXDYHsRB&#10;RxSf2sPY1u3C5qZePP3ZEO56swMXlu7FfJ5PjUNOKRKbO0LQb+X5FWPiudxk53klq+D10UwSiQLm&#10;6o+lYWcCF90X0wgsOl+TCBSTCTDTyWgv3PwZqga8PM9x+MSkQiGUt7hwWfkhKvx2wyhSinjNBGIE&#10;lwkGWDpHkxO4zpIhMiEXplQ1kB0L9JXerm13Ygq3m17UiWsqWvAmEaaPgOr1e2j4hPCmK47zyrkM&#10;QWoyWbFSeFX/pfkxZmbNCcr5dJcTAUbgcizAfPF9JxYUfYA73izCx/Zn4Qr8lsz/XgT7/4xP1z6K&#10;5Rf8nkrlOeSkKc32C9eP2IqlNBWrWWFSfDViVyOVJWvSc4wVv1bKlOC0msuv5t+5VOi5Ag/jWluN&#10;LL5fRtB5YsFTWH7+YixJe4rrFoPI43plNUuZyWKWMvuy0vvawnUaMFOKNrc3VnS6SuDC4ytQ3Cmd&#10;n1MWn7cU624pQENpPdbftRZLFy6hYlWhIgEoncdqQGYV91vxnFEFq32mWID8xXbH3GWSz/flNJfs&#10;2bzWFNXuyB1ouRUlOh6dNwHMmHyx3I+s2g75yS1GMqO4A28PhWHzO0wtRVc4jj+8L7CgZaxhTnwI&#10;p8s9JeVAS1KJAYq9ZJDRpJUoA6cTP97Sg3F8nVDcbLKTfr5pFzq8AYQ8LgJXDJ+4w7i47CAVoBV4&#10;PBmZRtAytSalgwSwIaRxX66oqEU1qVbviNJYbfAFXCZbaFuYTIPAMl9DuKiMJm2iVbqJoFRIK5sK&#10;J5kszBSeEQySqHjUxHOaGByV9CQqrpSqAczYVIdfl+wzDSQHh0e4736EnFJ+Qez0xHBtVR0VERU5&#10;laOSDlSwJ0Y0Ue6ZE/b9mxCrzkaBfSpM/j3ZuH40C0Xb528IMvKpW/Ub/J7XaSLBRmnAafxOjR4n&#10;UbGP47FqPswcGgznkK3OL24k2NfjAoLGT4v24eLCvbT0P8V5m/fy81rMK2nArLJmAq8sXbINKvX/&#10;S4WuLL5ZNDZS+ZlGMmhKZNLWASr5XjIngYZSn62sOu2fqRkqH6BRINbH80RGcxZB08ynKRHjbcRV&#10;r9WjnozFSWbh8QRwJDyCe7Y1YfqGPdyGxVCmFdN4KWpBMu+vaa8r9tdpAMxqf0Mmx23Ldav9kzFi&#10;DR7rwviaPrK5XqRvasT921tR54+TqTnh8A+hwz+Mm7ZwX3g9p9B4SqXRoXqcH4uZ8V43tWGjrqUz&#10;QT53f43+be6LURn73nJPt+Gf763FgcECBN1/RsB5C7y+a+B33YLY4DP4MP+vWH7uI1SkVChUkCYO&#10;QoUsAJC7RwpWY3Q/j5EIgMzMmGysyFhKWYZsWvQqXlQmmtr2F4gh0PJVvOKFOfl4OeNF5JMx5FIx&#10;F9D6fTHdmoCZxc+yTD2MWJG2+4XS+uZErjxrXo1x8XAbAs+cZP6dsRKZ08lGFhDs5uYgc/4SLJn5&#10;jMkOW5ayBCtNjIrAx9/npqhqvYD7uBrLuIzSdqV8jbI1jE9NJLm90WMQsMjql3x5n05TIZAqkC8m&#10;ZgGyBcoGkEeBRa/WcX+x3I/ky0+SBT/GYEqbsZeg4g664HHZ0RUaxmUb92A6H14xHblcphIYJskl&#10;RqUil4UebBXuqXW/HuhxBJizSL3lzsoo7MBlxXvQTIsxSqu0PxjFblfU9IuSlXnsg/GfRJk+qWpy&#10;SOv9LFqrZ9PifWJ3N9rVniTkxkDAiR7K7u5B/OqNLqQXN2FSsYLJLgKSi5a/qsoHeJxUVHKnyIIm&#10;KJrj57FIEcvCNi3uqaAEQDM2HcIdBKoNbT7jRgpS6QXdTpOR9EKbx9TMjKu0Bnepwj6ZyleB4kT7&#10;/3UlhceuuMB4ucrEBqgIp5bbKKMAY5SsroVV0CiQmcbP5a6cRmBJNgkCQxhv0oapbMQ45eZUdT5/&#10;p6C2srnERCRanwwHMVItY7LCxFCrHGRHTgKNQK8XyUXarpILevETrkduUrEVk9LN/TH3lT4fjYWY&#10;fdN9xPvkx7xHTPPUEo1irsNfP+vDUV+czNkHZyCK9wZipoYpvbLVKHp1ATD7KeamWFyZWsDonhNT&#10;UyxGRaPqJG0358Vsm79X+vNZNIT+X153MZ5zivZj+6CfxgLv8YAN/Z4o/vhuB1I2k+XyeNN4L8tl&#10;/JPR7hEmU5D3+InX5LsUK5VbSS48lzwPJubG49KrOb/mM92/clf2WZ4F3RM8B6YPmYmx6nt91kYD&#10;42Pc+N4u7HOugdv9T0RtdyPmu5Os7np4nLcjNPRbxDqXYPNvH8HSWY+amo4Vs1eYlu5SrGIjq9S+&#10;nkpy1QxrnLCs+TXpaj3C380hqMyjAqYitmbYi4XIfaJhZ9lYQ2Wk13XJ+SYwrviF0oQ1xEzrsxiM&#10;lJdccFRWo8r5mxXFXbifJsDPvylKtV07iyAnFjM/zyQ45PI4chQb4vvVGnlMANS4aQGTqf0gGAl4&#10;s1RsOGeNUbKy8D+36kcBZozFSCmbJAke45f3KbEIwK1ZOgRFvlehprZh4lVkWDnzs7B49vPInLvU&#10;uBaVpCC31vLZ6mjNY9TxqMZHjI3M0zAQndtjtvGfZE1aPkUsjQYE12ESPHjtBTamsJLHaAEMz6UA&#10;1qx/FQGGSmVaqdNSVHw455XsR21UKahuhGlJ9hJgLnj1U+NqkGWqV2ti4qjFTCVjWq/rRuZDaGXf&#10;NJubeRwBZzYt08uK9uCQF1QcQfRQdoei+FnZITNDJtHDlEimKRWYgKEU4UmlTXh4VydanQRCdwC9&#10;ZC6qu6nuiODq6sN8EE9eGVgTOvUw0sJXJhNlalWfYWnqo5Za2IhZtPTL2sIYiMl144B/yGVaseTW&#10;qvNBG0GGyozbTCbLUmA70XZ+kMQyScqcCvCCDftQNTACmzcMn89vXLPL9qnrQJvpMnAqgXZlNIrB&#10;pJT2k2EJLMWolBbN7REI03idMg/Y0c572+12we71o6DJhXM37acBw2vI6y43rNoDCSyt1PDvF2DU&#10;oVxtbHSfqkmpgMLU6xBUp9AAEPPSQEDVHik+qNHZU7iMSbMus+EsgruMgMmVjTi/9E2s3PcSaoey&#10;ERm6BVH3LQi5rkbEfTP8jt8g6PwDQo5FiDkXwbbvSVT+6e+03p/E0plLkTWfYEGFmz8nl5Z6DhWN&#10;0lOVBCBltQKrZy/l68krrh/k5ORYgFG/sBw1pzQuRJ7/tFx89OyHeH/N+/h47W7Ur9qDA6sPYP/a&#10;w/g4fw8+zd2H9eetwfpUXieCuTV0jsztFAEmP13LrjLAr7kxem9lj1kNMxU30z4pbiZgFVP7kWIZ&#10;AhdjCRFs5hfWYa8nzgfdDbfLYxTptVW1VKRW0HNaRStFll4rl+OysvZLbfxOrgRageVNSC9q4QPa&#10;jfEEnjS+v3rjJ+hwjCDs9KHX48FHZDE/L1X7ElVIa7v/vUxVAR4BJrW8A+eVHsAbAwE4vKoiD2KQ&#10;7GK7I4o7X2/GrM0H+Xu5SxKv50SRBS3LXxarRErI6lUmhiPAoBQ14e6yg9je4zc1FB4Fxr0RHPDH&#10;cVlVHVldm4lHiRHIzZZoOz9IYplQLJddH35RfACfRAC70sV5PZtCMdxbtYegrVn8fbw2iZdPJEom&#10;kPtT7fnFKsVilIAhS19Dy5JLj+D3bzTiYCAOl9sObzCA1xzAhRv3EmDaDFueQsWs/mtyr5nZOQm2&#10;892K7i3rHlWrItUUmbgfjTSrFsuKB+pzM4bBsPJWmOFyBCWltE+t7sC5FR9g8e48NDiXYND1N8Sd&#10;d8LnvxV+9/V8fxtiisG474LLdRuNzLsR9D4C28fP4JXLnsIaMhEpkHwqOGt0Mi1zBeFnLiP7yCQT&#10;UbxEVvUPAPNNi0Y1r6Xo1UqCUAfq5Vg5fzWyeE0ce+ymT5gR6iW13okr6y0AxPvjWHsVWZeYJ0Fh&#10;LCXbpBkn2FYiUeKCAGXF7FysECvlOsQ4Ncdf8TaxKsVostQhevQeUHbej6zAHx9AWmkK1s/b1Ipt&#10;XVTaqgWh9HNnnz04hBkK6pYoU0jWIS1CKmBzs9PSMwkCfAj0EKvgTS4ZsRtZW8kvNuKPVQfJXGgt&#10;OhxUHiG8T+X8UzKbaUVkTV96kBKL2qPoQZm5uR6PfNSONqXYutRryovu4DBu39bI/WtAsgHKUxG5&#10;gviq86DjoEwu0wPbjRQqmGklVkfo+a/UYhGB7VNXFD2hMNyeAIEtiqc+a0FaxWFMK9b0xAH8mOB0&#10;Ksrw/+ui9v0Z1f1YVHUY9cMjcPrDBPAQPvPF8fOX3zFxnAlUmKdyTs1vRwFGc190T2qKplj2BH3G&#10;++jqwk/xSSwGFxlpIODGvtgwLn3lY6TJ4OC9oLYx1hhmgQ3XZ56T708m6hzwWVO8ScxEyR1mpg0Z&#10;oJlvY1iXlVWowWyafKoaLZPBR0mi4XfB5jJUNuZiyP4oHJ4H0ee5F8O2O+H33Imo406EB26Cx3kN&#10;usK3YY//cXwSehm77C/gsH0djmyrRsGVf8a6uY+RuVAxpb2M9RkbjUUsV0z2LLGZNcjNeJnKJbGS&#10;+kH+57KOwLKeynx9mpUebhjC7OXIWahEiWWw1dsQicSNxOAGtTdCCCM6EkOchGHVNXJbZhoQMHES&#10;XiNrPYm3d6Ioy06BfnVcVlPQ1YqZZWQR8ARUVtKGqvo1lM1KBslHXsYaNbvs400pN4KsIaWKdmLJ&#10;Zz1kLlEECQZ9sSjeGopgAa0+deCVH90Elit6+fDJR62ArYL7ckHwM343kZTc9MsifT+3uB6ldS44&#10;qDjsbgd6I1G80OIhU2qmcrEb+n8yMpHsIJUs6dLNh7HdHkF/KGRa1NuCEWzpCWHuplokbVGhI/cv&#10;wfJfJeqzpXiBEhxkBVr1GX2YpPoN81k3phu3SjcWbq7D6uYhNEfUuVe1Mk7ssHnw85oGgpCAdsgE&#10;uxNt5wdJLDJKUnnO7tlyGI3REbh4zzkCYbzniuOSjWqWSeub192KM52c6LdikqqzkXtLXa+nEWCU&#10;waZrJMZ+ycaP8UEsDg/Bxe+1oS5ONvrSThNLM40vuQ6ri3KHuR++7yC/YkGKr1idIng8vFeTS2xk&#10;Yypq7eG9OprJKAajZ5XnVYWmSuxQs9brXq9GYUsBn5m/IOy8B07HIoL5HYg4F9FYWgS/7UaCy12o&#10;8z6KdY3ZuP3ttbig9BVcXlaCmyqKkP3mTqx94W08dukSZM/Lw6rp+VQu6wyTMTEXKq3sWfLPr/sB&#10;YL4FMYkCakRKZb56hgUwuWSUywkyKgi11Q+ZGT0RykjMi2g8aCZMDkejZKZx5F2pZAZ1qSYYkHkq&#10;tmVSqBNsK5FYs/qtpIhVszKNGyzPuNnkCrPcZYoxKYMwV5/zt2qR86OJlQIMWkDm5lTdQheu37If&#10;rb4RBJ1+HA060M8H8crXu2kVKSBuBRaV4mssPPmAjR/Youl6qMeXKFVVgeE6/Gb7AVr86mfmxmDA&#10;hVpajX/YqdTSdkwoOfmMKyUizNrUjr+83YvD/hEMBDwEFxcaaOneXlOHmTU9+HFhp6myT7T8V8kU&#10;89CKcWnfrf0ft5EPsZQaLV410tQkxrOKu5DOY/5Z2QHsJcA4HHYM85i6CcAP7x7ig65CQgIurccz&#10;va3IdylJPP9JxW0EmENojo3A7vHD7gvibUcMlxZ+zHuKhovYwymc0zGAMUWWNJ4EMGqwmlJ8lAzX&#10;QeOhBz/duBvv8L52B2kouAfQMDyMK17aZRIOlPE2kdszxZt8LjQOwhggJ2znuxR1r1A3BAGIZtkk&#10;8xlLLvUQOG38TAH/dssLof1UTJSfqTZpKu/bCyoPofLoKzjqegi+oRvgcd2BkPdOBN03Elwki/h8&#10;3opO/7/wxIcFuHTTTq63FeNqVADbg4xKJ2YVNeHSDYdx69+24O8X0AqeRytYbVaoaFT7oCwxK+Pr&#10;+DqIH+SbkWyxRBU6KtZhYh6Kx+gzyjlkMHVDiMUIKhq8Q2N+WCOt1SEhDMQdcay9UutR7GVsYmgO&#10;AeLL2/kqyZktF5ncYSok5fXmddc+rZgjw0K/USJDlpHl8xaT5WSaffuRspHkA08m5dbNq5t4buV+&#10;vNarFiphuEJ2eH1+vNoXxc8r9mJGyUFMqODNt60PP6b1L0spg0o1rYjgxJtZvcFSSpRV1YWLyvfg&#10;rcEh2PwhuL1OAk0Ar9lCOLf8gOnkmlx08mxDADB3UxNerHegIzQMO9fV4wvg5bo+nFNYx9+IQREA&#10;TzEYO2YZjwGM1dyQD+moGFZWJR+2wKYLc0obkbW/CzYyqJB7CEe9EWy1DZuCz3FVLWQyOo8/AMzJ&#10;idw/HUghCNxWXYvDcQFMAENuP3Z7gV9t+siyxKvFRBIt/1XCe8BcPy2nzLJOM5ogeTOZeinvuZJu&#10;/KzwI+yKxuGgkRCi4bOPD+SlL+/i9hSHU8Bcs4DEBFRE/P2Ci8QYcgQQZZOZPnxk/0rO0diGyVu7&#10;MK6yzaRhTyoj6PD5kztZqeKzivbi3q2bUe9cCo/3dgQ91xvWEnXcxtdbEfTyvfM3cLv+jA971+Ln&#10;hdsxf1MHUsmOJlVqwB0NALnZqBcm8/5e+Mo+3PrHSjxyDq1g+eBTNKFxLa1WKj1arQUz1CjzB4D5&#10;pkVuKbkiTaBfDIZAI1ajRIvs+ZmwH7ZhJB7FyEiEryB7ASLqxxkhwJDB5F+puT7K+lpjgEKAoEy+&#10;RNtKJHKBKQNtfRqvOVmKEgVWKLOQACOwyieLzZr5PKrursCGq19B5pylyJ2TjR8phXFSBS1w+XP5&#10;MI2vEZOpw+/f60A7LUrNdQn5POiitfdajxPXFO1C8ssH8P8UqrbAZdJhp5doSBOX5009odqOWZub&#10;cFNxHWqOBMl+fOh39pnaBmV6/fGDLszeTIApPYr0YsdxD9F/EtVvnFfajO09XgyEh2l1BU0H5P96&#10;twmzNjTz4VIXAQU1/2cK3gDMMTIGMEr/1HAsFTkKaJI3t+GObQfQFooj4HbB5lXblGFcWH0YU6qb&#10;kEZm9gPAnKwIYBTk78YVRZ9hdwyweUKGxbTwXrmvci8t9RZa5HLhngKDISsy108uMrmJ+LdcZDKA&#10;ptO610C6B96qxz4CjDcQgsNpx5uOEVxStM/UDylLS9ddzDxJAPM9u8ckk40rW/VqKgfg/UoDTW47&#10;9fQbV9NiMZzSQUwpCSK9sJ6/a+fv9uKWmgK807ocLs+feL8uQsR1I4Ydt9KqvZ0AcxsC3lsQst2D&#10;LvfzePqjlQRgnnO1+Cnp43F3YUINmXnlENc3hClFfGZ5/s57uRV33L0Fz8zNx4tUNnkzV2DZvCws&#10;m01gOZNqO84gkTtM9UT5BO/8DBW9roR6mSnmkT1/BWwEGDMmYUR9n0cQ4mtQPaDjcTNBNP8qdXQW&#10;+1lrgELr0fz9RNtKJFYa+moUaFKlBtKZbLaVWDtnJV6alY3ls57EmpvzEOmKI1gfxAvXrsfTM57C&#10;j5JLe0wQ1VShqwKcVHsaH6wLy+rwYlsQA2QxA271pyJYEA23HPHhIVV0b27BTFo6mgo4o1SV1KoU&#10;r8Os0gY88GY7trQHMBAc5vIeOAI+2Ljsa0fDuJiWVlpxvYlppBZpYqAVxPzvRIWbP61sxCf2MJya&#10;8+H0o9U9jKu21mHGpjZMJEBqnPBUPlinNLuDD6olep9APv8t11vWjelF3bi4lMrQFYVXDTz9UTQF&#10;R/CLbYeoBBoJtrQ0j13/D/IfRbP5lVQxf9MeVDqH4fDHTQ+yLn8MWbuPkjE3m3T2RMt+lZigPpWw&#10;etWp15ncXZMJKtOpkOUqm7G5EUv39qA1PEJ2HiagBbG2yYkLSuswkdfYdGgwMTW52pRleQr307ck&#10;k8oHMFmAqYC+yRDrIMNo43NBo5BiwJDPYlpRL86p2Imf1byBB97biO1Hl2PQ9xgCrrsMa4k7CDIC&#10;F76POm9B2HU9wvZb0RXIxO/eWIwJWw6bJAm1+ZlW3mSYy1lq5VPs5GduTC0aoBHXi1+s2I/f3lqK&#10;pbRgs2YsQw4VYNZollIiBfWDfD0xjSTFGNMJDKb/m7oNiMGoDY8FMMQSM0kgPhIie9GUnTBGYkED&#10;MGuutDK7VmWsI8hYvd4EMom29VViFVUq3iImpPdcX/pS5BBISh54BcGGEKIhAE6gbUcbMm/NtCr5&#10;FagfK4wz9S1FZCWFHbiYD3dldxjdwyNweKPo7XfDE4qhjw/mxw7udK0ff91pw/07esgk2rDi8BDe&#10;CcTRSW6mYkSXn8DiDprfb+kZxpWbD5IpKYbDh5YPQ3Lx8Vbaf5LJNZ24jMyqkUpImT9Bl9e0Njln&#10;K1lDudKiuf8qJlPqdILlv0pUpX2iC0TnwvL5U3hOdF5Mc0k9wHy45lUcQNVRD5we1Wxo6FYI179W&#10;y223UgGcqjvn/9sypVRu1SEy2jo8eqCfyhBU+h64vWF85ohhQUkdkkrJYsz1SLyOE0UuMcUD1c1Z&#10;wXDT5VrXkff29LJ2nF9Wj5oeP5zBCNyuMGy8P//6biNmlTWYAkXTUJRsIIlK3RqVrFjMqblev2lR&#10;xwgl5Jhas0orRVkuvClVQ5hYOsBn4AhmFe/HwsL38LcP1mOH+1X0BJ9AwH47j/FOhNy3Iea8lcBy&#10;B5+duyiLEHLdhLj9ekTsN6DT+xge/2Apj38vz52SBnjMVW3GLacu2HKlT1YT23Jl4fUho/gIrlh9&#10;EL+9ZjOemrsaazNo2aZlEWBUaJdYQf0g/3NRXzSTnZWuDC11L5ZrSllhBPYFSw3AaJLAyDAVfCyq&#10;OQkY1kwBanwrBqMYCUFBAEMjwBS+mqLIxNv7stB4mGUF+02LHK5L8Zbchcuw7rYCxPviiPqGERwO&#10;mRHY4UgYMRqJP1KrDtPhVjdyBR9IPpQphf1I3tyH9KIu3Fhdjzfb7XC6wwgEo3C53VQAcg15cZQK&#10;9ogflGH0EHgG+MAOKWhq2sI74A544CEw7bP5cMuWBkzbUMubllS+wk5KrzkuelC+/DAlkinlbbiy&#10;8hB6uS2vtw8+txP7fFGkc/8mqm1L8VEyIjWgPDUFL5eJaQXC9yY4LDGBfykUPsx8oM1IZDI9TclM&#10;LmnHrMpaFLbb4PBQQXnttLqdWLS93rRMmSQf/+i6f5D/XmR1T6pwUGm24Nrqz9Blj8Hnd8Hv9KFN&#10;zHD7EZ57zQ86eQWv4LzcWtN5L+vaCmBU3zSxVP3MWnEdDaK9AcDnIpDRuuskE15ExZpW3my6JCgr&#10;a3oJAUYz+XUfmPv0ewaYahqCasEj42w0W8xkcpZ5MbHIg5nFrVhY8j4ePLQXHba/wev/Lfyu6xBx&#10;34K4+04ymJvgd99EYLkDYcc9/Ps2+D03EVxuJgg9iB7fX7HhSA4yKvfw+G2YWO7GhEqbMb6mmQLP&#10;BkyuVgE1t8/zk1bSi/Ne7cRNj+7EH36+wdQ8rEmhRU0FlFhB/SBfR0zHYhN7yeO5VrcAdUgQwCxD&#10;lrLIaNwjRgqjeTsEGsVgFOMficZNDKbgSrIWAtTKjPWGZa6cpZkumQm3lVBmEUy4TY1msFKRFcPJ&#10;RtUD1Qg0xxAOawabJpQ6rQTpeMx0n/6RdQMfbx1OlpuAjEDN/6aQKs/a1o/iriAayU56NRvEHYLf&#10;54fbrX5lDtipEGwBL0ElSIUbxLBriAAUQD2PcmlTBJdt7TCpklaapQoblZFGVkC6f+x2/5OkVjXi&#10;6rJdGAoE+JAE4PIF8AEBRo0cJ3B/p1GJqB5gugpAT8HaPWlRESVBxrTeKOkkwDh4vB44goPo8w3i&#10;3m0HMUOxAu5LwuW/QzHV2xIqIAGmRhvo3Fvn/3jg1G/NYC0TC1EQmcrUuFyoVKio5dtXOxYV5Fpx&#10;Oi3L7RixtmFSZqnIU0x7/uPZ4H8SMcN0tYuvVgV6D+ZtbkBZrw+d4TjCfjccQ0PY3h/BJRs+htr7&#10;/KSEzNKkoVsuXRX+ptByV9xNwW/NytExjqvh+nksAhOxSnVy/gkZcAqP6debD+H9zhjvH7JxVxvv&#10;pxiK3TGkluwnAyZzKepGKtepRqJmRr9Jyf+2WKmYMc9pmZgBGUIV2ZzOPb9LIqvT59bQMwoVfFJV&#10;M8ZVqF+eWu7w+EtaqPT5vJZ24qqyMrxcm4lB//18Pm4jO7l1VMRU9Ldex96Pya3wOa9H1HkzGc79&#10;aLM/h79sycOFpTsxobwb/78KJ89ngNu3I730MKaX15s2Q+PJZKYXOQgyNsNkfpr9Ge69JA/LaVWv&#10;S8/C+hmyjrOwYlYOstI1KngdFaGmYxYgP00zRVZDc0PWZizlZ2up7JQkkE/LOh85o0pUFeqqELea&#10;bOYZSz17rjWGWAPQ1P9MfdBU0/F5SxaKpkRaTSStCnNZ+3q1mjKO1oBQQSpFd43ZTgJlehrK2P6r&#10;RY2UuylqnK2GojyWuYsNwPiiIxgeCSISDCFGZR9WwF/zd9xx5F690hRkrk1dSxZkBfqzVRR5zDb+&#10;k+QqwUABfXPedJ2W4qUb8hDvjyIYDcNH1hIRhQry2SWwRaGR2Z8DzPEyNv1OD4D1/iguK9mLh3a0&#10;YGOH28zo7+KD2e+PULwEHUoohL5QBH3cQG0kik208P/6ofo+kV0UtpiHxridZIlKSUlRl1FRHLPd&#10;/yQpFc24qvxjrp/g5tGskAB2BqKYSeWiWfzTKmltKo5U1sTff/MAI1++1mta4RR1EGBccHv8tApd&#10;GPA5cdfran6pIj1KguW/S/kSwBghwFDGAEbXwAIYuZF4/owr0AIe04CSr/L9y7WkTDqBgWmMyusm&#10;cDFV5Vyv6YlF0Xp1biSJ9umrRL3SVLA7pYqMubgFf/iwF80RFeWSxXhdaOT9tLbNi4wyWu38nfZj&#10;UslokSHvzbFtah+s4+w1iSqKJ6oh6rSSbuP2mljUgvOL6rHuoAtHNc/DSwPJ40BTcBgPvt9AkGqk&#10;oaLYgzIJxeg144fHx3NoEgZO2O9vRnjuCCimG4YBGZ1HgZvOqa6dUqzVyYDGWQ33R7EoA+Z8blTw&#10;LBAt3Y/LKrZgQ/NLaHM9g6DjWAD570TtYG5A3EV2Y78Vdu+f8G7PcvztzdX4adlrNBYOm/M9hc9e&#10;EkF6MlnUuBoVeg4gpdiG5CICIK/73KJ23PRfb+HvF71EgFmLfFq2Sl/OIxAobVkW8/K5ecialWf6&#10;Ya2TUEmum6maCvXvUsptNvJNkoCUnlw3SnsWeFjzZeQSslri670l+txkVZn6DEus98pyomKkMhwT&#10;KWjzuRF9Z81sSaRMT0fR8Zi4B49bsRgxxRWzpeyzsHreYtjrbQgoyD/sx3CcSj4eQmiEQBMeRtwW&#10;R/bVOVhBgFYz0jGAyTkFgFENjSZZrspYZcYwqNblhatWw1/vwwgRJRyPIhQLIxqNmeGlGpStsdg/&#10;OjGYKNGNLwXy+UPAB3k8H9jJpc04u7geN5YfwmPvtmJt7SCqe4LY0h9GRW8QL/EgF+9owE8rPsW5&#10;VYcwmw/HpBIxDK5PtQRGQUmhHKUlpCaKJ1/Jr6yYX5bvwxEqHLUScft82BOMYkF5M62oHkw3EyWl&#10;4Jv4e0s5fpOiCuppNd1kSB2YQ8As6/JQQZEK2vy0goO4+a1mK5ZVpSD/N7/9UxEDAqOiv3W+E4n5&#10;Pa+LJTIsLPki8YHrkDKjTOJvNBJgkoCFyylwbrWzVwqrlLFGIFhyKsev7D9lIpoaKgL0wqLD2NwU&#10;hJ3Gg9M5CBtvWg0c+93HNizgvZde2ETWSjAhm/xif6x9sqQPk2vIaIq7MKPIRlG9SDfOLzyEZXvs&#10;6PSOwEb27fH7YHd6sOpgLy4s/IT70s5jGeB9RrbC+1S9vMywMa7z2wryqxuGprpO5rFPLyHImyab&#10;RzCezElZixP5/EyoajLJKz+We4xML72YLJH3u+kDWHYQ124pxubWfAy4/4GQ7U6M2E5kKf9JFiFq&#10;uxkxzyJ4XTfyuboZjtC9aA09iZKOl/C3D0twYUkx5pVU8hzU83xw37bweivJoKQfqRUOkzyhYW0X&#10;rW/Ebb9/D8/MeQXZ6dnIyliBtXNX4mUq8xyymaW0npdTKeWmU0GmidXkESDysXb2chTMofLKWEyA&#10;UfGe3DYaMkbhMmpNI1Hm0tr0PCPWkDPFJEYzowywWIzGEsudY4DkcwWpwkRL9LmKAE+l0PB7l8/B&#10;UrUoowBDYNbwr+zZT8Nea0OQbGUk7gdiMYwMi0PEMRLkf4fiWHlNDjLnZZp+Yv8TgMnnOV2tVkC8&#10;bgUzCngdyYgWrMC6RfmItkV4D0WMi0ygZv0zwaCvBphJpN0qMjTMg5/J/6s5I8m8uTJK25FepOmO&#10;baTJzbRmWjCjpBNzi7sxZxMVcWU7b7wOAyyTyCzMKFr5tUXrZR1yfepC/JOqk88iU8X3ZWV1OKQg&#10;fzAAj8eNBrIoBf4z1Ia/cpDbUs1DG3//zSsEAWMy92F6RQvOo2X35iBZlCuMsCOGHn8MV73ewmNS&#10;7YEynr5fgDlOTgAM02+NolYoejXTSKnMzOjhqi6j3NTg0WRemeNQwFzf9WKcSdfWMlK+UoBHeM5l&#10;cY+JLH+13jm549d9cJZYCPdLUxVVf6Jxz9eW1uMTZxR2jwce1xACBIR9gWGsqB3CL4sPY8Zmbqfc&#10;jXEVHr5qyqfcYe18VZdlKmIy2ulFQ8jYPIjZGztxaWUb8ur60cLrpOaoHn8YTp8L3c4hXFlZz/vn&#10;EO9V7ne1zXSMlsI3c43EALk+MYVv45oagKlWkoPci3w2uP8TyVbGmsrKLanklUlyl/GcJ5EppBaR&#10;TVG5p5TU4apt1dh6ZBnsvkcQsN2GqONWRO03JwCSrxIlANwHt3cRDbY74XLzb/etfLbIZvwPot37&#10;T7w7mIX1tS/irre24Irq7Ugv2U39UGc9Z6VkiUXcL9XBVbbiinWHseiObVR6BVhB8FiqGfdpZA5p&#10;BAu1GJmnzr5SiPLl5yNnZgEt8kyKNeM9jwxGBZufV4eblvBjIhZiicDBsBqKXGKapKiq8jFRny6r&#10;oaMUqNjM6PqoKK31WiJwSqRMT0v5HGAU5BdoWwBTMDeH5/IZAzDU7oAvwlfqdjKX4QC5hJ8A0xPH&#10;ql+vNACjmTVyOYr5CWwTbiuB5Ou8pq+gYSDWtIZgU4AcssDnZz2D/OtyEGwPYjgch29YIz+5fSvb&#10;ILGLTACjuS+qCdCDoM9040uJJFPBKE3RxCIqafnSqpKymVzWygekBallTZhW2Iqpxe288fhQ8ndy&#10;MSTT0lHDTDXfE2jJWhxPgPnythOLfPTnlzZhZ08EnlAAfpcTR3jyFr12mGDXQSu7n8qhCxP4wJ5K&#10;1ffJyvRiWph8mKaXN+Ln1fvwqXuYDyf3xT+MZt8wrqhsMIVuKuxLtPx3KZY7cvRvXatjZKxrtGp7&#10;5AIy2ULcZ8XGTPYcQUfBY4mUm4wCFc3KBWa1h9dvtQxZApdV7EauKmUXmTZCasUytu2TECl2MxSM&#10;505ZSillQ5hT0oaHdjTjMB8Yr8uNsNdtXFrK9nqHbPn37zSbrt+TyhtMHYgsfMNeea+aHnivdyO1&#10;tBEXbt6PR95sxPs9YQzxhu/zOOAPBDA45EcL1/3kW4eQTmCaUtxBsOV54T6IGVl1MGTXFOPS5b3/&#10;bQT5LfelNVZguvqIUUmPN4Pl+D1ZY0aRhEyh2E6w7EYy73M9b9No1N21vQRv9ufC5nwQ/sG7yKRv&#10;g9d5GxwECSsGczJyOwLu++AnMAVdt/D9LQj6b0LIezPinvsQcz2AkP8hOPx/QXc0E4f8q/Bq3Qr8&#10;9rUcLCyp4L1xkIDTz3OosRE9SOf5m7OuDX/45Xo8t2A1XvzpWuzP/Aw7ntqG1bcsx+JfPIUnL3gc&#10;z5/zBJbNX4pl6sqcTms4hUA0u4BKTHEXuYEEBmIgo0xmVqZxbyl7ybiJjMh6P15MjYiESlSK1Jos&#10;qXiLgMvq/CtwErhY6zt5Bft9izK/TPYXj8fUv/AYssncNPIgb24mnO/ZgQFqdo2hdlC3uyh6HSCX&#10;aBrG+qvWEYjEQARQShgQwJxKFhlBOk0jkXmuaTTkEWRyMtZg1WyC/nwxmVUY6SBjinP7+r95Gfkq&#10;gJGSOf69AsWqEVDNQgofCmVfKSffWIxUNMrJn1zdhmmk/OlkMHpgkmXVUnlMohIy2S8mkCyRNch1&#10;Sykds83/JMru0Uz2rZ1+uAN+PhAu9Phi+Nu7hzGzsIH70osJJUcx3viuE6/j60hykQNJhf1kbw24&#10;4/VP0UCgdjmDcISjtK7j+CktSgOmcgMmWP67FIHBGMiawlE++CYVW9eM+2iKR6mMJ5CRaVCaugcr&#10;6UJjjk0NiAL1+puSzGsu40BTHq33yqjj37SuNSPIdPIVIJk6DWXxnXx/ORkyqhIfT3BQMH1SiVXr&#10;IXfogs178MzePjSTuQwFw1R+frhsbgwEo6iPDOPFtiE89H4drn29HpdV1+GSqsO4vKIev6Bcs2UP&#10;/vxBIza0OdDA3w6EQrB7hzAUcGCQ7xtoEDx/wIv5G2rJzLkfVepbxnM2ahApqG8C++aV58QA6jcP&#10;MEa4fpNgYZIKVDQpFqkstl7MKDqKjGJeI57nlOJ+c42mlX6GG7dXYlv3Ktj8f0fEeTcirrtMe32f&#10;axEcnlMBGDIe502UGxHXq+NmgsqtZOW3I2y/h6/3mthMwHUj13+HmXY56Ps7Dnky8UrrGjzyyau4&#10;YWslLip5CxlKJy9RkssAbn1+L377ixeReWkuRnppyfppSfOcgzpQ7hTX7iE0lh3GroJd2Pro6yh7&#10;qAKbfrMJ629Yh/xf5WHFRcuw/OzFyJz/PFbMXYLsuUuRPWeFUZDZs9TRWUkEir9I8VnAoaabZh5N&#10;hmIM6i6gvwkwyr6ixW/NqtE8E7VZUTfonFNyEX3fcmyMyfzN487lcauT8cq0pci8ZDn+dt7DePSn&#10;f8cTF/4bT170GP51wT/xBAF9xSXLkDl7Gc+XwFcTSXXOcqw5OCds56vEsEiCS4ESONI1tZMgZ0Db&#10;GtXw3Jwn8eq9L8Hf6MeIsqR5yaMEma8EmBNFbSMkmjuhfl3KGlJ2i7EYZRUTdCZUiZXQiq1qNRRa&#10;bWcUl5jAh9g06+N6TDCYD6wsZ7nbEm0rkYznA5heUo/MAw44vHFrumQgjMo+H85/5RMkUelNLFWG&#10;zbcz8GtqhR+TNw/gvML92HhkEL0EFZcnSKs6huLuEBaUNJhEAHW9Tbj8dyhj/dX03gIYKktaxGra&#10;qBn4E5W5ReYwlddE2UgCDQtcjhoDwihZKjNrHVy+hr9TnKtI9SEaKUwrusz6jdxIFiOyrvFE04Mu&#10;8X59WY4ilWCibEKLNZARiw2r/1dFG2YWH8Z/7ezGG/Y4+nitPQSXQDAEn9sDl9uLIV8EHb4R1FF5&#10;1UWHcYgUvSESRw+vzaCP4g7xlcxHWY4+J3pjEbw1EMRD77QhbbNSkgcxrloGiVyflvtXQW2dM9P4&#10;lK9jAffE+//1xcreEzNUOyI9Q71Iqekj8JOF6X7i+TmrRkkyLcgo3I2/fVyNXa7FsLl+g4j9NkTt&#10;BBf1FlPGmPvYrLGTkVsJKFeZ6v6Ii6yFYDIydBdiXGfQeTu8XrIit1UzM2y7G8NDvzHf+ch81HbG&#10;7vst6vzPo8L2Iv66sxjXlFXh4pL3cW5pC659+m088vciqyQDfij0K+PWRICVQysNRAs3igg/jyEW&#10;4C9cccT6Yoj2RxCpj8C9w4XD6w7j7SffwSt3v4LV16/GksuW4vkLnsfz5y7GkgVLsHTOMiydtcRk&#10;SK2cQ2YzW/GCNVg9R919NeY3G1npWVSqAp4CFAhkqJgtgDkVC/77lS/iS2PuQ7nLrHjU2vTVBN8s&#10;ZM5djuVzl5nO1tkmpTiL52U536tXnAWy+SarzgKYU6mDydHUUYJa/owVZE2ZWEnA0vlbReZZMGu9&#10;AZ9lvA4vX/cKAr0BjMhTxmufMAaTSKbxhpdYAU+ChRE+gHoQKaoTSaXVlVYsZaNJkvpeweEByiB/&#10;R3BSMNmsT8DSSqDhg3PCdr5KplYRlIrrsej1ZrS5h+HxhIzSOUwL9eH3VGSmTJdeJJeefOLAqciE&#10;Gje33437Xm80mUeDSskORNBHsPvbe52YaSYsqifUqbWW/3ZErk1dJ743YEHWQmCR4pwupTbqrkyR&#10;24uAoar1yWR/6rw7ldfRFD+a7C4puG6Mk4uM13IKgWoSZbyRXozn+mRtm3gNDQC1kTft4se2/d8K&#10;LfOyNt47FjBrPZo3NJnn0rAsglh6UT3u3N6GN4860MRz3hfwkY24EfB5EfQG4HUF4XKF4OJ7p8cL&#10;t4o0fT64/H7YXT4ynyicBBu5Mcs7vbh7WxPmbDzEbZJtqzUSDaCpBJfp3I9p5R2GuanXl+5zxZOs&#10;VGXdtzwvCY/h64mV9MJzqNowsj+dcyXTTCXYqYP4+Eob/m9NNxYWb8Hfdm7G3qGlcHt+TwC4nqBw&#10;A2KqzCdQBAgykphDIJMITBLJIvi9N8DnuZNyG/xufua8C2HVyrivJ2Bdx7/5nuv3C8TsApl7uO27&#10;+DeXIXPSvgwF/4pO75M4OLgUxbVP4/4dr+GGomL8vXobhqIBBIaDxBOCSmwUYEZChJYg38YQHgkj&#10;RIlQG0VGBELDiNBQiCu9liZwzLxyES+XIwOKdEYxtI8MaFsj9m3ci7cyt2PbY1tQ9vtivHrnS8i7&#10;OhfZP83Bs2c/h2fOfgZLz12KJfMWE2yUhSaFLBYjZamA/5kEMFbigoDRAMxoGnaBMvLSrJTusTqZ&#10;PGXy8Titin8lVMhlyO80GM4Mh5PrkOdDIJNgW4lErfgFMKs0VG7WUu6PujcQwDJyCOjruE3uyyyu&#10;m6C+7J7n4Gp2QX03Tx5gKpqRXNE0qkBoZVK5SOFMVa4+lXoKFdN0KrHpVExT+JlEnyeX9JtXiebF&#10;G6tXrjMlApiAfOLtnSjTpAhK202WUWGLE31U8v3eMG/sMD4j4Fy++QAt7CakkskkWv7ryoSSI1jI&#10;bWzpcGDIG4PT7cNgKIptbV5cUniYyknpubTCq8XyEq/juxKTKm0MAZ5rgcuoclS9xFQeh+o8Mgjy&#10;StZQU8epBOapBJxp/FuV7ulUvNNLWpBE0J5CRayZItNpScvKn0aGYTr1ElgELhIpRav3VSvPv4yG&#10;kwcYdaHWKG7tp5IJknl/JXFfxlcM4awqp5limlHUgHM27cH9H/aiqD+GWu+wGfjmsnkQcEbhcau9&#10;TMTUYWmEQz+Zizc0AmdoGI0El4qBOO55sxsXbWpDxuZ2GgudOIvgoRZJGk4mN532fwq3LxdhMgFP&#10;Cn4S78/xJghPo4WAmvgYvqbw2CdWkLkQYEzCAkFOA/00enpq5ZDpbTevaCc2H16FJudz8PofpNK/&#10;GSNkHGE7QUCtXgQWVPqq0A+oav9LQPJVQrbjvpGvSgzQ0LHb4PbeTbkTAY9YzXWIOhdxvQQT7y0I&#10;um9CzHkjovx9hJ/HHLchIoBz323qaILuewg4d2DQ9RwaHWtQvWcZ6vq2wjdyhExFmU2jBMbUescJ&#10;MQIcfUghu4mHyVzCYQJKDMPDwxgZMXlQFC4lc1jNHCMR4pOq+riMgCfMBbmiYf8wYu4YIkMRhLsJ&#10;WnUhOD5yoHbDAbz3/LtYfYnmmWQbF5GU7qla8N+7yDXFfbbSshWDsgL+YiNWhb/lAhRLy8soGH1v&#10;sRszWEzxJ4rV5kXHrzhKgu18hVisycrWU3afEZNKLleZFZNRZmB+Sg4enf1XrF20CoG6wMm7yEww&#10;mGL5962A8FhdglVDIeCQyOIb4MPTx++leKSQFPjWcvqeyo5KzcQruHyibSUSU/RJy3JmYQvu3dGA&#10;A74o3P4IfL4Aunlj/fODo5i98SAt4kb+nvuWYB1fR2ZXtODBHc04SmDxUbl5+XokFMOfPqIC5D6p&#10;S2+yjrvkW/LVn4KMjYEec1+KDWjkgLlWVOipxXI/tWJuSRMuLtyDqypqcdebTfjdjnb8Y2cX/rmz&#10;A//kcf1j11H87p123EPW9uvKQ7i8pBbnEGRnbD4EjTKWi1Qs1bi2dC0FGLzep3T+pWAJcLovVM8i&#10;N9U0XmuTFl1pJ6DRODHu1KNIL+nE+UV1uIssJOvgADa3DOE9Wwwf0brd6aS4gU/4/nV+pvjLkv39&#10;WPRaAy4oOkiQajduvsm8hyZSeZuZ9aPMRB2blcAg95QavxoXIMF0clWzaZMyrXSIx/btuMlUW2TV&#10;7yipQAk0SiiQ4dVlwPqq0hrk7N+IIecj8DmlwBfB67uZyvwWgsoXYBFx6W+yF83TPw5E/pMsIjgR&#10;qAQYjjsRdNxNkLndsJmAcbfdyu9uQZjfyY0WIqsJeG6wfs/PxZxCBB11C4hwv4Kum8xvwvZruZ4H&#10;CfyP0xBbCn+4lBDRa1xkxA0MawgW0UaeshGylJHYiPGYieUYpqMfqSUwlxoeJuAMhyhRLkPR6+dC&#10;QIkSqvj7+DCBSMLlo+EohmOj5exebtQBvHjXi8ict9S4igQwlvV+5gCM6T2WwfcEFIGEleggRmOJ&#10;EhkMcFLJyzUoIDIzZJQEwNccVeBTNDRsrNuCWsecuJ2vEq1HdUlaXiOblSyRr8aXiunwfTa/y5vL&#10;z/Q6a7WZU7P6ijUnDzDKDppSrlqTflp2BArVe1QRdJRho3RVk+pKi7ZaVq3lJlMMZlJ1CybWtFhd&#10;Wc1MCz7YXIcKy5LV2yjRtignBuqV8pxcZUdGyVHML9yJrT12uGmpBmx6jeBDUunr3+hERtVh/l5K&#10;/nglp/V9sU59Z8kXn4999sUyY79VD6urtx/BO7Ssgn4n3A4fAl4/arn9ecWfcb/6KE4kF2kw2YnL&#10;fzNy/Pn4Yv+/vM9HyTas4Pvn8TG5sUp5rco6kE6Wcd6WbtxdG8ZTtjg+DEbxGY+rLhZHEy3+9sAI&#10;2mn1t/tGcITvW8kU5RL8MBLHFgJqXk8Mf94bxBVbe6i0NSlRQDBg4m+KIRwfg0l0PsfE2nfrfrJi&#10;ODJABI7TxY6Vel6swL8yFAlamuVi4j8ESQLkjOJ6nFN2EJcW7savSnbi6k0f4vrNH+HXr+zE5UW7&#10;cXbpXqSW1ZlzoO7AYm+q2Umq6UMa76EkMhklochtqIJT3bvjeAyTKpyjAKMCxyYDMBrqZZIkEh7H&#10;l+XL99nY+y9+Y/0tQFYijLpcyHgTg1NGm9KtW7Gw9CO80LYNR6KZCNtuRZyg4PTdjiHfjfAFCCRO&#10;Mgf7bw1YRNzXIEbGEXcQaI4DkS/L8UkA6k1GJuO4F1H7fVYzTAJFQBlmhg3dSqZyJ2AjiDhvgst7&#10;h3GXaZkAv/N5CXbOqwl41/KZuJmG193w+H4Nl/N6/uZuRB33I2R7FPHIfgMQpoe8kEZAQgwJEwcU&#10;DFaTxhgZi1hLLEbQiIfJeCIEGkuGxWbMoirfU8X6KFhRzD/+rQymKFcYGqERCDdUX65WKXCMYO3t&#10;eVg6/zkqRksRG4AxrIAK9L9TtCfzm2Nl7PcnIye1XC7UxVjuMMsVJoCx2ITGJktMwJ6/FTtRQWU2&#10;P9PES1NTROameEmWEYEE18ntKRvtuO3/B9EMGIHHCoLLijlytxVgXVoBClL4PfdvxcxMM1Igl7Iu&#10;9WWu+0UCXf6pBPkVyFcGEpkIwUSsROmpKaVHaWnJry9Kz4elut08rLJKzYPGB9xYzrR2lY5p4je0&#10;eCeOilJbFYSWIhDjUbW56iwEVPreatVBMNLoYn1XTauzsgN3bu/Cp6qJcUXJYjwYDPiw1+nDw1s+&#10;wsyqRv6+mfulAPYgJpYNmdjIRLUQIcglVSilWl1626h0FE/QZ+2mYWBqKRWbsqjKepHK7c3etBfX&#10;0Qo+PDDAbdloPQbQ7/Jhfwj48852pFARTBRgUtHKypaSSHT+vq4opXtihY371kfF2WWy9KZVqhUK&#10;mR0V+xR+LlCRta/9Ty5RW/p+sqt2WvDN+N1bzcj/rBkfd/aYDtc2txuuQADOoAPOgBNej5tWp5eK&#10;wk8Jwqd6EY+PCsULp99D8fF3eh2CN2DDoNOJfR12ZH/SiVu3t2JGZSO338Rz0IKkUieZJM8HWc6U&#10;cilMMV5dR7FaXT+JDBT11Ep8vGeyKAVfTF/XQq1sBGB6NpSpNo1GVTLZrhjSVN6nJsWa52FaWQOS&#10;Slr4nPC6ldbhlqr1KG96Gnbv/bwGZBVkBn73jbw2CsDfB5/9Acq9VPJ3kVVYjEPt+APu2xC3C0QU&#10;pCcY8DuxkLhDbi0Bwq1w+27l5wQG4xo7Fmy+GQm4b4Dbfz3swZsIiNqXmxF1PoF46D1EIj7EyS6i&#10;sSDBxWuYRhBR/i9MhOBDFQshFg8Rh8hKhBsEIDEcgRP5ivmdEgP0V9zEbMhyBD5iMQQtCTeE8EgA&#10;Aa45RoAZHhrG2mtW0XKnws1YY3p5mfG/ptOAFOSYC8gSjQc2KdEUKVcr1Vn1NpZYbWmsbC6JVV9j&#10;MQtJAdmGxOp4bKVNj4kp7hwVvc+htZ+r+p5Rl5fEyvSyGIY6JquppOleMLq9M0lOgcFIOeg9lSjZ&#10;iRECgpm5QZBQdpkBDgJDSpncNPwtHyz1hjJFfFTsEtPp1oCTZnPwwZPrgTI22EvuHFmyAiNZs+bh&#10;rOik4ldNxlGM598CuTmFdfjzWy3o9tFi8UXQayfI0Kyp84Vxo5jMy/uQUqQuvNwnKt+zaBGPN21D&#10;LDHBXCo7FeSpC7OpP6hULQK3UcztEsjSiurwh7ePYEfPMPqoWIMhDy09H/pDI1hcb0PKpp0mUcHs&#10;K61cde81bVYSnb+vKWIIFuDKjcRzKDAmkKtWKam4Hek1coP14yfFAnEe38YGzHvlAP6xoxU7+oI4&#10;4g+jJxTHEU8EQ4Eogl4ei70fbped1jDBxq+sLIo/aMYhuPl7P89l0MPHlMDtI9j4Cay+IQ/8Ni+/&#10;IzgRoPppfmpuUEVXDH966ygufPEAUjYrvkOQK1aNSzv+r1qN8Byl8DqkEMAVwxNjmVD1LWX8fc9i&#10;XR/eB8YNx2fE3MNk/XxGTDCfYKsEAjMMrYggU1yHyVuU4u3AjMJm/LKsBNVd63idniADuJPMhKBB&#10;oIg5yU5s1yFou4aK/AaE/QQMAoXPI1eVAORmDNtvNowj6CS4uC0JO+4wzERA4/fcQlDi+oZ+g+GB&#10;+74EDt+EBFz3ITZ0J0aGxIwUG+J27Xci6soEQkeBbgKJi2zFTeGzJACJktmEyZIVe9E8kzCBQmIF&#10;/wUokijZiyRGtsO/NcGRMjJMtsPfGRHzCY8gFB2GUgmG+T42GEPuz+RKUh1IvmEAOaPW/xhLOA5g&#10;RuV4gDm+5sb6TIBhyVidjQmyExDGZLVkpl7FmCwxhZ9SwGbbVjzkxPcrJfzNWBscucROVN5ngpx8&#10;kJ/KQWLqKPjwKDiqrB8Vp00kwEwsJ1MgCCkbSDn8VkCf3/HhGk9AUOsL0/5ClqtSM/kQivUogKys&#10;MvURM40i5QoTIzJiVTNPImOZpvb+BBmrJ9gQLfZ2nFt6EKVH3Bjkjepxx9AvkKGVvZM31eMf9uAX&#10;hQeQvqmeCljrH+BDThCQj53LJ5EVqThzeqHWK9A6SoVHpcf9TeM2zy6sxe93tOETTxz94WEzntnm&#10;c2DQG8FrfEAur2zgcTViXDVBifuuKYLTFIdRkkOC8/d1RSxAYiroeT7NaGhdE8MKyBxLWvm3enT1&#10;4JziA7jr7TYUtDhQ74+aLtcun98EwW3cfxuBw+kNwusPoSswgkYv8IkrhrdtIVQNeCzpdeO1Hg8+&#10;7A9jrz2G5iBwhDLkBy3guGE3Hg/BSV2z3TzvcqXxu6JDLtxBoFmwud6cx/FkeFO3cL/KyEDFKOVC&#10;5DXUvWIs/QTHeqZLaqkSFaxkE3OtaJgpgK9rZj0LSjDQZ/1mfovY8/gqno+SHly6rQF5/Z+gNvoy&#10;er2Pwuf4HUH+TgQELs6bEKbECC4KwAfd18HvldxI8FAdi9KJCUQEmLBz1BXmpGJ33I0IFX3AtYgM&#10;5gZ+fhMB5g6MDNyTECC+rgRc9yM+eDcwcKeJCfnErrjPUcfvsavoD8i+7Q9Yd9dabHv4bXyUuQv1&#10;r9Sh7fUmHN3ZCftBG3zNHsQHyF88JDT+OGJBqzOvhPgy+n6YwCRAIouJR8hUgnwNEXysBIC4Bm0R&#10;YEZ4T0b6wlh+0WIq6uWGHSiLzPQ5M/21xhT5CTKmJKnoBSYrCRQaUWyJugSMdhz4kohpKLbzhShW&#10;YvVVG+utZsUwBEoFZCprRkFLjSy1DqsIVIWQY2Cn3x+vuM8UOfkgf5m6u8qdpQeCQMAH5fN6Cz4s&#10;cnGZwjy5bKjELYVuFasZ95d+x2XG4iNjsQ+1KlF7FbkTUk3uv5X/b3zehtnI3SZLXW4sLkOmMLGk&#10;33TgnVLdjktK92P9ATsGqCRDVJwBnxtuWuk93jj2uOL46ztt+OnGTzFbA9EK2yldpnfZVMqEEhUL&#10;NmBGWSvSNjQhY0Mjzi2vx91vt2D7YATdwREqZilll2no2U0qXtjtxVVlh01rnIm00pVFJZeezoGa&#10;RhoWM3rOvklRQaQKHhUMV4xL5yaFID6ZwCtQnE5FPnPzAVy5rRGvD0RQx31XA1KHz0Vg8cEejBNo&#10;aDwGgHr3MN7ojSDn017cWngYv3plDy7hsheUHMKsov2YXaHjO4hZhfswv3A/zi+qxeU8hzeVHcCS&#10;PUPYPhRHI9lQb0yjq0MIR6Ow22wEGheZTRD1MWB1mxu/2mqd2+mFrcadZ6Ux91H52niP9Bl2m+hY&#10;z3SRC1OMzTTgVHyFjGUqnx8TF6tqNnFLPTdy/aYV+8jq+AzwPCWV1uOSbZ/iltdfxMMfLEPW/hWo&#10;OLIGuxy5OOx9Eh2hJzAU+iecrgfgs91ORqBAOwHDfRMV+yKyFip0x71kMqqF0WcCJP5OQXrTov9O&#10;eL030Si4gYxHwXr9JjFIfB0JKjnAcTuBjuyJrMrrFdO6Fh6yq4B9GXZWFuJf5z6JnPlrsCo9E/mz&#10;aO3PXoZV85di5bnLsOKCZXj2p8/jqUufRt7t+XjtyW04VHgIvW/1INgQRLg3hGh/lCwphmEvgYYs&#10;SLgS46vSmkcU/I8ExHPM56GmIJ4/99/InqNxzlarFKPYM6jQTwSWUTEKfRRcJLmzl1NU5Enh/h4r&#10;pjXNcTIWiE8k6sE2KmQ7CpJr/QZcxrKzJGRYAhsrpVjM6MvK+0yQkwYY1bEoHmIUKRWaaTMuoVWt&#10;v6eTiSiVNUUtLwQofJjkFrAARe4AyyWQxN9bHXvlyunFWdUqMCPbMQq624h81aZRI7drMmyqBDhy&#10;O2g/bBhXJh8+90UV5UUNuLBsPza12NEZGIbTHUXA4aB17sdRWuiqk9k2GMAzn7bhwfdacOXWepxH&#10;UJlT3mKU3/zKw7jktWbcsaMVT+zpQnmnOuxG4fDTwnd7EZGLyBVEK1nMy+0uXLGlFmklDUjZ3I0Z&#10;pQ5apdwfxYuqVUMhVvbtAEwagUTxIZ0nkyHG82OuBc+DiiXPLq3F73a14XV3BA43QVazefyW2ANh&#10;dPDz9zo9WLHXhlu2tuP8sjrMKT6E2cWdBNwOrn90bj1ZYpLiUHyvmpnp+ozrT6sgAJc2YG5RM87e&#10;1ISb3ujCEwT2Nwb9aAv5eb48pgW+ChoHgtxeNIYd9hDue6MFCws1z4XWfLXlHpPr07iPTjjG/y2i&#10;BBZ1AtB9O7GawFrVZty7chHKLSxjSpX7ps1O8QBSitpMy5o0SgpBJqPsE8wo34mZVbsxs2QnLip7&#10;D3fvqMIjnxRiQ9tL+HRwOfpcj8BLoBGoKJiuWIzPfSflDgLOzfB7biTYX29e5aISg1FSgJ+/9boV&#10;n7kZHkoigPi6ElC2GUFP9TNxm9x0/MxzM++P3+HdvhV49O0q3P/bV/DwBfnImbcaK+YpHpKFLCrn&#10;LDKE5bNzsXROLpbNzcHyeVnIJDAsmfcMliygnP00VlyyFK/e9iKq/lyBt559G7vzP8a+sn1oerMJ&#10;fZ8MoK+lH15b0IANfGTcH7nxPJdTENpyZal+ZCXWUhKBy+cK8hiAMQreLGsp/M9llBGZVOFRMVX2&#10;x8RkvlJGXWoSbdeqcZFYzEcAaO3nqOvsGMV9pshJA4xAQC4kxT+S+WBMVwyFSm56ZR+mVfFhkkug&#10;XHM5FOSnhSZWQkkm6KTyYUqR+0aZTHIhGdeZso5stNyodGSJEzSSqgZGi/csV8IEAtLUElq/qscw&#10;sRkp127DaPQQS5knybW2pQPnkcn85e1WfOqO05LWKOMw+n0B9FHZDVLZ9vni6PSPEDxiOBiO4lPK&#10;x+EY9gdiplbiKBlQr28EfSrQo6IMeFwIOBXUHkaraxh/ebcdl1YcwrSieqi6WgWJycWqmSCj4r5N&#10;JJtS8oGmISY6f19XpLCSKdMJBlJQir+MK+5COs/peZsO4MUmB9qjwxikso/a3fA5/bARVNqjI6jo&#10;ieKmigM4r6SWIKF4iNySPOfmGihN2NqGNddFLMya8aIMK8XG9L3iawrOj7FSxdCkFM8pPICbKvdh&#10;20AIbZE4+jx+Kpc+hL1Ogr0XTTx/Bc1RzNvUYEZxa9ZMUkULhfeBjIQTjvN/g6ibhTXiwMrm02wd&#10;FQFPo5GmTgjJGilBkJ1Y4UAKz8kMstM5fJaS1FOPzEaFngJ4w/zJilPJ2GeW0hgo/QznlO3EJcU1&#10;+K+3N6G49VW0ejLh9P6F7OBGhN038twTUMhYBDheAo7Hfzt8/luo+G8xwf+4/S6Tkhxw3mHSkRMB&#10;xNcVW+h6BL1kTgN3Iu68i8Lt+f6CXUczcfPrhTTMduGX62tx9Z9ex5L5WSbjafX8bILLMiyfo3kv&#10;VLafK18qbSpXTco0HZMVO6GFbyY5EnhWzCXjoSyfvwRZZy9F1rlkGuctQfbF/OzSpSi9oxBl1xWZ&#10;4LzcY2ZYF9erXlwK3MsN9Tm4jCrFPILDasqa2QQPgsXaeWuQw9/mUOHn8nvFR7S8lH6+fq/3GVZc&#10;Zg1/v4a/zUvPJvAQJPjZWrEmfaegf1q2ETOwS9tPycfq9DVkcQVYqTRjLm/Wy+/0vQEZyv96gBlf&#10;04kJ1aTyVPrqKmyywqjgjbtKVfp8qEzBnDotV9TxYajFhXwobn29DX94rxtPfdKLxXv6sPRgP54+&#10;0I9/fHYUf9jVgUU1zbhCrpmSOoJJIxVnFybooaSCUzW5NfdDBYGyePnwVbQTtFQrQUUuv3aFlY2W&#10;VNKO2VT+N73RSSuvB3t8UfSH4lS0AdJ1D298By0pBzweJ1weNxxeZUj5KXZagi5aeQGCCoHJ5zMZ&#10;U+p/1UzAefWIB/eS3cwp6zCJBqZGY1QpT+J+qmWKFXCXa1Asg0o0wfn7ujKO655ao4p7XgMqJ03P&#10;TC5vxdVbGrGh3YMBAqXf7uGxkr25QmYw3I6BMB56vxPnlTUSCGUAECSotMQmBCzK1FORpJiQlVRB&#10;4Xk1Uz7HAIbfCcx0raXsVNku0TqsBA/+rqwNF5fV4h/vdeCtARU8OngufYiITTmC6CWYr23z4BdV&#10;tZimnm0CY17XpNOgZujbkJ/U6JxZzF7TIdUN+SyeQ2UsqlvCdMWjKhWnaUB65QEyyHqCdZcxtiZU&#10;a7yzzRhQui4TFbfktZpOmcrfyDMgr0E6n60LyWweeLMYLzW8ijrnErLHPyLsuw0jQ7di2KEUZjIW&#10;72/g9t5GZqM4zY0Ytt/E725B2Kmss1Op+j95GfJex2dM0zMXcR/ugN3+R7zWsh4PvVGBGcV7jEGa&#10;VtSDc15qwe9u2IBHz7Fat2g2jFJpzVAtWu5jBZFrqaytmg+BgILeVkziC1FcQ7EPS9akUtmLIfB3&#10;eQSJgplkLKn5WJNGoJhJMW1PlAk2us5RcBkDGAMeY+8N2PBVrWf0G23bvOc2+T4nI4tgqH22tp2v&#10;347GV/SaN8sCKdXfWOvjq/lNLoGKx5kmd90arE7VfhJoZuQboBo7Jp0TpSBbx2et40ySkw7yTyDN&#10;n0h2Ytq8jAKAaQFT6aR1ZscUVUkXtmJBSTPu2boPq1q8eJ8WbSOt6jbvCHqdYdip7F2KBwSoEINu&#10;9ARdqA/G8ZE/hmX1dtzw2mHMKzyItM2NtNoUOKci5UM3mdafFKFVIa5U4naCTocBnQkEmckKsFcP&#10;0WpUpk4HFpTuxv07GvFKgwNtjjjs3hi8YYJHiNsPEFQ8AYJNAEGK098PBxWiKxCBLTCMLu8wGml1&#10;1xwN4K/vt2BeyQGMK2nAWcVD3I7dWJWq8bHa2qvNh9iAOhvQui9TMWDr6H4ef/6+rmjg1FmVlKo+&#10;TK+xI2VzPa6oOIiawZDJ5PLYvBj2RhEc8qEpPILVB3txxebdPE+t+D9UTBN0jUoHMN0ouCPmWuqa&#10;agqoRMkTVuNSS0wmGq/zmChOoED9ZDU15XIKYisRQ+MYJtSQiVLppWw4hMuKm/DKwQ60+IZBIkVL&#10;NgwXgb0vEsOWviB+Xn0I4wrrCGidPFc6d8cf5/8GmVBJI0TC95MJzJPLnDTQBvB/aCjp89SiFvy0&#10;4i08WLsTl2//BPMq9vPe6eByffgJmY+6GKhLhq7BhKoWnFXTyuUExlwfjatJhsGq+n8ISbwucza/&#10;jwe3rUdZ42q0uZcj7roHkcHbEBtSirLm8asS/1YTq1GtjCREsFGsJBFAfF0J2q+HP3AjGfTVcIT+&#10;ind7V+Haiq2YTd2QxHtvcqmLx2M3I0F+veQAfnNDFZ6b96JpY6Ipk+vSyBpMx171wJIlrywsKXEL&#10;fCyhEjZiKXPTyp+gokmWayg5/C5bnxFM1KVZcZdVVN5Zs/MIYlL+Wq9YkQUwYzEXyZpZipGoBQp/&#10;m06Gxd/J7ZVD4DLtWObkE1S4Dq4/J0PLah9ykZNOlkN2kqP32jZ/Z9rqa3luM2dennEJZs9VLUku&#10;mRqBkGwsX6BKtvPi/LVYmSa2omNZZdiVRhTLfWglDxyvvM8EOWmAUa8p06pdLqlRgFG7mOm8wTOK&#10;GvBzMpa/fNCNTUcjVisVte5wh+B0ueFVSqzXjSglQvYQcYlRqE+UUn49GPT7CThR1LmHsanNhYfI&#10;bBaUHaAV3WS2owCpMpCkCMfTQhTIJCvWw32ZVDpIq5API/dpggCnph/pRVT0m1swv6gOt73ejqf3&#10;DKCs1YO3jwRxwDGM9hABj1Z1P1lKK/e11jmMd3sCKG92YOXefj6snbhoYz1mEuiSy9QChRZnMcGl&#10;hCAmcOG5mMgHXQWYAhhlChmAkSLm778NgJm65QhZjNWjS0WC11U1YRP3dzBCBU7G5VJ2WBA42BfG&#10;gx/14YLiQ0grJCMkQJtEBF47XcMkKjnNT1FcRefUtMqnjKuWdFK4HYosZzEyMTb9diKBRR2ztbzO&#10;h4mJ8Xg1M2giwUYdiadUy+XWh4WFB/D47l7sHgqjTxl4IT+8bhf6CeibO+y4oqYeGaVtSC22Mq3+&#10;t4n68qlP33iyDrmLNQtJnSuSeH7V4v7ysreRf3g99oXW4ObtJTSI3jMAP5HG2vgypaKLFRL4DXuX&#10;QdeNcWKgBCf1T5ta2mRc0ZP4vWHRNLbmFu3GpcXb8bv3dmFX9xPo9T2MQPAePmdKab4ZPtdvyGJ+&#10;Y+Izqr4PuO9AwKnvE4PE1xHY+Dp0MxnV71Hdl41733mN17uO54T3WrVKDfownsc0tboX52zsx/XP&#10;NuJPPy/H8xlr8VJaAV5KISikqzpcilixCbGZLKw1km1cRhLjiqIyFxB9ngnGVw0uWzlzKYFhCRW4&#10;mjPKVWVlcGnMcJYKDfm3cT0dowy1HoneS6GLpawkMKycS8Yz6krTZwIcAzoCCbIggYCaS2bJjTeP&#10;+ztvGXLmLkOW3HdzliBr3hIsn78YS+c+j2USvl8871nTLfrZsx/Dswv+jawFS5HJ/TVAIoAhkGkO&#10;v4oiV8xRdtkX+3kmyUm7yEwx5KhYbTNI/6lwMjZ9iutq9uEtTwxH4yPwBsKk5TF4XGQMTqWyeuH1&#10;ueHzu0jV3XAQcIacHjgIPm5fFC7VWLj9CPu9CIZ8GAwG0BoZwautDty+7RBmFtchZRsVl/z1o24c&#10;7Y+VhcYHkTKNksqHWDUWam2eXE1rnX/LWppa3ICUkibMomU9hwp34eZanL9pLy7atAsXb3yfr/tx&#10;XvEBzC9vxJyyZlJ4DVHjckqLpsKcrArywi4zflcdbqVAJpmHXt13pXxV4EiAI6NRVpRp/37Mefum&#10;RNateoqlF7fiCoJHUUcIA7FhuG29cLl60R6N8hrEcUfpHqTxXE1Rz7GtYpktVtYSFVESGedUiQLQ&#10;vH7qvjCdFrZVv6MYlxVzUT2SxIp7WRlrVsag7gMdL0Fd6+BvkghOadUquKXhwXM2WYW32+yYvKEW&#10;129vwi7u06A3hJjPC4/TSdY6jLIjEVxEJSlrPNGxnumimiUlqqQRjFMN6+vB+GoHkorrccOWzShq&#10;Xgyb51/wDvwRf3t7Lc4pfMMA84/JTBWv0cwk466kcSU3m1yUyVU2TKtS0TDBnsBiGnESdNTEdHJR&#10;J1IJZlNKea15D19eXILchg2oDT1riioj7tsRdvwWQedvTeA96roJUfvdiNgeSAgQX1fURsbu/gfe&#10;6lmHq7fuoKH2CVLKDxNgW8nAde/RCOS9k158hIZbD2bz3rnq3+/hd79+mRa/ChTlErKyqBS3MAAy&#10;a5SlHCNiKyZmYV5HlZoYiGQ0fqJixfWjMRADMKpkJ2MQK1pPdjIGKseKll1NyeH2xTyemPw0njzv&#10;33jyksfwxMWP4l8XPYzHL3kU/6Ys+/VzWHdXPor+uBGbfv8KXr5vPV54qAA1T1bgo9UfYP9Le7D3&#10;5c/wQf572P3CLrRtbYXtgyHYdtnh2u2ElxL9NAx3pQNZF61A5iwNYFNRJtkcWdeZnEEm+ZGV0cWb&#10;lA/BiSKFoh5NJr6gxpXq9qrRrlQ6ybyR55ccwCN7u/CGP2KyhuT+CjsGqPRC8PhiGAyIlYSwc8iD&#10;6i47Smi9Frc7UH7EjW3dIewYiKLFHUefP0TAscHn7EXQZ4fN70F3NIx3huK4e3sr0srqcFYNGZN8&#10;t1Ty6hIwvpLKXwpOdRaGZZA9lOihpPUtdiWLkQ+trLwJFZ1U/ApWW4kCCpKrij+lstVYiJr3MU7M&#10;RHEVfq/pippoKCtUcYYUKlT18NJvk/i9Sbnmek1bE9PEUwFwPvBmHdY2EimehKL4x2icwxRO8rMU&#10;fUZFMnUUtNRWf0KJznk3zi2qxXNkZC1kfE5PEEHXIBwBByp7PLhtWx3mEyzNTJYKNU5UvEzV4aqo&#10;pwKSS7PCxm0IQKj4qjWN1Iq5qG7pWJBR4oJ6jJkRxASVCfqc61RzUzFKxV7kSpto3IOaKKnED4KY&#10;GBMBS+chqegQ/vpeI/YM+OCVAeETow3iaCCAx/aoy8BBXp/R+0v3Ic+74njmfPA86Nit9v3WvZjw&#10;/J2GImNIw9jSFY+kAlUHagX2f1nzNg2D9egJP0IL/zZEh+7DpvqVuKqyxIwh/j8VDh43z6PckSab&#10;j0AlVsTzM7mIn/H+1khngfpUsUwaOWI302TklOoe7OFz0slnpAEXVVbhyX1rUO/+FzzuexEcupPg&#10;ci/8rkUEmOsQcdyEiPMOym0mHmN6jo2J+UytaDRbRi1jbiPzkTtNg8lU56JBZfpb2Wm3IGCKN7kO&#10;/j7sWIR+71/xxpHluH/rK8goOkyQbePxNPAatxsX7wTdKyXdyJCxSiPtLALPRS8fwm1/2oJnzlNr&#10;k2VkDJnInZGJdelkHqlyUSnQr/gLlT6ZhKx7awAXAUixGuMCI4hQQeePKWUq6tXq35WqAL8FMHK5&#10;qYuy2s6vS19BBS53m+IdYjhyTyk2QqCZmWdeM7kP+ZcXAC0j1gAvD8VN8VI01EvvfaN/6zsJjajP&#10;JTAqobFXpVRTgqOvo+sMfxbG0wuf4bFrf8jgKKZZZZoV8D9jYzAKGIqN6OY0liuVimW9Wg+L6THG&#10;m1mdgidRcUyj5TqZTODSsn3Ib7KhQ61EvC44aJ0OEkgUbO4iA9na4sHjb9bjF7ReFhYdpIVFhSaL&#10;laxCNR0zittxDq27X/G7P71Tj12uMLpDMTiCQTiD1jrdgRAO2ONY3uBEcvFhKkBadyWk2FVD+AkZ&#10;ymRabdMq1fKFIENFqLqCMy0zSdlcslYFfmfViBUoAEqwpHUnRfKTStVMUFnz4VSdy+O7+9DoVX2O&#10;H16vA85oBG8TiK/aQjApFpiKZRFcqHTUwiedVq7Ot8DvLCps035efxfxgS9tNBNK1al6sqxiKkXF&#10;k8YGlsmQUCGnGNpEWs+TKHJZTiniPSP3lsDbuIGoBPl7AYPETDytsvP3yoA6gDveOIDdQ0H0u0bI&#10;VMlWbUNoogHy1EdN3M82HmMzty9FyXPCVyUaCGDMdFIlBChzjfuS6PydjqLMycnc9/8rFsnzl7Jx&#10;L/74XjGVbibcnvtoSKnSnkrafjM6/X9H/sEsXFr6BpI21mImr1MG2V0qQWY6DQJ1Z5ha3sxzoxR4&#10;3vM89yoyTtIsf9XU8Horm3KaSY3WOesgU2jB+C1KumnAHz8ow2fdmfC7f0cGeQs8/jvgc1+DePAG&#10;eG1XIiowMbEYuc6sxpfqzhx13EXAuJuAcifBZBGCHn5vmmmqTf89prZFdTYj9lvgcF0Fv4/rtt9F&#10;Q/EPeLGjGNe89hrvu0ME1wYkk2FNK1e2Zb/pSTi1ysqim1xmw0/UrmlbN+Zu+BD/KHoLLz++Es/O&#10;ewgr5z2P5elLsDI1C2vnFhgXl0BBxZFWDEbWvZiJNa8/L2M9PyPLmfMMFdtJKmOCiZY3RZOm/mQ5&#10;VmugGdeTl7oWBRkFWDb3OTz3q6cB9TQDAQEECdPERq/6p8/097Hf/wfRT/RPrxKBEP/v2uPGs2c/&#10;jTWpSmxQ2rJcZTkEQQLjjDM6yC+FpBiC/MdUeFR2siRNURhFN7DpnqxeWCbw3owF5U1Y2eRCI9HY&#10;RfbhHfTB4w3yYYmjqs2D2z8awPm8uWZvrqUFR3ZRLPdJP6ZoKh9f02iJpfOzmUUdpgBylgrMyg/g&#10;rx914Z3BMLrIiNweF/x+F8FGf0fxt93dWLBpn7HKp9AKP4v7NrFG/Z34sBnlaMWExrKkzhSRIlVs&#10;Se4vMSjNytcALqWAq0v1JJM1xmtRXYfLK/biY54fB8+zz+c1BaAfki0+8GYr0pWFR4DQPB6lk8sS&#10;FiDr3AjENL9FM3omk+2Z1vxUXJPVEcEo9k5k0NCYyXOZsbmR16TZyMziFl6nNmOJz9ms5pYCojYq&#10;DQIUlf7EaiV5cHljSesacH9lgHD/J+mYxEAqDiG9cC+NiFZ8RkvN7lVdkR82Twz1jjiuqOJ+l7aY&#10;zMFkLq/+ZWPnw5rFwnuH5yLRuTtdJaXyEMYR3MdXOgkWH+OutzfhQ+dz6A/cY5hA0PUgFfT9cLtv&#10;5z1+P7r9T+JVMpk/7XgRV9VU4uKqt7Gw9AM+H0rSOMzzQAZKwJ5cPYQfk6H8PwQPGSLJZAGGvVCM&#10;8iYI61meVn6QQEfGTWNx3obP8MfXa7B/YAUG3b+BL3At1Hpf7f1j9nsIElY7fhVhqo+ZtX+LCC53&#10;mLoZfWeSAfi5mE3Ewc+cPA7Ddm7GCP+OupXyfCuP7y/Y2r0El735IVKLPyNraSE7VvfuTsOQJ/Be&#10;mVDTQICpQ0ppK+9VGjxkMBkbW/DY65txuGc97B3LUfbog8he8E8q/7VYPWcN2QQBJV0tXtaYYHvu&#10;TL7yO6vpoxiLUoJHZ51oXslJA4xiO4pvjNaeEFxWCWC4jby0AqydsQ5L5zyLp3/+BIY1QoAgYone&#10;q6HN8HF/j30/hh36N/beCP9jZPS93oyEwwSYKHyHvHhq4WPISxeDyjPJAcp0E/PSALEzNgZjMl1G&#10;xfjp+XArsDuWXSRRdpQUkupYFtLyfeaTbrQRXJzeECKa7OgK4lAwjicJEBe9+imVWYtRDJYrTQ/C&#10;EKap55fcK8a1ooB8O8aVaeZIO393FBkErzlFbbiw8ACW1A6gg8jucrngDTjhC/qx3x/DE7s1G6SR&#10;D5BYlhQYAYb7aupoDLBQofGGTfTQn46i86CkBSsIbP2tzDgjpd1IKj2KdB6r+lpdVLwLL3f50OuJ&#10;kC264Ap40RIdxn1vNGPWy7VkcbSa+dCqXY2yw9QDbDzPj1iLgs0CeDX+VGNMpVhPI8CnberA/LJ6&#10;XFRai9u21OLxnW3Y0OTAFm5nW6cXpa0u5O7pwuNkmDcX78Hlm/djdnErUo2LgyDFayd3pBSb7htd&#10;i7O4Ld1TVpsf7sM2AhrZWdqmRvzug24zAnnAaYGMd9CDVYf6MJ+gZobXERRTuX4DMAQVXVO96m/j&#10;4hs9b6e7zCki6+K5Tq6oxyO712O/fTnB5H74bYvIWu6iUXYblbzmsFxPxX4TNI7Y4/or+rzP4KBz&#10;GeqDefh0IBtVjSvwz3cLcOWWDZhX9gmfkcM08FqN20zn/f/yGuo5G4vPqVPClKpGZCjuQ+Yq0Enh&#10;NZlR0oJ73yrFW315cHE/vDaxlrsRJjgECAymSNP1W8q98Hu4jybFWPEUtXqRa00FmXKp3UJmo+mZ&#10;6gxwF+LqL0Ygcg/8hiD5Z9T0LsWvy17lvVfP/RDjIoMt5nmgDhjHe3oc78cpZKum7IDXexwNnHN4&#10;TA+99gqahp6A1/kbeBy/h6/rSRT/9vfIyXgcOWQwa+ZqPLCC3vnIma2mlVLABcidlQ9V2K+audyK&#10;nYzGLU46ZsHfaTkrQSDHAMzK2ZQ5+m4NAS6fDGYJnvv5M2YczSgmfC76d+JnY59/+QP+O/Zv814Q&#10;5SckBTHSTf123qPcl1we52oeo5XcoBiMyYY7cd/PEPmRaaAoas8b1Gr1ovoKWUFUEny4BQhyP8m9&#10;lVHWhD/t7EJneJgPhBd+WqODgQj2ukO44/VDmElwSC3TuOQjVCpU9gQkzelWunGSGkhKcdB6niAr&#10;mFTe1NUYa1uWtsCCv6FiPYcA9e9dvaj3j5iphCGyGFsohH3eOG55XVXPrVQ4yqAZYy4KUstFI6td&#10;6ZxfuCtOZ5Eb0qpFUSyJn3HfFY+YxM8mEHTk+kgp6kLy5iYseb/BJFEMevxwk9m1hUMoaLZh/qbD&#10;SNdv5LKi4v+J1k3moqFuYgAamKWAvuqGJheRxfChF0u4iA/2PW924MXDA9hhj6GJhlQHjYZ+Ggw2&#10;XxxDZEkDNBqOhoZ5vYEDfuD13gCe/rgX19SQ5ZQ2ENR43XS+ue9WsoPcZVQiSn7gtVEnYcW/JtXQ&#10;+ub3C8rakHNoCN2REXg9HgQ9bjSH4vjdO31kbLwfCJKaM2Oq/HlOTDIJZcyNm+gcno6SUdaIC8re&#10;wd8/2oDD7qfJNv9oRg0rsC7r3+29gWzhSsScVyJCZjCstioDdyE49Bt4/ffB5bM6IXu9D6HL/Syf&#10;r3y8euQlPPnpK7ipsgbnb96NtCICTZXiLhqBoRiq3NqK1zUjiddZ522Szr3ugy19ZKj7cctrpdh5&#10;NAte1+8IataAMc13MezFKYC53zARTbkU8Ii9hAkwGjAWcl9r2tLEuVzAgBMZkGMRHO5FOOr6NzY2&#10;vIJba4oxp3APn2kyWrLeNBkGRX2YUDqIcTV8rbZYtXGXqelndTce+6AIHw8shtt3DzzO6+H23AI/&#10;gc+2+0lsvuO/kD9bwf6lBIAsgolatWRSskwacM4sAo2JqZB5GBajlvZyMSVWdl+SMYCZobRlfUam&#10;wHUrM8wAWtpKrJi3FEuufN60nDn5f0SPL1EV6+V40choGulauR14/ILHTJKDAEbgophSfrriSWJq&#10;J+z7GSIEGLlKVGUs37EFMFYHY94cfFisgD+ZCG/UBUWfYoc7TEvDgxjZhdwdH7rjeOi9egLLIUyu&#10;oYLhsqrgn1gi/3AbUrcSqLjsJFrXZvCY/PxUPJbfv5tWTZ+xtH9S1Ur6TAVbyv2htT2rsBl/eq8b&#10;nb4RDBHMvG47lV4UxZ1+7sdeKi+ui0rz8/3XdrXfZ5AikpiCTVr4isNIkVpzdKgcTLxrkBZgGy6u&#10;aEbjUAQuuxeeSMQ09HzDHcP5mz4ylf2TCzuRXjloMrjO2tpjYi8yECzXJgFegXjFYqh0ZhU24Lrq&#10;OrzS5cehqLoeELAoXk8IHm+U70O0ctUMMwSnLwRHgEIGaePn/WSqPQSd3ZFh/L3WjjnF+zGLFvUM&#10;Zd3JpWXiMEql5bXgNU7hPiQVaT8GyMh4LDQELqs6hLcHfRjw++HwubnuKAFuGLNpnExVHEnXVedG&#10;Bo8ARgYOj+NMuq6TKz/BI/u2oCm03rjBgh6KjVY/AcYaEnYTYp7rEXdfDy8VdpDMJjJ4MxX5bTTc&#10;biQgqX/XjYbdRB1kG2QNQy4qct9fsHtwPZZ+WoErS7ZhftEeni8r68wYgTy/MlCSKh007qznUAH0&#10;n1S3YMIWsZlD+OO7RaizPweP5264zRCxq03MJeS434CfAvYCGLXz1whmAzIK7nuuMw02406lPGtM&#10;wCLeMzejPfxPlLe8jJ9teo/3FllxkZWkkM57Lpkgo35s46uV9CG3noCwnezXibk0cK7Y+hYaXc/C&#10;I3bn5bEH7oAvcAMiPPa4/fdw7V6M7Av/gFXznyDILKHCWkZZilWzCDgz1QdMIKN6EWs2implCjL0&#10;evIuMgGMUeAULSfwWj6DrGj2Gip1socFy/HcJc9agfyEIJFATuFfnEbjsIbbEGAePedJZAvsCG4C&#10;FyUgaAbMGiUqaD8THcNpLj+aTAVtrMRRgJFyUP2D6iYUvB1HBjKFN4haVTxe78DRCJWPa8DEADoC&#10;w3jo3Uakb9yPZN7YUgJJVG5SbEqjtKxxrqdmzMpSPMdSHFZgUu3Lbebm+/EWbpO/m05Kn6QWJlQs&#10;s4rqsb6eFi+VWojWrsvlQTuV2z8/PYqZJaqRkbvHYi8asqU+ZrqhEz30p6soOC5AEYMxAMPzJTeL&#10;srUmFfdgRkUD7q45jAGeb7/LyfMeMnU8D76vWfZyF/Kcy4olyFrtSbowvUhuCVq0fNBTeQ3U1kXV&#10;9vNK6/DYR93Y5x5GBxV8T5DrJCPy0lBw+IIY8JCR+sMYDEXQ7w9hwBuE3afi1CBsSjPX79UBgZ+1&#10;hKKo6gni5qoWzC1qwPiaI/gxDYnpZTYDaCb4zGNKLbFcfEonl2sno/gwHiYba/LHYOd6dU17uM3b&#10;32igIaIiVSposV8DVrLEBcDW34nO3+koGdX78ddP3sPW1nXo8vyZIKpMLDWd/A0V9C1kLjcQZBbB&#10;56bV7r7PZGTFXFdixPkrDDuvQdRpNa9Uym/UqYFffM9lNDnSZ78Pfb5H8XrfKvx952acX/wZZhY2&#10;Erwt1+SPK8VqdD/p/KkzAI2L6mY+w7y3yHBnl+3EIzvXotX7FMFMsZZroDb/cQEJgS7I7QQ0p997&#10;M+83ZZHJJabYzF0I2JU1JuC7jSz6Zt5DD2DN4QJcU/iu6ZWn1kPpxcoydJLBDJp7eiLZzETeI+oI&#10;YQyein04r7gRf3ujEB8OvkgWxW0ocYBsyuO9laBFUOVx6hzFBn+Pva/8A9kXP4DVs5ZjtVqspKvV&#10;SibWzFxBdqOMMrmTlLasTKuxFvmnEBDnby1wkWtNPcSykKW6FmWoZaxGlgZpXZaFkSGCgFiMRF2d&#10;xyR0jOg7vo6QlY+E4xgOxRDjszQcjvHvYasD9LESHEGoPYJQZxih2iieXSgAXUsmRnDTfpFR5Y3O&#10;lTljAUYPtABGCsnEAniTyrWioruzaG2I7iaTyt6/tRaHozBV8N7gIHrCIRS1+DHn1XpTkTu9RA0Z&#10;reC0qbUwogwYBR4lfACMMtX6JZb1nlo8xBtSnWZldUsxiZko+EeFUt2OheUf4ZUjTiq4MC0ur1FK&#10;u11RXFZ2mBaaFc9Rl2EBk9l3PeR8PVNEbj0F+q3kBAFxO6YU0/oj+MrlNb90D7YOkMUFPfB5PPD6&#10;IqjsjWBhcTNBmA+13BGVHbQSyRr5AKfJHUkFM5Wv6l2mNODJZJIXlO3Dkv29OBoegYsMNKRea+q0&#10;LBCJjKCWN/s2xzBWNPpxz+sNuP/tJvx9dzfyOwKo8Q2jMTqCARoUIZcfA4M98EX96At4sZ9gd9dr&#10;dZi4UXUONoIbjQYZE+b4ZM3rlcbDllZMqmkl42nD2a/uxzYyUZd/hPug4WYOrG0cxJzNZDHcd7E4&#10;a6QDzw/3X4aOtb4zQ2Zv9iBtwwH8tKQM6w7m8Fn5FzxUogHXbyhqTKmgOAHGc5tpWOnTEDEVQBJM&#10;1CdMgfSIQ6OPrSFifhe/t9+GiEezVe5EcPB2uPm+NfgXvNiUh6uqapBc+CnvF41adiC5RLNlhnjO&#10;ZMy185y2857g/cVncnqlDTM2f4AXml9Ch/dRAxZRKvmY/XqMiFmZzsw3cd8IZmQVAX6nqZde590E&#10;t7sIhPfAP3QNbJEHUdmVhcuKPkN6URsNo1aMN4P8lL3mwXjFAjUTiDpFpQOT+P20ikacu+kdPPHu&#10;GjKXp+EPPkBWdD0B5l6yu99wH6y06aha++scOe4hy3sUDUWPIHP2wwSUNSa7a11GAdamE0jSl0Lp&#10;y3KXWUO7BCzHF0/+Z9Hvs6Gmk5oUKYCRKy5rdjZWZKiIMx9ZGcuRdf5y9G/th+dDt5H+N3tRu6EW&#10;H+XvwscFuz+Xd1a8jc1/34jK3xej4oFCFP7mFSNrb1iNZy94Es+c/8Rx8vT5T+Lf5z2BJ+Qauywb&#10;T019FmszXoRm2+dwPzSZMsuMOBZ4Jtr/019+ZBSQmAtvBAGMgqpmZgUtHgXiNTo2raQFNfV2DLri&#10;tGBDsLnt+NQTwaLyWqQVq9ZkAOr0qwmSprULb2T1vTJDysr40Bmh0ihTGqw1EnYiaf1EWbzK7ed2&#10;lbaouIpkWhGtcDKTn5Qr1nIQt25tIFuKcLt+OKlke6iYHnqHVLu8kQ+RrHMVPGr9FsAIaM4M0THL&#10;Zcj3OvdUqqoVmELWmMRzmlzcgTvfbUZbdBg2r4Msw4cuWv5//oAMRYFkpTUTXJQVptYvk7is0rhV&#10;4zJFfdNU88JtzK44hII2F1oIEC5NqnR74eZ1tLtDeJvXdPVhB26p2I8LNnxK5ViH9NIWpJMhZhTV&#10;YWHhQVxULtdKIza02NDojsMeDMPuccDps6M/GMHHXO8NWxowo7CF12GI9w2NB27XajlD0OSxTqhR&#10;J4AmWrhHkLapHU++34cuLudx+xDzOnEgEMe1pnuDgtO8lroP5MOnjJdh8qVzd/rK1EIHX3n9ympx&#10;U83LeL39Objdv6Myv5PAYAFMgFZ6gKAScN5nsrUsYCGLIMsJUUz9CcFFlr3fw98TCFTD4lKnZDKe&#10;iICAINUT+hcqutfhxi3bMKdwP7epHm823hNK29d9pCLbbjIKGRwyWlzGvax4zBZ7JRzu38NN8As5&#10;ryeLuZb7oOQDazKm2svoVYH+kO9u+J23c7u/MYWbhzzP4aHta5C6uYvbUj1UM/WAmtLq+SPIjD7T&#10;KlBWXFXjJBaWvo9/vfsSDtmWwB26l4zlaoTUnJPnQBltI7Y7EbdrZLNa/t9FULsLEd8DiHb/FTX/&#10;9TiyFv6TILKSLGYN1piGkcv4t8Vicmfl8b3iL6plSazsviy5xtWm5fKo1DVxchUVe+bM5cjlOgpm&#10;FCCfv1k883ksXrgYzy98jqL3lLMXY8nZS/j6PJ5f8Jx5XcLfPDf/OeQQtHJmKHZEtjVPrWWUpKBt&#10;jSYUjIrqelbMIYjMX4LsuZnII4Cuns5tcj/UADRzXiaWz1HbGdXwJNr/019+JGtzzB1hKtIr+zFe&#10;yrqaD0tZK2aQzi4srENrb4DWRBD9DgeG4iN4ancX5qu3EC0i1UZMr6KVUkYlV60iv1EWYdYrK8py&#10;/6jA0RJ1BFaAWIF+KkUDPFbtgx7QNIEdb0oVUk4hO5pV1IntfX70UrGF/VE+ZFFspLI7u+QTA1Ja&#10;TrNRZC3JTZTIbXF6iixesRUdt8CC54vHIwYiF2Hyhnps7PZikGzRRWXeFwqjqjOK814+gOk8p6r+&#10;1rWTa3O6FIviW1yvssgM8PLzjM0H8Tdl/RGYfE43FZYHR8k6DpCVvLB/APMqlYrciHQCnfpaTeK1&#10;17ZN4gH3Q00WU3iPKA16XulB3FB9EGXNfhz1WGDl8qpNf8AMZruuZK+pubHm7MtlegSa7WNSl3Wc&#10;/FtdqNOqbLh440FU2GJUniG4HYPo88fxKtc7s7SJyykG2M17RK8KXo+eq+PO3ekrE2qOEGTJunj/&#10;phe/iz/XLEef858mBdjlU5CcACG2wteYCZZr4uQtxhUmkDHK1a3ZLbcbMBGTiRBYgh6NIr6GLP5a&#10;+Gx3IDZAZW+7kSB9O3b0b8JDb79GZvsWFTvBjexWz5jq2hSbEVireNPUSFHxp5PxXPfWx+hyP4l+&#10;z+/IjDUj5mqEqeBNdhm3r3iMmJVSlhUX0QwZucvcrt+hpP0VXFS0leuScWq1HhLbPIsGj4weZa+l&#10;8Z6cRuBRMeXCV3bg0fc3od79GHzB+7iO6+ANWK5AueGspIE7KTxm5z3wevhKgIvYFQO6BfHmXGx7&#10;7A9YuvAvVN4rYEYSa968AZh8vlKRU6EpZfnkXWRU+soaI8Ao+8w01yTgZM/LRrZpR0MgSyUQzCFQ&#10;zFpFwMnH2llWdtkqpROn5JiWNmtnrjGiPmr6PieNgJJOwFJaNd+vTM/nPq1NKLnJuQQfAknaUqzM&#10;EKitJ3NSx+ilZN43DLQAAP/0SURBVDCZxlWnLtBnrItMxWymkd4YwPAGFMDoIU8ubsa8TYfx84om&#10;tLpd8AVc6Pe5scc/TMus1cwPMd1fS0nNK0mTZY1X2HlTcXkJ12ENXbIUv8TUqggE+Krso7O2CGB6&#10;kVpEak9aLZePminKtZZUOoRpJf20kDqw+KPP0BWJ0tqJ8uaLY68vjl8Wf4Bx1R0YVzWAlBKug2xI&#10;brdED/3pKXzgqzrNflvtW3poZZLFkL2Nrx7AnKIWfGiPwRZwwBMaQjvZwmPvdeL8Vw9RgXSYlGAN&#10;drPiZxaQW8qYyxNslCZ7//vdeM85ArsAxuWigvOizh3BP3e04KevfMxlW6h4Wg1z0AhpsU7FwFQP&#10;JRFQaTxBElmNDIKJJfW4pKwRm2odXNcwom4HFeYQeqIjKOmL4qKKw7zmusZcH/cxnQx3ujLXBFq8&#10;Rgr2CxQFWHd/YofH5YcnEMSQPYJ93ijOr2jkuZBhQsUlVst9MtmMZxDApJUqfbvTNLhMLT2E24te&#10;RZv9eSpruZysqvkYASbusNrn+/m3y38jWaUVWFcKsKmmN0WPNxngCQ7cjpB6fBFkwl7NWrkdUdtd&#10;tPqpiMk6usN/w1uOtfj9thLug9irDJV2E4ORW1ptjtJ4DUzvOD3blJlFB7Cz7WF0B/5CdqyZ/wIY&#10;bsdxL5mVZv0TAMgwoqrQV5NMz3UmRjPofhDLD7+ABRUfYro8F2Tc02UklVF38FlUSrKeR9W/KcFg&#10;6tYj+MfHJTjkL4DN9xDcwXsNiMaHCCjcXpDAJTYX5DaDZHMuHrfXr8mbN2DEuMx4Pvp+C3/D83j1&#10;zr9Q8T6D1aO9yAQOuVTqVusYggLB59QBRinOxwDMXLEPgg6Z0tq0PMNIVNypba6i6DWPywp09LpK&#10;3Z5HP5eYuS6zVVvzhZguBIkklWClXmPcZhbXk5vKdar4kwCjjDmxmRdT1pjXxMdwesuPksrUwFFB&#10;ft4kFKP0q7uN1akGj2dvbsNT7zeg3zuCIacXA9EAqgbCmFd4GBMJLppOOL3EYW7mKVUtVAiDX3rg&#10;/pN8HrwV6zGfUWkm+OyyzZ/gnTAw5AuZBIMjZDGPbG/gja20R7EdgZgUk2ISZ4oy0v4qa4oAr6pt&#10;Ca12VfDPJDtcVHwAfVS6Tq/bjBGoDcVx+Wu9SFHhGkHdKBEuo0QHpahqXQr4p1Cpq3fYgpKD2NlD&#10;5e2PkH0Owuf14cPgMH71dhMVfhOX17Z1rv778zVBHR34uym83sm81udQYf3rIxXXDqPHr3HMPeiP&#10;+PDc23tpEDRgUg0NDN5XqUUyWmwEzDbeZwri///Z+w//KMt1Cxg+/8X3nrMVQi8pVLG7dfduo4hI&#10;kWKv27K3vSAdUghJKGKhJTPpgICoqKAiSC+BVJKQPr1PJplZ31r3k1iz36PHvRV8/eHlTKY8cz/t&#10;Wte6qvbZYiijy5pwJhAlMyXweSM4S1Y0Y8dhjLKfMSBlkh/4Oc2hsYDzx5PBRQ6umeBLxqesLaum&#10;S90KpMCr+RlZ8FZF/TDus4C6f0EdlfgR3PZGLqqdy8geyU6osLvcGgh2K9nITYYRmCC6seSt518V&#10;K9j/1b+/9JrJSlP7FsVqZsJDwJrzfiHSeO0MLvJjPM+VMg3FJlU+oPR1JVPImLm0pAPTdnyAI6F1&#10;BJfZVit/p9xiVPBiMJ67uCYxiClU+jcjTBYTc0/mZ+chv3I9ri/Ywe0piURuWhkDuo6UQSq3bwtG&#10;8nq5Zst2zH9vETraH0G3g8DovQWhgFxjBC+53vrYJ+tY9L5mve7zUchuWg/fi1W334El45+lAiOz&#10;SE7H2tQ1pq1KnumSrEA5WYyJxfQlvcpPClug1BNA7xX93fuZL72urK4vvtsrvZ/98ne0Pf2tIL31&#10;aD3v/c6X5PPtK9HAkt6/e7/X+xkVhOZStJ3exAY9ah+UCWey4fieacg5Nofv8TUdH7I8Mb1VYwia&#10;fM0MQtP3tM2e73wbWaPC02SytDRuZ+xiLL9sMVZcxu3y99fy9XXJYmxZfH2Z1cPNgHIG/stkK/Fm&#10;tuoW5LNtIiuQT5UXiN2FKzZVYu2JVloeCbi8ITTHwsg+6cHYLVQiZWIhrbRWnLywLObxXQHm28pV&#10;Gw7gtcZOMqgwAkEfmmmRrzrioGWm1v2qHxFDkuV2MQGMWIfF9OTWUNzFDFAjSIzJP4On97WgI9RJ&#10;y9YHRySKXS1hjC+oMhlzI/gZAzL8jlxSFsDouw0Ybmsx9Ui3v1eJc+EEHB4fb1g3j1kMz33chCtK&#10;T2NQIQGGlm1fa/pXYro8iFWSZQ7jdfFbrqXsfJhGRwIeJX74nfikKUClJhaiin8lHbRhgLIFy2t7&#10;AEb7LIA5jxSudV+7H01hqxOEXHeP7VNnB/WtEgtSBpoU1zfX8kNLf7FKXmPKhBSQq9uCGn8KSHrd&#10;gTp36k2nWMclfP0XvD9GF+7HEzty0eJ6ybiBlDWllizq46W4Sq9S/XdKmetN3Fy2m+BOo4uMcHjZ&#10;OXN9DeK9OqhUhc1yoYrNOHDdlneQc3gl2t0PIO6eim4ClgErdVtWcoHYAwHGH7yDRoDcegQA92x8&#10;2J6JqWXrMSJfxb3yVDSgP6/HIfJi8Lzp2vxl4R6sOrYeZzxZCLjvR4xMzAIoqwZH4NXX+vsSn45Z&#10;4E50tj6C5vfnI/tvD2A5Fd1qgcQIuarWmMFdygKzgORLSvor8mXFeTGxAmvthrFxnzWaQGMClJot&#10;l5oAQ6+py4FpNaPPjCFDM7NkVvS4Dq3PmJk23J7SoL/5O32LAfBUgZmAajk0flqD37SGXL1n3HiK&#10;F6WbbgR5o/g6f/+/lOqrbBPVLQxXR1xSXcVlBlKZjCxx4PKNp/Bue5zWVheVQARNsU7cv+ssUgoq&#10;ebHyhpMPljeVgtMDlGaq7Ccqj3+3jN9yHE/vb0ILLV5/yIM2MpkyAk6KvYpWowWIqsMYUkQmZZRS&#10;39u50EQtVsxzngfV9eg8SFmN23QSrzd0wyGA8bpRH+pC9mdUylvUe00uxjpa0bq5VQQrV5a2oewr&#10;KkBu55qCU9jU0oW2oB+hYAhtvij2tHXi+s3HMILsU92gVTz79fX8K5EPXynouj6G0mpXg9DkogrM&#10;2XMWVWS37eqLRqDwkIXc/ZmL54UgQWU8nOsboDXK+OD1YVyk3J4SABR721LtQUO4E/4A19gJZFc0&#10;Y7yGkpk4kOIHPcfnRxY1Q+1HltyfYK5jLaas2IM6JwxWQF0MnqCqhBPdE5fK1UwWd12JHW9ULIff&#10;9SDZwQyoj5eKGTvlHuuY06cy/b5yPvAI1p3cjGu3vItLtqsvGQGg0G3Y5yCTCi4GxmvNTgDc/BGm&#10;FK1FlW+BSSIIEmC+UPyKF80gKCgZQbERubQIOq13oC70D6yrysQ1G9/GiA2nMXirEk1qjBtuRGEl&#10;ri/chUX716HF87hhVX5lz7nnEGTUy2y2yYzTtr++9n8lAQJTwDkVYdedXMP9OL75eaT/7nGsGk9l&#10;mboU68e+jpXJ65ClTsh9KMiLXazKfrKP0aqRUR82MRCCC9mJxBpVoGmd67A2JQerqPAzekYTqOWM&#10;amlMPY2menJ7va67vn6rLxGwiJGYRqOqO/qcbWn7EoHdKsuVR6aVOWYZVl2Tif8y7Th4s/cCjC46&#10;WdSamKj2MBM2HcNpWpZ+gkuAyr0+2oW/2Q+ZIirRbCuLS5YdFZYyoEz2St836feRVFrc07edRouf&#10;CjfkgtMXxF5XzACMOgBYAEMrW2u4iABGNUdSWOpYbAEMFRfZydUEgh1U1g6yRq/XhbOdXbhv61GM&#10;KCBrEbAbFxk/y/OlglUDMNoOz6cSI6aVn8Hprm64/S0Iez2o5jl8aBfBOP8skk0M7IvvfBsRuGjA&#10;mGI9Go+tLMP+22owPv8zbDjSjvZgGL5gEKGOKLa4OnFVwTEMk5tMjMX0PCOzNKBGY4QKWLNBBvHv&#10;5/e3mNomfyCINl5j28jSriw4YY6F3CwDeCysJpx9r+uHE4G3dXxNuj0tdklv7z69P9DEPJSOW4fR&#10;W07jt/Z3sfxEDs5GX6RCnU5FPZXgIqVq1bbEHd9ewX4ncdyOKs+LeO5AHgHxJPptdfL+UFxN94V1&#10;vQkINUQupeQsJhR8iHfa1qDDOxea6R8hQxGoKO6iLDa59NA6EQnndMTbZiDRMQMO12xURF7A0uN5&#10;uKloB8ba9iKt6FNcUVCBm4tLseZwNs55noXPNwuRkFW4GTQgM9eAjDov99bYfBuJ6buu2822fN6J&#10;iDY/g8NvvISlVzyFnPHLkDViORUbrfuxa/tUkBe7qEWOxVyUMGC5uMReVqm9PxmFBTC5WJm2Dq8m&#10;KzEgmwCzCivGidWIgawyRZs5BBi5+zIJLkp/7uu3+hI1AtWYas2nyeQ6vmAtmkIqIXshyOh3Xr7y&#10;BayZmgvnXqcKLXlzkLHIbaFgqpkPIuVDwEmilXrZls9wrjOBkNfLmyOEc+E4rs8/zJuK35GfvEzd&#10;fuWiUj2HtkFF2eNW+HfKcCqaPxUcJoOJwR1yIBAK4ZAnZvosyd0ysESuIv22GMDF4yKTmPiC/Ps6&#10;/lS6ygb7a8lp7I+SOQaouL1OfEJg/9PGj6kY6k1sY0Ch9TkpfGsWDcHeuMp4/gj+iw46TN+yzmAb&#10;PA43ShtiuOz1A/gffnaEmlSqTqasrc/19CUC8KQCZQVRQXENSeXN+AXP9ygyqjtsx3EuCLidLioN&#10;Pw6Tbd2ylQymSAPSdJ108HtWVpiK8bRGXSsySiYWn0JlTAaMl2Dox7EQr6+CI7wO5YJS9bfiRHJ7&#10;Nn5lPT+4FCve2I6RNgdG2FW3JZAW8MjlpwQZngeKkkx+b9uKh3euQ1HlCjQHn4I/rFiGYgm3G8Xd&#10;7Zpi0pFDrnu/oUj/HRLzzYPPcxcOuZfhN8Ul5prS/aH1Kn4kN9lgiuKmMk50v7/4yVpUh14w2Vud&#10;7llc42R0em7ieVGTyxmIqsI/cCMckT/CF5pDo2cGXGRi9f5HcdS/Avm1tKSPLsDmM6txuHUFnMGX&#10;4GhTB4DJ3OZUkz3n9Vtt/eOOO8jmphHAvoi7/G8SdZD1dNwOv6ZkuifC7yQDbH0G2595GIsuexjZ&#10;ly2i4lxEBSoF3KsYxWa+LF92iUm5fnsF+2OLFLdpG8N9yFI7GbIIsQmxESsuo78FGmQaBB25CuUi&#10;s9rOWKxH2WhWVwALXDIIDH39Vl+SNU4AoxY9Yi9yl+VgDUXNOBVzWTEuAyv4vtK+X7rpGZw/0ABQ&#10;JxBgaNVQ6ZjMHd4gakw30ljEdVBfqXH5h0zleFAz7X0BAgxwg/2oqRJX1pIAxqrap5JTDISWZ583&#10;6PcUpe/+mQDTRoBxBNrg5VoO9wCMkgIGFSs7ieyJa76oAEaMg49W763zpr+X/NjTd1XjBC17rz9E&#10;K9KJUlcXfrnxAIaW6fPnCTBUEjxPJnunVC1mZFmLPbYgjaxuQ5UbLm8YEX+bmSz63If1GFtchUu2&#10;kRXo/EqBG0DuY019SXm7yUBSnMd0DlCLH7KRMVvO4TparYfdXQRCN3x+D6rIvOa9U4OhtkpjpAwg&#10;wzQFdxRznpS2bK6Zc/jlluM4HkrAF7Amn56LdOMPRZrdr+DxlwCGv9vnun4oITAOo1hgopgZ18Pz&#10;pH54YvBj8itxre0jTN69C+uPZeGIJwOtwSeoYOci3JMRFnMRXKhcY+oDRuvd66V134cy/b7i1kgA&#10;5yzeJ8/huX15GFPwqTnuyswU2AwqreZ9y+uH5+BSG+8dnhfV63zqy4NXtS7umQYEuzw3m+p61e8o&#10;duT23YKO6F/RHtAI5jsRcU3lZ2cQQOag1f8AwfRRtIWeNMWjcomF/VyPezLZx0yTIWf1YONxUGYY&#10;GVwXv9/X+vuSqHsORTEsgnNgBsH5NkS4j85Dz8D+0INYdvkTVLRLsEbNLqkQFTDXPBe18DcTIqVY&#10;L2KAWZNCdqCRzVTgmeNWUAgQGsY2ejXfz0XW+HQsHv8y1v4tG/l35GMZAVdFo4rHKI07o6dOyHKV&#10;KQhPkPkuANPjUlNauABcfd8M6Gm0NbeZMX45Fo9biNzfrcShrZ9a83FCAhgCgwEY3kSyygQwI2jl&#10;KEg7qLwBYwuO0RJKIECACfuDtFiAW7ZVGHqtAkkpCWWnKBVSivI/BTDJtgrMfbvS9CNz+RzoCATx&#10;QUcMaQQYpUIby5jK1TT86+P7F6woJsFH03CUaxfADOf+PPRBParCqrpXDMWPnPouXJ5/jMeawCDh&#10;5zUrxGIwGqhmAYwU4ATbaZQ1BuEhwAQCHrT4Epix7QwVZK1xbem3rPqk73CujMWu52IkcllR2RY6&#10;MbqgESl8bZdTLWV8ZJduWq8xPPJeLUFCc1F4fRA4VS+h68t8j8Ah5aZr5/KC0/jIIYDxUFG50BTq&#10;xmSC69ACuQoFMAIWAcyPe17lMh7A9ZoaIzNzhQygtAJpxYdxRcEHmLfVhg2nN6AilGliDD5a+H6/&#10;sqGmm2ypLs9kdKv9CRVryH0n35sCb/DGPpXp9xVnuGeOi/MuvNe4EH/dut3Eu1QXpXopM+FUhiXP&#10;xUACz0B7Ha6xbcfqsxvh9dzNbcwwbrEuzyQy6KncHwIh1ywFH+B2fcbNp6LImUg4phE0uX9qacN9&#10;7DSz/qeYJpphPk90TONnZvB1AoKXr3mn8jxzbV6Brupg+t6Hr4sAOUwwk3st5laywO0ENwJcxyzE&#10;al7Ea9Pvx7KxL9DKVzaWgs9ShAqMUxGOy+Pjxc1g1hAglKWVMWoJVo5fhtwJfG3cGuQkrzZ1N4uv&#10;XYRND65H4JQXkZoo1k5dg+wrFiMnZQVWjl2F5eOseIyJ3ZhsNIIM/+7rt/oU0+3ACvKbNGoCnQHx&#10;EdwOZdHol5Dx56Vo3dNitcyJUeIEGHOjU6HJv6yMGLXYtooga3hjEWDsp1DWEIHH7+VF48d5bxx/&#10;/1i9wNQWotXykctK5WeNIqFl/FXf9b9HLs8/glcOt5qUWw+t5PN8LDgXNV0GzEz8nhhGX9+9oIUA&#10;oeNvxUOs2pHhJc14Ym8DztGy93ujiITCWFbbhQlFCpw3GPaoQPIAc74ETlJ8/JuAoeN/rf0kdrZF&#10;yWA0r18FqnFMLKmggqFi6fHBmzkwJingS2v5f5GRtHSH263YgwL8plNDYQcVlqz5JthbQjw3ZCEB&#10;H3zhMJ7m+kcUiE0SKHoYsolfkPUM5XWjdahPlWYG7WnROeV3fW6cJ8BMI/uRm88MtxNjovS1ph9S&#10;+m+tRL9SjSS2jvHwwlMYX7QX03basOpYLipcz8Ppux8+11xa/+pErHYw03sUreINVJS0vsNqcEkF&#10;HfQpZfeLNOV/pwi8or5byTwmo9q/CE8cKMOowoNcM+9re28LJ00n7aCx0I7kohqk5X+Ee995E+3e&#10;J0ysRCxLPdH8ZB4CGJOu7JyDro57EVUMhduOqc2Ld7IVt1GfNbmtPDfBKwDiflqdAVTXMxNx53RT&#10;pa86oIDm0qhrMxlRX+vvSwJqvmnYzzTEyXy6yWBUrOpvm8p13IWa8uex+qYHaKkvpvJcalrvq6Zl&#10;pdxBKcqkErgIZKQwBTwXF8BkaD/GqABzGfImiJko7rQMmanpSL9yBT5Z9THQFDd9z+JkDpVlFVj2&#10;q/lWY9CxmVhOWUERsGhCpsBXGWV9/VZfItejAMYkFoxaTkZDFjWWz8fncF0EsT8sxZE3DpoJnzGo&#10;S3Sc0qUsMt7ovQpOSoNWprqwambDUDsBhhffiiOtcNA69Xk9ZA7dWF/rx2Ubj2OkuuRSaVgAQ6Ch&#10;0vtPAcxv3vwQtsYQnIGImfNfE+3GwiO8Oew1VFTWb8tVYQVc+97GBSlc7xfHv57Hvc64r+Yfaoej&#10;W23tY7QiQ3j2ZACj80/xPSlfJVSo2l8zdpRtJYARyNJC5Tn7ddEJfODqMq1g2kIhsoI4/lakzLF6&#10;6/fI9JSdpXPc55r6kJEF2raK9KTsre2Y+UEEd6XsFpwLoZ2sMuAn0PhdePmgA6O4viFc7zAxLH5P&#10;c2kMCNql4MQIajF+8xHs4Xn1cp0BXmON0Tju3KNK8CoyGP5GoQDmxz+nQwiWAtg0Po5/8yPM2VqM&#10;9Uc2oNq9Ch3ef8LtuR0RKuMIlbKGcQW8VqsXuZkiPirdgAoplUWmKn1lU80ywfK+lOn3FjKjsPtm&#10;xIPT0RZ8EqWON3Bd4Q7emzIMdPx5Xigm4YLHWN6IkcXV+FNxAU45FsHjeZDrs1hHgCxM9TWq6te+&#10;SbmbfmGuO/iojspT4AxN4v6q3QyBx3sj93ki12FloOl1udhMOxwCVMypfma3crtkR371Oetj/X1I&#10;yEdmRIAWqKijs2JZ+o1ogMezYyri7ifQtPt5pP/pbmSPW0TFR6U3aqmpBTFs5isMphdcLh6AyZyw&#10;yvQlyzYsJB2ZZDJLx85H3q0r0ba7FQl3AonOBLq7u9CZ4PNgAqfyj2PhFS8j+/IVPAZidSrgFPtQ&#10;yrKKRC134rcSw15UBKrfVzZZBjLGpWPh2AVYdsNiNL/dZDpOd3d2ottAS9TIf8l1If+9CtuMG4Qy&#10;iPRfA6yGFzSaVuz37jyJ1pDf+NjdgTA+9MbwG9tpKihZogoUy0XGi5eKUtvry8XwfeXOks/wGS16&#10;V1C9tAI4TQo2vfwwFVEdf5u0n0pgGNf+ndw+F4JwvVaAnoqMx1Hup4H2JrxyoAUOBfm9nXD7Qnj6&#10;RAhjCk6RhdQgVYFaGgP9ipz8m+fAuMikCNWq/xxuKDyMPW1knT4CTMSHlgAZTOlZvi8waqeydxgm&#10;pHHTfa6pD+kNautYq/7DxCHEToobaQE3oKxeHZkjpnlms9+B5z/pQJrNgaE2MRELAPtpHAO3lWxT&#10;9wFt6xyu2HQIe84TYDQqOxjAOe7zrHdrMKLorEmHVobg0BIC0tfW80PL+PxK/DJ/P6a/VYDMY6tx&#10;wJFOY+sFBFzzjOtGtSMKYKvGJeS9hYpX9SSKZchtNMUAjix9sZkAGYIq2BPtagPTt0L9PhIMcQ2O&#10;KUj45sLtnoNTnS/hxq1lPGcNGFhWw3tG97nqeppMx4ehBSogbcIvi7fi3fMZcHqeNKxDAGPGJXOb&#10;Vs0O2YK6LasehgCkrLKI+1aeN7IyspIIQVNusLjLYiY+n9XyJcTtdKoGhuBiMsjIfoI8TnK3fX3t&#10;/0pMpb93KtciUFZygP4mgyG4hATq7ZPR3fEEPs2/B2uuWoKsUQuRN44sRsFuZVt9RWFefAxmhRT6&#10;GK5bcY+0lVg2bgm2PV4Of3WArIVsoaub4EKJdSOUCCBGJtPZ0Y2N923GsjELsCZ1GVanKttM8RuL&#10;0ZnhbH38Vl8iQLFiMNkmYUCxrQyC1YrfLMepjacAHxDviqMzHuaTbiQkhJr/UuA1yRQp9gCMLOPS&#10;Slo0tCJptabkn8NfNu9DPW/+gGbve7w42xnH7W+TNdio1IpUWNkLMHK7fDtfuQlsm+cCpK+DkpSt&#10;Jb3vrzjWihoeQIffR2odwX5vAn/ctM/KkOFvy0evfblYAcZqSc+bnexgEM/DMx/UoMkd5g2qVOMI&#10;XqmN40oqhyG2SiroWoJQC5WFl+dM7XXIIMvkU1ebkjpcu+VT7G4k4yQwtUXIOoNdmLZNU0bFOF0U&#10;N3+Lirv0TN9r6kMG8BoxbrjSOjKZdnOeh5YKCOoxmkrqHYKE38/zE4ygJezFE3sIJBtaCD60jrk+&#10;zfxRAa/cZCk2fp+sxwDMxoN4/3wQnnAEDo8ftWSmM3eraaYKQeUy1PWkmE3f6/q+8sV1+K+ETI/n&#10;5U+Fn+GFQ59ib3gzamOPwBHQ6OG/WW4vWtVyIXk7CCRUnl3ev1CByoKfY+IUXc7ZiLrmUslOhzoF&#10;S1l3uScj4fjPuMg8Qf3ebMChAWfT0Ri4k8e0mNcaDZFyzW5SDK0Rl2ytR3/u2xC7F0k8HxOK3kJh&#10;7Sq0e54zAKJ4SshnZb9pxLJVeX87vHytk9uFg8zBdROBk8fAdRcZyjy+r9iNOiQLSAUwOjY3E4ys&#10;eEyUrEfAIvBVO5y+1t+3WG7HsNKV9X0DNlYMJ+y+CTEBewc/57oHFc++h7zLFxNkyGRGy3pX+xgq&#10;SsnnxZYCl68Dz4UrKwgOay/LQ/aIlVg9eg0WjF+I+vLzmrYMXyKIMP918g+xmAi85A56DgQ/7cRr&#10;f8zF+pRlFPVuW2EyvlS3okwwZaCZjgOKVxnh75njZInpQMC/NTnUyiLLIWCvwSqCk3q01W+sR8JF&#10;KOE6Ql0RUAuA1IVUpicG03sjqT9Yrwy0U1nJctRjQQ3SaB3va43CF+zmSQ2RMgexvsKJUfkncWmZ&#10;kxcrLektdVQGVCSmC7PSUBVwb+FFLaUvK1TZQCrQ40VOxaEeSUmqCC85w/fqaFXLsqayJJgoRdqM&#10;DOD7amlyVeFxnGwN0BoL0mrsxPlYAllHW3HtptNGwSrdcogsdN4sg2nVf1VBXNhimAsVv/qxqWml&#10;YRY8Xo98eA7VUTE2jY4OYE0NAebNIzw2BIqiaip4njPN3iBA/c+2ah53xUJaDdMYU3IUhTVuMhgV&#10;ajppYUbwxF4aDDa196nh95UBVUEFfpyApD5SZAqfnx8pdIrOGUVAIiWfTCtXBsgvtmmEg1qjkEXx&#10;WlGLoesJaEc6IrwuIlS6QVRFunH3rgqMtSmTjOCkmSTcLwOmPMfqM6aMRT1eufkQ3vEk4A774XE2&#10;ojEaM8ZLcn410sjGBtqqMVCxI2No9H0Mvy5Di1R3I3ZtpX6bXm2KLcqlZ/aL29JnCj24tLSFyrUR&#10;I8ka07jW4TarrksTWC+zncKk4nzMP5CO8w4Fv7+u9C5UmQE10FQQ3B8gSHhnIf3gWlyx4T0ajB08&#10;DrzXipSAoR5050xdlOKAKYUHsezkdnR4njIxDil1jRT4LvUqF4L4Wu/GWy/cjczxT2CtAv6p6aYu&#10;RJIjN5HJiFINiar+v1CmF7K8mrwMa1LIPkzasXqvUelfn47QmRC6I0CE/+vqjhJwLHgJEWyk9BUT&#10;aX2vAQt/8zxWXLmIwKJMtFwCVhaZTB40+2b5OB6fUcuxjsdJ2WHWeGqJ5ZbL42ezxi3AyvHLTbeE&#10;daPfRMYV2Xh38XvoDgDENHQluogniruQRZG9dJFJSf7LpH/qhiMQSAFIFAMYqKp+3mwjeEMOzq9B&#10;zoFzpgbGQRajmEAFn88rP2q16OfNOIKAIJ++xiProtUIZE2v7BWjuHRz64aXMpWoSLDYCjiaegIq&#10;ulRa56N4ow8qbKXFex5p+YfMLJrmgB/dnTEE3CGcCcUx460Kk0GmgLEZM0AwUhxISsXan4tBLNYi&#10;ZqFjIneQzoeU+pydZ3GGtNcXoFVAKXd247rXPzUpyYMUq+HnRxTqe03oV64uCvyuAIbHQx2JMw52&#10;oIWKO+B20sIMoKQxhqs3HqGy5zHneVVdkVV9LkX8VdE5scZQU8zxtY6xzlF//n5SOQGG51RJHqnc&#10;1sSiAzgbUtaai2DYhcORGG4tPUGmQmAgC7bmw8i1pn0WsPTEcQg6vyz4DId5hXaEvDRgnDgX6sLv&#10;C0/wOjqHVAEYWZP6zJk4yLcUpd5bTVMVG5TyVHadxjjrWhSQ1vJvCQFMDEnFxQTagcXVGLStjus8&#10;gt8VbcErhzJxOrQIbdFnCZ604PtQZheiCBAUJ1FTzYBvCtnULBTUbcQNW7abGfkDzblU8oWOh1Lj&#10;eQx4jpLtn+Gp/eVocT/7eYxDLjIBVl+/c6GK1zcbsZosFN3zIJaNfRGZl6tGRPEXtUfJoAWeR+Wp&#10;anYlAvSt0C80kXtLvchUPJkxJtewjsxxi/HuSzsRD8TJHuIId3dRR4YJL51U8qQPZBGJELV/ENi+&#10;oAwvTHiO4EGgTc4zRakK/uelEEhMfCXTuN7McSG7MRX5ZC5iOxodoGaf2an8TEomlo5eiENrjiJO&#10;DIgn5AqLIU5QifcwlxipkwE7Itx/KZ/fqvCVu8sSAcwAKo4BKqyjZSPf7ZTig9jHDbZ4nAjGYmjX&#10;qNvmIH5TcILs5Yz5nGa+mAJMft701DLb7tm+2TZBTJarUaYKNvLmL9JwJDIgVYnTYk0lY1K7iQH5&#10;rRhJJnRz8XHs7ojCGVCreRf83jDeau/E9eVnkETL1mSOUdElUakkUWGZ39G+XBSi405FSGCwjouO&#10;kyzoRtxcdBzHaQH4fX6EfAF8HOrGnzfsp7JUd2MeP3sLUvm94fxs/9IaUxlvMpzsbUgtPIc7d1bi&#10;dDRORePhTedDRTCBOeUVBtg1xljp6Mro+kVZC5migJ5Kh2v4XHr+VmsYVfDrHJrOygQmVaxrTstQ&#10;O8GMLHLJoQa0xjTp0gEnWVORL4rrCo4TgMhcCuReU5qvAEb7ZiUyaL0K/N9YehRnydTaAz64Qj5U&#10;+eO4Nv84f+88mZzl7hxYarVn6fsYflNUvzVQRg1/s/d39LdJcuDxGkQZWKLmm2cILNxHHjMBTlrR&#10;IfyqqASP7tuI7c2rURd6AW4pVxeVrPvbFwX+2KI4T9Strs3qKSaZhXfbN+D3mzdiBK+bJHO/15mi&#10;S4GN5gkp9pdSeBz3f7gVje7nDDhZsY7/TJzoPynu0B3obH8M0eNUxDffg5cuo/VOpaw2KaupRLPV&#10;bp9WupXG3LdCv9AkZ7QV/9BwNY2JNoAwahmWXfUiPlrzESIa3keAiXd1UsEHkaBxKldVF/V0nM/D&#10;DWG8Nvd1ZI/LwdqUtVhD8JD7cE3KF50BlHZs2sDw9/JS5UJTBwELYNbILTaC4DNhCYof2YJoK4GM&#10;Bn9XgsyJktA/ucU6QfYURmc3Qa6TDMZyGdCCMS4IiaVYVKU/rFRuEb5GSbWdwN3v1eA82YNm5Hup&#10;RFpIj7ION+DqzfvJdngzk3r3K7fSno3C6hGrOE3uG6tOw/qbr0uB8TVZmJZFLjBrxKV8XRMqr3vt&#10;BHY0d6KeFq7b5zLZY1XBbsyi8hRbSqJylEU8qNhBJaamnfot7Qu3e1GIKqutKmvjzqFy1PoFGtdt&#10;OI53PHEEud8alXw23I0H3zqBAXYxNReG2ggw/LzcV3IxWt18eVzVHZvHb5z9OLa4NW8lhLDfC0+4&#10;CzvJYq7YWIHRW51I2kQGWeLFJeXNpseWVRuja0Ft+wkGRngse0RDzMQK5OIUoxlU5DLsafrblThF&#10;gPDTAHB7nWgNRfDAsQgNhbMWKPC8JvFaEqsQg1DMTMkBpt8df/MfBxtRz5vDGfKTpQbx4fkuTLBX&#10;GKaVxO2rCHAgf0+TLvs+ht+UgVyjyYbkdTtUvbdKq/l7Aht1O+6g8Hrhse+3tR6jCurImA/h98Vb&#10;8fQ+Oz5uec24iLq8c2Hmk2jSogGYi0fRWl2ZrfWaeAXZ1xFfLm7dvBLJvF9kjAlsk8kuNRxQLXuG&#10;FlUTfI5jyq4dqPW9TOaimIdiRdrOxQOuEpfm5ThvQ7z9Ibg+XoAVt9xFS3wFctKoWKU4pZw1tCz1&#10;4mkrkzFOzMUCAmVyqXmlGR9N5b/gqpfRdqQN8QgNyphoRJjIInTRf92IyHEVSSBcH0ben9YiW+wk&#10;ZQWPwzIDsgIWMTuldWf1ZJkJYFanKt6i9jR8L1lgk44PlrzD+6ELsViY7CVCIV/io/LGuvWbGiMd&#10;BeK+OPYWfYz/UpsIS7FYohtUGSViMepF1mvRjqBCv85+GsVNQbQGuuDzxOCnYqgk0KSfdGBcQSWV&#10;kJoCKm3YCryrSM6AjW58WaMCG25LAV65gQQiyjCyEgQESm38fgelAb8uPoE1xzvQ5IuhNayajrCp&#10;kcg82YLLCo5xW6rn0HaVOqs2MZabTQrw6wrnwpXz5rhq7Uo7ttxHOtZNuIxA8Gotj7PPyZvdg0YC&#10;RMYhWp42KswyLx9bCERKJ6fIOqfS0P4rtiDGMNx+FvP21qPOH4WXyjtAkNE2/r5PAFFhLNeRBYr9&#10;yIiwAMYEu3leBFqqb9E5UmD/F1ub0N90Q641axxMcFGM4woCQdE5L0GlGwG3D4FoJ044nbhyK6+j&#10;QoGR9kcuKgKMcaFaACPXlUks4bZeO6epmAkEgiGc90fwxgmnyZbT7/bvBRjNy/n8mP3vkqJYCtcv&#10;0FXW2yAJX1erl+F2q3bHuOsofyzejX9+uAUfNqSjxfs8WfJDBPQ5ZC1kLppB755qAsgXkyXf25bG&#10;PHdrTPMsnAlnYkbRciQTWC4lW9FwudG2NoK4XGY1PF9neWxO4eZd76DSP9/UqcjVFjexmH81SuDC&#10;FH/gZnR6p6LLMR2dTffh/HsvI/NXj1GRKnMqk0p1hXER5abQKu9DmV+IsmJcLhV8DpV+FkEygyAh&#10;Vx/BIY2MY+xybL5nI8LVYcSo4OPxEBIK+CcSiCRiCv8jGutGwg+c2lCB9GtX9LgH07lddUUW2Fhx&#10;GG0ri6xFHQDyUldT8vh6FpZdsQBljxUj0kLG0in3FxlKpJO/IRBT7IWvKatA2WPNcRzJPYCXrn3m&#10;CwbzdZDpza7pDfyrnmE8Fc1NxTW0hrrQ5gnRUoiijYq/rSuBRR+dw6/yDyC1hJYrL2Apz0F2uUQU&#10;ZKU1SVCRm0VjffvTouxXXon+26qoSKr5uXoMo8IcVMDf50V+le1jvFHjQksogaDTR/biRkOoC7vk&#10;Gis5jWSyJNPs0fyOAKWBik9Fllqvtf6LQyyAGUAGpywtvSaAGZRfj/FUgn//UO36lb0XQEc4gt2O&#10;CMYT5JNMYkM7htiV3KCi2AbTjUGMQAkDGi41lEznivwTeKejEy6en2jYg1ZfOz4iyNy+t5pW+ymk&#10;5J8xSl9jdvUdpaUPK2igEiK7sRFkJD2Aoy7VQ4wB0U6Aa8L1Raew8OM6tEa64Q0HEejwwUGgeGWf&#10;xh5zPeY8CFSoyHlu5KbS34MKajB0Gw0JgtqosjbsafVxfRqG5kUTv//4u2cwxqZ5ML3XnhWzE7B9&#10;8/j1LSOLaig8LgRgVd+LrajjwTDN0bGdx1heO3+2vYN7yrbgYNsi1ARf4PGdTpC7CVHvJETdsvrv&#10;5HGfipBflenKnvr2NRs/toQNuFg9xCLuOQZgqiPpuH9HBsG1CpfwHhzGey4tvxVJZP9JtrME3LMY&#10;wmvixl3vEmAWEGAEKl8ATF+/c6FK2EeA4Zq7lWrtnk4mMxeH8x7H0ivnYsnYxVhx1QqsmLAC6VSw&#10;fSnzC1Ey1chyVC5WEyDz0lTTkmm1f5HramQWXkl+Fq/ftR4xRze64nKTGU6BcFeUzxPo7CIIkOEk&#10;/AkcWHcAi69YzO9nYNm4pcjk9takrcQaMruVo5che7zYzCpkJWskQBayrlyBwhe2oLu5k+ASM0AS&#10;J2ApSywai4PqBfHOCEhr0B3txsns01h49SIsvXy5gvxUBF8CFwtgCAa8UXsBxmQLEWCG2isxprgK&#10;d719Fkf8MTj8YfhcQfjdQZwj2BSfc2FmyTHT7kQ3t6YYKotIkwytccxKrW02bcx/QYv4v0sq+T6t&#10;WiqQlE01uGrDUTzwzmlsa/agKRKBx+Oj9c7tB4LY1dGFmdtI46kkNNBoeFk9BtuVzaRBaZqKaVnw&#10;cr30pXQuTJHikwK04hRicaaokIo92daAG4tPo44nUJ2jnYEATpAp3Lz1JJL5OdXKqOuyapZMp19u&#10;QwAzoKTVauNDVjOKivbv77XiFJmm2++DL+hCfdiL/dzOfbsq8Ictn2EoWclw1bPk15r6CLkx+/Gx&#10;PxWy3HYjaSCkEnjGKOsqX2nUZ3E5DYmso+dN3zCnVwzLSZDpxq6GTvy26BDXwnMhl53cbQZguC3u&#10;n6Y8juC1dCmZ60heZ1dS0Vd7wnBEAvB7A6gOxHHbrmqkkn1ZCQECFgGcdVz6PobflKFkWIMK1dyR&#10;z2XkqAsBJbXwBH5btpXAvQ5bG/JwNpBLxjIXoeCd8HpvhV8Fgm6l0gpgpiHom2yC5KZQsA9FdqGK&#10;ACb6OcBYbWMqIisxsyydx11GneIv55FcoNhbGwbYq2hAaLIpGczOnaZ1v7ooC2CsfmEXF8CEfBO5&#10;9ulkb3OguTMh70Qkmp7AJ6vvx3sLtmDH8ztQ/tB2LLlm2TcU+YUqeSlWs0tTNKruyXxUplf22FeR&#10;k7Iaq8ZlYOHlL+KzDYeMq6yruxtRsgw9dstVRoCJJ7rQSSCItcew4f4tWHQVAXZsJtaKpYzMw+rR&#10;edzeClPEaWqHxq4kc1mMNTPzEGj2cTuqtSGIKEusm4AVJ0MiqHTJNUbjMO6PY+/Gj7DgioVYcWU6&#10;lnMb/9UbGLWa91liFBZvbL0uP7oU4AgqCw0qGlp+Ein2I3j503pUKoXWF4ff6UQw5EEHKdNpVxxP&#10;nYzhLwSPy944gnFUIioM1M2u2IAU4yAqsBHFrUjjxX31pnpcsakC096qxLpKH6q4TW+wkwrHBY/f&#10;jXZa3BUOK2ts1MbjtLJoQdPKHizAU0yASmskrXULYOQuUyaZtU8Xg2iWTRIfVeWuVF6TEEG2l0rl&#10;etXGo/gwEEOTP0gW5zdZfE99cBpjTZErAYasR9XwquDXmAS5nGStD+C5UiB+JBnelRurMP9AE2oC&#10;3TyeIXjJBjvcAZzmeVtJ1jnWfgKpW05idBkVMZX/wLIOXFrmwKVyVRKsBhEMNG99zAayKtLrv5Uf&#10;xOs0JGrILh0hsld/Iy1GLz7pSGD6dlnGPCfcn6E8L0ph7o3hJdFqTuI503nvT6AavaUCd+9rhztE&#10;QyXohYcMdb87hqtLK3lM1IZIx4aA0bOd75K8kVTgJ8B5zHdSeHzTaOykbdiL2/fsREHLqwSWx8lY&#10;5pB9a1zvbCrjmQi7NBd+NmJyjxkGoBoLieotLi4r3gIYAaXqRiz2dSy6HrfaVyGlqJLXSQ2NChqT&#10;BQRgnuPBZMLKKBxBg+a2nWWo9c4nqFoA02mOxUUGMFy3FXtSk81ZNFBVpzMJce9zZGT7kPBFUbf9&#10;HF753eI+lfmFKK+mKCaSbdWijLMYTLZSiUetRXbqWtNwMuuy5Vh6wxI0fNKCeBAAmUWkM4pEt/Fj&#10;kWnIkRWh8UCD9ZgX8/+6BGvGZiNvSB7WpW1AxkiNb85CLn8jK2Up0kctRsl9dnQ2dZIBEUjkdosL&#10;vAgsfFQqdDzehWiA7MULNO5oxpLfLEYm15ExaqmJF1nzYIy1ypvTuEJ6QMYAjTKHBDBUgLRsh5B9&#10;DCw8xhu+Elfmn8DjextxwNsNR2cXLWQX3F4vIr4Y2gNdONIaw+aTbfxMLSbvOo1rS07isqJTGL/5&#10;NK7ZUoW/cXu3b3XhWSqZN846cFSxFlrrDj+tYo/awfjQEfJjd2sID+5pQsrmU8Z/P5hKZySVr/po&#10;aZ2aZaP1yxWn+IFawPeC48UgyvzSMU4qbSAwaJ8aeYyVwl2Py/JPYW19EM3qquwLmHHRpTWtuHbL&#10;QeO+EsgMoGLQ/g/RoDdtiwD7P9ul0MlKuI2hNgLD5uPIb4iggfQ4yJvLp9n8vhCa3d14rSaMR99v&#10;wi8LjvMYHyeb5PcK6019TKqNjNF2ikB1ClN4Q768vwn7HCG00FpxkFV1BENoJSM660tg3nv8rS1n&#10;qay0DwIFa1/UcUDtSQQwGgUtJqHpqb/e/BlsHXEyhCjcAS+auI/rq3wYZlNyABmYnefYrviQDIbv&#10;ZjQMKj9HFliB5KIzGM79Glv4MZ75NB/vN2Xxtx6F1zkDXtcd8PnV0XgKAm4Fs++EOgObwkm1JZFi&#10;JZORiyXWAzR9KbMLUbR2rVv7E/YSaAikewNb8Afb62RxlWQs1TwnPKYEcZNYwnMtF+bI4hOY904h&#10;6j0vcxsCXwGUtsnj8rXfuJBFc/1N3Mirlj2zEPDfDr+LrMavJqMvoNP3Hlr3ncULv3yuT2V+IYqa&#10;eOakqc0+AUYAMCbDxJTUI0wJCwrcZ5IxZJCBrLwjF/4zQXRTDytdOBojyCTIMAgKnfxbTCQRSaBy&#10;TxWyr16OVSlZBKl1BIXVViua0elYTXBYNS4TJ3KOINGuFjT8HqmQqW9RGgHBirCDeLQTCCRwgnpi&#10;AcEtffRSAt8yrms51o5ehf/SuF3TJsa4F3TB9bjJJHJ1lFIEMKVO9FMGDq1C08eq3Inhm+pwe9lx&#10;lLsiqKOF3eFw8QYNI6LOuFQaTlq4LQSNc10JnOIOnY4mcIZSQ6mlklIzx/NUmh2y0JWm6vfBI5cY&#10;lZijM4Gy5jCuzj+IQVtquRYqG7m/ymoxsOCcmTufqqy10hb8/7Y6aZW1UTkqp19NOqm4v+QyuZBF&#10;I6bl3lIxomnDIsDkOVGLFRWy3r2nATWRbt4kEd4cER6zGC3/RozcQiVsU3YVWUJxCxW3g0yjhRap&#10;jtU5iy0SiKU8RtBSvc5+HOvOhXGeLMEdCcOhOfjREFzhKFqo3A95EyhpjOLZ96tw/44TeHDnKfxz&#10;9ymsO9JMkO/CWZ6vWn8XfCGCv8uJbrcf4UAnjhBcHjqkLMCzXIeOfx0NAdXyyMWl9HEX97HVtIcf&#10;vrUByWSwKWS1j9PKOsJzHKIx4fX6cMzfiTu3HuK6lXatbLhWjDDpw0o00DHp+/j1JZpXM4DXxgga&#10;T9fk78YzH23CSd8SBCL3mz5Ync5bqHRVET4PXbRsowSbYGA2vFRKIe9kKqcppteWNRhLLeKluC4u&#10;BmN6iQlgfFPIQmag5Pwm/DLfhlEEGLm7BxYpuYZgr0QRm4qj1cr/KJ74qAhNnhcIrgIXteIns+Pz&#10;aB+/c6GKOi1r3ECcYnUkmIpu/zQ4W2+GNzQHfu5f57FPsfT6F/tU5heirCBrUWsWBePVi0yBeDMD&#10;Zng61o/WuGgykbGrTXB+0RWLUP50Ce9RsovuEMIIIUamYepUlOVFfRzrCiNB2f5sGZaNm2/qX7LH&#10;qb4mA6sJMqvHrMWyYel4ZfxLeCv9LXR1KmMsZtXWcDtRMqOo4jyd3QgfC2PJNYuwLG0p1Lk5a9wq&#10;LEtW3zMCzCAq7q/cvFQSnwsVtcDFZHiVudBfPaTU3puK8BfK3Cp3kZWcwZ+K9mNTtROnvJ1opMIK&#10;mdbrTipEDy1vgoaAwx+whEDk5aPf76eI8bQh5nfCQ4Bpp+JrDEdwzNmFzE8b8RfbZxhaVIX/lgVM&#10;EcAMVNyGCmgEAUaiG+O/yzto/VMhUalZabAXEcAUqSU9wUAxJQK3yXAiwAxTgNx2Gr8tOIK3W8Nk&#10;iFH4RW3DIbxeH8FV+RVkAlSm2lcF/VUsSOWsgsthZC1JVK799Rvc5sgSJ1IKq3Hd5k/xZqULR4IR&#10;MgY/2gJOMogOBAJu4+5qCsZQG42hIhrF2Vgnqvj8PF9zUJxBntOQ1wTjQ2QvbsqJlgge2nESyYWf&#10;oV/ZOZ4DxUsIJFyH5a7U+XHQIGnjuVNiRjXSqPwnkJltafKhjmBptuUNobDRi6s3fMTPKd1cTMya&#10;bdN7LSomoxR2xWJMHzS+ZmI9vWAmBsvXFJPS9wcTyMaR6c0/WIgDjly4PA+a3lVhz018vJWs5E5E&#10;O9TKhezEOc1Yuj4BCRWR2IpGGks5SdFqGuXFlEWl+FHEqRkqM2nwTSWY3oHVZ1/D5bYdSC6u5jGW&#10;q5rHU9cZwUWdMy7lsU6zncArB4rQ4nmO+y2guoPHRTU1Ktq8eABWDTEVO5KY86jOz5qo6Z5C1krm&#10;6r4L3mPZyJhyGzQzJiuNbCAl22p/QkW7ksxA6btS5KtGkxHotR5F/2PJivHqRZZhuhkrRVkMRjNa&#10;1ozOQW5yFl9TfzClMWtUcgYWXvUyDq//BJ28lwMJ6tnuCBLdFnMBcUK1K9GED74KNzbNXo/08Uu5&#10;Pe73mBwyGIJEKh/HEmQuW4qXf/k8ju88ik4agQm1GiNBUN+zTuqHcx+dR87tuaZWJtdM0MxEhopA&#10;uWZNuPy8Vcz/KlTgCgCbTCACjKzKS2kBXcr3RpY1Y8Kmk7i55BRePurBCV8MdbSKGyNxnKdCchNQ&#10;1HI+HPRToQXgkyjOEuqCh++3BcKoJNPZ7ozhn/ub8MfyCiRvVqFeLfpT4WoOuqz8Ptd1kYsZecAb&#10;XsdUrqO0AlqVBYqFKL5Sg/FbDuGe3XWoU/yEx9FHUG4KdOPht09TIVSgP638pHwp9Boep1qeE1Xg&#10;y63J40alr6JDKWCNYVBqapr9BG7beRK2Or+pL2qjku8gK/GQRarOKOz1Ihbmo89LhWsZBu4AQSDo&#10;JvPxG7Zz2B/H8iMO/IWsKLXwDBW6htNZsbre1iyqe1H7mv7cD9MVgL8/kq+Nyz+O+3dV4LSniwqM&#10;bIqGRUssgZm7azDYpoacYqJkPgSk/9lG0CWAppCpjSCAKtivNjq9GYO6FkfwuKnNyzBbBwYWNuCS&#10;radpZFThd0U7sfJ4AWp8T5FxzUCXUwOy5nIfpxmffKdbc0wunur87yKmA7KC8wQZBbq9rll46uM3&#10;CS6HkFSurtZkzYVtZJOtZL4tuLS8Fv9DoL7cdgSvnyqCw/NPAozA2BIp7IsJYEzfNBN74nOlmHtp&#10;RJDJxWQ8KHlB9U2++1B39DakX/0k8q6QO2etaYOSQWBRxpbiB6oTyRmzxBQ2qsixL8V/Icq6UauR&#10;MXIpVv85Gy1HmxHvjiMS96Kb6JDg/avsrxgBIhInK6EOiNJgXf6bRca9lcPv5qStJsgSbDU1k6xp&#10;FYF2PgHL9rgN3R3dvJ/8pjuA56QHy367GCsIwpkpBOTLePwuVyPNLwpYPw/y/28ykBaOfOkK+I6U&#10;26UnBXkgQUe9y4YXVGLk5iO4vPAw/lSyH4/sr0NOVRt2nvfjSFs3zjs70e6J0hruRHM4htO+EA45&#10;/dhR5cOaE22454N6/KqM1jAt9hQqrRRawqm0VIdz28OoTPpa009BFGswsS4qabXXGSnLUr2iStso&#10;jRhFpvKrLSdwmCfWFegyGXvuSARbG4L405aT/C6VBRVvMoF4OJmLLHxTA8JtmrHEfDQp4gQuVcbr&#10;N5I3ncKfi6rx4LttKK104BCVfUO0Gy1kSS5fmMySTNMdoNUfRUcgjtZg3BRD7m/vQtbpDtz+fg3S&#10;So6RMZ3htpXxRkZJZaVEA7VmEcNQoojqm5JKxSjILLY6TGahxl6/3xJGhzcGv4fXRLgLu11RXF+o&#10;9GZ1ZtDIZ40TaEASAVJNQPX34EIxIfW4q0c/HRtj8NTz92tMq5dhNifX04r+W2tw45s7sfb0OpwJ&#10;PUHWJ4WijKLZCFFk1Xd6NKNFwfuLKzvs20rAx32jUlUXY5/3YTS7nsKMHTbep2dNMolGLJi2RDYd&#10;W10zzejH6+LqwnexveYNnvvHqaQ1bmAqwWrKRecis8ClJ628B2CC7knoDpGNaq6/ZxavCTJY573Y&#10;t/zvWHrNw1iRtgx5tN6VVSXFqp5fmpciZSlmoDn2X1biF7LkafLl2JV4ZfwCbH5wE8L1IVPNr5Yu&#10;iXiXyQKLJ8hC4kpf7kYXWcm+vI+x9NqFpuBydYpm96vTgdVCRpJx+XLMn/AiPlj2PuJNcXQcacOy&#10;Wxdh6YSFWE0AXpeWizVjcskAxfr+DwAjV5RmvwwnsKRQkaWpXqKAVmShuik7qEjk5mnEgLJqpNIK&#10;HbmlAaPza3ElgecaKsIbthzGr/MP4TdFh/DroqO4rugIrik8hnG2KowpqEbK5hoM38hHWr9qsplk&#10;OgNQOdJCVb2HlXTQ99ouZjGZUoWy1JVurGadUgBy+VGhkrlpfPU4KtmFBOC6sAaQBeAkmzhPQHj9&#10;ZAjj7VVUHGpz0oK0zQ203pVSzm3yb7WgUTsYtdIZLoVMhqFjqlYpw3juUsiUrik4jRsKjuPO3bWY&#10;f8yD15pi2NjUhQLK5uYuZJ+N4Ln9HbixsALXkaWOIeCNUGIBFdUQMUv1Q7OrcaRqKprJoJowqqCW&#10;a7BatYwga9KwMrVoSSNQrq5y45w3yn0gc414cJqW0N0fnuV+nkBKWQtGkK2YAD+PifqdickoS64f&#10;196/hABmDB2xJQIQrw3jJiMAJfMaTCY7uqHsbXxcmWlm4bsjU9HpnQyYgDdBxXcrGdntJrgvpdnl&#10;/GkCjLoM+323IByeBqf/Hzjieg2/tb/DY2bNb0rm9aLhY8rsHMbHFLuD7K8avy2z47PzixBwP2RY&#10;gPqQ+cj2zJyXPn7nohAvAUVt/Z2T0OmfjqgSF3Q9+JQ5SBbb/BQOrHkO6dc8gxWpPS6xMelIH5uN&#10;FeNyCDSrTaHhxdRW5jW5uAiUKyZkYvmExci/ZwsSHQmTARbr9qMLEdOrLKaK+4Ra7PPRE8e7y3Yj&#10;/cpXrCC9KUrNMy39Vc2fNZLAMyEHyy5fCtuMAuTemIMFY19CBoF5jVrwKI2aLGb12K8OMfvWLrKk&#10;UlmP8omr+E6FeVRmVGSD7G24tEBuHgf6U7n1pwIbSsU1hFatXBmyQBXATlJDxlK1CFHml3zmfJ8W&#10;7y/KlUAg10oLrXcVCVIRUokodbefLHsqkYGFClxLofW9totaxCq4n9YYWxUGKm1ZjI0WP0WKewAt&#10;zd++eQQbakM4HwnDFfahxRtBJQHn7t1kjps0F+cchucrfVsuKh4ruTNNE1Fuo4jCbSpd2CRx8Fgq&#10;viFGoDbtCoprrs4ogv3YLacwPv8kLiMYXMZHFXYqLVrJAoPJrtSCxYw85rrEaE1jTF4XChhrZIBk&#10;RHEV90sKrJng0kaQacLlBSfw0Pu1qPBq/EAUnqgbTeFW5B73YFzhAQJfpTEsRgpgaGQoUUDX2QBu&#10;d6BJx1bqtZiRstB0vQhcCEAUJamMo/EyrbwIZY0FJngfoAUbUEt3/2SCiwZUTYXmuXuDtOqpXMzc&#10;eWcfCuknIJ2O28hiJsIXmoLz3qew5kw+LrPtt+JbvD81M0jZhUP5t9ypwwwDPY5pO97EefeTZHqa&#10;cUOA8cwwM/kV7O/rdy5ckTuvV8RYrFTroFNsRgWktyPqu93MkYmSzXQ1vYj8h8lirnqaTGUFRQF1&#10;Kuhxq0wcIS9N7f4vHoDJI1Bmcs2ZBEm5/NLHZ6C2uBYJXwKR7gABJojuRDdiXQmEAz7EVSgTJtC0&#10;dmLt3Wux4IoFZCJqF5ODbIJMBgErd8waZI3IQpZciGRHmeOz+HomctVdQH3eUrP5mRxkpQmMv1jL&#10;twYYtTNRxpkJ+lMJqquvHjWhUO4cDbJS88MRalJJQBiqIkhaRUklFDVj3EoFUUYFRaAaVtRhsp6G&#10;FbTTMqUi0rAsbm8AL/7+NioMgpfJrKLiGyrFJeX2EwUYZViZVFEpSoKMilAV9B9O5jFS7JDKXJb7&#10;GFst/mg7jH2RbtS73AhH42j2x/B+Rxh3bJdb8ZRRvklqIaMUZWX6URGbeAXPm+IjOqbD9FsEo4EE&#10;FAV3B1F5S4GLLQ2mwhFYKH6j1HS1+rGMAgWG+Z6KF4t4nuUKo4IaYhQ/P1uq7ajdjwr46pBEFptU&#10;piaT8vW7kMzfmlF+wDTf9HsTtIy70BHwojbkwY3F1RhsO4ERb/Eayqfy43Uky1ojBEYSRORe0/qU&#10;LWf1R6un9U3gIiNSkeqgkioC2iHM27ERHzSvh9P7JBWIWoUoOE8J3Ipg6HYCzjwqzLlGuSh4bQWu&#10;pXj6UlAXt6BjGjoDU9HmuRXHvQtw5zubeH0cNcaFjIlkXQs2gnSpm9cBjTneY1eWfIqn96yGN3Cf&#10;ARbVkMiFqGNobfciisF8CVSsvwmU7VN4TdDocE3mvk02MZkwH8P+afBqjsyZTLw6czayJrxI612F&#10;jHKTZZtgeh7/XjXq4hlOlj2KaxYIpGQQEHKRN3oNcv+cC8eHHaYCP56wZsfEkCC4kM34veju6jT1&#10;MnUHmvHS7xYQYJcbgFEsRh2cV6RmErSysZKMJjstF5kjs5Ezbh1yxq8miGWbDLQMAsvKsQSbL63l&#10;2wf5zYwNWq58LktSrGSAlAgtVikBtYNJoSU0Kl89sqQgZWlKVMBHZfS5NFBkiSpO0ECruZYKSH2u&#10;qFwVlOY25fYwhYTGUrUU4081yC/gNqyAx0YtdvqXK+6gwHUjRiluwmNo+c35Wv5x/ONoC6rIXNTG&#10;3+3xozUUwz53BH8oOUjmWAF1UxZ7UHdg0+lALV64XaOoCSKy9iVmtj9BQY0yBW5iiGYWD9ekpAMj&#10;BH7rHCu77bwJpitTb5gKcbkexVgGlAsE9HvnzGTLEfn6XRoKNDouKSNzstXhlrKz+MgdRFvEj0BA&#10;sZ0YzvqBlfuqeM3U8LuKP+maaTFM1hgTAkiKnqtDgUYMqMOBAFOvD6EhMpLfGZt/ELN3bsTBjpfh&#10;8d9N8JLlbVWvS8kEfJPhCdwBr5fvue4xbjFr1slUaNriN5XTxS/dDgHoLXAE5+GN6mzcYC/hsSVD&#10;5DkzQiNDx1HGSxINhkvKHfhNgR07m94kY5mLgP8Osj0dG7kSp5s034sPYHrXa+2HJXzNuMymUCYZ&#10;MVNI/WS03r/De3Q+Xr/tHmSNJcikrTLTI9XFODvl4mIwYhCau6/YidiGCjKXjl6CN6avR/B8ELFo&#10;JwlLGBF0ootgE+8KgvwFXbEEWQ5wev0ZZF1OgEkjG+J3V5KlpI8TI1KB50oTn1H9zSqClwaXZSpm&#10;xd/JGqNsu6+7yMzF9r+Lsp2G04I17d6pZFQA9+V5L9ZcGYIJWYhG8g6gJWp8vordGEWqQLYUhtKI&#10;5T6xRIpPYGM1v7TEBKX5m1J4pjKdClZ/97Wui1kM4+AxkrtJcRMFxsUGdHzUnSBNbXTsaiVzDv9j&#10;q0Ta9lZctuEEVh53mz5tPpcPzg4f3KE4tpxz4tatx/h+HS7h9sR6hmxV3Ew1D3JZyTVJ0BBDKZV7&#10;rHcNyjpT8oaVKJBM9pjM58raElgNLXSSibpxaVkT+hFodA7VuyzZuNUaMIxANKKcwGUCxi0EjDak&#10;FOg77RhYUIXpb1fhI2eClrEPoVA72oJtqOmOY9ExP8atO8Ht6rfFSAiivK4MyHFdOu8mBbtnnUOL&#10;nRhkJ+stI5OWi5b7MMZ2CM/vK8CJjuUELrKV4C1w+ieb9NSo+zbDVMKuOYgqa0j+dqWtulU0qSD/&#10;DL53F59/XTld/BL1z0LAfTuqAy9jyq4NuHzzPl5fuhY6eCzV/FNsU21/yJZ57pO2uvDAu3moCy4m&#10;Y7kLGu0c9Fnb6nYpg+zLCvtik15w0fNegJHIyLiN14nGWU+G3z8VCf/DaHnnaaz+yzxkjnoFq0et&#10;RW7aOmSn0kKnsv2y4ryQJYesw3RJHmMVZUr5547LxsKUl7B36R7Eg2r50oUugoy/O4SOqA/RTmuO&#10;v/ODDmT/MQNLUuZj/YTVeJWMZDVBJH3MMgLvcgLMcqxOS+/piaZUbvUvIwgT1NTlOU/uMUnPWr51&#10;kH+YXUJWIaEyGCblQiUzpMgCGFVfK/Da3wgto2IJlRkpuGi4uuKqcljBXgXsNVVRszqUVpskJcf3&#10;5asfTpGiMYFc/q6CkmqB0teaLnYxFfxyYZHBmJkrPD5q86JjOZysbiTZnYKwCparxXr//Dpa7A34&#10;45bj2F4fgDOi9i9R3hydaOzswvbWEGYVVxKcqPC5zX78Tj+yIYHCUJ4vzevROZILbBABfQjPRT/j&#10;EtMaCBA8n3JNSVRxL5fnILX/J8BcQiC5lGxGM3e0Hev8WyxT2WmDC8RA2vldB1lOI8ZtPouJxaex&#10;u70TzbyY5esNOB1ojUVhawvil2RWydyu5tFY15SuCVWU0wjhcdF5N249XQsCXl1/vKaUbj2Cx2e8&#10;/R3c8+4bONa6AiE/rU/nJHiDk+Dw32qK7HoHZlngMh0J51TDXKJUJmGfAEZB3p8mwHj9s9HifRLb&#10;mtbjsqL3MJ7MVp2k+ysWp2Os9kJqeFl4DsNKannPncGrFdlwhx9F0D3XuMg08lnuRAGM1Z2579+6&#10;8EUMRiKQ7AXKXrkdXQSWgGciAsHbEKABEm97ElVbnsPK6+9Dznixl9XIHbsWKy8igMlVUH60Uow1&#10;Rz/DMAzNwskbm4ml1yxARflZxEMEmc5OROJdCMSAMO/TitLTyPsjWc8Vy5FBIFk1KgM5I9OxltvM&#10;HrOCspyMjsxmlGQFAUbuQzKltGwDLAIcyf8pBmNRa7EUWZQKTFMpSrkQKIbrdSotxQ6UTWbiNBSr&#10;KK5HCfW4P0wtjTKBqNiUNKAiPD3/wg3G7Rvhd/n93t+SX/7ra/opiKx07adqPzQETO4yvWZcWFLm&#10;Ot78nDU6gUp2SwNG8bW/2I5iS50P5zutHmM+l/p5JXDIE8Pcd5pw1ZYTVCCV6F9GECOQqGml3JVy&#10;w8mCFYgrSUOzYOSCUzKGmZap2Jphmjqn1nnUeTGgz3XKXaWYiESNUIfK2KDyT+Y51fOBtgaMsX+E&#10;Jz+oxhFnHO6gAvpe+LhGra+oxo/fbz3OtdRhUAHBq0QxOW67VCMerFb+Oh5KQrBifjpOWls1RpDZ&#10;jd5cgys27sby02/gVPAlU0SojLAAlaLqP/xkJ1FZpgIXKpgvnk8zj8Y9YhRNr+ukL6V0cUuHZx4+&#10;cq3HrcVv8ljWYASvGY0S71/iMPex4moa/qZrIq34JG4oKMchRzrBZTpCLrXMUZsYC2DE/Azb6+N3&#10;LlzpZS1fYi7m3Ou8f/kzyo67DV2+Kea6CfJzQRok8bZHcXTdU1h42Vwq1JVYNkTZZRdPHYzcWHJV&#10;ScQqjMJPsYoyM0Yvw5I/LsX5A01m2mUiFEekMYw37tuABRMWYNUYAkwq2c/4VcidkGsYigUiei6X&#10;oTotq0moAEg1Mhp+ZqU0Gzeiee0Ld+K3BhgFoKUArKCuFA0VjJQ/wcO0QlccoUgKklYmraJe374Z&#10;CawMICqugbSAjQLj371iigANQFmfVVxAz5WtZgGTCuzkxul7XRe7yDrXMVAdyfCeoL4Uq4BaLVOs&#10;inYd11YyCSl3Wva09ofbzuAvpZ9hb2sH3CE/lWwEvg4/vCE3joS7seBwM35VepLHTefCAi+5wVRH&#10;oiJZKXC5PUco+4zKRkCu2Iy6MSeVyo3GtfFcDS3RWIRqpNg0t95yZ1kAYBkEg9S5mSx2WDGZlq0a&#10;o3e1IfNIHU4FuuHwRRH0k7m4HXB4Y3i30Y8/lZ4gIz3Dfa/FaH5HnbTlvksq0wA5NV3UenhsFIsx&#10;GWr6HV1z3I+iGvzafgSLPy1FhW8JXMGZ8HknIuyeYtxfMQeZi3cmvAECjU9xhJkIUeTyCfhv41pu&#10;o3VOYDF9x6ZSudzyJYXz05E2532YvzcHY7bsJbDwvBa0kxHKZW0ZioqpqRVPSoGDxsAR3LnzDdT6&#10;5iOmuJWKUsVavDxWVMhqNyNGc1EBjDoYSD4HmB5w+Rxg+LqKMSlWwsdkdPK68DmVlj2DxtodCFcv&#10;wEcvPUdFu4RKNfeicpGpwl+1OznqkkxgWJ26CmvH5GJlykpkkmEsG78Qbz7yBmItMVTuPoVXZ2Yh&#10;fewCrCSwZI1aw8+sxnIC6rIxWVhJoMlOyUBuylpubx23n21cZZlG1BMtG9YIak3azDLJAV8ptOxL&#10;6fUtXzCL/116P/tl+Vfv/7+99v9d+YLRWZJU1mjcZAJeuZCs2S/n8Ktt57DyfAxnuoD2UBQRfyti&#10;phdcJ061xfBo6WFct+FTsswqKhiyTIKZAEcGQj8CS/9iF0HLYYDL9EIrr8OQ0ioyS4pxf/L3qewV&#10;9xD7MZliBKURSlkm4PQrI5vZXotf5u/DCzsOofp8iMo9gqDPSyXVjkDQjYZwDJnVXlxbXoNLCZr/&#10;j36fIDZQAX6C1zC1/yHgGIZU7OR7Af5uO3+nmqJiTieuyD+EP29ei8Kq59AeuBvdBI1I2wz4CSD+&#10;wGQqj0kGZBIdd6LbQ4VBJdHlnIdux51IOGilem5E2H8TvH4F/Gch5uTrHVJEs6lwlDGl+hErhfUL&#10;0WtiOlJWX1Jg/4t00Rrudt9m3EvdZACaCilLWV2ZVeBpLGfnXMo8+AiE6vcll52KQNX/TJM0e9vU&#10;aA0a/mX9TSWo9SsIT5YScd6LaPssdDlmIui8B17PXfAEp+HvFceQWnQESeUO/ELnSzG9fBklclfL&#10;talGqDyuxacJ+EX4pDGdx/J2xHkcA2R4Yd/NCARugTc4hSDDYyfX4kU0Mvq7SNAzm8fY6hqtMdNK&#10;Yw5p2BqfdzU+hKInp+H5tHuxflQGXk1ZjtxxVJ7jXqOVn03lrUFdy6mU85DJ15Vxlpu6hgp3HdkD&#10;Fbp6hVEJZ/A9TaRcOV7ZVkohXobcMRrkpYFnq7Bu7BpkDc8wbrgsbWcclfSY5cgbnY68tGysTSFD&#10;+K4A18tcviS5mojJ97JSM5BH4Nj8uw3IvYxr4jpVHKnJlhJ99quFpdZrRnr//lx6X7Pky+Ai+Q4A&#10;87P8mKLWKxJZ87LqBTBiEskbz+CGTceQd8aJY8E42sJhRF0EGG8A7ZEYTpDNFNYHcffOM/h9yWky&#10;kdOmJ5hqTkYUkIUWWm5Lk7FH5TPUMBoCjRH+nomb8feplNQFQO7QYXYqKzKXVFslri85gbvfr0RZ&#10;g8tU+2uUto/gEgyE4AqEcYJryjrdjl8XHcPw/NMYXN5KYCPIifkWKCVb7LXWpDebwkqy3EsIWv0F&#10;ovZ6JPP1ZILQ3PJXUVizDg2hf1ABUOk5FFOZTQWhgkBZpgrsT6cinmUyxzTPRO+pnsOaT0/F6Z1q&#10;fZ6ihogxWq69bUW+ATDcZlhdANTS/3NL+NuJn+uTYpblrDYr+i0pMGu7+g1L9FkVM1qv6fe/vi29&#10;TlDitqIEGO1f0D+RgEo2JoDVvhFIfe5beN5nozb8EmyHFuIyMtuh6nCwTbEzZePVIY3nTYCuVjED&#10;yWoU8xpVXIlXjr6K854FBOJp6HROhV892ggmYW5XKcpiL1bTz6+v7achYrkCd+t60HU0nfeOXK0T&#10;acTMgfOTF1D+2OMEj/mmCWTWKKs3Wd44Ph+52GSbrRy12sQ6Vhq3kf7O4fNMMzUyi6KUZwGJrH/V&#10;2axKI1ARNHJHEGT4mooU14zKNbGMzLRMA1SaMilwMgqbr3+h3P9vspLbzdEsf8M4LCDJG0fg+trn&#10;egHm66//X+VbB/l/lh9XhpMxKMZhsuooSnxQoWoqH1Ug+ZstB0zc431/Fzz+CNqDATT5vXBEgvAQ&#10;aFo6u7G7I4a/f1yHP5QcxzWbK3D1xhqkEGySC2pM8V1qYbPpwpAs9wkZRLJca8Zd1YAUsppR9gqM&#10;efMkJmw4hb+VVeP+92vwtkttZuKmYaXf46cFHUJr0IMmAttn/gTuebceEwhqZspkaSNBsR5K8tDU&#10;zDT+zsAiJwFMwXvFXmq4bzXov7UO/60YTXkLkjcdxB92bscHLcu4L0/B45yEhPcWspOpZApkH8Yd&#10;IgAQEEwnuNDCD04yPccCBJKAJlP6VM/BzxF8YmQOYghiPEEymq/66i2xAMBS+BbIfFUp/W/il0uO&#10;ImD6ogLeUmRqgS8LOeQnO1CnY1OPo/ctUNN7cucZK9qAXI9rx7Sg5+fILlTbE/bKraMq+8lwE3RO&#10;x5/Bupo1+MvGbSZ5RKy0f1Eb+imeRuAeSRYzsKgav9iqXmRuMtB6XFt8CAdcL/O83YduJ48fj0/Q&#10;ezcBZTYBfB4B5y4CmOVK+vL+/ZQk1HNuu0wxro7zDDJBAg/ZW8QnJvo4oqcXYOWfn8byK1Ygk8CR&#10;I5AYvYSP6VT+msWyhs8Vm9DI4XTkEBQELivHKlahYDjZw0gq3BR+Znw6cidkmPYqa+VaIpvJScsg&#10;wPSAjMCJjCJzbAbSx0kyKd+/2aYBDj6qIaWAToCTRfnm5/j4M8D8f09G2qwsO1XjS4EMpuLXrBX1&#10;iNPfqQVnMGHjEdz+9jkUnDuPU9EuKvkIHL4Q3GQUmrniDoXQEujEUUccm6s8WHzoPKZ92IS/vFWN&#10;q20VmFBQidH5NRhjO4e0gmqkbTljqvivLDmDG986hTl7KrGA37FXduBkh/qUReH1B+Hy+9ERDKMt&#10;EjeNOI/FElhX68Rt2yu4jRoMy7dSsTVCe1Ah2YrcoPnNZDCqkwlgqM1jLOqR9lok287zeTMGljeS&#10;1RzBzN2lKK7PRUf0ETjlvvAqzkLFKyubClxgoAC+FLWZ/+FXXIWfocLscs4hqKiqn0zHWPwzqEgt&#10;F5SfAOQOTjXMQuN1JX21Q7EARmzj27uIYvxdI1TUUtBhMakeCQl4xIq0XX2W76urgL6n9ZvYB4FH&#10;LE2uMY0uFmiqtifoFQDIZXcrleEkoxD9vrvRFHwJGYe34HdFb2EEGaWKni8hcP+CAKOUdxVXDifI&#10;DOZjv+IOXFLSjssL3sVzR9+B0zeHrI8MzznNgHAgqO1b7f61Nk34FPP6Lvt/MYnOgZI/PgcYGili&#10;NR7vRLLxm3i+JiHiuBMn7Gvw4m8ewvIJVMypmutPsCDTUKwjTxlaRlmLdSjDSgBDRkMWYmarpBJM&#10;xHQILmtvzMOiG17B4qvmY/mVC7HoihcJXEuwfNRSZHK7colpzkvmmJVIVzeB8ZZ8X4ARc/ny8175&#10;8mf+E/Kzi+xiESVPEFCU+aNaIWWXJZWq91cbLiXTMPNy7HzdRoDI+wgP7mlBWWs3WroTcHt88Dua&#10;qJRbEQr54AkTDMg0WggKDcFOMynzLD93MBTH9tYYJY4dLZ14r70ThwJxVBIwGiktBJAOVeH7onCE&#10;InBHg/AF3bSAnea18/EEdjmCuOP9OozasJ8MpZLMpQ1Jm1pMWxIB4XAyLmWdJdlb0b9c8R8lfxCE&#10;iquh0dca9azO3eM278d9uzbhSPvLVLYPwhuYAk9gIp+rEpvK1U9lYNxQUnxq/XKnAZoI2Y0UtN4z&#10;XYApcjNJYas2JubSpEe5RhTLsFxnYgIGZPi6gtpm8FiPS8iwCH73uyjYsO9vZChUTlyrGdnbw670&#10;nlrWSLr0SMUe0fwZk9mm3+dvE/yk2C1RUShB0TWd67TW1e0gQDpmmTEDAe73QU8mnj9UhqvyD2AM&#10;WckIAvigfKV4N2Dw1kaM2FKPofnVZIc0TArbMczmRmr+afxz33ocCWRxu1qLqtrVSmcq/P5JXPut&#10;5nhZwX0dOypZEzvqe38vZgn1FJQqTibRNRMh41WT1FBY7jIaKyGyzo752Jr1CBZfvwIZo3Oweuxq&#10;5Klqnda+UnfVryxXxZkEnHUpeQZ4ssZYmVy5qblYMmIh8mdtBtqBhCeB6NkwWt9vwmevH0DhM8VY&#10;M+VVLL+crMfUlljfM0WL3L6pM+lDeX8X+Ty+8qXXcozL7quv/7tB52eAuUhEveDEWNQdQRXzJvOK&#10;yrlfKRWHugvbyWSkzMvaMIIWbNrmavxq83EsOdiG3U0B1AcFCiG4Qn5arYrReBEh8+j0+niT+ahs&#10;Q3CGogSdKFrDMQIQ2U8gDJ8/gADfDxOkwt4Agr4gPyvG4udnfGiLxXAu1I0d53148dNz+EPBhxhu&#10;rzFFmNbk0WYCSxP6F9dbrX/4fChfU41UP+6PgvsK8g9SQWjpOTKXKowu2Y+H3t2Mj5oyEQ7MRNBx&#10;KzTyNkplbxX9CSzU7kMWv6X4ZHF3kbV0O/k+re4ggUTB/Lbgo6gPvICTziWUpajzLCCre4z7LOt8&#10;Ir8rRnQbt69t/nsAJqAguWIlfoKAn4qbTCRKFhJV5prJWJL7RcF0BdHVhHMK980CuCjBpMsE+8kg&#10;3NONWO3yuU4lDnQQTJ33ocnzNPZ0ZODeDwtwme0jmA7alBQD0LxmiqzYS0pBA1J6xlgnlTjJgqtx&#10;a1EB3q9Pp5X+CLq4X2HPRK5xKoGEwCtA1vHQsSWAGRekQPAnCjA6N2IxOva9cZiwS9cVmQz330/w&#10;0aOHLNh57kW89sAzWEzmoR5fq1KlpFeZGhHFNeTeykvNw5oUZZ2pxUoOMglG2fxMxtXLUfSPQiAE&#10;hMNqkx8HNJtFqcI+AI3AgRcPEkwyuB3FQSywEqNZ/W+IwVgpxF8CmN6/v/76v1l+BpiLRAQwpvBQ&#10;6dtUImqvYjXIVPud80apqJ9YEmVAeRv6K4he2oLkDRW46s3juGtnJTKOtWOvpwuV0TiagkCrJw6H&#10;Jwq3vwtezecJROELhAgqfjMozkcQ8hFUlDAQ8PGzvm7Uk7nUdHMbsW4cDcSw6lA7ppedwuUFpzBK&#10;YGGrxoAiF4YWOggkWrManVrp50qRVZKCGmNK4anV/1gBpo3vbSU4bjtHBbkbTx3chOOuhQiH5vJG&#10;vwleKtduz51IyLqX8ufNHw1SKcjCpIJQZpUrcA8c3sfR6noJNe4sHG7PwraGbCz9bCXu2paJP295&#10;FX+zbTTJAusOZ6HW/RJinQ8jQKUd4fdDchPJmpVCN2DSI/8HgIm455jkAgXwQ34yLoJNyDnRAIwZ&#10;5EXl7Q+q8aYKPq3tqrW+wCxIRR4go9BjRCxCbIwg5eKjyz8PLd75ZHU5mP/p67gyfwuPaSWPqWIu&#10;ygJUCYBm85yjkXGeDJIGCY+3Yl9KU04iu/lVaTHsla9QsT6ORPs8czwDZCjBIPfTAJviLnegm2uI&#10;dUxFJ9mSlUEmYO9jXy9qmUYDgMdaRsrnoD7NjMju5PmwGKVS2mchEJwMH69Bd9VCvPXyAiy78jnk&#10;jBWoWD24JNkElLxkq+BQgf30cVnQLBmlDS++9hXsX/cx4rE4eDdB0/ET6EQ3wohoZr4bsN1bgKzR&#10;S6jwMwhYVrKA3G8WM+pbgV/o8nMM5iIRZY0puK8hXmpTrw4KKlbUDP2hfFS1v1KYVesysrAGwwuq&#10;oSaTmt+j+MZwWwNS86vxm5Jq3PVOPTKOtMJW1YEP2kI4QvCoDRN0QmIuUbT5IibluS3SifpoDNXh&#10;LpxwJ7C3JYY3a1qx+HQ95u45id/Zj2LM5loMzW+h8lLLd7lg1DKmDYPJTjTiQZ2yBwoUFQcoJNAQ&#10;GE1BpUCSVvZIW51hNlKM44s+xILPtuCMazEV690IOqcS4O6kslXB361UfJOoaO9AR2QO2oN3o9V7&#10;H877n8QJ7z/wVvsCrKvLxoKjmzDlg3fwu637cGXBYYyzH8Po4s8IwocxvKwKqVsq8Pv8t/HiB2vw&#10;ked1shxZsQQWCQFG8QYrLtPDlgQwlO8CMGidh3jHLMNUlEgQDNxMsLnNmqLpuBPhDgvI5JbqcijA&#10;PIPKXeuYARe/7wvNgtunOMCdBPe7CDh342T4Gex0LMUrhzbglu27yVqOI8Wm6aFW7ZDY68BiGhim&#10;1kwux0aoe4aGAvbjeVDG4FVb3kf2qZVkqI8jQKYUcs1BJxmR1z0JEQKMADZKcIw4JiHhuQkJ500m&#10;PdoCxp8igxHAKNljsgHXKI+HSRMny4yR1cU0CVOAw333eyfyWrydhsB9CNY9i/wHHsSy8S9ildxg&#10;BBa5zUxhY6rqQJYia+xSZI5bRnDReON0vHLNC2h7twmgcdcZDyOu+cXdccQTAUIMn7uAJX9WoeMS&#10;fj/DAFPGGE2p1JRNsaC+FfiFLj8DzEUiyuRSDEMuMeMW499GaavQkYpbKb5WoLyBzKYGI2jFqgAy&#10;qYBCZTPkrQ6MKG+hVdtoquHHbjiLq/JrcVXhUVxXeAx/LDyEyaXHTPv/h/bU4b736zDn3WpM3H4K&#10;vy8+jKuoqK+ynyZTOY3x+RVIyz9LpVWLkeWqtm/GpQQWuemGlTj5u1xrERWc1k4mZfqsUdRiZiTX&#10;K0kqqcN/b1VxpTWu4Zf2rcg4vB7NtNC9HYqTyH01jTf+HDIrAc2tcPhn42znInwU2YD8xlJkHn8b&#10;d20vwy3FBbi6qBDjit5Gmu0IgUSdg1U/o3oPxasa0L+8Cf22qoD0PEbZz+D6TR/giU8OwB+6C17/&#10;LIT9yvDi75IRWTEZtXKXUrUyyvpWUH2L6mukmJWEYOpuAtMIHmQzxtVFRRaYS2CbjQ7PLP7+XPj9&#10;002qcYRMR52fWwgsVb6ncDS4CtsdW5B35k1M212GG8p2YFTxR9yvMxhQoCJlpRs3YoRN6ebtPOYa&#10;PqfpnzVkLNUEl3oM2Krkiib81rYNGQfWotH3IjyadBm6Ax4e1y4eX7WsjynW4poCj2+eETUC9dOy&#10;9/oJigFl2X0HBncRiYDfah3EY2KY51zLHalECorVCYLvq8UQASbAayTo5LmseB7598/B0jHzyV6W&#10;mThJpunLlYEsAku2MshMF2aBRTpeuPpZJKo0SjKORDxKJiOAIXMxo4sTiDcn8MI1TyO3h8FkjM0m&#10;A7LiMIrlXLQA05c75me58MR0EFaKb7FqYKw2KlaVvzohKP1XHQH0SIZDwBkgtiAQooJXgHeA3com&#10;0iwYZXGZ6ZYU0/SwhMpKvc+omNJoEY/MryR4VFFxkQnJSrado3VcjUFlqtjnd6iwBhFMhpaqx5yA&#10;rdaAitx0/fR7WgfF6sjQ48Ijo1E3AvUSk2IcWGINDBtB4Ppj6Vuw16xDU+BF3ui0rKmY29wPoCG4&#10;AIe9udjVmoc1FWuw8NBrmPeuDX/bWoIbbG/jyi0HMLqAayRjG1xWyfXUYaSq1vk4lAA7kgCbTIAR&#10;wKm32aAypUVzf7le7d+1xUfhcM+Gx0+FSpBR/y2THOCdRFFcxAq+f9c6GA38UpaYWt6r5ibE1/xU&#10;3r7gHNT5/4EPmpdifcVaLD3wBrJPvI7VZ97Aq6fX4VW+tvLIaiw8+Coe+3ALbt9RiBsKt+MK+7tI&#10;LjrD4062yPM8XC5Gsr8hconx3CqmZTofKKbV051BXTME3IM3VeOa/B149Uw2zgVfQtA9z7ju5Hb0&#10;UnkqRqQgd9wxBV3emTjvewI1/hVkkUtRG3gFjZEn4SYY9rryfnLiVHaflbWn7LGgZw7Pl64DxZ0I&#10;Pjw2Ol6dNDz8HTR6TMq7vjcHzsOP440pDyI99SVT16LsL+MWU/xEmWWaDJmai/SxWVjwp8UmwB+P&#10;qU2+QKUTncQXgUwnH5o+c+Kla57H2rSlyE0jWI0Wg5F7TPGX7J8B5mf5z4ra7lgzXqSsFWvpoALp&#10;MLEZKXbTRp/KXS1eBvH1QQICsQdauhpvrQaUGpWrYHt/Kna16Rlor8ZwsZue1OeBEoJWkrZjAEHd&#10;lFWjopECdZRablOfU7fmNm6HYMHfTuU21PVZM2b6l2sdqp+xYkVWjzG5w7Q9B7/rNGtWoaU6Mv++&#10;+GOsP1uEFs9zplWHyz0N550PYdeJx7Fszz8xrXgBbioswAQyrFFFVWRsFhhq7n6KXIOFcsORBZUQ&#10;ALk/qZulWC3Gl5xfj5RNZHn5Al5a90rzFqPh72oiZ9rW02houQNu/91kSUoDlgtEGVMEGM9kY73+&#10;X3qWBXy3UilRSbln9owHuN0Ek1siD+K1I4/hdtsCXGd7H6NtVRhvP47Li8kKbScxoagCY/JPYbS9&#10;Eil8L5lAMZLHV8P5VGSrfnBq1yPmOqiohvugAXXqLaYCXBkSulZ4jsksxdQ0v+dqAuk/DxWiIvw0&#10;WZMSGabzcSI6QwQ+F/c9fBP3eToBhorUeQ/eP/sklm1/As9ufgTLtj2EkhP34XTDXXC75pBl3QkV&#10;YlrAKRdf3/tvsZ1e6ev9C0Wmo9N5Nx8FtOqqzHNn9k/GgYL/2k+luc9FiADcTSMkxPMZ0+gHHssu&#10;xxyc2fgCXrtuCVYnv4rcMauxYoKKGtcRXNZiXfJa5KauxjKykawZa6zssa4Q4UVRmCj8Go5PIhMl&#10;wBwoOUmAmY91qSuwJvWLXmJr+Xy1UqB/7BiMSQb48t9fFyUKfJEs0FtP8zPA/Cw/iGhcs6xtuc6M&#10;1V3ajNHldXjjxBvYcK4YLxwvx9z9H+J3b1cQOKg8yXAGkDGpfY3pkaZAdZkAUOxHoKommepTR3BT&#10;1wHVexCEk8rq8YutzQQxAWMrFbJcdGJdGnDnMGO+5VZUYDxtazXqWu6GK/AgNEY55JtqXEUxZRS5&#10;VCVPy10BXhOb+fbKMuEkC6LyNk02vQKbO1AfonVauwFjS89y/W6CIJlm2Rn0M0aCGr6q7qcOI8gU&#10;RxLINUxNBoOMiUGabipjgQAjING4BdMqiMdokJI9uN8aKjeQIDqgqIPspd6Mj/6jbSvyqzPQGLif&#10;QHerYSkCPVWqq75G63JEJsPNfd7fnId/fLAd4+wVPEdyYSrrjAyVMpzg/Ze39uHuve9hxakyFNat&#10;xaGORWjyPQuX71EC1gMIEHw0IiDsVut7ZdGphuRmHjcxASpsJT2QHQR9VOA8nqpnElsMuTUEjkrb&#10;HHdl2E3m32KAYo5WcarW3O2wOjvHnAJ7KX71mVNNEc+LtuOfZLL2fIH/TKwobApdNXKZxocSNbRG&#10;380E7HtwrPxJLPr1Y9AUzDUqYCSDyU5Lp5JdiJxxS5FBxVvy0k4k/Akk1CY/ETITJbvJXrrJZ2LE&#10;mQ8Xv4ucsYst9mJcYlnQLBp1Qs7tVeK9yv1HkLWpalvDfSOzyhybw3Xm4dVkCllaHvdXnZsVa1Kh&#10;qYaOZaZZxaHfeh7Mz/KzfC+hwvoKwFBBapbM6MJPMLroY4wrP0zAOUkwqKAiFeNpMO4gxU9M8gLZ&#10;ikSvqzGnmnWaaaBkRmrAmUzL3oithd+Ty05JEPptWfh1VLy0/ktdSOP7aXI1FZ7ANbsPw+F5AN7A&#10;PQgEqNB8U9ApoaJUBpF6g8lFYvUPU6C/b+XzdZGLT8o05JltXC8B72zsbX4VtxW8iZSCagzLryPQ&#10;neO+i8WprskCQTFR00TUiGJHYl5irucMiMgNKRajY6K+ckk8hmKden+4/RTfr0AqGWTaG+/ivt1v&#10;Ymf9criDj8PvuwceKnYlTKgjQMwlZUmA4dr83EeH52k89+4GXLXpUwJyB0GNx8yAl7U2DRoU8KWR&#10;aY0pPIDxBe/iBlsp/layEU8f2IyCpgIcD61BvfclOHwPI+C8C12uuYi7ZiJOsE1QGcfFCN0TyZpu&#10;JRBNIjgoe4/MziugIIAT7BTjUKq0CktNcSlFKdOdnokGtPymPkfbmc7tzzL1Qd0mIM9zxucm48s5&#10;9xvn498hYeMunWqMDiUCiPWofkku3e62p7DjxQex6PL7TU1J9hh1F85B3ug8ZCZnmpTmj1fvRyIq&#10;gOkmaYlS9C9BDhNHVydgf3QzQWUhwUQK/MIDGAGf0qetFjgWW1HtTw4ZljoCZKmrsuqD1E9N742z&#10;QPbnIP/P8qNIL7PRwLUkpTLbTmOg/axx2Wkm0HC74kdUrAIkKWA7FaldbiJ1MKBipaJVuxzNmNdn&#10;NFNGA8+G2zQUT/NOrPlEA6iMB6r9TGktLilvwiW09FOKzuIPhdvwyvEdtL7vInuZhXCQAOKn8lJa&#10;sMCESsxqQaMsMlnh3x5gpHRUwa++aPqe3zMX60+/hms2lmEE91V9wkbmNyEl32GyAJVdJ+AVCPYn&#10;ePYneJqYEWVooVyCddxX9RDjsVDsRaLO2GRoSVT+cm8mF57BuC2f4tr8PXj5vbXY15qO1vCDxtIO&#10;cT9MU01Z+3wec87j2gSet8HjvhdHOnLwp4ISK3ZTTAbE7WkWkzp9j+Rr6lc32K5xEQT0wg4Cd7tx&#10;yaYUV2Bs0V5cU1yOW7e9hoc+eB0ZFYXYUbMWB9rWoNKTgWbfk3AqE04sQ52vCRDKzIvyGImZWAWo&#10;OrZySVngrLoTC3jEAm9DF4HJz/PiNXVFUup3mPV3Ock0VXSrlGoBDsGlm/vW1zn5vmJdAwKYuQZg&#10;xLTMVEweV53nrooF2PH0A1h+5T+ROXo1gSaXCjiXQLGGFv1qVJVVI6GhXgQYQgqZi/4RYOKEmCjw&#10;+iw1vlxEJb7yGwDzecv9PhT/DyXZKso0zzOQPXY5QUZjpcla+LphbKkC1FzkpQhgMvg5q83/zy6y&#10;n+UHEZNR9jUxr9k13oHWeclpKt8qDLUrnVnuL8WMlNjA7xc5qNicFAefayS05R4yI5vLNEJCrjQq&#10;XCP6LY0caEY/yhC5yaSgS49j4FsnqaQ/xW/tRVh3IBMtwSz4lK4r95eART3AjKUqpSJwkchS/W6V&#10;7FLq6hiQcEqZU7mTyby8PwcTit/nWmu4Po2J1sRPp6llkqiGRSMaekWxMNNNm/sqV1m/0hb0K+O+&#10;8ViZgXDcLyumJRA6g1/aduLuHfnY0vAW3C6yMoKmNzTVYmamiFCFqmQA3A+1nel0zoG6MDuCT+Ct&#10;9mJcUfgef6MBl2zV7/O88LfNLCCywUFkgcPFYjRMrtCFkTYXhua3Y0CBxijU4xdF6pLNc7G1BQPL&#10;OnBd8V782l6KG4vX4elPcrChcS0+DefgTHgxzvmfQbP7MbgcD8HnfoAAYmXsqZuARO4nHXfjGuOj&#10;OjEIQKJuGgEGkCwg6j0/AiCTUs73LNHrXz0f/w4x7XII0Nq+ijHFqpQMEnBORTygtkR3I1b1EjY/&#10;cgcyxmQTVAgME6yA/zIq5qZPmoEugktc4BL/XOJdcTOXZe3kVcgdu8wwILW+lzLXLJYsbseKcXxV&#10;4f/QYnUlUJX/CuSMWcL9Uyp2OlaOI4iOyjNsLUtrH5+BRWRiK8YsM7NlfgaYn+UHkV7X2Ofgwr/N&#10;a4W0wMlQzMA6sg4ps0GlVsdopT9r5pBE8RRloMlFZBpmUtGaGUWK01AU8B5UonhEHRWxEg3OYbTt&#10;LC6zHcIE+z78/q09mPnODizdvwnvVGei2fMPspc7EXLehphJIRZ7IcBQAZuU1V4FZxRYD6v5mtL5&#10;V+IN3mS2Iaaglvz6nTUnXsP1W3Yb991Ak/WmeibL/aQMMGWCmdlIRWRuZA5DjfD4UMnrWPQzn1fG&#10;mBI6xO4ayPZqcBn3bdL2AqyvzMQBx/NoijzB3/4jGYBiEgQZ53QqQcu9oyQGb0DtYFR/MwOJtrno&#10;8DyOXS2bcE3+WxhKsLhELkgCjTVgTuyyBf0J9L11S0o1NynnWi/Pi2FTPNZaUzJZZ3J+A0bka6pq&#10;FVIKzyK18DhG2T/F9SW7cNuuUrzw2Wa8eXY13m9Kx0nXErQF74EjQBbpJYB4BSiqxel1TSrGIgap&#10;Fj8aG6CR173uSxWAqkUQGYRiIlT+2i+1FOrrnHxfMd0NvJohxN/rAUU9DxOsA1xbhMc57nkUHcfv&#10;w+ZJy7B8wrPIvGwJVlApp1+eCceJDiDaSUABYt0EmQQBJp5Ad4yPnm6svVkMYSmy0zSN0qp7MQAz&#10;Rq1cqOR/ZIDJVKIC9yVXkyyVlk0AUUPO7DF5ZC9c8/gsLL1qCfa8uAe2ueV45YrFWDxh2c8A87P8&#10;uDLMTuCgjFDAXkymuJqKTmLFAJKo6JTxNaDciqUoXXpwEd+nkh6qOhcbrWvbOaTY5HZSc85KXEWm&#10;cHNZAf6+ayVeO7II7zQtx/HACpwNzEez/0m4ffdBA8kUg9DgMavJYS+wiNFIwcm9ZbnIrHqY7wAw&#10;VHJBuaMEUFSGalB53LUJc/I3E+wIgvlS3C78PwSXoRRl3ZmaFhPIJ6iQxWmEtRXQV53QeaRQcacV&#10;EFSkzAtP4bqinZhRloPSc+mo9CxCi+th7tNdULGmJ3yLyYiKqCuyU5XoqseZCXdwBmUaWQ3Zgpmd&#10;cwcV+yM43PQqfrOhgMe/CoPKmwgMjTyeAnWuoaiCwFaHpLKzZItnMaScLJMsbKi9BsMK1I2ba7Pr&#10;O0oJrzMJCr2dJZTVZvaJQDmyqA4pRZUYU3iYbGkvflm4G78r3IEH3rZj5cm3sLujAEfc2ajz/hOt&#10;/rtNQa03wPX5lfU2HbHAJCT8irWIPRC8AzQAZBCQcXYGlB13s3GlmVZBXzsf/w6x6mCsLDxT4U9w&#10;swaWKY1ZrEpJCQRHGiT+/XlYffP9WDxuAZZMWI6lVy9DsDZoUpKBBBJ8UOwlgSi6ownE2mPI+PUi&#10;5I5TBb9VWJlDpS4X0wUDMD1xF2tMcgbZioL46gZt9TNbeOXL2Jv1AeIdcXRWdaLg7k145aoXfgaY&#10;n+XHFQXmlXpsamfkmqEykutsgI2WMpWXSb+m8rqU70vRqmPBsMIqpNpOYHzBAVxT8Db+VlJORbUZ&#10;C/dvwGunNmP3+aU46shCg3cFnN7H4SaDUIBbwXYLNNRrSjUO6vsli9hSSpbVrAwlZTxJeYjFKEYg&#10;6Vvx9CUhZRxRIWlipmIEcrO1ep5E6ZlM/MVegss2n+Q+q42OCiPF7lr4vM38rUwwK3lB9Ts1GFFw&#10;hiygAldv3oY/2uy46x0bFh/ZiJ1NeajyLYLHey9i6hTtuAVdZp/uoCUvJqY2J/PIVBSUVodgFQkq&#10;qM71GUtcBYRT0EGF3eSZjwd2vYFR+fvIRqyu1or7yA05gICWROY40DBG9YuzRFlvppZKLk57O9cr&#10;l57VuDSJjFJTM9XGyDAtsU6CqBIzzCwjMtSBpbXcXi3ZTTXG24/hV7bdmFRegkff34glB9fAXr0K&#10;+x2rUOtfhqbAy3Bwf/wE+RD3RZ2fY0oKEAjx9UBwNo85DQXfdHR3CNj7Pi/fRwyA8PgpOcJiTzJA&#10;9DrXRGPCNAc1gDcVaJyH2rLnsfRPd2H+FQux9IZMRJs7iS0K6ytzTACj5xEkokBnQxTLrnyJrGUF&#10;mUGuARgBihiMFVRXDKRvxf9DSfYYK66yWnP3R+URAFfzNcpl2Vhx+SLsX7XPpGGHu2JkZAkEq/3Y&#10;u/a9n4P8P8uPKWrOaA0bU+xEcYb/LmxGv5IOJNlaMcTWhDSCy7hCMpPiIxhfdABX297FHwvLMWdX&#10;KZ77pAj25q34wL0FZ3wL0Rp4jFb8bMQ9vzLjk8Otc+BrowJyTzHB7ajzLuO2Mv3MDGgoWCuL2GIb&#10;ks9dMz2iz1jSt+LpS6TYI8qa8t5EgLGynEK+W9EcfRRv1K/F3W9txO9t23B5/i5a8+/i8qL3MK5o&#10;L+Uj0y7n6pIPcIOdgJJfgDtK8/HonhKsq9+E7c71OOVZjlbXo/C3k1k5JnF/JqPTOZH7d5MVY3Fb&#10;Lj1lVWlcgOnKbGIGvTEO7StZDBWhJoEGQpPIFO5Eed0qzHxrM0Zv+gDjio9iZMlpgoGyyVw8Tz4M&#10;KSCY2MhoeN5MyyKer/4lrUgq7iBAqu5KrYEUv2nApZT+FCsTTSxICRl8X7Ex1VnRUBArUuJFPzsN&#10;B57zoUo7L2xFKlnQ1aVn8CsZDhtfw8PbMpH5WR7e61iFQ7501Pjnw+F9Gh7XI/C0z4XPMwcB3zy4&#10;nTMRMOf0P5OmbCafirWYv3Vd6DiqTkqgY7UYEpNR6jQ8NwGtj6Jx9yK88KtH8dw185Fwi7sQUFRb&#10;acAlZp4liDvRoyEsG/8C2YsGlOUZFnOhAUzO2AyCSgZyR62irObaViNzbCZeHvscCu5/EwlnAvHO&#10;bvjjQUPU4nFCaSz+M8D8LD+myMI9BU3LTKKFK8UjN8zg0lNILa3AONtR/NL+AW7csQtP7luHjCM5&#10;KKvNxqHW5WhwvQyX7ym43A/D63sAHo9YCsGECiZG5WlG38pa901DZ+B2aIRxgpZvQu3unXdaAGJc&#10;G7JCe5WGFJSlgC3FIbeHgOa7AYwZOEbrOuBTuvJs41KJ+G6hYpyIxuiTOOV6Advrl2JT3UpsqkjH&#10;pjPpeP1sJiUDG84uha1yPnY3voQj7c+ixvUYmnyPwK399DzAbd9N5qGeWWIoXKPYl9rcKBOO+6PA&#10;szK0Yq47TN1It0ttT6x4gYC1m6+bjsHcP7nRxH6Cjr/CEX0Ie9sXYuHBNzHrrVL8sfg9XG77mAB/&#10;jHIKKbZ6k/k2mIxzYDHZVhkfFStTCjVZjpXxx3Na1GxARI1Ze4fjSfqVttJwcKJ/sRMDCh0YXNhh&#10;mI+GoanuZqiyBgvJdGhUDM5XUoGKTM9gROGnSCb4XmH7EH/Ytht379uExQfX4p1zOWgOLOa+K2X5&#10;FhoVPB7cn0BAQ+R0/vo+N/9XUVagme3DY6iUZWXDWenrum74GZOEoHPANXjFXG9DrOlRlC14EMun&#10;PgaEFdQPU5Q7FkMiERfiUAkD7W/VIuOyl6nAlRQggMm74ABGc240/yZ3dC405z9Ls/0nLMLWp4oQ&#10;qQ6ZJp7xRDei8SjC3SE+Cky7f3aR/Sw/spS6yGDaMGrLaVy1ZQ/+VrgZ07Ysw9J92dh+7jUc82aj&#10;OvQKznn/iSbPY/D670fUfyctclmPVJxB3vBB/h1Q/y/e1B0TEWzjze+ikvFS8Sp4bFJKb+Tzm43r&#10;SDUqsnSjVARBxWKoFCxFQjDidq0UVIna6WtKpmIyXyib/02soky5q5SxpUr+aQTB2+HjOiPts5Ho&#10;mAGHeypaY3Ph8j5I4HkIHb6H0eZ7FO18bHXfy9fv4nfmmd9WF4BgYDpCAcvfHyBrkUsoGpxJC96S&#10;IEFFsYkugooAUS6xoF/tTwiaX3LpSBQc73LOQtwxC53+exD330hGMIlrugduMoTGwAIc9C1BWWs6&#10;Fh/IwMySTPyKTOsK+0EyjJMYQWYyWCMiinUOlQGozgqqO2rC8EKBhmp6lIyhRASN2VbLICsuY6Tk&#10;i/qeYWp5ZK9H/y3VGGir43atcdkmXVs1OIUqQD2PFIJSMn83ZfthPt+PPxRsxVO7MnAuKNaqJAAy&#10;GAKAO3zLdzpX31asoD6BhcaL3KdmHLcMEl4jJrPMOZfXH48n/3bTuPGSQcfcvC4b/4mT5a+QrPjJ&#10;WwQywhWCC//TH0pRPrjyPWSNswAmY7QFMEpNVgxGbqmssT8+wGQqNXmcWAzZVXI2Vo1dgby/pCN2&#10;LooEKUuEoNmtDIaIeq1xxwg2naHgTxRg5BvmxW6EF7Tl99UjLSxe3EN0g/BRr1vFbMrY0awSSQPf&#10;t95TBbmov3zipgULX7MCsfyexGTRKAOo17esgLS237OOC14sJaDjoWNj7bMlVpqqJeZv7ZeOVZGK&#10;HvWc3ymqw8CSegws4vGjhapqctWoqF5ClqyOj3Vc5B6x2p0ML6qmkjpKdvIJrrJ/iFtLd2H2jp14&#10;/pMirDm9Cbub1+BMMAdNgYVkKP8gK5lNq10WI1mEZri4VIsgl9CtvMHVQn0qvLTI1R8qqoww5xQk&#10;xGKct/PvmVTEsio1k+VmRAO38W8pDFmdt1NRTKK1KeH2qbAV8O90yzKdzO0pTmMxHLGhMD8ny9Wa&#10;GaNAr6ZhTjEKxvqc3CS97VMEMLJurcSBTgKMj6/5fXeiq4PSOgWdvonw+f5mmIW1HiuxQFlJQSqs&#10;3nn4piULAdDvV0B+GhkaGQt/T75+v0DEq/Yt+j6VnMCELE2sy8RcfFO5bwRg494RE+tha0YhEmTI&#10;5vxkcxH3LTw23JYUJNcX4e85CGbnQ/ehNkgm5cuFvbEQORWF+MdHdszcXYbflb1NhrMXYwqPItl+&#10;ytTLCGB0P6gLgHrN6X5ScF9thJR9pnolzayRqJ5HXQhMjZMAR/ek3Gm8X9W1Qdej6dag7EF1Yyhq&#10;x0AynP5ltdx+Aw2SU/iDrQgbKpcY9qXkBi/31RPi+TDH9N8rppU/2Z+6Smv7Am5r0qmuGWsWUYzX&#10;ZozXpcAn4p2LGM93p28OIs0LqG9PojvhJ6bIPRaF6l+6yV7iIeCtJwqQOWaRYS1ZZAgmi2yUNQsm&#10;J00sZgUB5pvjjX9ISR+3nCCoWTXZyE1ZidVjM7H2zysRPBVCZySGUKyT+xRDLBpGnDvWzb9V8/OT&#10;BBhTGc2LXamfykRSJs6AUoEKL3oFHnnhD+GjBTQCIb1WZ2IBajnS+/pg1SIQYIZQFGAeyIveaofP&#10;R25bjQWH8sJXJpBSavU76vHV15ouTCHAmP216kgEogJipcYKZE31PT83kFalak2Gl9GS5H6PtClo&#10;24D+RbUYuJVAw+8m2ZqQlN+CEWZKpXqU1SO56CxG2Q5TCR3ENaUf4TdluzBlmx2Pf7ABb1ba8UFH&#10;KWocC9DkfhYuWtJeAYHrr4h5bjHxArVs0c1tMQLJV2/6fyUm3iA2Q8UuBqHvdvnJRBwz4HPej7bA&#10;I6j1vYCzvmU4630WHeF/wkMFEXJoZgvZgcYU8/MadiYgivu5HbXd12RHpca6ZhvQEIMK+ibzs9N6&#10;LFqlNcu11ve6LmYJ0iL3U8E6vQQdz1P41JGF7S1bsORIKe4i4PyxcBuus+/GlUV7MLLkM14fxwkk&#10;lbxHBB5KNbeupcG8NgaRscr4GMb7S0A0iEbHkPxzGFog44Sf5fWoDgzKrFMa9yDeu1/UOSmFmkzG&#10;1og0exUm7SjGaf9iMsBJ8AcJ6j0JG/9uiYqhOOXuVF0UQURt/nm9GvcpAcbEvWiwqPOyxi9owmpE&#10;14Rfn9G1kYFE50dEFDct/ZAptYyqBsYDrL5Jwf100wFgJVmLxiVnj1pthpcpaytHHZZN8WLfyv+H&#10;kIyx6cjgGlXNvzpVTTjJajSO4M8ZcH7oMgH+WDSKUJcXXWQv6lMQ6Q7/NGMw8hfLH6x5JKofkNUz&#10;pKSaoFBLgCBtF0CoWI3W1QCCh2kMSSDqFYGSadVBK0vfGckbYBifq7K5fxktdoKT2Y6dv0cgU38s&#10;sSVNFRyhOoE+1nThihW4FXgONMyNx66YN7vAVq4N3sxia0mlPAbltEjtPFb56o/l4msOgkwj+lFS&#10;+dk02xmykzMYXvIRrizbg79t24pH39mEZR+vh/30Suw5twRnXAvR6n8OHs+jVFgPoMN/H1yBeVTS&#10;ilNo2JOsxZm0sDXPXl18VdEtpfHtASasOfy0Zn28uZU1pUyxbioAn3seTrYvw6ozK/HQvtcx951i&#10;PPzBTuQeXIuTHc/AFb6XClQuEDIVKYaQpmJO4d+Kp4gN8NEzl2ByN9kDmQNZlZ+Wsxokinnot2Pe&#10;W76xnp+CmLED/pk8BmqBM4/H4B4+vw/twcdQG3gWH3Wkm8yvzAMr8egHdty2jYBj+xDJtpO8h06Y&#10;btDDS2ppqDXiF2U0aHhfjbCdwy/Ked3x+kq1u5BCGWi3kgAUtzHGIe/NfmXKZmvn81aToabrckSB&#10;k8zGiSsLy/Fe6wr4qdQTntsQb5PrtO99+D4i4yLk47n13UqAUfufGeYaCMoFSzAJeNSVexY6grz+&#10;yJbNCACfMvUUIyITddyDqC8D8a7TSCTCiMWDiCVcQCuw8NqnkaEamLFZJtCvWTArCTAaNJY7eplh&#10;LyZVuQ/F/0PJ6tRMAp6AT/UwPM8EwQwyGmWQrfjDAjS/34BEMEE2Q2ZG4OyiRLs6f5oAo3kpymIZ&#10;rAmLupBJ0RVAHCSAIMPoL4ZC62iI6RIsIKHFrnYYcu30zNUYZNw86gDcaMDFWO0EkH605PtT1FlY&#10;2x5Aa0siq0qzWJL5ub7WdKFKbxDWVNWbdFIFW2k9FuqY9YgCrqo7oVWpjJ9BdgdGms9Xk9nUYHTh&#10;Efzevh1TSjfhofdex2sns7CrIRvHnRlo8j5Hpf2YaUnioWL2eO/i40y4PZPh5Q0bDZIV+HnTavaG&#10;+koZcLmbFuPdiLjutgDG/90KHcPuu+DTPBN/b5YPwSl0H462v4RH3n8NVxRsxfD8gxhdXoXxRYcx&#10;oXAP7n53M7affw3t3sfhpVIIeTX7n7/rm8X1iZkoA4vboiKzQE/1MnI/yYJVw0aBzDRarD9NgFGM&#10;R7GHqG82YlSknWRtEVrxUqY+/0R4A7PhJjN0+p5EnW8xTgWWY69nJV47lYWndqVjctEG3FCygwz4&#10;Ixp7x3id1ZmEgf7qTiDWXFSDgYW8nmjYmMmtBB2NWdB9q3tT7YP02qX8fL8SB69BDwGmBVfxXO5q&#10;yIWPwJ/gGuOtSkXvex++j6itjon5eaxiSxN/kVuS4BE3iSNycarOSLVPeo8GigGYqegmO4ZcnwSZ&#10;SCgXSJwwMRlqYfhOefDKlU8hPS0T6ak5yCFLyByXDg0qWzVajSM1jnktFXvON5T+DynrR2ZTcpCd&#10;lksmk4d0jYMmIGoCZ/qol7DghudRWVSJuDNutYfWDAI+/Um6yPrRSkoic5FLzLi0eCGqh5Koeb+y&#10;FvQr1+ApsRbl7lt0XDNTrLiNFVMxDRW5LVn2poKaF7kqyc1cE1r9alNiKsl7RPEFy63U95ouVFG9&#10;gjoWm6As9204gVVtSIbz+TC+ZgVia7jvdZbvnMxlSEmHKfa7tvRdPPWxDa+dfhV7mrJw0r0cDcH5&#10;6PAqs+s+Kts56NQN6daNpjjJdFp+FLmcAgpS34ZOlzJuJqJLLeQVXO9V4rQKLdcClXZvf7Cv3fT/&#10;ShTQlvtCY4hVA+LxzkRdaBFe+XAJxtjf5drJ1ApU2CmlVYmBxTUYU3AQt5SWwV67CdXuFxEJzEXE&#10;eQuZz+3cHhUJ90FiucCoXGnF6u8u5zSjXNREUlatJ2j56Pta18UsnYrZUDTd0sSojGtQMbBpZA/T&#10;EXbyc6pP4fkLe+YY697rnwtH8BGcVxyHDOed86vwxuk1JlNtzjsb8ZeyN3GN7W2MKjiCQTwnA3hv&#10;DiFLNi5rY+zwb95/JuZJNqP7Uwaf6ZVmrt8q/KnYjs9oyLgdGpo2G10dc/pc//cXq8BSEy67TVcB&#10;q/OzrgOTEMJr1IAPj0WCgNLt5nUoEOI1oSF2IR4fDZsL0viJ+tYTXBqphLtQsfU0ll25AJmj1IF4&#10;jYlxWFMwl2LVmKVYOUaNJNeZmExfiv+HkrXJq7A6mQCYlsP1qBh0lWEza8dlExRXkMksxqLrFuHT&#10;jM94jLrQHegmk0n8NAFmEBWmXF0KEg4p6qASaTfP9ZpaYKQU1lLRVGCC/SRpvFJhj+N6Uvlf2qg0&#10;C07iyoITGMfnovUDyYL6lYv5KIDdRoai6utW/k2mxJtB804Ux1BgUi1K+pVZwNTXui5EUS8pHS/d&#10;0IorDTfzX9Tzq8McM7XNF5AOKGxAkl2BVx7PwrO4ntboc3tXo8U3H6Hgg1QytPBVae29mcBBJexX&#10;qjCVERWO5t0LXIJURur7pRTZmIM3aTuF1p9qNqK8WaO6UdXMUAWDxr9tpdPKcvwuACOXmNU/TD3B&#10;xJbm4a3GHPxpU64ZmzzQ5iCDacXIfHUkJnuj0hpqq0WK/QR+U7gNa08TZLyL+L05iHkVC1LwXllh&#10;XI8C7FQYUQGMXDJUNgklFFB5yGUmN8lPEWDiBPsELXTFGsKeWxCgUaCU8IBhb/fx9bvQxc90mfM2&#10;lYA0ledYiRTqh6bjpXPO89J+N5yeF1EZXI5PAiuxvHI/bnm7AkPIivsXeXmd1SK5WC5pAkmJkmto&#10;1MiI63FDp9qVlUamw/M4snQ//rH/DTSF5nMdBD+5rPyKm/W9D99LCC4WwNxB8JiCuNuaeBkg0HpC&#10;E+EJWEkgcUePm1fHwFwvNDwCt5EV837gdWNAyfE44oG3yGKasTd3L5WzmkfmIHfcWuSl5GEVWcKq&#10;UT09v8aoul/9vtQHrG/l/4MIfz9HNTAapPYlWZmmDstWDzL1H8uakIU3Fm3mPd2FROgnymCU5iha&#10;rVnxSoEVBR9QWkUFchx/KT6Fh9+pw8oj51FQ68THTX4c7IjhU0ccH1PeagxgQ2Ub5n/WiFm7a3Fl&#10;0WkMt50hoNDCIqsZSoAZRDbUr6QNlwjEFI8pEgtQrEcUXqzom2u6UEWZcmJeVsW1BTTKnBtAIFGM&#10;pZ8CreWqWXBikL2N+3kSVxdvxYYza9Di/IdxmwQo7sCdcAanwxm+3fSEstpnCBQUO+kV3ajKwuIN&#10;6JyBblrEnep+a2ItUty0jP2ToNkeem6ytvg9qwHit5duWtICF31fhYYB9z14teJNXF9QjjQaDQPk&#10;8ix2YuRmFQl6CKhqi8J9J5NJLTyBqwo/xLMfb8bHrSvR4X+QQDMNwcA0aCa7z0eLPTCL6xOQWMym&#10;i6JiTZO91ROL+alJoKdSXeCvFOzeFjvWzHqdI+scGwCWocFjEndZge8QrfsgFWuYVn+0nWDteAB+&#10;zz/Q6HweT3z6Po26T2jQOJBU7LFiM2oXRIAZJIAxnog6nh8aQPZGJJsYZy1Siw/ixp1b8IE7g9fg&#10;Q+YcKCPQE/wPZZERMNVBIOCfbeJuYdetZDK3krlNg8tzD5pDj6LV83d4PI+h0vsoHOG7uI88VgQ+&#10;XTtu/y28fsjSeUyiZDhRz0voiuSj7KXNWDZ2MTJGp2PVuAysSVlNkHkTualqf6+mkssJLj/+wLHM&#10;sRQ+5qRpAJolGiOQNcZ6T49aoyZwPv2rp7Fz6Q7EznQSYKSMf2qS346BtLYHqrFg8WkMJQX/a8kR&#10;rDzuRFVnAq2ROJoDYTQHQ2gPe+GMBIy4Q344fG60e51oDXWiIZ7AO22dWPR+FS7fdADDbCeofK0Z&#10;9wOpbIcUtvcoJwX41dKEv63YTl9rukBlcKGL+9FKIK6lgq0i2FRjEBnbJXINlrXTotR8EFqX5dzP&#10;0tO4sdSGbVWZvFn+iS6BBC34TlpyssxU+Bdzqk39nRSCB602ZdUofmGGb5mbVRamfNRyLVh1JqbW&#10;xC8lptRaiyGo/YZ83Kot0PwS67vfTuTS6mU/cpFp1vobVTZcnb/TJGwohqZx0SMKNL6ZxocKA3sC&#10;y7KUFYxOzd+Pv5Vshb1+I6qiC+Ek24pReXaJmXGfOgk0FmiKLekYiOlMQzcZWV9rutglQNBXq3wT&#10;dyKzUyJFxDWH71nnUiBiCRmMASOd2zuMS0hJEB5+TvVKbirYjvA92Nu8Cs/tyMUI2xEMLjiNITwn&#10;SQT4QWVqUWNlgFr3lu4rjYF2YZCNBmNZA8bajuGBPRuw15lFdvAEujpUAzSTz++AL3TzV9b975IA&#10;99vvJUMlSw2QrXU7ZqG7bSq8ob/jkD8PL35Wiknl5fhLeRmeO7AeWxtW45z3RQIuWbtTzEo94CYi&#10;EqT4/2al13sewfrH52LRZf/EyglrsDx1BfKSM7EmmUwmVe36lyBbXYlH9XRU/prS/yFFVftZctf1&#10;iEk8UOq01kUx6cs9rCZ71DJkjHoFb/4+76cZ5B+62aptGVJyGlcVHcCDBIgD3m40+rvhCkThDQbg&#10;9btojbpIb718jcASIMDwMRDw8mJw8mZw83N+Ak0XagIJZNe6MXV3BUYVfIZkKqDhNvXRogXMi1+1&#10;H8ooG0ExmWV9rOlClUFyhym+VKQg/llajZVUwLUmjqWW8WI0I+3nMKbwA9y0rRDFNavR5n+aSnU2&#10;Qg5argQVAUiMFm2c1lyiY5bJmpHbSzNVZNWrfYYAw7i9jFiWsBiGmIos4yAVtqm8pyLSowLpiqWY&#10;4jVKXzf9vxZZiGJKVp8xpRDvbHoNfyssoOIigyknuy1WGjUtY7IZuckuNS5Oy2U2tKyZx0XdgY/g&#10;ptJCLDywEdXOBXC4HyUbUt0ILXPXRMSpWK2YTI9Vz2MRNxMX+1rTxS2map3nztQB6ZxQacqYiJnz&#10;z3NHYAkq084YB9Y5VqA76JlNkFHW3Uw4uZ2G8KMob03HzHc3YYxtJy6l4TK4XDE/xTnJTkqbetyW&#10;ZNg9opEE/cleRtAIujb/XTzx3gYc6lgJt+/v6CSgK9Cu2iEp7XDgPwMwPhpQAZ1v7ofSj33eeWiJ&#10;PI/NVdm4c8fruLzwY4woquR663Fl/vu43V6K1z97HS3ev8Pvuse4h9XhOui/FcHgX8mCb+Gxmo76&#10;PU9g/aQHsGDcYmRenoec1GUGXHJHKS15OZU5mU3PXP6+FP8PJQITdRUQ0GSMsx41sVIFoUpZzqMo&#10;000FoevT8rCG+5A18ifaTTmVADBiw1H8oeQE7M0RtHQDQacXXQEfWUoYjcEwWjvjZDIJVAbjOEHw&#10;OeqjBOKo5mst0TgBJwyn10fKzcdgJ87FunE4FsfzBxvxyw0HMGpLFZWT2mK0QnUiYgNWHKPvNV2o&#10;Ys0d6QnmU5QYMajcqtIeVFiLUYUnMXbTJ/j79kx81LEWbd4H4KYC94l5BJSeabVdkTUvN4nJAtON&#10;SEUkkAhoprl3Lm8mtW0RqFixEav/lwBI8RWxAqtYUOyjN6Aq0d/Wa33f+H1JJxWOXHFWJf1tRrk1&#10;BBZi6b5MpG3eC9XtDJNrs+AEz5uaNgpMNdtE7pjz6C+3oM4p2Vxy0WmMyz+JufYcbDi1FhWhLF4P&#10;D6E7wHV1TCSwyoKnVU9QNL9t/v7mmi56UYyD+ya3mGqUFIdQGxqrhb7FNo0xQdG51vm32tSQ3fK7&#10;Ht8DOON5BlknMvGr4m0EjBP4xc4G/EIpyKbNfzuSbW4yal57PD9KmlFtmdrSKE15ePFH+E1RCTZV&#10;vIGW8FPwdvB3CS5RMuhIYBa8XENUrNel66uP9X9PiflvQZfctjSq3MF78YlvPl45sQZX2t+hAVaF&#10;ERrnTZ2QTMNzSIkbqRsa8OcNu1BatxwdXU8ShGl4UQS+PoJLSGyGLC/Rfh+iR1Yh468P4dm055Gr&#10;CnkygGzTlyzDKHLNW/mxAcZ0FSCAqKtAhtxllFWmGFRiAY06P6ePy8DyYQTFUTnIuYwMpi+lc7HL&#10;SFrhU3jx2hsCaAp2wxvohI+MxetzoiMQwmlPFPYzzVj68TnM3VODW7dV4KayM5i6rQqP72nAqoO1&#10;+LCuA82+CC0XshqPjxew04DOyQCw6JgTl9lp7ZugvvL2VSdiKShVrve1pgtTzmNAWQ0VrtxjSk8m&#10;2BS6MKDIY+oRNBv/soJ9uOWd/TjcvAQuWmNOH8EioNRi+dZJ+32zTDZRxHcTLdxbqWjVbkVWvRV/&#10;0d9yVYlJyNpV8aNAyPR2Mi1MxHYU6BdTsbJ0etu1iBnJav4uAX5JvEO1GnfAE5hsxExIJBCe7FiC&#10;2W+/S/BQv7MmjCiwikzV9yrVdh7JBXJ7OnkO25FUeM6MDJDh0J9gm2w7iutL3sJTn6TjneZ/8lq4&#10;ByEyNilPU31PELM6Ffe9potdTFcBGhWmBQ1ZStCwThkMZA3GuOgJgvMchtw0KuRG43cSrpspf8OZ&#10;lmew/JM1uNb+gXHFDiYjGWaUsbwN1bT+1eVB1995c05MKxk1wTStZxox+923sKluI+/nR+ElO/L5&#10;p/G+poHiUl0KmUFgCsJ8TTGRvtb/vYXXbZDi8M3DB83P4+E963GFbY8xKjVuIq2gGWm8htTR4BJe&#10;W+roMSr/Ezzz6as4HnkCHscMdLffy+t9LvyGtVvtjNSQNHH+ARzIfR7Lf/80Vo1ZRWWtehiCzugc&#10;KmxlkSno/2MDDB8pGjqmDDKJQMS4xcx7KhDNQPr4dGRfkYPlBMjl/PuiARhlbpm2L2W16L9VM0Ha&#10;MbLAYxTj4K2VxvLUzPVkXqg3bf4EnzaHeDO0weuvRyDsRXuYDCXajX9UBHG5rFd7Myl3O4bbOjDC&#10;jNnl7/BikfV0SWk9UkpqcONbdbA1RVEZTfACcaIzSJAKtKHdG8bKQ1W4/I09GJnfwRvFjaRiJ9kM&#10;t1F6huvVTfLV9f+QYgXrlXWjzDkxrCZzfOTX1lTIYWo0qBtDNzFBRAkMSv3UuOJhZC0Dy+r4dx3G&#10;EVwW7E9HpfefVC5WUFsB1DiBQkrfryaLntno7lC79Dt5bO6AL3gzGcPsHuVzGxXNXVTyt8ETuok3&#10;Fq1N193G6lcQ2Oon1sfNbNjNl6Wvz/xr6SJgKU4SDNxMa3Ey1zMLMQdfd96JurbHkLF/Aa7JL0Jy&#10;2TkT8B9oazA+/sE2Ly4tcuJ/ypuM1WyOpRoyFrUhpbCSiqTGnOfk8nP4+9FPsN9bzP3+JyLts6h8&#10;yGgCmsE/1fyOEg26uH8B/1R4NYNF+272V7Eh6ziaYyhmx78t5azjYrncrEaKVgxJbjcxgr729YcS&#10;L8+h6oqickeZv2fAw/MfJ3jHWueg00eQDQrUKcEpiHK/Yo5Z8Hifx7aWTfjzrncxouS0AXPFVHQt&#10;KkFmZGEFgbyazwk0cjNrXIHdgV/IO7CtGpfZCvHEzsVo7HjQGArWcbOuiS+ef/U6CfBzcrXq+Jn6&#10;JYpihWr+2TuewUqd5zXIRx1vpZiHaCyYUcxiv24CV4jsyzuR1/vN3Nc7cSa8BC9VvIcJ5QRIE39t&#10;pL6pMfeSPBlJJSqFcPB+68DgLa0YTRC9ubQYVaEV6AjdBldQCSECZAKjMZxoqLnI9oJieQ/ioP1h&#10;LLjhAWSNX4FVQ7OxYdQbyByehVWX5SCD7ECz8DVKOS8tB6s1ojiVz02VPz/fy3LGLuLfmt3yVYD4&#10;3tIDMN/4+8vC17W+XtHfFxXAKBdeNSdJ5bwgedMPt3mM33ZQaQUGFtZj6JZaXEUFWVTlQWswihAB&#10;wUNwOR+OoKDKhft2V+LyLcfNiZdvt7+yp2glJfPvkfy+pvIN5G9ZdTLqCHAGv8//DE/vb8Fxf4wg&#10;FaLl5IArHMXJzgReOnweqVsqMZIgNVAFmgIWMoIfG2A0t0M3rwFlpWmbdGO5HXiseh51HAfwOCpN&#10;Wf2grHn252nZ1xKMTvM4bsfTn2zC0Y5lZuaIbmCTFeaVe4SMxShHyzUkZaqbRopcrVmicpMZN4ra&#10;yc/iTUSlJN+z4i6uu6CakahcGkbhfqHE/l3S5aTCo3Woeg0/rW3VZMh1FXVOoZKch1P+pVh65A38&#10;1fYmj00VrwHFmQi6BRr8xWNQQpDltSH3oRjpUAX9CbjD7GpBr07BtRhX9AGmbs/H66fycNaTaToT&#10;hMnmgj6xOCpjAoSyiJR6HXNN5DGhQpH7jECifTcgws/puWFuYnU97jUxIVWIa7SxXFNiBV/fxx9a&#10;Qr6JfLzNSuKgktR8fXM+zTql1BVDk2InqARuhJufbfW/gA2n8nH7tiKMKtrPa7HWuiZpzKi+TPfY&#10;UHXJ4GMSr0EBfTLPhYatDSPw/LJoB1YeycMRXzZ8Xl43X1vTvxKtR6Jr1GrhIsVugbW5DvielQRi&#10;xZRCfC5DwGQ+8vx0EWwiBKMgz40ajjoCj2NX65t4bt8G3LB5J5lKLTSiwPQ8LBE4aqy0YrG615pp&#10;pNAQKapDGo3hWwqLUO1ZAQ+vDfWO6+I9ESDzVy+zTpNNxvtDWXZk8LGWl/Duokew/KoHkDNmGXKT&#10;M7B6zGosTyWLGZ1L9qBJlxkEGM1l0XTJDP5tjVnOTnuVorn+it38BwDm/ygXTZBfQKBKc1M5r4FH&#10;BIhhtHRkRQwrqcNwKtRx+ZV48jM3L4puKhYvH12oDSaw29OFP6jtuO0EGUclRlGRDiXzSaIlqjqX&#10;ocU1vLBrqGRqDYvR3Ir+ZQ7+Di1/WwWVy3E8tu8MDse64fIH4QiG0RSI4HC0C3/ZfhppW1SM2MKL&#10;jWuVgupj/T+kXFJeY46TyW4jO1PHAnU26E+LXXM4BhBEFMi/lDfAgLImpNBqTM53YCRBewj3dXx+&#10;OZYcWY3KwFIqjntppfJm4M2oeEmYQNEty4t/qxOxlGSXR26KKZYF6LiX4DLD1IfANQlw3I4EGY6y&#10;ycJyobnnUe7itgQA/xl/ebfjLioTJQaQOfBG1oyYsG+6qWnxO6X87kKtbyF2Vq/A7956G6M2fYRU&#10;pSkXaCrjWRoWAh2lpcv9KXfNWSQr4UGGCVmfZugPKCKjKTmGK2xbcee2V7HzXBbqqFAdwfvgD02C&#10;yzeZFj2Bo/0W7j+PmZOsyj3XgKviGMZ6pcRVlCcXoXG1KcFByq4XYOYZhW2A3Ujf+/tDiGIpSgWW&#10;SydO8O52yyV6s8VkuL9K4uj2qpp+DlpogFSHX0TO0Wxca3+f7E/xynO8N9R3TFa+LP5GXEpg0VAy&#10;ddAYSFaje2cklXNq8QH8qbAAb1bko839FI26+xEwoNz32r4uVsaiJV+e96OYYK8Yl59ecysuotRq&#10;BeCteF0nRa5br/te1EdXobjhDfy59G2M2/wZRm+qNu5UFVyr/GFgaRWNEDIaxe1oZKoTxiW8NgaU&#10;1dHwPILH3i9Bg28R2dccY2B0u8WGeI75G+aa4HXpk0dA12nTNMRrn8POZx/E8ssfRu7lAhCyAoKM&#10;ijBNG38CSA6BRW40ZZdpLr5xWY16DSvT1vP9H7fi/+ty8QCMsrMIKmaIkSzM4kZzYQ5XzYatjhdx&#10;NX5nP4Vd7igiHW0IONrhjHSjtCWKPxSo8V4VLwYCS0kzt0VLX8yHyuLScirbsmr+hoq7VLHOi4cX&#10;ypBixSLa0Y+/17+8DmPJZB58vxqnvFH4wjFelH40RcKYf6gWozceN75X3URqM9PX+n9IuaRc1re6&#10;GKhfmuoGetvn6JgpW4csh+scyJt9GI/diM1cu43rzq/Cr8rextLDOajzPQufqT5WwFzBWqUaE2B8&#10;ZCV8NK0wTGbYbbwhqSxp4Zrah45ZBHZVtcsaVxCYFjwZheahRHw30mqzlKws4mDgb58rhX+rKJ5D&#10;haRkAylmrUVZahEqkBgVY8yptao+5gFsb8rG3z98HRNse3gtnTHp2qq3UGsSAbQUho7fIFqtQ23n&#10;qPzakKyOB4XWeGAd46EEpF+V78bDe9/k9tah0XcPPMG7qFTE3mQ1U6m5Z1OhzeF1o5ofucRuo7KR&#10;wiajcfXOp+ExVasZ025G1rRa0nD9gYnmvT739QcSsU1jFBAku5yzeV55bL23wBucjFBwFl8jI21X&#10;e507cNCbg+c+2oTri9+n0j3La7Ge92sLxbp/Nb1TfQIVs1T/vsE81sNp1A0nyI8qOoBpb23A2w0r&#10;0OL6O4GWzKVdqe7fHmB7uy5Y7kYZMgIXixEKuCUBIzq+/A4ND6Vg+6nslZTi57ly++agOvAsFh14&#10;HX8t2o3hRadoWNQQWNpN5qU8HdJDgzVmmvs3QJ3EC1uQTBY2oFgu+CZc9eYeFFTlwBl8hL9PtiI3&#10;KBmM3IgK9sfJbGWwRWhQmM7LvN+6yRBDp57Gxrn3YcnlLyCDDGWVGZu81vQnEzvRnBhV9itOoyQA&#10;iUBGf68a/ePGar4uF42LzJpZrmwtxRPEYpTxdN7UMiQVkL1sOYFn9zehLpSggiPAhEM46Ulg0o4K&#10;Az7DSlsJRFS+VBJyfQxR08YCKV2rH5JappgsIioTBbuHbuHvFaiynUqGbGdEaT1SXz+I9XVOtLu6&#10;eMG40eFzYK8rgik71IK+CkOorIcWOvtc/w8pA8hI5IZQq/ShVJhiLtrHgQTk1II2jMpvQ0pBO0bY&#10;HGRf9bxBaJkXnsGvit7Gxsr1aO9cCE+H3Eoz4OPN51bGlFw5vGF1UwogVPyom17WoKltIchEfX9D&#10;J0W1D3IBBP1qNim30EyjkOLO23kDqXW8WIUGc+m731QQ31cEKJZCtoBRLpKwj2un0lFluSqto7TC&#10;I2QPXs+jaAstwcojOfhzWSGGlp0lGEsZyl2mThBtPD40OrbWYYja6th5bWxsw/BNTRi5xXItqpv2&#10;yEIaGvajuCJ/D17Y9zrebX4Ddd75aCeDU9W7pk0KoEOe2fxbbkK5EW8jeChORMvZJ2UnpjiFimcK&#10;Eo7piDvm8LjPRMCn4sEfF2ACPrmQFFS3CmPFWAKy+HlNdNGoCHLNjvDD2Ne2AhPf0nHYj7SCY4bV&#10;q/j40m1UxqWVSLFXGyBR9p4p8FUHZRp1/WigjSn8EM/sy8MpXzbaww+ijcaLGFxnm85X3+vqS6xO&#10;3Jb7q3cMgklGMYBi1V2FJfysdU4EQDIAZsJPoHHRONjTnov73t2EKwr2YjSN0yFc8yACh9oqmQax&#10;cvfxvlJ8U4khySpR0L1Wfg6jCurwq43v4yUaHOdCjyEQVJoygUNGjppmCmw8k9HtuYmv3WxSn8M8&#10;hpofo/hk3HkfnAcXY/ktd2DZ+CXIHSO31wrkjF5O4aNJArDmxmSOzbC6GlNW8n2T3twTD7kQ5OLJ&#10;IpO/04CMYgwEA55c0euRNvl0m/H7whPY5eiG0x+CN+xFQ7Qbb1S7MLbgKEbSejfuoh4GJP/6MFqi&#10;qsofTiU7tFAV6nzPUHZlszQRlGSNKDaj/PtzSCric/7ujUVHcLwtTIs4TCvVh7pYFzIrvPydswQ6&#10;MiAygT7X/0MKj4dSbxXE1yx1uceSyqgs7QKYZqQSVBRz0jTBZO7rEFqZf95ehLyK19DgfhnuDvUQ&#10;m4eQQ7GT29BBkBEjEKjI8gvRitVzqyWL6hzESCbB57sJ7uBtaAs8jVr/fFSGV6AyOB9NAVqitApN&#10;3YRDN7IGfckCJpv5mnL4d4jJ5uJNLCCLco1WMoEFMiGfZrsTOPmeOhCE2qhcnDNQH3gBRedWYfo7&#10;dowtfM/UNAylESKmpwxB1Qepo7QapapHVmoBj+UWgguvK2WZ6fpRM9QUGjtXbt6LW0tLsfjwFnzq&#10;zkBD4FECtRWP0dyZMH/bAjlZzjfDqyI8H4+3V4Aiy1YAM80aCObksdW+GDdP3/v7Q4h6j6ldTswh&#10;S5tMgKDnD9ICp2IOO+9GffgFFDasxIztG3kMWihkz1S0iln9D424frxfBxFcUuy65pSdx+uPx9LM&#10;eymuw/Xb3sFTn76B4y7NAdLoBhohQYIxAVpBd9Xa9LWuvsRkIerapIFkJk3yPBvXGK8LC6jFum83&#10;5yAmhqOYC5W8nwyn0fsEimtXYNqOLRiT/zF1Ac83z2vv2IEhhtn2dO/gvgws7uBrThqYqour5X6d&#10;wU0Fdiw58CYOeTPgJBB7eH3pntF5lAdA12TEuPwE2tMQdMrY4P3B9Ro3qQyy9n+gYfd8ZP3uCay8&#10;bCFBZilyxy5DTtoygggBJjWbLCbXFD1mjl2B7DHLCSwrTNfjnwHm/yCm1oQAoyCgUgCTaCnIH56m&#10;4DqV/8N76lEfi9NScJKChrE3FMfkXRqEVE2gOM+TTzYiH3BZLb9fZ6yQIbRQZc0n29TAkuAiBkOA&#10;Gcr3NFRLoudiTGI6/YrOY8zmM1j8URWVZoIAE8O5cDc+8cRxje0sLiU7GkZQ+rGD/AIWrVtAY9wR&#10;ZG9DNaOFVtZIra+I+1Neg0u2K0FhP24u3Ym3mlfivP8B3py62OXSkWKTxadArlxdyr6RIrSydGQd&#10;CmAs147aYdwBR+RhHPUswKqTubh7azZu2pSN6duWYfnhTBzseAmezn/wu2RD/ptoCU/i7/xnAKaX&#10;WZmKcyoY00eKSkVuHhUC+v0zTEW2l1ZtJ9fTSRDVmFtPYC5OORfgjbMbcHNxIcZu2UertA6D1MWA&#10;xswwKslLyippkVfT2JABouSJJlxCdvOL7UoMoPWaT2ajTCjFE8ho/lySj4UH1mK/awXq/f8w8aBO&#10;Ak03GUE8RGVNS1bHMOBUT695CLisWJfpgCA3j4nPKJ7U977+UBLyiYFNIvCpOzDXQ8YaIjh6PPeZ&#10;eNZ87uP1JeW8zshOeH9Z7kWCc487TExQ/e2GFiluqi4b8hg0ILngAH5f+hbya3LR2vkSjRQqYxof&#10;Ym5yrcqQsWql5O7qe23fFH1WoGyxbT362ify2E5ETEkX3A9dD90CFx7vEK9jTRQ97cnAwg/X4/cl&#10;H3KNZ3piLDQ+eS6lc0ZwX1LtHaagWk03B5gZSIodOTBiSzUu3/Qxpu94B+82LkEDAdelzDrui989&#10;GVEaVp1kpHIzdilJhuc06L6X95hcxnyPr+v6lOvM7bqZx5bg1/I4jq17ERm/vodAsgiZycuRZ1KD&#10;Mwk06cgbJzBRa/8cspocU5OiWS0XFMD0+u0vdFGtiXXTKgZDi5wXsQAmlTe5RrKuPeuDMxKnAumg&#10;wuvEGzVuTLAfphXVYC6K4bTe1ehyoILbW6to0ev78gFb7ek1H14WvcQEco3vvZEWq7ozNxPQ+Fws&#10;xt6IGws/wRFPN9x+oCUcRyXB5i8lZ806h9Cq6Z2x8mPJEClFgsvAIsWR3MbdM6TwHG8Q3jBqkU72&#10;9j88hv3KqnD37g3YUb8SDvcjtERl3d1sbmpZWMb/T0UsS6vLJTYwlRb3rRTdDLpRqMgFQLTK1K79&#10;lHMRXnpnLcYWH6MFe8wUaabkf4axGz/DIx9sxLvti2jR3Y4ERUVyYcc8bvvryuH7S9x9M9dnuT4C&#10;3jsNyJi+WT0gIwVkplK69D7ZVHAqFT/ZBG/8Tlq7bvc/8F59Np755E1cW7wLo/OP0IJt4fVH4XHr&#10;X1KHSxTDo8LRtTOE5z6pvILXVC0GK1hNa1cxvuG8bobTak8tPIJJb2/H4iNv4NO2JWj3Pw6P/y4q&#10;IBXf3UohmMjlREDxB6aZuIaX7MAXUEaa3D0/LnuRaPyB3GSdHippWtyWu3Qaqr0vYeXBNbjatovH&#10;4QwulSeAx2KgUo95H6mzxUgpZF6DSQSYAUrMsetYKrnmBOa++xpK63Lg8jyCqFPXk2Il6gZxhwEz&#10;XXNe/raVFfbtRK4vywUmgFGtFcGKiruTLMw0VOW1oRoUMVcF3D2hJ7Gj6g3c99Z2jCs6hWEFlVBv&#10;viGKE3EfBtDoHECmP7yslcyW9zcNSZ37AZqHRCAV2FxP1vvPDzbgoDOXx0luYLEvGjHqzRe8kWx0&#10;shmVbQpWec7V3SLguZuPWrNVrCrDSLHJUOhmXgsEybZ70VX3Mo6u/weWX/YCcsavQ3bqegLMaqwZ&#10;S5AZvYTAko1V/DsnLdcUPOYReExrmT6U/Y8hFw3AWDNLyChMjYcChRYopJB9pBScxe72IG9Iua1c&#10;cPsSeOnjOiq34zz5Yidt5sYfUqjK4Dr897YaaAiZNd9FdSC6YBSL6AUa+VuVBKCMMlXrt2AAmZCK&#10;8xSsvK7kBN4674fb2w1nKILmYAK3ba2gsiEwUbH0tf4fUuR+UIJCkgom+TiUN8XQwhoMIjgOorWV&#10;xn0aT8vx1p0f4mjTQriDj9CqnkrFT+VLK08uBCPygctv7dHwL/UDU7bNTcb3rqwcA0S8QUMEJU/o&#10;IWyvzsYfNr2NfmJSZEqjCloI8LRgi+owdtP7+Pt7a9AYvocKVTcUbz6l4X5NOfw7JOGxMpwCAStw&#10;KyYm94NuYoGL9iPeMR2J9lkIBKfDbxSRBlZNR5zvBZzTzPCxmsizyG/IoeJ5lftyiMZDDa8jqyA1&#10;We5au1rN1JLp1lKJKv4ml1AtkjbXmrn1SiwZpGw+sp2RWyowoeAg/lK6Hc8c2IIPPXlo6JoPR3gK&#10;rec/Ixy+kcxOVvZ0+FQ75J9NRiX3jVXH8V1cRP8J8XJNXirOgL8n4M7z1+F9Arn7M/GHN3cRLE5h&#10;4Naz5hj0p+Eit6yapqba6pBmP0ugqTKKeHAZQabwLH5ZtAsP7CnEkY7n4Ao9TIODhoGTrKOd14aL&#10;1xuBRTOCBCwe3118pHL+2pr+lZissB6AMe2GjKtMiSjKdrsNPl7TXt89vH8fRlXnUqw68QZ+a/+A&#10;BhENMwLJ4DKCoGJwcvPxXhks954yxWhYDJSLzN7O96kLSiqRuu0w/lRuQ2n9cjR1/hPtBIwEGR7U&#10;ZYBrcYZ5HQbJ/MjYEw4xM15f6ulmXMQEVCV0KElGa9Q+egkwBgTlRp3L6/RhJJr/jvJHnsKyK55G&#10;+igNIXsN2SkZZDNLCTCKuVisJWdUugGdCypNuS8Xy4UoakJo1XBo+JV8uFbVfIq9BWPzT+ATZ5RW&#10;lh8dIb8J9N+3s9KMVE3iRX6pYSai7KLqjWQ/BBE+VxGdaLpiMgaIjIWqGI9Vla+sMylsM4eimMqC&#10;QHQp1zC+qBqF1U5epJ3weD1wBiKYu7vCZBOZDLUvrfvHEBN7Me6xDnOMhikzivszhEA5kmBz7Zbd&#10;eHbvG9jrzKd1fw+VxwyCs2bTT0RQ2UG8MdQV17TbN8HyGbQu5/HmUHBULcp1E0sp8yaixRnjzdDm&#10;exLZB5djdNEhHiMp2xrTWl3p5erxlUzm+Vd7OfY6FsLhpeXmohWpm/5LiuHfJVqnlIy6Oge0HwQW&#10;y789DT4FpnlzmwLGdlri3LcYLXFTeCfW5uS+KwHBdyvcgak473sMJ8i80k9uxu3bN+PyLR/yuuJ1&#10;kc/jSkNHgV25I1VxrhHaQ7Tv3F+xSCVYDKbRYY2OkHuolcBUTXD/ELeUF+OJj4vwXksGKkMvUVlz&#10;7XLhdJBdOanIeWwDBG+TpSf22Md+/qDikstR18VUMhiB8p2o8s3H3K2vIfnNkzznNMSKleyi/eV9&#10;WkSjzrjD5JoWo+Y9SwYwzH4avykuRc6J1TgVWMX7Zxb8AhOyl4hjGoIEGhkEQZ4TxXw0Y8W4Yb++&#10;nv8Xsdy63B63Y5ql8twHnTScyFS9vhlwErDa/U+govWfuPeDQlxne4vMpJr3C+//MhmVZF7UMSMK&#10;eN2SqYyU94SMbBDP6ZASJdAQYIpO46qS3Xhs36t4rzETbs/9XPcU3kdyuREoeH3HeK1pPwz76mHM&#10;Jv3ZTyCl4RB33mKO59f3LaTOzdxvGUMh1Uf5eOyPL0X54/Ow/KonkG5as+Rg9ViNU15uFLnSmdUb&#10;TK3zfwaY/4OogEkAM6BUKckKtCoV1wrGX1FwHIdcMSoPP9pCIRwNdOOOstMYy4vl0rJmXKIsEFqU&#10;cpFZ2WhqSumwCjUJKsoWGq5Cu0KrKFEB2yQCj4oQ1RRRgDaCANPfVomkrfzsptOwVRJgvAFaQW38&#10;3Qge3kuGQ0ttmE1Kpu99+KEkuZiWtlhMKRkb90EDwwaS+Q3mzZ5WcAQP7NuG46G1aPfcZ2IrocA8&#10;OHnzeUJq6KcbWzEYyzUmv7vJxCLAqEuySenk+3JjWL5tgY9GxT5PS3AVhm09bM7RUFp88mNrQqFi&#10;QCMLHbj6zfew9nQeGiNPc/tqFvnNNGWBwNdf+64Sdt1LBTiHIKH4kBU7kpLRLBolIaizgG5q1SEk&#10;+F7cI/Ygt4XcgnfC5yZjCE6hcpDbTN+bibPel/GhNx+PfrKXBs1pXjdUoFSkitEMpmLqX+om06VC&#10;5XXZv0gp8Wo1w/NBljyoUHUfHehX2GQSRkar5qpAfd4acM/mbKz5eCHOuTX64E6TaQcyKFPMSIvb&#10;DDYTe6SC6mtfJd9F+f5fJe6kBe5ULE7ZbTzvtK6PBRZj0o5yo4D/R/GVcrJj7qu5l+xOAq6Lho6T&#10;92kb+smdxON07baDyDq7FbXRZWjjtuRuDRJArMF0t1vswi/XpViHquqtvmeGNfWxrr4kxPNmDCOj&#10;1MVe9TrPeeAOuPxz0RJ6HPsq78XS4okYSYMgTbUsBIwkXrOXEiQH2StoCMiQpVFKg3E47xt1fEiy&#10;1/N8N/F5LcZs/Qz37t+B454cHv8HEWvl+emYQX0wC54I75/QRHT7pvC1eejibwaVNOO6h/cKmalS&#10;kj2TyWhu5hoVe9O9RMPOxNzuJMPn/cXjHSODVYPNQHAaulvuQ+TEYmy+4wksH7OYgJKLrDRV8GuW&#10;TAayxqxC5ug8yro+Ff33ld7KfCOK8fwr+dJ3JBcNwPQvF6ugRcwbdIhqXxRXIDCMK2jCtZuO4phb&#10;tSkhuDxd+CzajSnbqzGkgABhV2DuHJKVqkxlIIu+vxrT0eIarnRkMiJVvSvlWe/pdaUxC7yM0PJX&#10;UsCQ0nb0U9ZQUTuGl5xC3sl6Xqw+OMJBtIY78dIHTbh8Ey/QrcqNP/+N9f+QopqcofZaDKQC60/L&#10;uT/3aaT9BK7P3470g+tR5XrBWMTdrpu+cmP+v4nqH0w2Dm8axTNE9+MOMQTeWL5bqMxnYm9LFq61&#10;vY1+VDaDqVSUfKFjp9nrSYpL8Bz+YdeHeKcjCx7PveZmkqUuMIuqXsY/kdu5Cd6Aqv4JNPKfm1kx&#10;P36Qu1uxEu9kOL0PYF/9y3jm3Rz8pXA7kk3DTIJpmQLb1Rhh57WiQl65JaWsaL2LFcuSH0Elpey0&#10;YcbdIgNJrXx4LfKzv377Izx7rAh7Ghaj1fMsldBDvL7IZAiGVmGrGKXcfKqrmYpOY6XTIidL8wSo&#10;mDXuQEyMCkm1NcYYcCnJwXJD9la0K31X7heTwEH5+n7+KxGbEDMQ6KroMua6A3WO5ZhcXELQPIbB&#10;W85jBFmdOiMMVA2ZWB6ZnYBWbukr8t/D/bs2YM+5V7hvNGzIghId/xkXaUdwjqkdkptU9Ueq4wp6&#10;JqLdNwcH/Isx/1Q5rig5YNxh8lqoq0X/rTQgy1WR34YhdhdBUgxVY9F5ztRGyE72T6NtrO0T3FG+&#10;GWWVy9HufYzngYYJjRO1zZELUaDW15r+lRjXn2KEPb34THYmj43YdYJiUtn9k3iebzIxnaYPnsD6&#10;W+5DxrgXkKnxygSVLNMiRr3LVmLJuGzDZr6u6L+vZIzjb6neZgxZklxyaUoqyMPq1NV8zCWj+nJy&#10;QebnctHMg1EMxqQ1yu2gC5eMRoHDEZvqcXXhaexzRuB0unkyOv//7P0He1zluT0O8y3e3z8BW7Zs&#10;WZK7Mb1DOCEJ1Q2b6g6mN9N7NeBewcZdZWbU3Xvv3bKt3rumd3Wtd61nSwkhIgcOEE5OgOu5LI1m&#10;9uz9lHvd664oiHZi6vZ8DNbhTmswWogCBORTiRNVNyAlW7oV8hxLtmL5LjR0SLjx/vq7zB0qXVGF&#10;frZyJGRXUWAWYE2Jh5pKmBsrgqpIO17YcglXJhfg8hx9vvuzv86IJ6gqfLaPHNA5yhOqxN3p2Vhy&#10;Yh5qIu/AG3yW2jGFi+dHlDanoDKmCtmO+bvJ6ubBDVDohb2KhHocRYEvMWXzCs4514v3oWztfjKL&#10;8PuHiBlyfhJT9+LJ7V+jKDIfXkXW+MdSs1RxSmmco831ZaOWxm6ilfidKmv+r9DS/9nw8HnDFFx+&#10;zzR43U+hIfQeDjvn44mt3+DqlN3Ueqnp5vgI8CUY6ajHQP6uYplxFFpqyaxmdX2ozffJcHEvy3yp&#10;gBPuq1T+PbURA6jADEg9h9tsWXh9fxp21yehNPgJmeUkk5vR5n8SHd4ZZBBKIKWGrmg4zk3QN93S&#10;jAkoplAoQbDNPwrNEq4mIEOtjRX9p3kkO1VOjTT8Lqba07P2NFT+R/XmvKHH4QuL7U1EjfcTvLB9&#10;ORKT9qGf3Yk+HP02VvM5eKa473ptolKmsG37Ycw6vhAnXW8iFH0CYSXwKpS8ay/93KPVfze1f2Xi&#10;U0kJkYU2jIGv+QPsrFuOKdsyeU53kMnnk0lKyVSgjypY6MzLx6u2G5QtVD7VtfaKHPmUajCMcuf6&#10;pG344Mg3OO79ElWBZzkXUxDgOVKpGVWVVu/9NtcPL2mj0HOVXZIyoPUQY43ID6ekz6DaTMg0KB/S&#10;IwSv+9ASeQztDe8geHQu5t70GFZePR9LRizEkkELsZwC/muT0S+fzM9vIjPAwrFIRS67hkDFAhaB&#10;mmqliUmpyoDV/VLj38bJL4DQkFahDHw5/OVHGZBahSvT87DDG4YrFEE4EEZtpBMz9xRwE+URlBQy&#10;Wt/1ftnKCTDUSjRkZrPyYuSQtP5uRQBRUHNYWf3ceBzqST8grQgDs0oxLKUAGVUheMNheANRVPP7&#10;Jm9U1FQxemU0GiDr8Rn+RcOYArMoxNLkfD6FO9O3IiVvJSoDHxj/icwPQfcYCqof7gOR7Vg+CvkE&#10;LM1X/pkHETG5Cirj/jjqvK9g5emPMITzJD9E7ywKWbLNOAqZgWSaQ5SLYz+H69N2YNmllSiLfkGN&#10;+35q35MosGSXJshI8PCwtbkeM6YYae46bD+H6eynjGhQ4bMq9GjlVYQpWNzBp3HWOxcrLq3D2A2b&#10;yKYPUNs9x2dsoMCl4JLfK0vgUkKQqUQf7tc+3IsqQSMA7sfXEhXdmOlDL4efe9WPIVSKRqYewt2Z&#10;Drx+dB221i9DQfBzBNwEEs6JoqOajQ2fAolgI4an6giqTm1yZfxWUqfaIkiAy48jYBHAKD/IiqBT&#10;N0oxnR9udlJTr1Z+vyK6fJFRZg+5fK9h5aVZ+ENaMgaRMcvn0ls+CxvXn8qNyr7ckbYTnx5PQaH/&#10;E/j8MrHq/sSitPdG/913/FyjzUvFSZUFlDzJPeoKzURS3nJM3pyJ4etPYYhDPsE6Koo644p00xnn&#10;eihyjPIlwaFEUJn1CDIbVGn8PO7PXolZp5fjvO9L+MMzOLdWqST5osQq4VYi8Xiuw49hMDLdWlUx&#10;TF8kgotARnXRFK6tMPqwTIXGPDiGbGwcmuqnI+h8D5u+noN3bv8EC0Z0MQnDJhbh68HKh/kFfDBi&#10;SQZMLKbS7e8x7ZK7gGXBiDlmqOLyQlUW4Pi3MZHJ5i1/iUxaJo8lU/4R+VNUCbkA6+oCqG/toJbl&#10;JgWP4usLToxYfx79ctzUFPn5zDKokqsc/WrFarrmEVRUb8xk43bnv3AkSItRWCLHAH0nhYKSLONJ&#10;/wfaLpiSNEec7QiHyJqCUTKYTtyzIRexG6i52X/9TP7Y9EKCJsHSfhEP7dyC1AKFgb6MkJMblcJc&#10;5o4OHrxmt0qS9LTxexoUTPycQMBElpmkRZVsn8gNP5GaGEGLQFPhfh5/2XCEh/YCYqjFivnFOYpN&#10;gpqco7FKUqPg/YPNgTXVmxCJToY/NJXXpOZJIW5yFzjUGRIUaHK+q4qvytL0fF//mtHssnxREioe&#10;3muAmnxrZCKF5UNGcJ7zz8Pq4hRMyF6PxA0n+bynMUjmMJXqofBSKH2ChBcBxMpRstaqr70eMfx7&#10;HAVzAvdybAr3KVlAb/nOMgpxU9IWPLU5BTtqPsWFwLvGf+UOPUVh8zBAgaPoJJm9ZGpRORwlxlqF&#10;HKX9ymSjMF1VCHiI76Pw9VitqtulcXsUrdTz8353tHPvdLgeMushk42SBsO+qSiMvoIlefNwd1o6&#10;hq3agyvtF3BN6m7cvG47Hs5Ix4aKNaiOfkjWIjMQ15cCU5UN2jg6OZ89fddPHaEgn5l7Efy+YPgF&#10;7PWuws1khgm2QihxOjGZ+9BGoDeN5yw5oMAeyRW1zR7I9ygCrndmKQanbMPkHek46v2Ic/8SAuHp&#10;iLp4dpyjAO4DdXXtMPOp6ESyxR/b8IyKmbL5BS7d62bqphmLgXLReM64pu1unj9+RyOZ7FH/Qryz&#10;JRkTX7fj9Wu/whyCy+IhK7Bw4GICzRe/CMAox0al+btNYWo+ZhiLaqFxLOwew/W7aqRZvWP+bQDG&#10;StIilSXA9FXFYh5YUwDT0NtifHC+EUVNHdQgPAj4fNjv6cBdqRdNiKiiQlRWe6Ds4+mk7Vlu43g2&#10;1ZmNz4XX5ybrBhglWJpy9l02WlVKVRJmbFoJhpMVPbPlIsqC4OI3wRNswsVgB27IOovLcxR54vrH&#10;e/8XD4Fwb4LvoLSzWFyYg5LQl/BSwzXAQGETdVGLpAYmzanHTd/D0OY3OSSy/VODFyAYDVn+gMB0&#10;Ch4JH5m2HsHC4l24KnWPAXeFrcanXUJfHto+mW6yKkuLH+E4hwe27EGB5zUEQ08bgdlMARkxCZ2P&#10;8+AStNxy0irfQt/5KwMMBaqpxCunvxzRfM0vgcB7kwPaH3gCDaFXcMn7Fr4oXY/R25JxjQo92ouR&#10;aOccZEgTVkhzOTV7K+BE+6+PqYOncGdFXlWh78YK9MoUAygxRVmHpBKYuOduztiEibvsWFW4Cudd&#10;n8MVeNaAXbNK9MhkRuBXWR5pvQJosU35ylSmvsOAiQSU9SwyN1oA9MNNZKbqAZ/bJAPycxpak0Do&#10;MZQGX0N2+df44vAqvLblG7y1fy0WHJ+HfTVfoN7/MnxaT2rlTX6rK6QVoSiF5Yfvvx8zvEElaMpc&#10;NQFl/tfwzik7z/85KpZUSMmuEpOpfPGcqw5hX7KuPpmUCTkViMnmXBPsB1NOJNrzcXXWIXxwLgmn&#10;62bzWadyj1prLr9Xd1XxTlUaIMiEuT8CZIv+0A8HbY2Idwr390OWz5FntM05hYCltRPD41xRQbDe&#10;Oxku/9PY0fgxpm7PwrVkYncuv4THJmXijeuWYdHQJVgwZCFmX6VWxr8EwFgtkU3eDQFM4CJAUcdN&#10;/bxoqJI/F/A9Mo/xZ1OQ89+oH0w/lWSQoKfwVJl5OfsTZUPNdqGvowSjM8/hXGsngu4wfASYiuYO&#10;vLeP2kpqHnpnU4ukJjmYn+9jr8XlimgxACLfi3w5tV2ajHw0BBI5pSkU+svMJICS01+AxM9cn3wO&#10;W2tDcPpbuenUfrkNGQ2tGJx2jhu0gt/365eKGaIoO7IF1WCbujkDu+sWopGCoCU0Gi2ND6OdwsXn&#10;GYVQ9IfbwC1AkVlM4bwUTBwKpTTCjYJGuTEymanMydnQfEzZkYo4u9VGYRgPsswPJpJKNeHIIFVV&#10;YVhaLpKLyK7Cb5EdSGhJUI4zACPNW9/bTqFoCcSe7+tfNTpMngaFAIW2Vd1YYGMl8RlzoTTQgKpK&#10;j0ZR9AWc9X+B9ReXY4w9GSNT9yGBQCJFR/lJfdIItNyHUn5kjonPKjA9eDQ3vbLrrX5H2QVGUTC9&#10;e2SipfY9mEBzje0I7svIxuzzSTjo+QqVwZcQbJpKAUXB5iUzINBEgyrH08VaOKfq+igwUT8VYyIN&#10;aj27EhF7eNaehl9O7KCuqQoDFrjoucWGpHDUh15GBRlWte9tFEfeQF1gJgLeFyg0FaRBRSR8DzXx&#10;+/lZgqKCO/wqitrzd/3U4SO7FAAoaTi/9S3cZVtrAF5KZILm0lFPpVLlpgp5Zjn3Jmu/1qQgxG2o&#10;xYh1uXgsMxtJRaol9jECzqcJVgQtt4ImpGDw2l1+riaxFpnKVOBVZXPEGnu4p+8dnEuBtRrW6WeV&#10;B2p3yc/Gsxm2GE0HWV990yzYiubjno2ZGJZ6gcyqHsNS6nDnojxMmejA51fNxuLh8/HhNd8Ys5UB&#10;BjINU8q/h+iuHzvUsdI48U1nSznw55mxIHEuVly13Dj6lyUuwdeDvjZgs1j+miH/RgBjqpUqTj1T&#10;dbWUe6DS6pajv196BW5cfwZfXwqiLtQGbygAdyCKXH8b/pRxjkBBwHAo4dDN9/Ia3Eyx1FIGcsNJ&#10;ixS4WE6+al6f2k1WDYWBIrCoTabxs3xNbGbI+gK8dqgeRZEWHo4Igt5mlIY6MHGnuiJeMqCX4BDL&#10;+vt7/1ePgRRaA0wkUw2F+AlM323DBVJ8tQ9uUyIXN7Z8CF7XD9e2FC1m9cyYANMWmUPhv4pOkuPY&#10;F1KOgbTkx7gGM5BdvxSjNtow0FaCeJvWS+VBCC7GLyMbtxVlNW1HCs455yDgmcHrEEhCD1AIWb4O&#10;aeQy6fzYyJxfYrSQnclvoZwamZzkbG+XD4S/y2ck85TAt5VarUA3QG20gZr9Ufd8LL24BKNz1uM6&#10;+16zNmLRMQRYCbnBDi8Sua8VEh+jOTLKjLTpUrJs+RplBlb1Zhf3mMBGUU0XcFXGAdyVnYG3j65H&#10;etkKFIdmUdl5EWECoAAkLO3XPZ7rI3CxereoKoOpbECB1kpW0+b+4SYq7R2Bv4qWKofIarUwlsLQ&#10;imzzUKh7CUC6rpJbtWZKnOxwKYdHHTAfNHvHhL8ry51CU10pe/qunzrUHKyNDKDNez+KWt7D7al2&#10;zmED508FTCuMb1CVQZRY3Z9z2V/VQdK8iCVbvM6+A68eSMLh2gVkDK8gzOdRFQCrs6oUDEV7Kb9G&#10;v6u3yzgEFcHnm4JmAlCH68cBjM6QriuTc1hWBXO+uLfcshhMgDM4DeUE7lknbRi1YTvilWtHIBTT&#10;kvn1Sp7xPy+6iJfuWYMvR8zDZyPkiP8bg1lIYb9wiKov/w0s/idjEVnK36LDeH2Z4QzgKLhgGZYM&#10;WoylHIoq02uLyGQWDP43yuSPyVIkmTaFysSob0slhTmBxy4WUomh6y7i4awinGnqRGNTlJs5AF+g&#10;CZ+fKMPI5AvUEgkuPKT9HfKxVCHeobLs3eX5re+Qc17RPb0JPH14TUWYCZyUPDdibS5G2S9gn6cZ&#10;ldEgguEo6shiMqqCGJl0EQmZpUjIkDmo9u/u+9cYfdPKuAGpLfPAXJ5FFmc/hcUnV6Mm8AEp/iiT&#10;axDmYWj3/vCIF0W0SOBLM26n0FeYqpWbIG3uQfhV4iQo2/FEE2lU1fYqkovn8nAfJaMqJ7Arkk+J&#10;rooEVFkdJbaV4wbbbiw7txw1/rdNgcNowLJhW+XUJbxU4lx26Z7v6181xNAiFJLG9EIBK+esxd7k&#10;/5DpUdqtVf0YFNytnJuQeqUEJ1JIPI9zwRVYkWfDuMw0XJW8FQPTTnJvXSL7dnPfORHH/S3gNT4r&#10;mRG5jgIY1TdTQzh1Iu1H1hNnL0GC+iHlCIyqMZQs8fakHXhz5zfILlqMgsgCNAamI2wq+Go9VP6G&#10;SkVQeT2KTLJMaOrX02mqNvT8vN8dCghR5KAinqRcmN4+XCsLwB6Gm9q2ul52uDhHMvVwf5i+/fx+&#10;U9lYYdPGr8A15n6JyqltWEbP3/dThj8w1ZgG4RpFBvIJbk9J47nX2VcrjWJcnlNOtqhCpg0E/BLE&#10;OQKIX1eBO2z7MO/COlxs+ZTP85hhKB08L5YJkvtS5kiuf7eCpf1vrb8AVWbdx6xyMD3c0/cNXUPR&#10;f5qTYEjlgUbxWlob5QdNxbnILMw5/w2uyziJAalliLVb5noTOJKuxM86DLM78cjbhzHz7m/w5ZWf&#10;E1C6IskIAAKWn4PFGP/KX8GFr3VFii0bthTzB83HvMHzCEILMV/v4d8XDl6ABYMW/DsBjMrDyHaq&#10;n5U0KAQXoyHl5eGUQ35kUh4WlUdQHm1G0OdFc8CHvEg7vjjtxA2puYhPzefnCEw8qMpJ6J9eRC1f&#10;/yrsWeDCg82hfJhYCUIu4GB7AQbb8jEl4yyyKyOobmpDTdgLN1lMcbgTE7fn4SqCnkrEKPfBRKJ9&#10;675/jfG7HG08MjQCjRhbn6wG3J62GV9dWIXa4JsEmSkmR6LN/SNCKqWpU+ArGdACGGqjFC5KThRr&#10;kTAz4cT83RecgiAPY0PoDczcY8Mwx1EKUc4LBaUxCaUXcI6poXOuB9svYsyGVJwJzYfXP5UCS6yK&#10;wpmCUOXVJbyk5f3apVKU52OS/3gfMjsJbBQ+bKJ8PJM5l+qiaf09SLagSgImxNozlVrwVArUSfCF&#10;Z+C85z2sLlqBidsycUPyJio+F8hYLlJgqPoB2WdyA4akuMweVVFSddfUvornfo9P55AZh8NEO6qA&#10;a1oD57ASV60/jtvtO/Ho1t1Iz/sUJ1yfoTLyDpWs6VCzLgGNBLpCYI05U8/1Y4BbpiECaND7FPfA&#10;ZM4HmUpYJsFRJjRaZXmUJ6PcjQ63peVL+MrpLdOhGJ9AR4y3KXgfohpdysTPPZQIbHJJyK4qQ7Nx&#10;R3IW55ZzxvkTa1RDPlXI7s+503nvZ/diwsZDSClKQUXwRbjCU8jIqFSFlTs0BlGXGIt8cJbPTeAo&#10;n5fJWdFZ4NxI8dDvYh893dP3Dev8iPWIwYw2c+onePuCT+C8+wO8fSQZN2Ts4x4pNoEIcVRG1EIk&#10;hnLrCplT091ISG3ADesLMfbjPZh552IsIGMRazFAQHBYMvyn94hZOJzX7AIYmcu6w5AXkCF9Mfhz&#10;zL1mNj676hN8dvXHfG0W3zcbS6/8dzKRmfL8lTxkyk6XEFf5/nrEblAkWCV+n0kNjxvoz5sLccHX&#10;Bl+0BX6nkwcsCG97O94/fAnXOw4jJk3mowAPqLREAgw1RGX5K+u9T5Zssw38njoMzKihYCwlMzqP&#10;uzZV4lBtCzwtHfAEfQi1hFARaEZaeRPZ0TkMoiCPSZNvgfcg2k0B0NMz/KtGb268GDmT+WwJKWJr&#10;jehPQX6Lw4ZNVYtNrat2HvSw84drsDKNWEDCzxrtbQw1LpXo52F2TUWrW7XKKMiC6slPDdKpwzYF&#10;mxrn4S+bN/JgFJr109wYc2eGio+qUGk1Bjn2YU3xHLhCzxizitEMjSmFIENhKA3SYks939u/YhjN&#10;W89HASPnqwE8CV0Ks6DJM5H5cLxlO5fpJ2AFLbTwc81uCisKeB9ZQD2Bpz7yCsr8c3GoZAEmb16F&#10;m9N3E2wr0XujG3HZFRiYrvBy5WJ4+LqKKpLBmP1fij6OMjNiudeVcNxPSpGCVyiA4rI4x+kqMHoA&#10;f0jPwltHbTjqXIm6wEdctylGKZCZz5pLyzTT07P2NMTM5D/R86sasHxy/oAUlWkEFYXqUuOWn45r&#10;pv2gsGn5qtQDRRFuVmdOzWHX9biXlFvz3e/5OYaEdpNAIDAKJU0f4GaHHTFy6HPvqT2HGgPKxC4Z&#10;0nezKo3n4ZXDKShu/op7fByfk3ub9+cnaCioJUxmHjYRXXoG7gGBAZ9VPi2rkCoBhusuM6AvrJyw&#10;nu/rH4f2x1i+n2vC+TLtLPi9jYHnsMu5AjN22TFk3SH0Sz5LxiUfniwkZDCqrZjFn7O55nyWXtk1&#10;RuG+OakGf3jvDJZe8zVBhaBgTGNiL38zmf3k0Z3jMmQJf16MhVcvxJdXf451D6/GrLs+xid/eQ+f&#10;/fFTfHj7B/jw1g9+BMB0+Sm6a3VJyzcOcgoJRXfJR2E0LD6wfCWyHct5rt73cpyrhIbyTkzioq5h&#10;rmP9a4UMa1hOdg3jC+kaCiE2Ybf8uwDG3Ac1c313DDdN74xK/D/+3jenAYn2C3hj8xGcC0ThDjZx&#10;EcNwu1zIa2vGsnInHthUjGtXl2BQisJAlXCp+1VZFTnzBTD11AxVdj0Pt6Wcw4sHqpHc0IHaiB9u&#10;r5OHKkT6HMHOhhY8kHqMQryUi0uabaLZ3LzWDwcXPbcJoTbPXGme1cxL19+s0GkCFp+3b6bya+r4&#10;/HyPmUeVHRFLySMryKNmW8LXS/lZMTBFa5HlOYooqKqpDZPFcBPGOQ5h5v71KHe/T4ZH7TP8wztK&#10;yuasGP8wtVhLU6cmrCgyRRa5J6NVOSuG6qtYn3IzFMXzEEqa38Onl9Ix0naEgpNAbvwwbh4Wgoz2&#10;jnxomcV4aucCnHG9j6jyOigEo2IMgck8tAIbHXr5OyTorPvRIe4e3fcooW8JT8sHYA3dK/8175FA&#10;1d+7Baw+87fPf/d65u/8Pmmm1vv0fN22eL6meeB3BCnQpNHLx2AVaSTgeAjgAmV+rlXmRf6rfJSA&#10;EiQDErhPUgF6Dqedi7GiwIYxOzZjeKb60BzlPBVxD6pIq8/MU4zOhtacZ8sUY+WeUeSjKvyaagky&#10;QVKZUK08mdVUvSE+LR9X2XbjwaxkfHB4LY5Vz4HH9QrX5DG08f60nrq3bz/rPx1mLjVvMnlJKCoH&#10;ZAqi7mlodU7hXFDgUuhqP6iWWpPZI/LdyKyqCslyZgtgNPg3CtQmCtR/+J6fYZhwX4VSB0ehlABz&#10;i92GPmT1OlcDVG6fc2Y6lfJ309+HDPLdYytQGvrYPKNAOCw/U0CAQqbG65koOgGKuX+BC8+CYfTW&#10;HlDAg/xcMhMKMKz5slicUUq0jzgn8l+JCWmvhAwLEjBpb6tqxSS4vM9gX90iTN/lwAj7Ad5nIQYQ&#10;XGQSU7kamZkViakCq0OVb2Yvxf/Lknm/AlcnncbjGcex6+Pl2P7mOjieTMI3D67Asj8vxazrZ5Fd&#10;fIrZBIOFw5SrIrPXj2ivLDbUFUm21JjIBFzzMXfoHHx53Sy4j7rR6exEm78TcAOt5W1oym/+MQCj&#10;sF5uev5s9U3RaxLySmRUCLEOgQBAPd8tM5OEoEn6owA1ob9d4CEtVtqEVUyyC4g4BFIaf3W667s4&#10;LKEr5Fbcut6n79G19ZrFOtQvxlyP93ZV0iG8frgap0Pt8ATaKAACBAY3PNEoypvbyTxaMG1LMW5P&#10;OY/rCUhXpZ7H1QpLTMnjZszDX+zn8ebBCmxsaEVVG1lLtA2BZg+8YT8am4Fd9W0Yk1FMwa0S7crJ&#10;qYIyt5U0F0sg+Lt5+ydDzxbD+1blAAvsBKR6XfMhX0U5NXwdjDpcQYGTmOPGgNRKDM1xYnDKKdzh&#10;2IwvynMxcfduXJVxglQ/38yr6arJa/XLknmF38U5u3xDPX5HQXSL7SQWHl2JqvDL8Ifv+YfD+fMM&#10;HSwV+xvHeZ+Ok74FuN+eiZFSCNKcFIROPrdMnVxXk3PgxrX2Pfjw+GpUBt6An8JP/WUUuaSw6nYK&#10;ZIXYWqYICS6F2HLwgJtmUfxOAYB6aihy6q/gYd6vTGgNaZl/AxhLE9Vn/nbfBmAoJLt/1zBmD45v&#10;v/ZzDpmOvN5pKGz6HFkNy/HM/tW4M2sD2fMpxNnUxttSpBLJrtVuQT5HNb8Tq7H2iaIhNf52buKo&#10;IFkdGKl8SdngHhuzMRspuYvh9b1IISAGKiZjzd3/taE9EBXgE8zLo7NwR4rDyB0pXwqi+LZ8MTIs&#10;oxQfHV6K6tAHBAmZq7h/yTRVVUKA0tN3/LOhJFddo0nKGAFEZjbdk6nsTBBRSH+Y4KIEYpMs658E&#10;n3sS6kNvILloDu7LSidruYg4yrw4tfGm0pC4UbJF8oKKtKMKg+xVGGyrRKxdRUYVUbYVT+9Zg33c&#10;Qz7Px2gLbUVHUy3aAi1oa2xDS10LBX4TajdUYuNjaQSGuZhnMvK/BSL/ZCzgWGRyYZYQWBSiPJtM&#10;Rq0B5mPW1Z/AnUuAae1Ec2c7vv3fD/bBmGrG2ryyo5OOJTjko6jg69SYSN8VR66quTGchL5yQkqz&#10;z7QSIq3+KDwQfx363RrKZbHK6HPi9B3GEUwQ4fdoyDksoaue8rKbKute5ej13XKImsZG/LwFcNYY&#10;QiF8bWountxbiuORdjijrVxoHzUEL5yhMCpb2nAh0oEjrmY4StxYm9+A1Xn1SM5rxJYSD/I8nagP&#10;dsAXbDNJmz5/lJuhGbXRTiRXhDB+pxIuc5GYrXIzysaupMYoDZP3yufoaf6+b8g23EsaKX9WdQGr&#10;Jw0BNK0MiWRGMvsp8CBe/cDl4LU3YnhqER7cZMOqwiUoCS/G4cbVeDBnE4Y6LvGz/JzNxbWS2U+B&#10;DLUUMgQXAszvOU9Dk8rwR9tm7HItR7XvF2r4JdOHzBTBBxGgYG+IvIkndmRgqHJCOEf9SfNjOW8D&#10;eHBiCdTyzcTby3GbYyvSy5ehNvQctTtqfUZIPIgOCn3lwwgMugGhGwy6AcECmO6/jzb5ITrcsvub&#10;5ELek5zzAgy934Rd67rm/X9/ze7fNfT+7s/8EkNaa4tzKpnAZO6zqSiNzkRO9Sd4jazjzxk7MDQl&#10;l2teQO31Avd+Ac+T/IVUqgg8luKlBnpirmXmLMrH0CubWq/2pY3KDpUNI1QdBzF2xxocdasW2DQE&#10;xLAI3D3d07/76AlgFFzSl7JHJXuUbqChc/ZLAIz2rP6V2bjTqdL9o3hP4zjfinB7zDBYKT9tbpkd&#10;qehwf5Z4PsT6i6twd+YeMqyzPPcuxKX6kJhaakot9cksweWOIsRLmTZtN6zqI1LcR6QewydUzo41&#10;foa64FNkW5OomH2M1uat6OxwUfC3o7mJrKKpHZ2+Tux5YzsWXj0Pi0b8cNPZ3Cs5his7f4nVppkA&#10;s2jYXCwZQhZDduTP8xmAaetsRUfX/+QyPxxgJKxUKt+Ua0lTd0QKClL2PuqnklOA3vxXdmQBxIAM&#10;UnwKDpmf9H6ZdtR61irhTSakzxtgICJTeErT0vW6R/fiKzpMJgHZTFXo0vSAMcClmHYVolNmvoCm&#10;+/O6L2rJXJQE0serHblkKhexpa4VdaFOeANheENeeMJe/hxAINyEhmAn6sIdqG1rRnU0jDoOlZzx&#10;+iJcqCb4/WEeyADygq1YfjaAO9NP8/7Poy9BNcZWYcBFh9l6dgIG7+O7c/fPhsJO1WlScxDD51MA&#10;QyyFh4m64vxp3gUagwmw+p44Rx7uz0jF9or5fA6yEGqhDb7nYC9bjXvtNiQkUwhp/jI5/xRI/Umt&#10;r5DZhJ/vT+1HazI0MxevHViHM+EV/3A4fo7RyQ0ugLF68susNAnrS5Nws30LD4QSB6mkEFBE88VI&#10;9dz9qTzEk1E+tH07DnsXE9AVkfWAsWtH1COE17Uc/d0MxBrd3/ltgJFmGAxNgLpXWqXbu/0mVtiu&#10;pb3LnGa93zJ//W0YoPnW79/9+8835J8YRyCW74bf43oc4YZJCHufoILzJk4HF+Hzk9/gofQ1VBTy&#10;jUlMptR4ngkFS6izovrbm31i9o4a5DXgdxsV5iwFUEqaTKwliNtwAcMdGVhTuhr+6OsI8nt9Yc1L&#10;T/f17z3+W4ChvPglAUYMRs5+ZfhbZjKuLQFFEWimvFJQEXkPEXweh8s9ERda3sA7xxy4Ze1+DLNf&#10;oFwsQR/KsT62egxSQFNqMQaask+qMsDfKXdis6mQZxfjhowcfHl8Ecr8H1CePUs2/Dg6ZJbjdSP+&#10;99DRcYxi3o8IWhGW8A8BydNWY+GVX2LJoDk9gklPY87I+ZhDkFk4dBnmD19EgFFUGZkMx9xbP0e4&#10;JGiArA3NBlg09N8PNpGpKqrFRrQ4yikRfdOGV2l2bmBucpnD5I/pm8XFNENmMDEfy5SlxTQsg9dQ&#10;op1hQF3XNY7xLoYjv4Qc+VYlYznhFUVTwaHPyFGsEGJqa11D4cQWe6nne2SyE8rzehRiQ+35uDU9&#10;F++crkFWYxPyom2oJbBEOKK+AAEkSK0iAE+zH86wiwCkMvweUwKmkgzmfFMnhXcIk7aW4caks1zk&#10;PFJSfi+1iHgCmiI69P29VO2Z2qV+72n+vm/INzXQVJ4lwGTzABjzYi2vpXwIzgfnRnOZYCvDCPsZ&#10;TNmXje0NCwmQz3HzUoBHHoaaZtVG30Fq/grc5djG+9H8qJSOnJllpkqswhkH2DVHZRi0oQK3p2Tj&#10;m5K9PR6QnzqUH2L8EAKXgA7ZOFREZuH948vJYE7zkNQak6JYSzzXyhQcpRCMp/AcYjuFN4+sQ5nv&#10;HUSc4ygkpnA9JPC7/CuKztLh1zAAY32Xvtfyl/AQkxXI2WwlsImpWO/X+xRe3R1h1KnoIH5O49v3&#10;3w0w3wWan38QCKP3cp7uN6yvXf4MFwfvMeAfB2dwIqoi7+J8w5eYe3oDZuzYhDtSN1FjPUott5gs&#10;RlYAmcl0rmRKs86a9pCSi6WsxCnvRkw/qwjXpu3BkjNpcDW+ze+eRMXpNxPZLwEwGiYggvtNPYmC&#10;Mkl6FGRhBUPILyN2LcDZ1bgAM0+twlDbYcSnVmNQqvL7KBMJMn3T5dulzE0rI/BU8j08L/YS3jdl&#10;W+pF3JmxBbbCr3lWPuAZeQKhoJI9FVyj4psTeQ6e5DN8ic6m42hpD3OQVXiAeffMIkh8hhXDFRXW&#10;M6B8d4i1LBy6EEsHLTOO/gXDVCpmPq8zB5/d+jEiJWG0tbYiagBG7KWLwXxX4H3fsHwqWgw59ZWw&#10;RI2aQ9qUBEO3T0Tx+iZnhUJOwKDaPoPTiygcL+FK+0Vc5dC4hGtsF3G17QJfz8eQNGUt88BklaFP&#10;dpnRvmRjtkwAErI1GKyyGdJ8KcAFQtLW9B2KLjMgw0k3NmkFHGR4ECune1ajCQDoTSE7yFGAm1Iu&#10;4PndFUivaEFuqAPFZC+V4RZuQo6WNpQSfCqi7SiKdOBEsAMrC8IYk34B16ScwwCT+EZBTRDoa1ek&#10;j3r5C9AsMOwtQOQ9mM2rufqBw/iRZPYQqCrAgAJD4BnL1yQ8BvD+NZ/XJu/D5M0OHPQuQ2OIQkjh&#10;oZ5xcLnGIBQaCx810rLg+/hoz2wKcc4lD5LK4ejzBnBstab758DUMgqbKoy052L85qM9Ho6fOlo9&#10;Cl+lkNRBld3Zp5DeR3HE/TH+tGUj2Zi0snrepxpQUfhRYYixqSeHkgjzcX1SDjIrlsMTehWKWvOH&#10;5FAVQHQBjAGWrp+7gMN8twEYq0imchJM/oxMXmZImFr5CzKXCWBU66wngNH41wAMhU/oz2gi21KY&#10;c6tT/dknUkiMRzAygWuq+lQERN9EuPxvo8g7H8n532Dq9tW4Lm0TBmef5d6hgkdgSeB+V/sJ4+vk&#10;2itnzASQEMx7q88RBdX1SXuw+rQNAff7/B5VaSb4/8M9/fuPXxtgtMcUtu/nuqrtdYj7TwCjoqSq&#10;BqCAAZf/WRR63sQjO2wYsuYAlPzdm4rmQHsjAaaK8lD1BAuM6bxvWjkSUysxiGupYpwDMy/igawN&#10;sOcnw1X/MoLe6bzmZLJSBR0o3PlxhFyTTcCM0go6/YuAlnK0hckwqtvw2R8+xJxhn2DZiB8OMIuH&#10;zcWyIfOxYtBSLBu82ESmCWDmXUmAuf0zRKuj6OzsJMC0EVY6/jp+MMD0djQSUT1G45R5Y4CysxUu&#10;SVbRhxpSHCdILCKR9HN46nkCyFn8Mes8pu0pwytHKjHrdBlmcyy7WI9vCp1YeLYKs0+W491TNXj2&#10;UC3u25KPG9XL3X4eCRnqiV2OBArIfrZGxKY2msMTR8Yg6hjDe1BFWpV3sNiP5esRGJkNRGCTOc/E&#10;jRMEByrvJYX/cuESSDOHpl7AXdklmLizHq8crMBbR6vx5sFKvHW4Ds/sq8e4rTW4gUJ6UGohte0y&#10;aotlps7YFWQp8gfJrCNgEdgZYJU/iYBgvp+Huqf5+74hQFaYYUy2WIyuJ5NbHueRQEDG0Z8APDTr&#10;JD7euxinGpegITiDgDKegvR+wDvWJMxFgvchEB0HT/hJlNW/iPs3nuJ1CsmqrA2pZl9xdiefnetD&#10;DShO4OWoxPU5+T0ekJ86Wn2jDHNQdrPszO3U1pqC96CKwLgkfzmuTOOBokDs53BSOeH9ca0Vwaey&#10;6DKvDk/Pw6NbU7HbtZTsYyoPO7U+AlTQTaGh6+p6MsGZf78DMjxkLR75X0bzPjgCGuPQwvc3q5gm&#10;D19YJrTAgwiHZCt/2Kp/Rm0+6tW/fy9Qvu3n+fmHVXPK5FcYtqVkVhU3tPJsTEIi32MJuUcpqB6D&#10;KzIDxeF3kF62AO8eTcF/pe3E8JRTZp+aJE0qP32p7ZrEQruHe6qO+8Bt5vb6lI3YXrKIGvVzaA7c&#10;z++46zv3839j/PoAM9ZEDZoglaD60ihak+uofBeCQUPoBSpQSzBjy0oqqpcwxDB5yS+rSWAc5Z5J&#10;+KZiKd+zGtaZcHQqCQPTLmI8lbSdFYvg8T5nmLr2vFULkHuVioM7QuWO322sB9xHCuZojWQDUSfq&#10;Ttbgszs+wPyRX2K+EjJ7BJN/HIuU10KAWT7wWwBDFjN/5DzMuX022irbgSDQRuUcreQuLdb4wf1g&#10;epswXtFxad0Ugvp3A4UjX4ujILuKAu3G9ccwNuMkVh2qwZH6dpQTzCrDZAmBNjgjrZzYCOqUAd/c&#10;jsomjU7UeDl8YhLA+QDAS+GZHfm4OeU4BqeeQyyZh5yXV2hQE4/ZoCgkN19v5GGqIyBVkt3IhEZa&#10;KbYiJkAAUP0w5RAofNiYY9LIQLKL8LtNRei9gRqBrQrD1pAVUdAOJvUcmFJq/h1MgZzgyCfI5VMT&#10;LKAQLEQ/exEXXKU9uu22Ggo26B7Wa9IkTVvmv77nvxucQ4eX1y019dXksDXZ3KkcBM0BaZzTpMN4&#10;/eDXKA/NRDA8DUGylk5quK1uCiEXN61X2tJoakrjEIo+SkH8EOw1G3GDbRP6b1CEWhXikxuNIz1G&#10;sfQbCjmP3MzcuFfmnP3rofg5R9h0h+TPpOkd7kcIgtz8kVFw+h9AWeQTvHRgPYY6ThtlIYEKihq0&#10;/Z73+vtsBXvU8tDVYijX/4n9KagMvW4q44a8HDr4PDTKc1DJ+u8DGG/wSfhC1BSVj0Kmp5Ih7arT&#10;perBBGQxBB9BxxtW8UWFoPLzvF6Eh1Rg893n+UVZDAWCWEt3foV8RfITWUO13vSMysUYZYBHobOG&#10;1fmeQX34TZzyL8TSc4twj20lNeGtGGQKZcrhr9pmebg8+wIu574aknQQL+xajxL/u2QunBdTO66H&#10;+/k/MHr0wfCcmjbiAhQqnWaYM/jzA0wn91g75zbs5uc5zyHfX6jscK85H0Jdy+tYW7gOf9qwE32T&#10;T5DBN0KpBP25RjGqV0fFd4AsOby/3pkeyrMA+lGxH8D7HGY/jlcOJeFYwzvwND8Or/8e3qdq90k5&#10;Uk+lybx/spewyv5r7ytakOyYMsLb8Bw6WzegYNNJfHn9LCwYtBArhq7sEUx6GnOvnI15ZDxLhiw1&#10;DccWkL1oqB/NnKs+x5HPDuDYkkMoSStCw+56NO5ugIvjhzv5syvIHEph+lJrsWQbdFAgU/jeTI37&#10;JTKBpDIPTkfb0MjhCrei0dcCpy9Iqh/kpg4gEPAjEObv4TDcIQ6CTTQQ4qQEuZBRamjNpI4dplDl&#10;bk8n5uc1Yvy2S7iBEzsg7RyRvZgTX242SVyGi+yGwshmAYS6OCpLXzkDJtdCdFLOf9HLtBL0z5YQ&#10;L8EVG8vRm2xEgQZxtnr0JSvqS0GnDNl+BCyVlbf6QvA5CUpxfGaVWjcZ+lx0K1Nfvij5DbRp5Xuh&#10;lsG/yVmvHhM9zd/3jXh+pyUQlIioygIEFjEMgss19r34/MQaXPTOpUYiIauaUtpQozgmcQPPIB2e&#10;YpzpbmrjXoKLzC6XAh/g+d3rMXDtGa4PATbViRh+R6+c0i5TXi2uzDiKGSf3/8Ph+DmG8mOUH6Bs&#10;7nayDoXiRsNjTSkMf+hZ7KpdiHszU0n5cxFPVtmb8/f/5dTh99Te+pIR9uV6DiLI3Jp2EGsLlqAx&#10;9D58LjXXkuNSCW8KU9Z38Xl7ABhPYIYFMCGCQ2AMWckDPODqf8P3Gds4wUn1usJWborpm85/JXCb&#10;/Ur05L9dz6LxSwKMqWvFe1I5FeVfyDYvkLGKNYrB6NkkNBXOqnvp8i1RgIYIkA2hx1AWnYkdziWY&#10;l7sS07auwG2OvRjhOIhhWadxpeMYrrPtwmv7VmFn1Wz4Is9yHq3aZAFPz/f07z5+bSd/q/KfXBPQ&#10;1Ej2EJ5g9mA4OBllvrexJG8lbs/KwOCsAgMa8TYqypRVUl5jqET3lT+bZ7UfmWh/yiS1/5Al46ak&#10;LLyyfz2Ouz6l/FQC8v1k4bIU6B5lGhO4TDLMpZVyQn48U86Go1WmMiox3tpXcWzdbMy59n18PXQp&#10;lhJkegKTnsackbMJMqqavAQLhi22uluSwah68pwhn2HWNe/jsxvfx+fXfoxPr/7or+MHm8jiqcH3&#10;U8awNGyirUp83Jl+AR+ebMSBINlISwcaIlF4IwE4Q8o58cPTFEF9NIrapjaUR8RYgNJwB0r5/nIx&#10;m0gnqviehtYmTpqfAONFC0e7z4+gl2yHgJNPmrWxJoSHt1zETalnMMKWj0QK+T4OUUkX70ehehbF&#10;lIlOG0b+GUWXyWwwkOCinvQxDjnNqsyiCiRUWDCGdEklN2Tmk4kvlsJOIbTxmW4CTQN/Vg8aLj5B&#10;SkAiE5iotpX9T9CRD4iMSbRWfiJ9v/xSPc1fz0P3U0wtXiBjsQ1dty+1+1szd+GzMymojb4Mf2NX&#10;NAoFoVrBBrm5ooHJ1IimI6IscR4of+RhajQPcTM9SgHyMPbWLsPErHRTJ001jGL0jBuVRFqLYal5&#10;mLp1Jfb4V/d4QH7qUA6MSUrjplaPDDnem0w2tDTyx+Gm9r3iwle4Zd0qE+QgX5FaKCj81vTs0R7j&#10;/CeklOOPmVuxKHcFPJHXqA0+iYBLbXZVtVZam0BFAvjvAUYgEQ0QkEOPkqVMgrvpGdT6X0Vd4F2C&#10;1YcmQqvO/xIaAs8QZHid6OPcbxPIiChUeJ1uv8wvFz32tyFQMTW+xFhk5jCvqyyPGIYl4Ey3Sj6z&#10;EjtNMUsKPn9gLPxkZ5GwfqZyEZnM53wBFYFXsNm5GZ8dT8LMXXZ8vCcNtvx1KAm9C390GgKcG1Vd&#10;bqLwDfwPhOe/w/i1TWRhgn6bfyKgvUiw8ftm4Iznc3x07Ctcl3GcSt5F3ovSCaqo/Cq9oZ6vOamo&#10;NlAhptJMJVUVLuIoxwbx/N6evhup+fPIPj+y/CxeqyZeE8EjSEarZnI6A9q7YjCd3MsdRnFRm3NV&#10;2JiIJt5Ta3AqghdfxcYnXsPCke9h0ci5PYJJT2PelWIwyntZTAajKLJ5xgfzFQFnyeB5mD/8C44v&#10;sYy/L+Pfu8cPBpjBqR4MUo0kaumD0grw6KEqrK/2oiraTu20iYfdg6Cir6JBal9uPrQf9b4wTte6&#10;sbWoDivPFOOrM6WYfaQYsw4WYuGpIiw9W4jU3HJsK2lAAQGlUQAV9CAQ8sAf9MLNa4gJOSMd2BPo&#10;xOx8P+5R0EByEfpm1eHyjQ24PIcaMNmVfCCKolEUW0xOIWKzCCwyX6ULcBSp1GgWb3BqBYZQQ45L&#10;V+mFIgoy9YQoRS8ynMvFkEhRY/m3RILpIAplaTtymJryKwQT+Um6fS5m8HcVuFRIqAINriA7Mkmo&#10;P2iQTShngZ+NtwcIcCEDVtdmHMHiAgqF5g/I/ijoKCxbqME3kw2oDa4vQuFAodJCLdcqLjiOlHwC&#10;WtwPoo0HotUzDfUUqFmVC/DHHbt5fT5nhkBTvfkLMH7jMWys5IGKzviHw/FzDFUUDnsnU5hN4SEd&#10;zQ0uf8kkAzhqLRvhoTvjX4Q39i3jHCgxV2Du5L3VYpCjgsqL1k3OzUrT4O22rM3YmTvdtCuWXyfE&#10;wxOhsFWSmoTJdwGmw6MChQ+j0Tsdp6pexubCd7Hm7Dx8c3YZVpxaiJWnPoUj733sqHgHLs6dQEY9&#10;OVQVWaDVDTDfHt99xp9rKKPbFKGkYAhTKImhaKg0i8VudD9qTS0zGX+mhqryM8rpUUvptoZJ/Hcq&#10;2exjBIxHjGPZGX4ajb7n4Qq+ZsqO+OXbIQA1ugVOD5tmc5bfR/b7nu/r33n82gDjDD9o9lOn62F0&#10;eqaj1P02Zu5fYyo1D8w4T6W3mABSZiIn+6u8D+9Lpn0pq2rXPNCuWmkl+P2GEty65TDmXEhFte8l&#10;rh0VyobJgMoy6QwE1LJZjJ5r6hmNTvdYygOeP/5uunnyrPh5L+HQWHh99yISkWl9OgJH38Pq8S/j&#10;42tm9wgmPY1Fw2djyZC5+HqQysQsMh0sFw6dh6WJi7B08CIsHrEIC4csxNKBK7Bk6AIsUc0yjsuk&#10;cffril4aQAE9gFq7HPox2bXUeosQr+RJZV9nNmIQtetbbQfxzakSaoHN3LgheENhHhIfF8LPzdyE&#10;iwQcR7ANz5/x4aaNpHvZFBYEA5WxlwAxTIMMaEAmJ1kmIf6bQEE7gih+9w4/Pq9ow45IK8qaOshq&#10;opwcH3wcITIcl8eLIm8zXt16CsPSzuB3SvBMq0BvMoxYR6XJdpapSkJf9lVtJGszkXXodwry7nBm&#10;aQ2mOgFBQUN+gO7R/Vo3EAgwusffwOEfx1/flyV6K7BTxJ2i3XjdLIIa508bXXNscol4r1dwk/VW&#10;fSEC49DU03jEvghHKt6jMJ2Mdmr9AQqdsHIljBDVBpatXiyhW6Dq32//TEAK3c1DJpPQdFQ2PoPd&#10;F5/EnP3PYcHB53Go4GnUUSBJALdRcHkpsFTGXSajEH+Xvb/ddT+1oPup6ZIpUeNVr5YAD5s6SyoD&#10;Wf0vVJE5qIPI75MGruq1cjKqCrJ1L93j2/fHwffod5m56hqnY1T6JgxZc4ZKQTmuyC7DgGRFljUa&#10;oJeioKRe5QCMsJ/GY0fOId29EwXh+XD7n+Q1JpB5jIc7OAn5oY9x0JuELPd+vJZ/DGP2HCdQ52Iw&#10;FSL1x0nMyOf856H3hkIqE2Kf1B65J27ZdByvnT+C04EVVGye5QEdxWcnY3BKsKhCsDT9XzucV2v+&#10;rTn89jDz+e3x3ff9bf6tfdPTe/5vjV8bYBQs4g+OQV3Li8ioycDd244QUAo4SqA6cwMILmrP0DtH&#10;yeNUYG28JzL3/ir9IvllC2CE7RLGpC/HgepX0RSdRGVD7SJk9rKiI628GiVqqsTMZP5doEOWS8UO&#10;jROpbE6kwq/21g8QZMbwzMrETkWmqydP5a4X8MUDNxEkVFNsKZYO/8pk6i8cpGZhKmhJICFALBzx&#10;JdmK1XP/byX6BTrf+rmn0QVMlynBz3JMW1q4hJ6KPl7ByVceiwS3Mu0H2wrwwJZiZNeEUUnG4g/4&#10;EPR4EAo1w9PchiOeTiy50IiJW/JxQ1IuhqZcsmK2dW35OChQJfTVlEv1kmRqk4NX9XX6plcSbOqI&#10;3JUYnpyHuzIu4uWDpVhf5kFRtJXUvxWBYJDfFaVm3oRSgs+nJ2upEZwzjZpi00v4+QoDLrEZjeZZ&#10;zAb66+gCGP5sDf69G2S0yX7mobpm8lOpYrPmVCxKIchWGDOFG+9VwGOBuza9E8NTzuKxbAd2VM1B&#10;NdmHLzSVzyshzoMiwf9XgPnvR8QvG6x6s2iTPUFh/BwqeHgqfO8i4H2GB28iafZ4UmxeW8Ukuela&#10;fQ+YqrhWzggZk0wp1JhNkzFes1klLUi95VQMB9VkSfcl883jBBixFotFGOf+d+7n+4b6mS88/zXu&#10;TFMCZhEVA82LlBwnAVf5QPJtOfk3rh8PpDp0/jkzCy/uScLc08lYfD4Zc86ux0fH1+CpnWsxNjsV&#10;d9iycGXaCSo0ufws55rM07R2SFM4b4XxlwnwrfUpxzDbeYxIPopp2xywFSxGY/AlRNSLg2yxKTKB&#10;AHMvompg1cP9/zb+d45fG2B0LnzB57G77FOM25BFVn6O36Eq4uqsq1w+nX3uaZ5/me2tclry+arB&#10;XBWuSj6Dp7fZsLVmCRoiZC4ycxFIjJlcDn2eMyl6Yd6ffDAyp1rBIWS4ZLwdbvXskVIicxrPrliw&#10;W9FkYzknDyBA1t7cOBOVh17B/JtmYt7IL0w3zGUEjWXDlZ2/FIuGElSGq8f+l2QrCwgwfwONHzMu&#10;UzMtKztfWb9VnIgSxFJo9+JB7E1hrWz7obZ8TNychy3eTjSQuYhRRKMRgkwLKv0dyCyL4l5qi8PV&#10;oljlQBRuKp8GFzDOrgZYCuuVU1xaaoUJvVM1Y5WyUIhzDEFMNam08An6XDqFgf0CRiYfwfsnqnDA&#10;2YHGpk7UKxAgRLDxhVET6cT64iiFyXkk2C5w4crRx05GoxwYCnWr/wgHgUXRZX+NHDFDQp+DoPdt&#10;h/vPNRRyq02rvifKvleVgRgKSkW2KW8hNqvAzEVfARzp8lD7eTy1JQN7q1ZQG59BrWMqXNRavGFp&#10;+mIvKqDY82buaQSNdqMqrxPJNB5BmJssTCBocj2GNqeuqVBYvlcRWQQvHzeqL/IMPJG3UOd7jRT/&#10;ZbhJx/3q4MjN2xK2+o6r0rHlhFabXjXWUsKYlV9iacZdUU/fuZ/vGzqIhZEPMPvSGlyZtBuJ3C/q&#10;9yOFZgD3jPxhMelaz0YTrdiHh3Nwah73GfdaWh6GkAnHkxWqIsAAG9k2NcBEmUYdTr633nymd1Yl&#10;2YrK7qgZHNdeig6vr/74KhQ6yCFzBUEsuRB/sOUguVimwzfgo6YY4kGMhO8zh7in+/9t/O8cPQHM&#10;v9LJ7+M5KA3MxavZi5CYchEJG1086/w+DqvNe70JbhlkV/K4lHgqVllSfEtxVcoBvLgzCWdd8+Ch&#10;LAgocdj3BJVBy8Qs5h8mkIQCD1IWjuUYjTBHk4JZVB6JZ1N9awQ4Yjmt6vvkmoQ2z2i0+1UZYwzU&#10;7tvLvwX8T+LY/A/xybUzCCKfY+lQ+VDU01+JlBxqiTxijqk9ZthLDwDy343LpNHJga2aWIq4is0s&#10;5MhH7AYnGYwP8UlFGL8hF2cbovCQSTSQvTgjTagJteGstwNv7VGZ6JM8sASXjCIM5nUkRHtzslSi&#10;REl+on+JavDF62uS5czqk0bB4QjwuxooJBox0KYJJ5NxEMX1GWr5Awk0w9fl4S8b67CuMIx8goo7&#10;5Ceb8VCLjvAeWrA414VbCTLDKKjjCDCXZ3rMRlLdNGuI1fxN+JtN9S2Q+fbrP9dQjaAYhRpS2MmX&#10;o5wWZVObMEkCev/MIm70GgpAD0am78OMLSk4VzuHC/48N5Ti2MfAGxzNTa7GVYrI0ibreTP3OILT&#10;DLNoIovxhydAPUCayTzaKSjbvKqCPAaBgJIzJ6DE8yY2V32GeeeX47NTSfjq9ErsrP0SlZGXuXm5&#10;ManJN3tHEaxU14sAxY2uNrliSCZRkAAWUOisTGPUlNq93Ow93dP3DB8ZVWnkPUzZu5oC/6TJ4VCn&#10;ywFkpSpzov2i6sD97bJN12K4vQrDuUcS+XeFdfcis7F8Y2SHivoT8CSTDcsEaQBLPXF4LXM9go0a&#10;dzm81n4nyChZVxF8CVSmEpLKcUfmDszOXYJy/4eIujiP/ofJ1K3aUr+Nf4/xawOMh8w/pWQBbqXC&#10;MoAKUgK/U9aLXlQwYzJcRtFUs73YTMkHuQwacLmd4JJ2EB8f/gZ5zk/JnKeiiQAi/1ubTxXG+Vxi&#10;IoaR8Hs0zL1ZQ6zG3DOHEpNlzjbWCPk+fQphlqWCSiHPawvlg8zb8u82lX6I/V++jQXXvUEQ+QLL&#10;yVoWD5+F+YoUG/aVCUVebIpa/g8BRqaa3tkEGTEZPXRWMRlHsRGGMfZqPLqjBjvcZA1RF9GvkUKw&#10;Fa4I4KiK4u6scxhMxjNEjEQMQs5zm5PMhIedn40lWvclA5Immsh/lYQpc4f8G2I3huHwwA9M5d9S&#10;i42Ppw8XWwznivQ6Ao8X/dfz/etLCTQn8dSBElwkyPmDPrIYN4LRJpQ3dWBJvhfXrDuFQdpEDrEH&#10;RWQpssuK7vr2EC3+m6nM+v3nHpdvKDemQJVpSVCUGOdIWrRMYzKLDeyiwonpFXjj8Dyc9s4mDX6a&#10;Goh6iyg3wwpZlV9DTusfu8n9TjIe1ziC01jOEcEkMp7rR408ouztRwgc1GKCE1Hmeg7PHsvBTesy&#10;TcG8KzPP4uqsQ7g5JQtfnluF3NAnxhTW4p2MZvfTpvREhD/L9xEJqKPhaPN3P5lQKKB8DhWU/OGm&#10;PI2Iwq0DU3Ha/QlmHlxJBqsMZs4NQWQINTxFlPUjUJvwZUcd95cYMfeRGDEBxdRtEwAZ4KgzbW/j&#10;yIj72RrQ16ZukdyLhuUIgBopWKjY8P3qSWP1pZFfkOvUHbmTcxo3pWzByvPrUOV935j8pAn+o6/j&#10;t/G/dfzaJrJG73P45AQVJttRa49J5nEfS+FVtFhMBpVgvq4o1P7mnipxV84mLDi3HGXBD+D0Ted9&#10;TCA43M9neYD3QDDgudWQ/1MyQdGipiV115B/RoEbVjSZgmkeQof8NvxXprKAzNf8e6uLgOVUcu8Y&#10;As4YtEWfRHv5u1g/+VnMu+YDLCS4LCGbURKl6o4tGiKnPRmMaTbWM4j8s3GZBJ1Cdk0lZApFTUSi&#10;eqXw9WupaafXtKC2tZkPVwWfvw61wXZkl4QxemMxtcqLXSYvmbfqyGKoBTrcPPwqUSLHNUHKVkGQ&#10;kZ2xq44YD3NfCl6VXZGWH2fqmhGgpOVTAPenNto/S02/nGQ40kKpafJ98QS+oaln8dLBEpwMRuFt&#10;aqaQbII73IrCaAee3FeEhNUnMSxVWonMbF3MRZsoi4vIDdYNMPLJWH4ZgV3Xaz/j6MW5USUBlUER&#10;E5PfxQok0M+lSKS2clPqfjyxdzvOud+BK/oiNXklZI2lsFWbWZmjFEVEzUS2V26OH+ODCZJNtPkf&#10;RacxY91nsnlVd8pHEAhQC1Lf7wrf20g59SGGpp/AoNQCgl0j+pAd9KNWNSjjAv6YvhkfHVuLC75P&#10;qVS8RIBRfS+FRXKzkhWJalsVi5Wr8SgFscxtMpf98AMpVqbuj83ucWSlT+JQ4yxM3evAyLRDZLNF&#10;iCebUfCDND2ZusRUtI7qQKqAlHge0r5kKgKeWJm+zOvcY1QyVPsu1iQHy2xKpmL2hPKdqNiQWffm&#10;Ple9t3hT+4nCh2wmhkxGybVD1WUzOwcZlevh9T+DiNjgbwDzbzN+bYCpCr6Kj46uxVV2MnKybKUf&#10;DOSeHGDXflSFayk6So0o5WuncEdaNtYWLEURwUU5XCHfNJ5ZlUeiAmc6hU7k2X2c8o7nzy+FUwrP&#10;QwZQBCQtJpqS92n+psRrtadQZJkAZizP5TgDWBH3BANGcOqzY/iMD/B1KqKeaWg8+DlWPvo0vhz5&#10;AeYPVcTYIg4CzOCvCTTywfwPGYyARNWIryCLuULCnKxjIIXN9Sn5+PKCDxWhKHwhN4cXdc0dWFPg&#10;wZ2ZeQQTMRDSvexK9M6xKgurSm68BMCGRmqTFYaRjHAU4Or0i7g58wLuoOC6i/9q3EH2c0v2WVxl&#10;y8cgmbdk6rBT+9R1CXDqna+kyv4bBTrUYKmVDqCAGML3P7btPI76muEKAWGV1Pf7sT/YgSm7i3D1&#10;ulx+ttzkt3RHg6lBk1WrrBsEflmA6c/5SeR8KnkzNt3NDUXAJEvro6CGzFxcn7ETi3NTccG1kBty&#10;gtk8vhABRlVWPY8YE1QbBboSpKQ9y2fyvVFEPYygf4qx2aroJDwPoNOYeAhUBIFmbsh2btid5V/j&#10;odSVxkygWHxFtanStVUxOw/D00uoyZ/Eq3vSsa12ocmzCAQFVGQs5n6oIfG7OtzSlHRvDxN0HuIz&#10;/HAgFMCEwg8aIIy6RnMOpuG87yN8cvgb/CF9E/fFOa695lDJrDI7CmRkEqPSIoFB0IhTVVm+rpL1&#10;pr0wR18eZNP2gGwoJpMKTXY9epHt9MtSlnsB14PD1HtT4AAH94uSUGNyKjDM5OJQycrKx30bN+GC&#10;cx5BZjrnrudn+G387xu/NsDUtDyLtRe/we1rspG4oQS9uL8SHC6eM/VpUrkmMmZHHhXQU3hsaxKy&#10;yhfCGXzWhDZHyeajJsT4Ecq28QQV5blJcfv20NmxzqAJrRer6QKeCOWFm38PesdxHsahUyHpJkjo&#10;QcqS8V2yRdUwKG9CoxCgcqfnbHM9DeeJj7B09IuYe9XnZC1f4eshiixbiCVXL/mfO/nlG5A9WjW0&#10;VJ4gzlZN8KjEy3tqURrthCfkQZDgUt/chuzyEO7JuUhhWUgEJojY1ZdCdvJSDCIYyHHaN0eheBW4&#10;kgA1KrsYbx+pwoqCBmxvbMYxTzsKCAQlZEEXXM04XhvC2jIvPjxdh9GbSnB1aj4S7MVkP8qUF8KT&#10;hdhrjOkjIT2AATYXhjlqMGzdRcw8UI8zId6fvwmt8guFmrGT3/FfaSeNz0P2e1PKnxtL+RTdvpi/&#10;+mP4rN122J97DLYXIp4AEyM/QGqA2niAc1LFZyjAdTn78PH5hSj0vcVFf9L0jDBOdy6y2QAEAEN3&#10;yV6UAa92wQGyBm24727k7xuqWaUugjJZqdyICWFUJIqfmo7KpfD1r86vwvWpO00OkaoHiF31ItP7&#10;PYWxyowMJKAPTa3kOp7BPbu2Iq36PeSFXiHIPI0WFzUnp8x4VgKo1QxMgQiq8fXDgdBEnVHDUq0y&#10;sRj5OjzBaaj1v4O1lxbhwe2rqaTswcC0QiSk1lLbIwvhvog15kYy6HS1JCBbzFH+UhlZClmw1pXg&#10;kJiej6G2PFyZrIZyp3Dbxv34r817cGv6Ae6z0xhizyOQFJG9U8lwcD/nKCjFRdbk4hp6cHmO6uAd&#10;xewTNlQ3fWAOcs/P8Nv43zb+Wx/Mt87+LwEw6oB5yT0PL29ehaGZl/A77jPVMtT+HMzvSrBfwjD7&#10;Cdyz/RiOVX2K+qbXjeO9lUpMK9mFYfYEDdXzk6lcwTSKDOt0WfJBybgGTDT8jyIalJyQNcEqi6Ti&#10;mk0BBeKoSvd4Kpt8HvMcOqP6Vz6a0QiG7yereRTN4cfgdY7mvL2Iog3vYNk9MzF/2FwsiF+AZSMX&#10;4Mshs7Dwf8pg5PAyuR9kDop2Uln4G+3ncNDTioA/Cm/Ui4ZgCBtdHXg4Jx+Dky8aH8JgHu4h6YUU&#10;REpI1DXKoZ4tMUTrB1MP4JtLHuQGOuAioHj8YTSGfAQrP/yhIB8wxIf28+H8qFVtsqZ2XAp3ILOy&#10;BY9uKsKI5GIiPCmlzY2BmW4kcCPEptRTSCvRswTD0r24dm0x3jpYjTJTmiYKdyCIymgH5h0spkZa&#10;xHsi/eS9qbCjBTBkMV3DijD75QDGRONxTvrbqyjIajCUczI07RJuSM3GupLlKA++zgVWW91R3ACk&#10;w15tam2kcRS2DxJYuCFIcVXwUMDz4ze5PmMl1flCj5DhTac2NMmEHStwIEAAmnfuK7LH7Tx0FRTY&#10;BVw7CluuoSLwBtjlACdj5Hr2U+FRRyn+5MjCu0eScIqsyx9+njT+IcNkfAp55ncKJMS+ol4+zz/c&#10;z/ePDhPEoBBLZSBPJ8hO4R6ZhIboa7gYnI3Z5+ZS+ViD62yHcaXtHBIdl0xvlEE8tEPl30opQFwq&#10;QcY0Zio3Zc1vz3DggfT1eHrDciw7MQ9baxbgdGAOLoa/wInAbCQXLsIzWcm4a/lW7g8fQcpjWKaq&#10;B6ifkPyJv1Npoc0VuDVtK+wlC+D3/7jn+m38euPXdvK38fM+z1ScKv8Ik9Ls3Lf70XfTJSpCVHgo&#10;B66z78Lr+9fhiDMVIedjPEfjCS4ECRfPEVl8iMylKSCwoCxQQA3/bpUN0lDagAVCphCrKmQErLbd&#10;Af8E7tMJlLOKQOV1OcI8+1HPM1TgnqSsmWJM7mHen2SDmvq18vn8jePQHOX7XWOpOL6M0oz3MO/2&#10;Z7DoavV8sRqLmbyXHgDkvxuXyf+hMulqZqSeIdc4ivHB4QqUNzXD6WuEt7kJRQSJ0bsqMZCa+XBF&#10;faWK5VSRwfBgO6w8lkR+buT6M3j1lBtHXX5UN7fCG4rwAT2ImmRJPzXxIBE3zMkK8SF9nBQfN4Gf&#10;iO+CL+iGsyWCUwSl+bl+3MNrj1hXBLUCkL9mwAZpp6reLHu5eo5X4wbbWWrWXtS1tlCz9sLKPy8F&#10;AAD/9ElEQVRHJlPoasGtO5wEGTIpAQzvT7k8lsPfGn+XJ/MP5q2fYQjAFGrLudLmHZJ+Eo9stiG9&#10;bDXndCY1fm3gR7ixuHnlQBbN5WKbfu/cAFECTpiaicxNKuyoukI/pmyJ2I/pN+GjlhIay/lV4hU3&#10;E2mztJtgaCKSCHS32lI4P24KVJXdsSK3TNhkuiLx6skEOH98PV6mSYLMdY7jmLjVhjUFy1Ec+pSg&#10;/iTvUxveytNRvH2bu+d76mmYQ6JQaVMd+jHeozSt8dw3Cr/kIfBN4Xe8jIv+2cgo+QorLqzAh0fX&#10;4sW96/HszjV4cedqvLJ7Fdn2enxwJBnzz63H+sLV2FQzFydcc1AR/AzO4Ey4/TPMwYvye/RvI5nY&#10;6caF+OboQlOJWP6Xflyn/nYVOuWaKUCFIKPXB9tOYuzGVFR6X+nxGX4b//vGr20iU5+XSHACfNGn&#10;cIR7cenZFXh572o8xz37wb5VSMtfikLvJ3AHXzT73vqecWTz8pOImajkvnLSuGcpD3SeFUmqsysZ&#10;oVQAAY3yY+p8L6Ak8D6OB5Zic/03WJm3BO+eWIkPjq7GknOrcaBuHqqo0CrKU+dTvkSdO7EaJWM2&#10;E8QU1qz7NVFnArn6F3Bs6UuYc9PTWDh4CZYMXIRvJ0/+mHGZJlqH6XKZyLLrcQdZybnmdlRF/fC1&#10;B+AKtGJ/TQsG5pThd7J5p9RhQIaXgNSI3lmNJuLr91kVuJHC6NOzQeQ2d8DZxM9yBKM+eCMeNDb5&#10;UBOIoM7TBFdjCxrcYVT7Aqgi6AQJNn6/G5FoHQKhGgqEAMraO7G+shX3ZOejj+Miem8uxe9IKeM2&#10;FJqQ1cuzahGzQSCXhxlbT6HA40bQ60Ik3IoGXxterm6lQFRb4xKrE6TAkJupe1gA0zX0+w8Yf/3s&#10;PwxqQX8d1u8GdNOUqOrG5Zn5uH7bQWQ2JKHO/Ro6ndTaG7mBfFP53E/yMEg7Gc0FliOOQtX7pBGs&#10;3TWG1GSrw60kx3/cyN83FPsu30in9z40B+7lNSYAjaNMKQmTfR+digO+dXh4w2rE24KIS/MikfR9&#10;INdeiY4xWRFcrsgszp0xWabKp1WLWLvY6hn8ly0ZCw5+iBrPm2azy4wns5w2bgdp+rfvxYDIt37/&#10;+79RewpPQcCnlrK8DgEwGnkA3uAD8PGaunanqgo0KKhgIg/k0yglsF0IL0ZuZBkuRubjUvAL5AW+&#10;QFngbdT7nyJojyJjfswEDzR5x3IuCFyKfHMrqm40tUsxpicIMs8hnwdv4t7DfOaj6J99icyzAIn2&#10;RjI4r2nvcCWVm8TUXFyVeQbHyl/j5wSAuve/N5f9s2f8bfzrx08CGN9PBxgVX/XLX9n8EOqpQDWG&#10;30eZbwmKPUtR5Z/Faz7FvaQeSQ/x3MxAU1B+U+7VCIW+UTj1O88GlSwBg0zcEd80/jwNKlopf6zf&#10;8xhq3U9hx6VnMXv3S3jc8Rn+YluLW+2bKXsKMJiK+HVrD2NaxidIL3gSzhCBya+EautciRl1OqeZ&#10;c9cavp/3zH+DU/ieR9HB97SXfYzd73yAJcNXYVEcQWYoQYaAYXwxJlufjOavmf1iN1b5fmsoKEDh&#10;zQSYXhlkJHYJ23oMs+dj7pkqlIXDnCA3fJEwjgTacfcGdVHr6rMvx7vMTvxcrF2fKSMFPIk15+s4&#10;ke3wRBsRDPuphYZMif4jtRF8fa4W03Y78V9bGjEiuwrDMotw2/ZyjDtQi/nHG4i8ERQ0taOWDMYX&#10;9XCR+a+/A9uqg7g25ywGcXMkOFTag5uBgjs2m0zEXo7EzErTrOy9E240RMBF8MET9qAw0IJRWScR&#10;IzNHptVa1hSTFAioaZiS+QSWPwJgFMqtlgXqcd5dAiZOSZMEuQFZBehrK4OqKSeKzSnfwqFcjPOY&#10;snsR9jpfh5cbTaGFSnpS+LBp2evh5uFhMH4SajDKVTFVdM2ggKS2YlULHs+NKK1GDj3FvKvsA4ei&#10;zHwU7LK58jOK6mpVFr9bpSW6Mn+N1qMimGMIOqPR4eL3uB6Flxv7SME03JJzGsOTTyEhowK9M534&#10;/zh6Z2i+1A7aSgSL48EcmFpPbd5JwKlHjK0KQ3ko79l4FOuKkslw30fQo4gWAozrabTVP8GDwu8O&#10;j4U/QLCgNiabsjQyJYK1cUiTkp+oxSuNTIEBelZLOzObnq+rrazMAyZ5zLznOwf5Jw7N3emadzFj&#10;y3IMSztBJl5sfFKqNm06RXLdjXLCs/Hs1tU46V/LdZyI9uBYtLsfQAc1TjFOX+ghuE09Mx5a189/&#10;n7+NHzd+DMCYn8lUPzr0NRXejw3AGDZNIaszFZE/k0K+lWvd5lEemXykVgTX3zqsyrdhBbrIv6Gu&#10;kvKf6Jyqgrc+1+qR6dvKa1NvIlkmlDCp7PtWMgtVPm6VPFBCpWcyAlQ0fb7n0eB/lcr4mzhcuxSZ&#10;xWsx70w2nj14AH/ceg5DsvMQowrxG9Sk0arHqCAp025ZUZI60+kVGJl9DBucy9AYmMo5kfL1KAFm&#10;AhU3VeSgYkvwafJN5zPNMDJJAUG6x2jtS1j75ETMHfEmlg1egGVXLsbckYuxYPBSfMXflw+eg28G&#10;LcTXgz7G7Ovfx8c3fYjkx+zY9slOLLxzAb4aMheXxZANKEdFvdqvSjqNvQ0tqAtGia4BVAbCmHWy&#10;GoPXnKaQKUdsWhn6yuREoa1GRoo4u5Kfef1gBQo6gNpIEyedbCLYiUveDiwvDOBGx3EMzbqIPmmX&#10;KHQVMVZqzC0JtlLEp5bgajliU8/g7XPVOBhogicSQdjLQZAJtnVg1aV63LT2jHXQKez62RQ7zu+W&#10;r4C/D0jJxx3rj+Ocrx2RSAd8QS9qWzvw5gkKwZxiE0WUyI2lXBzjfyFIqkWv6pXp/v/Wm+WfD7Ud&#10;VvdMLWCi3YUEBREoZ4NCyQqRdRF0qf0TxOLSPBiWfByTtqfgtG82fOHXKHgfI4OQT4VaunHO8efg&#10;fVxUHQolRU41pjFTpiVMQRsZjSg1eVOZWGGI/FsrKXEbN25LaBzfQ5AK63rKzFeIsLQcayg80cq4&#10;F7WWj0SvU+CrMySv7feP5ucf4jo9ivUlCzFhQzKuSs3DoNRG7gUJV841N6aCP1ROR9WOxcpMiDk3&#10;tIk0cxTzvedxfdpuTN6eiV3OJWS9r8HD7wuGuUkJqE2k30HXKHP/rR5qRzw4Km+hLn/KPFYtNJXw&#10;N1WWubEVNaeD1iQTg3Fi6rnI6njIexIkP3WIddRH3sZB5yr8IW2HifLTflErbPkAFWmo6DR1F71t&#10;bRLWFKfAFXyS82eZ9FqpBQo0Zc8OEviNL4rMsafv+m3860aPPhiy0Z76wQh4VAnCAEzwU64htXru&#10;RQtMdI5UPFZKnBQ+ra0YTVcNMO6BbgbfbBQ8mYoJRDwDOqvyrYZUE4yfD1BghyjIlYagUi0hKmMt&#10;/qk8C+pqSmHeNIVs/glUB17ApdCH2O39CqtqbHjheAYV/GTcnLER1zq2Y0jKPiTaTiE+Q6WVFJWq&#10;pE0F5ujcUr7xmYamqp17IeVdMeJ5doetv4h39i5FEdm/5Is3JPbEvetV8A9ZlHcM9+8YBChT3AEO&#10;Krveeu7r2qlwnXwXjumvYf6Iz7Fs+FdYHLcM3wxeaPrzv3/VXMy5YRbm3jkLu5fuQrCkGfABbY3t&#10;WD11BWaPeB+XqeifMvgHZl7C/dnnUME3eCncvf4gCiLtGLsxF/HJBdRklQXNB5B/IUu5LJUYYCsh&#10;MynB8UAnKqKtcEYjXJwADofa8db+StyWfI5oWorfkXH02khwyFLCm+z8EtSqGeYlnZOwr8XIpOOY&#10;tuU09tSGTQXloN9PFuNFMVnQm0eroVIwYh0CFQM0FISqbzYgtRgj7OdhLwmhMdRpPlMXjSKlOoIb&#10;becQt6mC91nJ95JxcfKV/R0jgBQ4kXF82zn/TwcZnKqfyl8lwSsN3whc1cxKbzDakASRypNcm7If&#10;M/cm4VDDYngCz3DTUTtQMpRsrNRYVBDSxKUHSU2luVOYNhkHXFcZem7aKEFApjPr72ocpM0sNqL4&#10;9fso2DSslrrSos0wB4yaVeAv5vNKEuwGFzXfMpQ8PN5scvln1HmyKvIstlQuwviMTFy9/pRVOkXR&#10;WZxvrbWeTVqferaol4wCOUzSKNdRfcP7OYow2H4aYzbb8NmZr7DPtxw1oSnUliynYwvvQYyq2UXt&#10;ic8nQawAB9l7mzkCKqDJQ9tMgG1xKyxbWqCykAWcVkE/RampSsB3BcnPMYKBJ+H0v4dndqZhcDr3&#10;C8EzkSxNiZeaA0X+CFCHpx7B9G1JKPS/CbdfZTt4rz714lEpH5lSKNQ4rGS3nr/rt/GvGT0CzD9x&#10;8qvn04eHlqMi9BHPpkxk8nnqjBAwJIR5Nrujr6zmcMqOt86VVbtPfkjuT4KRSTamwFbVcFOUUkDD&#10;aypB0s/zp0TnYHASz8YMytnncSn8JU64v8DmigVYW7AMs06txbSda/CXTBuuScnBUNsx7stL6J9d&#10;gr5G2Sk1vlEV1FUqhuRgP6UY6F/JZj7XIMo1yabeCsXns46gDB6fvhBnosuNyc0XJMCElWMnq8IY&#10;3uMjaONrLUECjTmPAj/KHClSvifgPPQ+lt72MhYO/RSLEhZh1dClmH/nQqS+txG52bloLW1DZxjo&#10;bOsEojBj1+Jt+PwWAozKpSdmVRsTwUfnahB0A81BgkWwBTudTaZqcbyqIdutsvSxRMQBGaUUOqUY&#10;mZaPrY1RNEY74Q0G4WtuRlV9E+7eU27aEsclq0SHDzGp1O6l5QuUeFhVd6efanORCfRxVKG/vREJ&#10;KWQ2KRfwJ8dp7GiIwtlEBhMlWDT5cbGtHTeTPcSmKDOen+Wk9XWQ3hI01JgqNqsIEzfmo7S1k4I0&#10;CE9rGLnN7Xgo7SwXhixjncqEKPxUwlJBA8qBUWUBiyb/kKFaVipWp5bJfSVkCSbS7uOy3KbXimpi&#10;qZ3pEG6IT/Z+jsLAZ/BRm42STWgjamMpRr2Fm1U9ueW0ExhIA+7OcxFYGDDgpgzIn0BtxhN4BS7S&#10;5Lrw86hvfhaupmfgjTwBX0DXseoTKWhA1L3NO47aEzdJ5G4T426chLyeOXhiThwhP99DJtPO7+/g&#10;BvP576fGMhWH3avwxmEbrrVRS0o/b9ZKVbZNIzWCqnxfvTO4Xpzz/vxdQR4D0+vIDnlAc8hy7AUY&#10;Yj+FP2Ztw5q8D3HY+zGqWl5H0DsFrV09XIIUzEFTXlxjomEmVpQcAdZohJwTgaYpk0NBrcPqtpif&#10;ZUb7R2Hy08bDaHep7fRU7HYn4d4MGwbaBLBWjyEVIFSujcodDcxxYsSajciqWMz5fwEq1OnjM0iz&#10;laZr2ba1jj19z2/jXzl+jImsH39XztR7R77ie9+HP6Q9qc/L8S3TtFpETDd7UYzFOOW5Xw24dA1z&#10;xvh3s4c9k9Dhf4DvlfLIMxfkvg8+hYbgTJT53sUl32yc9n2FLaULsOrELEzZsB6j01Jxc8p2XElF&#10;LcFRRgBp5L26KCudlCm1SEyl3LFzECTFquN532qtLqU/wZxPMTFrmOei8htDeaV+VzFGGS7BPfbF&#10;OBlNQkD9+ymLZOHoJJMKRggwrmloq38cYc9kKulvoMr3CYo876A48CJqw08i4J6G2rR5mHPbo1h0&#10;zReYO2gudr21lWeznTIaCLeRtbRH0dYWRCf/7WwC/Bd9eO/213GZmmn14w3dkLof28k8ws4OUqYw&#10;qpva8dkxtfC9hN4OPoxN7IE3LFOVvZiMpwQPbL6EslAH3ASkQCBAIdiG+fsKODFEW9PoS+yIwlla&#10;gr2K4CDWQTbBa8RRgCkhcgBpnNr39nfwPQShuPRCPLrlIs742oi0TaZxWV0ojOePBjBSUT5EZvlQ&#10;+lG4DVD9KE5ub2rcNySdwaZGMZggXBE3WUw7Zh+p4T1ctBbBoQq9jdxgfH82wYGLoVbK3wWS7x1a&#10;QIKZsnBj+Tx9jDbPwQWP4TMOTS/A7bZN+OhMOoo9b6AhNJUAwcWj8Gmm1mDqiRmK3W3DFaA8TGCe&#10;BA83oTv4BBqDz6Em+BYK3R/jcPWX2FQ0H8l5S7E2bwVWFC/EN0Vzsb5gDrIK5+FgxRzk1n2CusA7&#10;cHIj+KiJ+/3TEaDGEZC5hszBCFC1LFasu4vUPajsYGrcpOVRalii/77II3CrMVdwBkq8n2He6WTc&#10;Zt9uOfz5bIqu6kc6nkjanZjK9XNoHyicvYHDhTibB32o8ccpsTRb/q0iXOXYi0nbs7D60kpUBN4l&#10;9Z5unt+UhaFmpAQy2bcllFv86t0iEFYukFoCj7U0QgJTk3uGsUfLnKiomZ6EyU8bDwNuAq5rCqqD&#10;H2DpheUYYTtJFlPI5xBjVjl1yx/ThwrKEPtFvHHEgSr3G4iGJ8LNNbTAnc/CA2t8Y34pDj1912/j&#10;XzV+OMCodJUUxyIymGWoDH1IxU7sRIqO/KHci0bxE+OWVUFKRJePkOdHeWqqWiwztz6j8F/tb1kt&#10;GgPPojbyEi763sbOyvex8sISfHQsFZO2bsSfM3fjevshXJl6lGyj0ETgCiRUeV6mLlWx75upZGKe&#10;J8pn1dBLUHMyWx0VIBfPodsUClZ1gO72J8aqREVIPWVUKSSOrEUJyv0yG/lzDZ7MXo6iwHIEPU/y&#10;ucis3GPRKRM2n6mlnkpr4DUcdb6H2WcW45l9KzFpTxKeP5BE+bMKl1yz4W2YhdNp72DurS/iy6s/&#10;xuL7FqC1vBWtBJjWtlZ0tHrR2eFDE6lMezvQEQSS3lxDBkN2oha1j24+i4sd4AS3UrCHcIkCemzS&#10;PgzcUGpl6VP7l2lI5gKVkxmx/iyWl7ai3h9BINRGIGjBQW8T7nKcsQSxhJMeOruYo8SYVpTMaTlP&#10;OZlkTnHKvcjOx//bWMnJqLfs3pzY4alFWHraY0xe/rCfgtOHbG8Hbllz2uRA9MlQox4eek76AEcF&#10;wa4aw9MK8cbROgrqMHxRJ+lnM/bWNXPxzlDLVu0qAoxhMLXonSPBqQz2bwHIfzN663MK3TUtTClY&#10;5UDLKsTvswV2NfiLLQdfnV+NovBnKG+aCpeK1VHD7XSrLwvpsyinHMEEnSg1BxWejHrHojT6PHIp&#10;3DbXrsWccxl4eGMG/uDYhOszd+Gq7N0Ymb0TI7O249q0/RwHcE36XlyVuRc3ZOzFHQSCCVnZeOdw&#10;JrJq1uF4cAEuRd5Grfcpatgz0NTwODoaHjb+H92LVXaGP1MIKgRahTCDyrXhgVTkWsD3NBq87+Bg&#10;/deYvGUNRqbvN36n32uDk80k8jnjuW4D0oqsjZ+lOXVyrWuhttLa7ErAjU+pMTlSI9N34fHda7Cu&#10;fCkqfBTKZG8tjQ9xcz9OBvUwmp3yMz1GQHyc9zIJoSg1w5BlmpDgbvJM53NMg09apf+XMJFJOFCT&#10;o4YZck/CKe8c3LVxAxWXXAJKPa7gfuy1SWyNe9am/VmNP9i24mTNF2QvFEIEZuUsmfslWEuzFVPt&#10;+bt+G/+q8WMYTGy2KliU4YNDK6mtf4kwtXkxbnWFBBm/gCascH/+qz2ojqwq5dSmlg6qtk1lycU9&#10;XBmdieLIpzgfWIAUZza+zLXhqW3JuC85E3cm78C19qMYkXaayvYFAgIVcN5LHwp/lTxSsJE1uuUN&#10;ZYqqVRigoczKcFH+1FDZkRleSngdzxqBhIp/gixCVLD78vypvlmfLDfloiwKdTy3+kw1hiSfRVLB&#10;IlSSiUWDU9AkP6j/fp63B8zz+f2vILV0Be7LXIGr7PswxHaC176A4emXcMu63bh/QxZSClchv8aB&#10;LfPfx8c3PovZN3yIouRChFuAlo52AkyHGW0dLWjp5GuhVnjLnbist8w8aVX44EgFypo74Qw1wRUN&#10;YauzBX9YfwwDKcxVpVgMxNgxKXD6knmMTsvHYQp9TzgKvzeKfDKZV/bnkw3JuSQgEUtQxJnQlSCV&#10;Tdqm7HZOkpk4om0/TqRYQC+CXDwP82C7orDIUIi4jxGYzgbIjqJRCkMvLrS24ZntquNVgBiyHjm4&#10;BhiQqKQwq0OsrRDjtuWjKthCgaSw5TByPa24JvO8EXxq8qVul9pkMpEpoiz+RwCMHGkx3ATKGRHz&#10;MZV5uQn628/growtcBR9ZUJlJQzDFJhKYgqZbFrlhkzmhieLCWlhR3HOnsUFzxxsKFqIVw6twuOb&#10;1uJOgso1jmNIIPNTWZuYbH4n50k9UgZwHgfbajCIQyzS+ESyGsxcxlHYD884h5vTNuHunFRMO5iG&#10;ry8sxhHnEjLKj7mZlCBIBhOUScpyOMqnEyHLCVEDl1NaeTYW7RfDIZMg48h1vYuvLizFXVlbkGDP&#10;xeUba/E7KQmce82HKsKqpYOpXecgO+VcxlEo90v3cB0Jwg4X94k6aF7ELdl78MKBtUgtXIQy7ycU&#10;zs/x+x/nZtchfYzA8wi8vBcvmYs1Z6N5iMcYZqDwbMP+ehAkP8cIURCFZd7gPFT5X8fM/V9hiOMk&#10;19uP3zsa0SuH2qVNib+1fMZaXJ18HEtOLUKD70XLLEZBJJu1afbkUTHRX8ZX9Nv44eOHAozSDlRY&#10;VR1sPzzyFSr87xsWYszHFLztAbFr1fOzagQGuT+9/smUkS+iMvwRLoQWIbvyayzNW4OZh1Ixcbsd&#10;92alUrHaQYX3MPdRLpkHmb2dcocMuC+VMXWslaLdXey3LwFC5910tSWLkelZRXBVhURAY90zQYaf&#10;6SP5yff3Nn7kcp5/VQfgNSj/9Fx9ee1Yvq93tpNnj8yF8nSEfTee2r4E5zyvwxOiDFDCNc9bkCzM&#10;H1U19Mko9M7CxE0bCCzqrit/dZ1pdzEgqx5DVavPXoQ7krdjas4WrD18GGtnpeLz699F8sNfoZkk&#10;oJWyuYkgE+kgo0GTAZiOzk50trfgsl4UCoMorFcXBIng7XA2ReFsDmFZvgfXrD9nmoYlGJomKlbF&#10;hyRwkDm8uL0CJYraCgXh94Sw292Jm9cfMQ59RSDJiWaivDjkVFOfjxgOOYpNe9AMggIfop/DYx5I&#10;2e8DCWSDbSpMWIUR6w5T8w3AGW1FKOxDeUsr5p12UsgWUrArCY6aNAV8AhdncCqvay/GbRS0eX4B&#10;jDpsBlEaascfNlyksFPCJSfMoe8UWPDzAije19858v/JUC8S9ciOJ22NJwgkUrAOSc3FuIx0pBSv&#10;Rn3wdQpwlcZ/AKhX6PEoauX3GudeG7Uiv3caakIzUNz0HrLL52PGphTclbrPZPkn8pn72coIzgJd&#10;a65U8l/3J2fzQFutKdsymExTWosUAmOaE1BzPXrJGc3PKsJNYdy3pmbhwayV+OzUUpwKzkFN0xtk&#10;dAQ+atyRMJkMN1oLGU2L63GgkSzHMBxFpKmUPzee6x4KzjFwh15GWtkaPLkjgxvvCLW9PKPt9eaB&#10;UQ/93huodaWXmHWTY7wfWWIMGYxAPyG1jsPH/eNDLDd7f/s53JS5BW8e/gbbKuehLPIe6kLPo6Oe&#10;AOyaQGH9ELUp+aRkilBkjpjfA5ZfyZSh6VmY/LTxMNk3NTiZtwhk3sCzyCyei5tSVeHAicszeVB5&#10;mGNTL5mDH2+vwYiUC1QIVqLI9wVa3TL1jeG6i21N45xNpCD6pe71t/FDx49y8lPI96PS9NGRBaiK&#10;vMHzoeCSsQhw3/kINq7Ay3AG3+Z+/RQXgp9jb8McrCuaj5d3zsf9jq9xq30rRqaeNHJJclL+j745&#10;BJLsBoKJFeElptKH+0l9jazq3zznMj0boFDRVd4Lz65Mz0oLUKVwtZIYwHMtf6fuMzaV/3LEyi+Y&#10;XWbq5vWmrO2bTeDiWZSpLzH9IgnBSSrcO3hfu3CvbQPepwJ7uPx1+CKUQWH5dqdYCc3ex0wyszP4&#10;PDZXfYPr1h6gjPQZ2Spy0IeKtMp0DeWQHyje3kj5U4mb1hzHq1SE33xkOT75ry8QrAygrYng0tmC&#10;YEcEzfxfJrLODoJMR5vClOswNKMIG6uDcPmj8JG9uDneO0oKlqJIIbIX88CkYRQuvThBgzkRH59o&#10;QEWkDT6vnwvhwzf5IYxcl0stn5q2nYLfLGK9Oah9MxrNJMlZbNiEsTda2m6c3cOJJV00kWnlZoJV&#10;nTkh4xRePHCJ127hIQ6inkwmvTpKQauwY9FaTbzujRvHxkUiut+ccRGH6yMmoz8cCKEs3IF7N+bz&#10;O2TjVNMzbi7+q7I2pgmZNps22Q8Yqujcj5so0UFGR5Y2xHYUD27IwO7ShfD53yBjkm9BJpLRaGvk&#10;Jqew9AdG87WHESSwlHlmIat4GSbuScL1mdswLDUfQ5PJHgmwCkAw4EAhJtOiHOyGwos+d43uDWkG&#10;GaF67qh+mMyN0jTUGK4/N4MadV2ZehFDeGgSM87jL5sz8fnZZcj1vQN3eAZUUVnNhiLyH5AhtLsm&#10;UpgrXHisAZdm1UDzTzJavZeC0xmeiXzXe5h1woGHN27HdevOElCKeSgqcDk1qCsIcIpsMSX0+d3K&#10;PeqbkUsgJvBQEUlIrTF7QY5JVZZOSDuP2zK34t2j6wi0q+DyvIaAarJRo2pzjUGLk2DneYIa1lT4&#10;gwREE/Gm8M9fxkSmsHE9t0ms4/OW+T/CE9uSOY/nqQjJx0ft0VHEvU+lxF6JEVz/222bsav2G677&#10;FO7NURRIClqwoo9aOaf/+D2/jX/l6BFgeKZ6ClPuR9kkS8tHR5aiIvohBe50uMIvo9D3Lg41zsN6&#10;Ko9zTq3CtL2b8cCWXbjFvg9X2k5R6FKuZMhXV8BzeIlKVT5BpgSDkytwBWVbb36P8qesyC6d5zIz&#10;dG77UpZI3qltstW+XRU/5NuVCb+LVfGsmPMt+UOZm0DleCDPeAIVugEZeTxfKtl1AcPsZ3Bt6lHc&#10;lbYNEzZvxDMHNmPx+c+xoeRTnKh5D/X+mTxXz1L5uY+y6W6ECJodnse5T9WY7H5UBl/F5+eSMSzt&#10;FJVUApkiZbMKMDDLicRU+XuqTSkwpXb0Uc2+tIuUK4W4b1EuHnpoFQp3V6Iz2gliCYgxIGkhsnQN&#10;vnaZBPPgtFzsqCMTCURImTxEuyBe3seL2mSmIQ0jwPTLtFra9kvz8GErMPdiI6opyEP+ABmDCx8c&#10;rMM1nNyB1LLNzVC7VmJibwo/0TcVnVSLWjnpZfLR3+VA1e8SQKYHO4WTHPExqguVWYj7s46YaDY/&#10;2UhjUwj7Q63UIKsw2OE019P9qHTMFbzWFVyUm+yXsK06AHewiQIzjGIysnGbCikYlKFumcSMwO5a&#10;OEVJfdsM9s9Govplk23EZvrIOPIwZVcatjYshSv4NEKNCkl8iEJZoYhT4JeWEFCE0aOojryC7dXz&#10;MDFjLW5K3kswIQgrMZNzoKrRfTeU8GeyNoKyQgqV1GiqPQsEqU1YwQRkKgao5fOw/h7HA2NoP0Gl&#10;D4W4cnHiON+K0FMuToxDDKiW61FIUD6MsRvX46uCVSgIfwGP/0koo72TLMW0YuWBNN3xgmQxvGd/&#10;wzjev0xT1OIoMFVss7ZpJo65Z+Hd/Stxp20vNyTvnXMZIwaVY1U6FvMyddg4v7oP2Zmv4F65Iq0Y&#10;vaio9FIUoK3ONAy7kgfjuoyDeOVQKjIavkFl9EWEuOk7OYftrqmIkhGIGZhwZt7fjymV88MHQZbg&#10;pTIdrQSaZoKZK/I8bKXU6NL28pm8PNyWj6kv93Qsn3kw5/W65JNYmreCCtYzaPVzrjyquvAolZrx&#10;ZIO/MZhfe/wYJ3+CjcoSz8/Tx44ixbkXy8q3Y8aedNyTnYnrUjPITnbhavt+ysgLlHtiKVRW1VqE&#10;e7ivnYDBcygwiJXZnfKsf3YdFWwCQgqVvRSZx7rAjIBikrylFBN04snq4x0uo4jFG/ARkyIgafA+&#10;/65yCPffgGyylKwGDMrIx1UZh3BXZgYeylqOjw7Oh71oEc7556E8/DFl8pskCs+QlT+NNskmKpNe&#10;7xMIBK1+/DL1tfoUPi3l6kE0hl7FxxfsGGE/gkTjCrEAsH82ZSW/t7eRPZW4XH/LoTK7kSQjtZgg&#10;W4u/LLiAxQuOookA09lGNGlpJai0EVc6ONrQThpzWV8K2mH2POxuDFOQNFGb9FNrDeHZXZw8O79A&#10;aErBp14ZCpNLsHkQT8awIN8Fd2srNeEAQmE33jxQjSspMIdTUCqMV2X8JXiu4I3KlDOAN6kmUqbS&#10;sQEY+WQkJK3J7bWhlO/nz2kUpDK3cCL/nHkIDdE2eN0EjZAXRwItGJ5cTjZSZVBe7Z7jHbp+HZlV&#10;KW5IPY/sGj+8viYKej+KmloxfmMBtVGFVSsKjMKPi21tNl6DQlA/K7xPoamyg5pF5f2a1whIJueG&#10;Ex6XXcCNwPtPycOj23Kwpfpr1AZeo3CaYFU49SqDdyLB5TGEZYv3PYsiz/tYdOkrTNiWgqscp5BA&#10;DVg1vnpzoWIpcJX13yuHYCM7P+fCJJNSIMeJMnO+pPnIVCbty6LWSv4Te7M2rdXvX6DJQ2NYXSVi&#10;qOHEkjKbPB/9zU4wdtRjRNoZ3GHPwjtHVpPmL4I78KJVvZUMRlq8nJWmhXJXLk4kQMDxj6bWo4Oq&#10;aLcHyWxn4KL/S6y9lISJm7J4AHfzwF3iPFo+o1gK34EEnT5KyOUhUeto0zHV2Ir57LynRALhIB66&#10;fpwLPdewtD34rw3p1KK+xt762aZlc1ChlHKYS2jLsUrwNmU7KDRUmlwgaPWeUciolTBpVSx42DAR&#10;OdxNEpzCRvUv/261d7ai9+TXiRqnvBUqLh+QSZQLjuPhnIzTPKx3U8BIAVEbA82v2gUI7OVzGs7z&#10;8uKBb3Ch6TNeS6HOOqzjTcBEs1vl1Xl/uh8j8LoBUg5i1amiAOR9KOrMVMrlz+YeNIx5UDZ/BQ3o&#10;79pXYm76uxXNZDEtzgOHuba5nmrP6dpWJYSehO5/0lCGvFUV4mGURmbj1tQ0rqUqkcg0LoEtc5SC&#10;NiiwZaHJbMQ1mWdwe8ZuXGPbx7Nylmf/EtedSiXXPY77V32cZA42r2UU8WxJjul163qWP4Uyhed4&#10;kL2Ro4Gsvs5YZGRWlqlVVcolb/vJH2z3YoDNx/NTSNkjqwTPCc+w6fbL6+n7BlEZHek4hBvSdmNc&#10;joPMOgXvHEvF4kvrsLV+NffpUpSFP0Fj+A34AtOMjygSHMM54F7jPmzx8Ax55NucynOsM638Mmt/&#10;aG9qj/rDz2Ft5XpTWf1Kfa+Rp2rBUkqlvQi9+DxSrpTc3pvyu59kNBVJyZcrkysx/sv9KPB1orm9&#10;Fe3NLejkaG9vR3sHB1pxmRzqw0nt9rma4As2wx+KojoUxFM7iNYUYr0ptOJ5yIRqCmlOSFV4XB2+&#10;zHWhNtpEYepHlML8naPKpSkmbeOkcyEVZidnusBF6B4vHwv/Zro5ksnIwd/XHFhphzW4gpp8b978&#10;ACJ7X6E+KeCfMg6goQnw+cIIqWyNr4VgWIy4DeVkLZwECoBEB7UGAoEW3BS/rPdxgzWbhMvCljY8&#10;uMmqy2MFFoiJCTykyeg1bh4KRG0UE0vOn6UxDNDrDmnj3AjchDG8r9icXAy178Kbh9JxouFLagXT&#10;0M4D3klwUfn61uAT1A4mcT5GEVxex/G6RXjr0DoMTz/M7yRAUdgbACMljsl08vcqA7Zy1KvvjZIW&#10;TWghNQXVMYuRaYbv1fsGOmSqlFmMcystSQBkgFLRWxSCvG+TdKXDkCMw0vX1d9l6ZRIgI7Rp/isw&#10;LD0X923IwcoLy1AcnIuw+0kCsvwIExB0Kk9nutmgIW5UsZqwsugpqFVeIkAhHabgC/JZC72fwV62&#10;DmM2ZmGE7bCJZkmg9qbKxjqQfQXmMt1lNVrgp3vm/ZlnIGhqLgYYYNQckOE68nBn1m68sXcJDrgX&#10;Iy/wJrWx57kfp1LjephzOpZMVrXUZCMXiD+OkLsrF0EldIzAtYSuwkcldFVIVGD5N0Ev344OmIR1&#10;Vz4DD5mpMsvrmArU/onUBF/Gc/tXca4u8b7EvGVaka2ce5r3L3PfnxwbkFy8jnPykln/KOcwYNgQ&#10;74tArXkTIFjgYuXwdN+LQM7KFCegmHvmM3UBkn43YMj7NOVI9Bz8XLdQsEYXGOlf/q7nVNSdnlmg&#10;1C1o/1OHEhpbOYcK0S8Lz7MAJjuP50b9gOqNvFHpqIE2WTC0LwUQtQYk9LP2ZzzXWwqf1VZd75Pi&#10;J+HKIQ2fv1smdpm3uM/Nz1SaBCIEmL42Ag+VbZnFJA+V0B7Ls6tIVgGM0h3iOVSQN8Gej8TU42TH&#10;B3Ftxh7clrEFYzem44U9yfiaYLLD7UCJ+wPUe18hIDxrfCeqZdbKPaC9ZOXmcF9QwZIVoqc56Xno&#10;/ZOR17oYD2au4jk+RVmo4KFqXM656rtJsqTaMo1Jxki5JXnQ80vh0pm+Jq0IT2/KRU1HJ6KtHUBr&#10;pzGNyUTWKYBRVNRQCu3djRHeeAv8gRAawlE+XAkGcbJlbpHt2fRo4WSopP8gAs57xxpQFlX+S5AH&#10;PGQYzQj7BQpu3ghvymjWXEQNmWqE5HJay1eg79Qkq1uhNPEEIaNsf0RtXb9XRiORPQ/PHihEfaCd&#10;Ai0KV7gNG6qaMNhGxDdOfi6Y7JcOAYMYSCVusuUivdZHbbSJqO1FUWs7JmwqIusS4HFCKMjl55AW&#10;YTWsosbP7xJ4igrGaLPw3iToBTTK7+jPZ+1NDeO61M14/UgKzrvfhs87AxElUPrHGOEWCXKhGrnI&#10;3ikIUFCkV6/H5G3ppJGHEG+/SOHOeeNzy0chaqzNJbYhs6OaYykHSHZWgU9fgk8M6XDvHBdUfFS+&#10;l/h0sScJZh0GPgvv10TBycSXyucnIIvp9OIzKsji9zlaA4F5EZ/jIrUQUXk3N3wj55cA7ziHP2Tt&#10;wnMHtuKC6314ml6i4B6HFgrpVqcVdhumRi9BrhwRlUSJ+kahmawmyudVNz2FPavS8a76xXjnTBJu&#10;3byN63gQg7JOk50R9HhPEs56nl5ZTgpomQZUIUAhmmQDvHexOfWdEWNU8EcsQfQq+1n8KW0rXjm0&#10;HqmVS1Hkf9+wwbB3Kg/QZN4j70mBEwQ8qxSOQEKCfDzU6kBJmQoOaPY/wHsVAxvHwfURO5MQV04N&#10;hwBHgttiCzxshu0oX+kxOCOTsDx/BW6mNquuqgLxQRIsVMTU079/hgdXrj+DJ7IzkOtawr35FDVI&#10;KhpRJduN5jX0PRYzEVDoX11XnUZNEVO/AMhiOdYQmyJzpNIS9TzBf9V0SkJDAKJ9NdXco/oEWfWq&#10;lE2uffegqYQQCKr21STDPhXJ1rMw+c8Zaufd7pkAuB5BXeBT3JmUxT0mM3kJz5qHArSCTCOfZyOP&#10;oCIrgeSBhmST5BSVCodVi08RkomUMX3TPBxeKk7Kp7N8K5IVkg/9uN9NbpxkhgEpS9mTGV5BRZbV&#10;gXJQyiLPpDrzjkw9iuvtR3C1/QTu2ngQM/Zn4ZMz65BUsBD76+Yg3/sx6oOUNf6nuV8mw+2bAY+S&#10;r5W4SSaibpfK0xFL607+FIvvZig/bPBcuMahPvIiVhfNx4MbqRCnnDMKrULy421KsK+jIkyQobxW&#10;VQ/5vON5TuOlgFNWyzc/LOMS1pU0wNvWita2iLz7IN6gmRBzmVBJ7Wm3VpMlhAUwQXjCTZi5T735&#10;CSobyF446bqwQnOlvalJ2VM7K1DU1gFnNIRIqAnbPB24Zv1BChMBC9HfUENq6+ku9KYQt1relhst&#10;UIsQm+Y2C6bSKnK86WZlQovnuDzLjZHryUYqmjipAj4fKlpaseCcEozy+IDqEKecDIUOC2CUq1CD&#10;21LzsamOgOcNcRECKGnrxIObSW1T5dsRSxHAWCa7PhLWfK7LjZ+IPwtA+Z4Y3puaUCnENo50NdFe&#10;yI2wF+vPzkee8yP4Ik9wYR8GCC5N7vt5uKnlhymQPY+i0f8msi99ghsyThOESbOzSKWzpa3IJKZN&#10;yY0mQUUw1fwMkPlK2pHZpLofgSC1ZLEAewnnQ2VY8gncebg+7QSudhzhcx8j4J3nfZfg8hyCYg7n&#10;UoDDudUh6W3YC+dHia4yl8nXw+uK+ejZepkOkLJDF2Eg7/PlA6txoF79Tp6ggB2DqEumJAlKsQJp&#10;yY/xsD6IDgJMGwW3NrWeX0JRJrUAhWUjN+iWxgV49dgK3JZuJ5ARNLhH4vh9KgUUy3tJSC8yfixt&#10;SN1TDNf9CrExOT5letCm5bPrQMfbKjE4JR83p+7Hy/sdcFQ5UBZ8Ae6IWseqTDkFSOABMsj7ea8y&#10;MynLmoLXaPAWgHSXmrFqsekA8kAZAc3ncT+KDjIIZTIrRLu7JE8rhXOzkkEDj+GUdy4ezlzOZyBY&#10;211IlLkshQyQ+y6OgB+TpdDlU3j9WCaOB+ZTAExGyHkfP38Xv0+A8W2AGW8UEbWblqlCmdRhY3oc&#10;jw7nZIK4VY1B5jzr4IvVCAQV4KD1EOPidcRo3AL8qea9es5g6EGyPDIvVYqggmCVGOoWIP+ZIxRW&#10;qaTxRjFqCHyG21MzuOco+HUGCTAmklUN6nhmrIgu7lcDLFKKKDQpXPWzXpN8UdSrqljEUEmTUqSA&#10;JZ0xyRPJRDMoO2Q+1eirRF1ef4D2t0MKJJV4nvlrM07iDkc6HsxYjFf2zsOcswuwp3Ex99oilHg/&#10;RY37TXjcLyDopgKrvko8WwoaCgTvMetr2pVzzcME0EhwlHUWjZmX59UM/mwUm57n5R/HBLRFxxCs&#10;psEdfh/Hqmfhi2PL8EB2DgavowwzEWQy51FJ5FkWizfgw/MsWSYZLvkVy3N9i+M0vinxwdXZgs72&#10;NnR2ir8Al8VwMgdSkNmLAvDIoR4MwO0P45Pj6szIC+VQ+Mn0YSafqEYqGMsvusdxEQd8HUS/IDd5&#10;hGwBeHF/Hg9iATUDOcMpVDOtHtTKc+mVQ8GZQ/rIiTemKiNYnVxoLl6WGj05MVDaPIWMQoIfzsrH&#10;xUAHJ9hPgHHjdHsrpm8rxqB0RXKp3g5BiVqBST7qKu/xB3sBDrlaKYD8BmAKIp24O5uai73MEl4c&#10;AhhluypeXBpGjErQEPQS+XkNbZxYdZ8je0ik0LsvbQOWnlkNv+cFHnAuOAVUhAsbUa0vaqsyY0Q9&#10;D6PY9x6WX1iGu9Oz+XzK7ifjIHPrJ7bCf42fiOyiT3Ypv4f3xNf6ZPi44cmg+CwSwokZZ3BjGulx&#10;9lq8uvsrzD/+FVZf+BpJhauQXrYU9pKlWFuwEgvPr8arh1fhse3JpNMbyZSOcDPw83w2lY9I5PUU&#10;PJEoIONrxrlJgO+v5+Y69qXiYAIFCNRD7AfwYE469lQsgNP7Ip9pItRuWUmZ0sSDxvHPjUwBGXZT&#10;8FEgK8RZuR/qIdFEpqBIKi+pe2X4M+yq+BIzj2TgT+mZGO44bJivDqpKcihCTmWGEglu1kGsRQJf&#10;13tU/UF/60eAUbFQdZZMTC3DcD7bdemb8dyOr7AqfyVO+OahKvCscch3+u4jYxlHAJTJgMDA+5Kz&#10;3TI3WYmP0vwloGU6MgzA/G75LOQMVp2zqDRB/d09keNRCvVH0Bieia/OzccI7kOxTIGy7m2gBI+9&#10;lPtHWms5rk3fi8e2JGFzbRJKw3M4D9N5TbIst5VjZCrpmjBrC5SV6a++HlYZH4KaaScgISHAEUOk&#10;4mL8MJb5w2JaKv8+hsqfkv5kspQ5TKHd6mKoyD9ln6vigViNSpT8EhF3/z7DHxrN+SLQUOjWBT/C&#10;LXYbgUHMw8e96OG6SaEUSFjmMGMSkxLN32X2EhsxEWc8L8rfk+neMBu9XzKESuK3IznFVix5Z103&#10;IecshmYfwnVpmzE6247nd6dg7qk1SLr0FfbWLsU573wU+mehNPAevGK1Ia6pmIeX6/lXxmuxc3PO&#10;+LvxvXHPR0PcIwQdsbSQT7UIpTwJXBSso330YwCG54J7tJ17MOx6GC7/Y6iIvoQjnsWYc2YNJmx0&#10;YFjyCfRNqaFC28C50PktNmfXyBTK8AHZHp6Hap7VUvyBTMbWEEJTeydJjPJgBDB2+UeKseKSH7Wh&#10;dvjDAT5wFCvzPbg2rcD4B4yvhIKgLwW7ajNpgq9edxary9pI4yLwUaA3NLdic30Ut5D6WX3T5WMh&#10;/SQFld1dfhjVdNLPxp5JrUG+Dy2OGEWcTA/yO/Czw9Nzsfi8i9fshMvnNdfPDrfjxrXHCUIFBmAS&#10;DSMgWBAAY9Vq2VGGPzku4RxBT03M/ARJJWreShqcwO8R3R3EYdUSE43lZuKGUL9/BR2o7IIAbiBB&#10;pU+mEjnP42bbFqQVJcETmYVm51gKNAoLs/DSHB9CgAsUbpgCt+s9LM5dhRttDgMmfXJIvbkI8WRv&#10;6mrZ37wm9qDNqL4rihyrxe8Vv06hOizrIm5K34RHt6dgRfF6HAssRXXkXfiiTyNAwR4I8LsiHBSe&#10;AZ/KwbyAOu+byPPMRmbFery9PxV/5r1en3qIbOckWSAFtA4E2YHAs1e2mA0PhqOUz0hhzrkSIJsS&#10;PmoNzE0zITsZm0q/5nzP5KaWo18AoyKZ43hYqTWRmocM8KjqMwU6N2YL70fAo9ITKvTXTq26k6+X&#10;N3+BTTVf4dmty43zcChZi/IAYrIItryfBGP2kwYobVHdJLmnjNlPGiU3byrfQwquqEOxGxX5U3jw&#10;TUlH8EjmSqxRw6bwbFS7nuW9WOXVLRPU41x3mZdk0rMixGQ2U3VplUQXcAh8lJukXjsyVek14/cw&#10;7EfPoANKTTH4OM56Z+GP9h3cayW8d+5TzqGCLfo71GW1gcwmH4N4qIY6LuDPjk14bf96Muh1KPLM&#10;Qrn3E1T5PkSt733U+t9DTeAdawTfptB7HY2qMRd4Cc7A06ZxW8A4YcW+xEAsO7r1HBryK4wl2Mv/&#10;pSReCRTLJKgyQB3OqWhxybQ2idcQmPUkTP5zhgJE1EvFz3WuJcDcmurguZe8aOwCFYKAUcQsQJGT&#10;XvLI8gtXE1g0BDCWYqZ9mci9qCRwE/FlLAYWyAygfBmceRZXpR/ADek7jf9k/MZv8M7ZVCTXpeGE&#10;fxlKAh/Dw7UO+Z/g/pvCvaoxjeuqzHoFr6g80v08dxpU2IICFLHZKWjj+zpcMpHKN6dK7FJApIjo&#10;c1KitD9kFtX7ted/DMBQ4TJ5cPrMGERCo+AL3UfQG4/ayMs44J6L6TvW4nrbbjJ5gagUc55J41OV&#10;PC/jmajEwEwvz4EPg1NKcff2chS3tCFA9qJcmMv6UsjEksHM3FOC0pZO+MJhhENh7HEBt60/jnhe&#10;xMRkU4MTG4nJVpmUQgxzFOCRnEKU+Vp5U2EuaBClkVZ8sPcCBTcXikJMVUoHcsTbqF2TbiU6XBhg&#10;U0MnLjAXTFV71dCqPxlGHFlSb2m41O4f2nQKRwOtqIs0835aTMmYZ0+4KWS4mKr2K/+N7lubgJ9T&#10;oUn1X5+QcwmVCgoIesnGWnEy2IaR9jxS2Apq6mQp3FRKTpJGLfZiHP+KMCOLSJDTjfclgEm05+L+&#10;DdlYW/QNXMEXuWEf5TUnkp4qI34cWtzShLmBubhVFCDrc9fhlqzdvB8Kw3Q/n1sgymdSl0huSIGa&#10;zF8DKCRFMU3tIG7WOEch/rTFjhePrMeOuqWoDH4Kr+dpBCng/YFJ/M5JFCwqL0PtlhqvQnZluzdN&#10;kdxPUHOdhgAFbG3gGezzLMC8Cyl4JCsHg5IKyPSoffF5/9/Gcvw/3ovCuZXAJX/XQBOlx7WkVqKO&#10;n9LQ+qfn4+7M7QSZJaij8FMknKX9T4DaIjdT01c/G2ngourSmDrcj1P7ke9CeSBdQp1CTz3JgzxM&#10;Vd53kJS/HE/uTce1jkNc/zxr3jNdFNRkdTYV0fTxZ5cFiIqoybrEA6wwbvnKyO4oyKUZKtpQcznI&#10;Xo6RyWfx0JYtmH12LY65PkVN6BUTKRMOTIfPPY1CWH6ORxCWuYzCupnzJ6e7/B/GRNUVndak9xhh&#10;rcMmU5TMZMpy5rPwkDUGX8ZbB1Zh6PodvCcyW353fwf3HkHRFE3dWGCEzEAymysduRiRfpxgehr3&#10;bcjEIztz8NShzXjlaBbZpgNvHl6D98g6Z59eg4VnlmPZ6SVYd/ErpBZ/hi2lnyC34X3UUGnwBF+g&#10;JvkkBdIT8Ajouc9U70qlSVqkaXqm8v6m8Rk031aPkg7tRxffq0Kqfisf5z95qECq1tZPxaLc+aFJ&#10;ODSad3YR9xKVx8wio+CoNcXlGR7uQbIbAklcNs8Jz3CsqpWI7SvIRjX3KLcS0guoVOTyMxeoqHKt&#10;bSdwk30vHuU+fH2/HSvPL8aWslk46/4ELu+r8FIJ9Huf4h7sisoUa6UyFiHoGf+cglI4VOVcfZ5k&#10;klZEoDGTyoqgwX3Ywucx62/2JveAUYBkMv0buOhfPbfVV+qH+2B0Xv0hFcCVeZayjcxbssXP+1Nk&#10;qY//FlEhSi6cj3tz9mJE6nnufyrMlJNKs+iTraR3KctUaCk/TYI1ZfpjOftxLNKCeuXBqF+98kLG&#10;UGM/R2rjDqs0SwAXyWYmZZDqZXBRKHRFG2MySZM2eCg4uUAp+bgx+SK2u0LwRgB3KIL6SBQVgRY8&#10;tLseI9adwyBqfr+zleIKgkAvfr4/tYiBZB4JHPJv9KEGoR7+ciBdwRsbYDuH0amnsK+mGXVNLdTg&#10;AxSyAZyPkIlsLEJ/WwGGpInKCoz4WUPTaoxWcU3Sacw+77aangU9qA63Ia2qhQe+BL2JrAMl4Cn4&#10;lZsjM5Kis0wuDtlQ/ywvBa2Tk1NLADtNDSQN28oWIRR9m4sv9vAgvKExCLUoaVKa7jS0OwUwL2JJ&#10;3lxcn5ZFYFEJlTo+M6+bFiWAUHhTU4/JLjHmwYE5Lgr2Gt5HuTFnqabVCzvtONnwMZnaFxQazyBU&#10;S42UG0k+D+N41sbhRlOvFKssuDaifA3qncKD5B1HwBvDe3oQDaHpph/LJe9bWFyQiTvT0zEk54IJ&#10;WzaRZTLVKe5eTn4FF8gOrWQqU0RPjvdSgswl/CV9GxyFK7imL6HZdR/UM1+OdeM8NIPaNYflG+Dm&#10;J8iYUjjc6NL6nRHZiXkIOE9+Cj8/wa/W/w42FS3FTGpD16TsJMvj9xPsBupQE1T6EHRlLuub7STT&#10;spz/UnwUthlLkFGTt1iyMLFpOU1V5HQAGc5g21ncwed8+egq7A8uRFXzm2R5UxANP0ylYDwiBBjd&#10;szREMTH1vwkJnDl/7V75YNSLZgrnmYed72nma03eKbxnghXvPUKQP9T4BR7dnEShlIvYDZwjKiRD&#10;VFU6lfe7wY3fkQH2pqIjFtyP+7CXTKuc84EE04G2XN7jGQy1n8bwtLNUyk5jmO0khqWQaaYcxA2Z&#10;R3F19m5ck70ZN9htuDstDc9uy8TavA047fkGFZE3EGyejpboJLRzLTp9o9FCIRMg6ARCUykAKBCM&#10;Jqvq09JqrTymnoTJf9LQ+YnybETCj6LM9Tae252BgUnnqEhzD21qxBUbKnGFGE2mj6CjiuEV6EM5&#10;FcuzIcvGFWk1Zg8qBDmBMmcwBest9g34iyMZj2/6Gu8fWoacmm9wIboClaHP4I68h1BIgTJPUsGZ&#10;TLCfzjMxxfjVLEBQ2aiH/jqkvIhda3SvlxXAIYVO5k35D2VStRi3/i7wUfl/65pdAETFzvK9SOHj&#10;+wxo/RiAIQiLBZnrcC9RvgQJdmJBnfzeTp4B42cNP4utNcvw2sEkjEw5ThlH5ZiyXdFxMVQW+2S4&#10;CS5S4KVMK3z5IGYeKkduWwcuS5CZiNrYjclnkOMFnOEmHlIvqqNtWHCyDsOpzcvmrF4wfdIIMtR6&#10;RQ9VHmRkahGeP1KBS+FOCvQWNKhZmC+CvQSnZ7cX4br1p3joyvF7sgY5pGUi0wHtT81VUU0xRD6F&#10;78WnuTAoNRf3Zh7BtlIClq8TXm8YnogHNeEAFhW5KZjzeA/UOiik+1LIqOtiDAHBVFWm4Lk75QT2&#10;ujvhIkB6w36UtbTjvUNVGMy/9eH3GVbBEUPBJU1etlTl0cTlKMqtkdevxRDbcTy6PRlbq7+Gx/8W&#10;NUKh+Xi4SVv9BJkAhZTqZzWR5np8L2F/3Vzct5n0O0MVeGVe47PYL/G+gty0pJEUOOrJoOiuWIJp&#10;IpH/qtRzBPNMLD+/Cud8yy0Nh5tHGoqEXluXJv1X5x2FSTM3lREgpneDpcWILjfJnELBqOQpabQh&#10;au7KHVE5msza+Xhu73LckrqLQo2sQIKbQ3MVTwZqIugyCTAyCybzIKkCq0xXZHxjcrKxuWIenIHn&#10;+Z18Xjn/5TMwAEOBZgYPCu9R9ya/hbQhda1081CHCDJe3qe6+snk1EYK7vG9jIvuL7AqbwVpdwpu&#10;dmzHsNRjFMxyiKqgpkxQcig2EATJMrlGMifGat1kYjRKTqlhMWKkfWUipaDX70PJjh7MWYvPjq3A&#10;xooVqPC+CBeBzariLAGsaL9xRhibvua8V+WMqGeH1SJ3vMmDMf0xeNjMoePha+bz1YReRWrFalyV&#10;fcCYQ/TdSgyOoyanhLgrpHTJFs3fY3lGfp9F8KPwSuD6D+JQ8IkiCJUIqwikvplyFJPBKWKRZ0nt&#10;xuV0VvXxOHs+rkw7hxupGY/PdOB9Mp7N1Qtwzv8J70lC516u9yiCN4GbgihARuY3lSIIoFSATJkd&#10;acDfEiL/iUNdIkMmAGIC6ptewrryr/HHtD0YnFyJXjzrV1ApuEIWGZMETsUwq9j4RZWdP1gtN+yn&#10;cEv6bozemIWX9q7F5ydWwla0BDtql+JMaCGKmj5AVehpng8FbUgRkVAXkPDMqnI6hX/3OugsG1+f&#10;AQ7eH/eYfm6n8Bb77I42tNgL/04hL0GvJnYy5XYDjEzQVm6XBTBWjpfFPPS93WHKRgnV+3/wEBsS&#10;mMl3KQsEz0KjFfzS1gVeCvmub3kRxzyz8OahNbgxfScV8XzOVzWVVjn5Zequ4ZkgRhBLVEbryrUX&#10;MPN0EJcpN0WmCpmY3j5eh0aFHgdd8BNojnhacV0aaSHBZBCFk2z2ikiSj0W9QGR2GkTG8eaROhST&#10;/TQEQjyUPtQEwzgX6sCCs7W4y3YaA9edokAv4GcLMEB2SwKNBK4qBYxIuojb1l3EG8eqsCfYDF8g&#10;TG2thUKhlRp5M5KLG3Fd0jEoA3aA7KU2mcY4jNlJ0VA83HyGd/eUo6a5E56Qj4IliKOhNtzvOIpB&#10;fLYBFP6K25apSp0tZZ4zTmYyGJU5Gcqfr1q9E0/ttuGQ+0t4A08TXMhU5HfQgnGhZVpRhEarexQP&#10;9TTsci3EI1vWGkoYx+sMSNWckD5ys+q6lq9J3yktnHNH+j3ScRjP7UrDwboFcDXNJIhNRJthAw8S&#10;aAgUXFwliVnRT9o0cuBZGo3eY0DF2GvHclPrX5mAJlA4ciO4udkbeH/+SZzDu6E2vhWB17H89Crc&#10;m2zHIDJUOSwVzpxIkFdUoKL3tCnk/9I8xctcyHsfSPAdlZEKW+kiNDa9wAMjrUb3oM3ITW/uT/Rc&#10;Q/cnbUwOSv2rzSraLx/OJESc3MT8vAnppmD0BKahNDgLjtK1eHHXN7jBsQsDqM3H6d64YcUAhxDs&#10;lOEs85OSduPEDiiAxVStyg8lSCDrlrM2RsyMQjtufRGGJZ3HzWmn8dq22UgpWozTvvmo8c2kcH6i&#10;6yBRQTBzpxBsAY0Oq4SCKhrwdx5amc+CsnPzPU0ezrdvOqqb3sInlzLxx4yNZCT5BjCskkcEBSom&#10;StobqMxshbRrr/Fc9ONQkVgTFs5nMhna2W7uQylWAhrVbWvg+/lzmpOfrefzyWxLFsTzoWQ7WQ9u&#10;TcrC1O3rsbvuM5SQ0bgik8jCHkAHwaRDJj/OsT/E/UkWq8i1NvdvYcoyE/o8XOfwg1SYH0Fx8+t4&#10;a/tC/CV5K5mjyihpTfK5l87h6qw9uDFzC/6c4cAjm2x4ZX8yVlZuwRZnEs74F6La/zJ8YufcH1aA&#10;xnjO+QMIymcSGkWljueW+ypozq6EvHrpy2dpRQEqqtH0avJQUIt9GAbymFFulGj7N3DSWZeloAtc&#10;TJShAkEss5kVlWiBhz5vBn+3fC5S9gQuiiz8cQqGAlFMUrUUZz6j/JUdPANqrewPqr3GNJ4DPmNQ&#10;cm8CykJvY0FhMu5I246hyRe4b8lmzFmUxUFnkQTA7ua/HmOhukw5IorRltAZTeQu80Q5QQ2IhkPI&#10;IzP5y9ZiqLbYwOQq0ylNeRmqNxYnDUw5DJkFGGk/gw3FXlL2Ft6oD76gB95IiNpDG3bXBDHvbB0e&#10;3FWPa8lkJNiUjzJiQzn+tMeJ947VIqfMh0utHahoDZH6N3DSAnyYNhxubMdfFN4qRzm/K5GHtL/D&#10;acBCh3hgltsAhnJscqoFTm3whtzw+v1ILa3HbSmHMURlVHjfV5hyJspFISBJYGlSNBnU5Ic7cvHW&#10;wQwcaVwKV+g5uLl4TdRMmj33ccJHc4Oo26SYBDURauN14Zl46/BXZAaHeS+NvCfSac6hlSDJSc4q&#10;4bxYxeqUwKlolCEZR/DS6U2mhbIn+AQBi4woRBrP79Jo4iZuJjhYGorosLUBZVPVaHVNQ7Nb5VMs&#10;YaLulBLyLe6pBOQpxkbf5pdAvJcbmWAkO7RnBsH+A2TVrsVtW/ei14YKMkkCM4V3bLrWUTkA0qAr&#10;zfz0JiiqKvIAm5vPdhoPbFiBA43v8UC9gg7nBHTwO9SdUoUd/9p9U1ozhbGinhQ5Jaez6pu1qoAm&#10;tSDZnNX/RSxC7/MTVN2hpzjPMp09j7UFNjyxbysGZuaS6ZIBcF1M5z7jg6EQJgWXQzEhRUEa2j9U&#10;CiiwVZLDRO0Q1FXCRaVp+vB1q3BgIW7IOITJm21IOv0FLla9RfCexkPdHdXFdeyyZytkuSmg1tV8&#10;BgJMkEywhfeo15r895i5lXnyArXW1aUr8Kecg4hPdfI7vVQmeI/ZnEt+p2zQVnVutaeo5FBCGkem&#10;tRf6mGAFMehyPpdel0+nkIqJohXl+ysje7Si6FRyxFRkyKQQpEatUPXJjiQs4Z675PqE9zMVnY2j&#10;gEat8+OGOYa4JyTQOlw/VoP9vzeU8Kxuqe3ckxEqii3+GcgNzMKKklWYsmcn7tlwGn/eeA7j9+Xi&#10;w9PpWF1kx4H6RShwfQB38CW41cpY+SZhMUSCitijYQZSsngGBBw8Y23u8WQiat5HBY+AIbYswLCU&#10;LithVudC+8cElVAhsLrZSrmxzFnyqcoSYIGO2j9wX/L6quBsqkvw8wIRk4XP86Pz1m3FsCIjLflg&#10;AIb3EdHe7WFOvm+0uK33K6fKKF4c4cD9lC8yn03lmX2civYodLrHGmuElOLS0MeYU5CJazP2co9y&#10;P3Ofx2wopJyTCdtDJawYMcSTXlsacFmcNG2CRRwR6HpqgKrlVR/uMImK7rYIVpwtxrVr9mFoynkM&#10;5WGRcO+VTc1LDnkeGJOJTSF1M4Fnfn4rSqIdvEEvb8zHf4NcqCh8kSbU+6NoCDahjuymjn+rD/v5&#10;sxeNBIVqApOnqQWBaBD+qBvVHW1YW93GjUBhkULWQgHeO8vLh3FR8yBj4MGL4b30zqklgBTjL6lH&#10;UUjGEvC4uYhB5EY78ezeIgzhg/ZO8+P/E5UjKA6glq4INJXZF+sZToF0M7X7dw9+hEr/M2ihNtLk&#10;UfFCLaKidCiMKCQlSNU+tF2gwEk/GsjAXY4tGEDgi013c4IJYBut3I44u48siwLa7iLCNxBYKqil&#10;ZyOr7F24TX+W6bzuFF5P5q2//MOC/8+HdQA0VCFZYbei7wFqHS3U0As87+DVbbNwFUFxkOopEewF&#10;KL24fr2zOb8ESJOrlCPG4KXm3YDhmUV4ZOd27HatJxOZQWGrTPfRVECo4XNu2l0ykUnrV19xRbiM&#10;Rydf+/7701xao/u1UGQCPJGp2Fn+It4/8C7udCRjpIplct0TUl3GnBpDJaMfKbkSbE0VBmr8cRlB&#10;grePykcDgUdJpQoxF0WnoLeRVdi1bwhG2cVIzCnAk8dPIMuzB/mRL+HyP01g4aHx3MsDM8Ww0xZq&#10;oW3e0RTYD1ETlWB5nM8pNmkJilb+Tc71Q1Wf49Wti3BnykZc5VD1WtXNc5FJdY1MrzlLMuvF2vn9&#10;HPq5H7U5MwSOJsKPYERw7CsWxJ+HpzjNUEsJmd4G8v4Hq69HJtdGdaEU2GIrwR/2HoXNtxH17g/Q&#10;2SBn/wQCNpliiHvU9aAJ2f77ef/nwygIenaPzDYyHY7nc8tnIGWFjJSCU0mkAWrGEo4R48OaynXX&#10;v2KwMuNYfgUNS5sWu9Z1tdbaD5apxTL79nwfP+eQn80kIHI/iqkqu90EcKg/vovKDe/fz5+jTt4X&#10;QaQ18CTaGrm/G6io8X0+vxgKAds1CR31anqnfBM9W8/f9/OPv53l7nPz9z//EuPb3/fd76HiGByD&#10;TgEc94er6XHUeWdg54UP8V8plIM8B6rNNkRBV+mqciC3C/c6x2Wx0rKlyVMjTEzNx9t7a1BJkPCE&#10;/KgNNOBiuA3Pb8vHcGWjm/pRQixFESi0WOaKQmpqMgeU4drkfLxxsAG5rgBqW9rQEG2ltk5WEgyQ&#10;Qnq4EX3cpGQnBAFfKMKDHjERa5FAmBuYQNTUitxQK+acd+HOjGJqihWI5+FVfoeqjfbjYR1E7bt/&#10;uoon8vt5+NTJcmVhANUEMR+BK+T2YXeoBffYT/OQlpqS6zHZPLhpyiSnJknGI9troqMAV9sOYcWl&#10;r5Hf9CXvS50JxxifggSMJtWqBaXICmm1PCzUWhqCT2KL24EbHZsM+zEVoTknfbLlOJd/oM6Yd9Rj&#10;It5ejD+n7SeDW45SRWaRmbRRALe6J5O1TCAAj/rOQv48QwxItbZ0uER7Fb7rjDyH88HP8P7xdbjO&#10;foDCSoX3CLZiWpxL5SElKOQ7p4hCTeyAgjK1GjcmHcaUHWtRFHwLgbAimGQW4HUJvB3U+EX5zSE2&#10;PgI9mwTJ39/P94+HOSfj4KHW5oq8gNLge9hRMQezji7H3ZmZph+5Va5cpsYS9Msu4waW/4VCmqMf&#10;wSeB/8YTSJRjY+rLETTjlU9FNqGWBupeqhyGq1OO4/bkTDyzx45l59Yhzz2LStQMKiUSQvIvUXvj&#10;vbTyniScFLUnn43+baHgVc5J0D0O7vCLuOD9DKsuLsFTW1bjpuTNGJJy0rBVlchRD3+TKc6f5V/U&#10;MJV8eQDl90vkvSgLWvc9iEAiZi6WO5AaX4JDCpwimbjvqQAp0kl5WtIM1Ysm3lFGID2B++xZsHHf&#10;Vkfe5j2NRpggIPNeWCVrJBh7nOuehwkS4POqbI3YnQBCrazlm1JUkamXJiWCikpIAsZozxTeXH8r&#10;EEWas75XcyhzjUBE17TMO5a51DL5CAwVNGOc13xfd/TTzz1UE9Bo+QIYfpcARqYqw1Y9U/l3KmD8&#10;e7ub9xR6BM7wEyiJfISLwYU471mGfN9naGh+kUoT9zufMxyVGezHzev/taH2GbKQyFzu4Zp6KAvK&#10;/R/gw0NrMSxlL4YJQ9YVUHYorFtM3hqXqQfJAG7gyzfUGCZye+pF7K5tg7MpRFbhRTWZwTFvG0ba&#10;eCgorE2RNx4eRQGZApYSpKqom6lSAo0YklyOCev3YEWhH8eaO1Ec5bUo/EMEl2aOsNcPvy8EX7Ad&#10;roCArAlOfwgVoXbsrGrFJArqK5NKjX+mH4FBnRMVnTCYwnBAaik1RjGYSn6XkxpeFV49UIUyMpZA&#10;awca/UEEA034KD+Kq5LOmaCAy7PIXCg4E3Tw7YWmBEssr3dr2ja8eXYrnKE3eT9yZI1Ghw6Lqvj6&#10;VJtKgoaHi4JagKPDEKKgqQs9h+0BO65zZJjQapPNmqakq0IO2eQJ2NkXyfDO4ersfVh4JgmN0S8I&#10;olNJQ3WgVX1Xjn1qycb+2vOC/pRhzGek3gJLJf35fGqn/Ajn/CHkB9/Bm0dTcQ2ZzGCyzkEUZqr+&#10;Gp9Sz7klA8so4L1TUGZ5KNC8GL6uipvnMBbkfoRLobf5HAJggQppvTmo2nzS+i16/mOFRrv8M9SE&#10;5dcx9mQKt7rgS9jauAwzjybhtswdZF1HjADvL7CQaSmjkHugkIqRMor1e7UxjalKhNZA7FRJkL2z&#10;FMVHpSi9DsP5niFam+Qi3EDl49W9q3EwsIp7UoKQoEnBp/BkgYuanbWonDmFigSnBJNCnUN8Pey+&#10;n+8bh/rQCwTsOfiqaB2e2JOEO9IzcHP6VlzPfTU46wQGZ56iMnSSwHEaCbYznOtLGJpZjCHcK0MI&#10;JoOo/KjyeLxygwiE/bKKEJdTjNgNlm9JZU1is/JxRY5KnBBgUkqpFFlZ1FelVOIuuw1f539uwrNb&#10;Gkdz3wrkuUfFLnuY5+8bxvRDJUrCWH4+AxDcmyp7ZK3lQ+hwKchkNN/7AN+jPj0S2BLgWnvrOmL5&#10;uo5l4uXnDLux1lW+CRNBRQBSQzuL2Vjv/+79/BxD1RuMY53PJLBUzpoYjPwgihIU6GjPtnHOGoIv&#10;Y5/rC7x2+DM8tGEBxqWtxsQ0ruu5j5Drf5fsehoCUUvh6Om7/mNGFzttUb1F7jNv4BF4ok/gtGcu&#10;Ht2WjiHrFHGsJoRU9KS4do3LlHCnSC91J1SY6EBbMWZsu4SypjYKJS+cwTBqyWKePhtC3PpcEwkm&#10;IJKTPIGfiSG76KVrZPNQ8AtU/kQZ8cPIZu7fVIaPztYgpcyL4+5mFAZbUUWWUsVrF4U6cNbZjrSq&#10;EBZfrMO0zZdwc/J5JNiphTrqjfkggYwgLj3fVPBUiWyrKjIFjSJzUitxB1nIvoZWaihkQEE/1D7g&#10;SKWHArGAB7cevewNhrHEE5RkWkugNik6d0fmNqzIX0XwW4gWJyfOcx+aQtRQpWH5FFeuqK4x6CA1&#10;7lAMOgV1IPSosUuq9PWZyBLcl7EWieqLYpxbKpSnjHVpzwp/LMNVaQfxKgVkWWQmmp3PoYV029ho&#10;1S+GCyRnnP8X2rSqVSTBaGniEiCPmnIk7YbNKLb9XbxxmEwmZTv622sJ4Fw3Dst8Y/kz1PtHPyem&#10;eyn86vEnezKWX1pL1vkaD+0ERMLjEKBGq43XRu1em8+K8/8uvf5nQ5rwOAvYeY8BChx/SDlA0ngn&#10;wknWt7dyAeadXIm7sk/hGkVZ2S9gaBopOdc0JqcaV2STllNTMsU9zSBzySlAbLbqyZVzbcgIuDaJ&#10;3EtySCrCS3H81xA0Hz+wBf7gswYw5NwPBOXjIsAQcIwDlgJStvN2N/8lEJr6YRKMIe4Hvq+B61gR&#10;fQGXmt/Fzvo5sOUvxjenV+Ctg9l4ZV8mnt2VgSd2ZGHqzs14bNcejN28G3dn78Xdm4/gv7KP4gbH&#10;fgxOP8KDeR4D088SPC6RtSh03M2fCZxZVIh4rgZyHyfw9XiFZ8tHpkRZ7v27szfhRP0naAk9wT2r&#10;fAaBxI/bU2InckLLzKX9LWVKIbOqzhAMj6ZSIjZvMQDNiRJWFRhhgYfMo5P4vZO4xyahxa1wau1z&#10;gdMUI8zlN9RoUfium98lnwW/T9eT36une/rpQyBngYosE3ouKYwmzFfgx3OovSdf4oa8JZiYmcPz&#10;epR7/TgVGSqmWXm4Pn0Pntu2Ern1n/LMvsL3/2vMe/9bR5QMNOgahyaehRYlBXcpHK7gU9jtXoc7&#10;U3chngSgt5Q+KkyyjmhcZpp/adNSMMZJk6W2dF3aediKA/BFO+CN+qit+XEg3IkX91VgqL3IODfF&#10;ZFRxtJeiYDa4KYzUbjMffexkCg6BTw2G59Ri8PoLGLnuPG5MOovbUs7j5vXncCPHzSl5uGH9RYxI&#10;PY0hqef4Xpm81Pe+GgmbyYaoSfchGCiz//fKeuf1+m3k6zI7UHDckn4B8y80oiHSAl/ABbe3gYDR&#10;ged2FeH/J9NVjjRDmXpqDRgptHSg7RxGbUpDRsFHZE4zEdLm5wELEI0bw+OJyBKQlhNPsfQaluNN&#10;4PIYGQyFoWcUqvxP4mMKvauS91FoWYl2CtmTkO5LgXxd2gW8cTCJlJvMhYdV/RdMZjw1QzEi41D2&#10;Uygbp3zPC/rThhx/CmmmZmsOxgR0EjhbGiytzc+fL4a/wNwTn2BExgWysAIqCCp9QqDkupqsXQKy&#10;mEJfhS6n1WJQUhnup3Z+sGoOQmEB7n3wRiynY5uCCoyZSZEvP+6ZQhRaYQoDORMFukECelNI9n4y&#10;x+AkguUMMrBnccG3HGvOfYVH0tfhevthY/JUbpWqQGiPxHEvmmKCjhpcvqmY7EWliLx8n6IMa4yv&#10;5Ir1ZDibPOi90c11ysM1FPInG96HOzKd36WIrClkAJP4LGM5b4+ZqgkSsIr+6aRA6qAQDrjk11Jb&#10;Br2/S1t3cX0DUzgnT6CeTLXG/6HJ4q/UCHyImpD6dHyKsuBHHB+iIvIZyqOfUcn6GEc9nyD73Dy8&#10;u302xuZ8g2G2A2TmKoWk88XzxP2uKMSY7AZczmfrn6nw5ktQx8EhjmLMOp2K6sg7nEuyDu7TFq5F&#10;T/P8vYN70qwf96O6ccp/Ie2/3asySKONgJbfMUzFKmKqOAhwrD1lmcXEAOW74Tmh8Ol0ah3H8Xpk&#10;6gQ9FZ3s8JAFuQXUYjg6CwppJ6D9QgzeirISwBA4OS8GOLm3FMQh8NT6iuHXu57Dn7dmI3Y99xPn&#10;1iSAq78Sz7JcByO4Fp+fXMs1e4Pz8p/NYMQ+g9pb7glGPsqkCqNQPoYG73N444ANV6afNkpRtw/G&#10;mMhMfSgyBjlL42zSYMu4cYswfXMJTvrVcz8IT7MH9WIHrjaMycmn1pXHw1yIRAp6JT2qPEq8TBNZ&#10;FErZyrMooZaoyqXSglXrh+AgIKN2KZOcchwkEKTxG8ey7Or8u8rWKHEyRp9TJFG6MuEptB0N+H8E&#10;ssspNJS1f6XjDN49XoY8MqFgOESAcaK+OYLM6hBuonYbkyPTWgUGkZmZ/g9pbpOF+uDmTGRWzIc/&#10;/DKBRZq2hpy5j8MZfQhuRTvxwMjhKfuz0dB4wEwsOmm2AgA6fPfCx/fsr5+LmXuScJNtN0H3lDEV&#10;JtpUmPI4nspZhj21X8IbfpILoZDYMSZ/xgQL6JB5LHNEG0dPi/lTR7t3LIWi8mkkCCSox1Ew8LAr&#10;0oxaZICvuUNPotL7KqbuTsPQ1INkLdT0yQoUXaZ8md6KsiML0EFTXLsE25XJB7Dy0jfwBJ4myKg/&#10;DDUbbjyZ4VpMPSxFlYnN9HxfPY0oD38kqDmWYOL98nrSpiME9IDew5+VGxQMzqCi8xaOuRbiq7w1&#10;mLg9jUrGLgx25GKArciEsCseX+WD5IeJk+nSpm6hVs06VWlIpPLye67T78kKlKktpru1ej7qwmSY&#10;CquWP4ngIeEo1hfk+sus2MT90OocY9YrSq1Ywkk5M+0EmQ4euE4X15LanYnmoZCWuUpDvimTMGfY&#10;nZ6JYMphkj4VGkrWrGTJgPMFNAS/xCnvUqwqXofn9zhwW9pWqGBqP96nfDi9uQ4Kz1ekXP+cEp4Z&#10;5Y9VYfzGTTjnnst5moEoBXzkRyotansgp3yLAIF7RtFQTd4H+LtAYzIFq5j2ZK4FmQDv1Tj0ub+a&#10;VTdL/h4qGPJhaSjwQ2Zl5aCEFTXoH2MCTExTNr6uwBMpPKqnJqVOpVx6uqefOrTvWwzTssxlJspO&#10;+4vA06p6egLOwDTkVr6M+JyL6JNdzHmto4LdaKoHq96ifAl9MgsxflMWcv2zjJmvp+/6TxmqZiJr&#10;iCLbJNNM7T6dGSpcbVzP7Q2rcFd6MudOCecWuFg+GKKN4vgV7qtwS5U4UY+Cq20FeG5fHcqaOo0v&#10;pi0YgssTxVZPGx7cdgGJSadMPslgalfKiVHcv3qAqPqoiiyqiY7Cga1GPHKsN1IbI1jwwKgsg0I3&#10;lQl6eZaXf2sw/hzTcIuAILAZmKOMf76WUk5tTglRToJLHa5edxpvHi1AQVMLPEEfN7+bh9SLzbVN&#10;uJfauMrS9LVXmh4wiSkU+irQlnwWz+7LxqbKuWQuU01op2zEckxLm5EmFSCA6PCYXiIeHixqbN7A&#10;dHhlDpENl4ekVQl73vs52QSjwHO44PwEqy4l4ck9X+P+7LWYtsOGr4scyK9/g98znde/33RKbOIw&#10;gvevwldRXpY2992F/DlGBw+QzBEqJyMzj+LyFX5ohTY+zMOmA0ggdT2ME77FeGpHJkY45Oe4YBQA&#10;9du/goymj9ifQxFbCpYowrDs4/jkrAP1BCa1h26UsBEoeKajhd8lkJHW2tM9fd+wHL4WwxMYyjZu&#10;nMRGO9bfBZKPU4NWSOc4jrEIRKahOPARNlevxPM7UvDH5Cxck3aOCg+VGhVnTS7l+ju5N93cT5ZP&#10;I1H7y5GP/tl56LOh2phOB6eWY0v1UlRzLdsJBC0ECuOodt9vzKOg0DSdPt0WyxJQ6GApSU5Zzp3U&#10;6Awb5f1azm4+h7RkAlF3prb+Jie49lZ3Jrd8ZH6jwT9CQWslzMnPIx9BiOyyqul1JFWvwOP7NyFh&#10;/QmerwIrSIXPILOfKlCYQACevxuSdyO7YDmFv/KVJsAX0ff1PNc9DT2T8jhMlJdbicXTURF6E7sq&#10;PkVOwVxsLf4MBxq+REHwY1RGPoAzovyt6SYvRFGDJhcrpChCfnd4PJU3zgUVBqujJNcrSGEeUutw&#10;7kGup5kjfZdR7jR6vq+fOuQbEpOxzrnmXekACuQRExkDV/B5bD3/EhWSBlOA1rQZyWjkHFdzXinH&#10;sivxO87xLet34njVXANOPX3Pf8qIGLMnGTvlpdiLfK4K6Q82jkMH93FN9C3MObmYZyqXe/RbDEYZ&#10;+ooIu5xa3eUUxioZoh72iY5KXGcrxsq8EJzN7bywk5vKiarWVmzxNGHSjnIMWcONn+7mhWSGkEZV&#10;z4MQNIJJQ+U++hCAVE+qb3ojh9VTwPRToMYgUOuT7uJn1Ldd0WFqZFNjzFrK+FepmYF6nQdreEoZ&#10;bkvJw6cn63Eh0AKnP0DBr06XERQEOjFlSxmGJhdBfQyUo9MvtcH4FoY7DmD6nmQccX6MxsgMbrQp&#10;FBiKMpEpRDHs9/FfhdhKYyP9owanA6/Ckr6wqLyEhASEFQ2j3i8S2qbKaXAKQfdp1PtmUAt+A1X+&#10;N6mJzqRwf5JCV5rdKFO4LiINmIJIQ4ulCB3L1yN7cM8L+lOG+m1biYOqTdVdJ4xat5gYhaa0bkVG&#10;6RmcwRdxtHENJmRnYaSDGjPBXZnlfdKdZAA+DLRRKRBT5f5QdeRZ59ahPvAShQeFisxaFKgqgGls&#10;8PzO7mf8oUPtmLVZjW3e/YgBeN2jqb1mNFwrQc3kFIjtEHCUjKpnCfqnoMz/FnY1LMIbx1Nw76aN&#10;uJKMMj77DPdUkfHJiB3HyDya5jJ7IyajiAAq5l2Jqx0FOFb3GffSE9wHXGen5Xtp94wGnKN5PxSM&#10;fg7ehy9I4RvUXAqcpYjIBKODRwFG7dhkXRuflEyT2jNdIMPrdZtrpFUr7F013Vo4xJIDfAbjGJeG&#10;TwCNUGB7Aw+gIjoVh/xzMWV7pgkWUA+hAQ6ZsJV82uUf4xm9xn4Ub29bgtrgK6ZYoWpL/XCAoZIR&#10;vJffL6H/BBoDL2Nb9Ww8uzfNtKgYbjuOkbajuIrrPnlLFt7YRwUqdw02lS3AeZdMf69x7z9JRe9J&#10;nsOpZnjC0wjUvC73QQvnQ4xKjEbOdiXeWiY5JfTJv/nLRFFaSbTWzzoHqnAgE3eU69TBZ1Z9uurg&#10;61h/lAzGVGQo4vyK9VpRlTIJK9dP4eG3rN+NM1WzDSP97vf8Jw21D5A80b5XTqD2u7rdBnVWqYSH&#10;+Lej9YtwR8YBAnUlR5eTX/4XdYf8fU61iQCQwz+OGl6svQpDHDX4r7Q8pJdGEYiGuEncpPcBNAZb&#10;cNjdiZf3KSGvlIujvicWc4i1+0yYq0qymB4MPOQmDPbbQ/ZOhzKga3nQSwkEJWQp6q/Bw5Mh7aEG&#10;MTkVBCf1D7EyuO9ZexLLzrlQpoKcISAUbac21YLccAfeOOTBNcn5GGwvte6bgKdEvYGOE3jz0Dc4&#10;5/mQWtckEy2mApUhMpYWsRXT+0QCUQJYGooc4/pdzvgxCIceIL0fhU6nwGUafJzYJgq41rBCWh+g&#10;oBtNIad6W9Q8Q6T8PExiQ20eCixOuMwsYaP5TDWak5DfCpN8goJLAv/Hafs/ePjv5/PIcT7VCEAr&#10;B8HS5qzIMr1G4AuOg4dszul5EbbClabWknJkTBc+s05kkXZuFArjoWSpN63ZirTiRcbPEKUQtMJR&#10;uzLHDTuTYP1xWqm0eF0HbjIGMgiTzGk0T0vTNcKb86dGZwoVVSM0ldNoJnA3S3OOPAwnhdqlwBs4&#10;GVmEby58jLHb03Bt2i7urXxcscFJwHQZFpyQSpatwJQs5ZkU4M8bTqHWMxM+gQbXWdFjzTItcn4i&#10;nmk8PNMIKhO5DzhfHgJBV+6HNG9j9jKsRAEJj3QN/k5N3YTtcvz/2fvv9yqrtG0A9o/4vuN4nxnp&#10;LYQm9jZOcfqMIx0RRXq1997FAggqShWkJLum03vvHUJ6QkLq7jUJBDi/81yLjI5m3kdfRJ1v/GEd&#10;SXb23vd9r3WV8+raY71XaNqOCtBsnVEmHmEbheo8xkLV9/pp4mWa9cGf5yNTEQo/gc11H0NTQ01R&#10;s4eWvkcJNqpEV+pyBW7IPIVBnmUoiL9t6FHu2Lb2ue2lxAU1y9R1J+CY/22M3bAC1+edQresWqTK&#10;JU2l1kFeClc+Fc4B3OzYhl85V+PejEyMW5WOuSczkHt2JU5HZ+Fs5BkCLoIv0riC/AnyU5RK2raV&#10;b01LtvvXRCRs5/C0dV9XtmyLFVm+SrPWGaiVEoEd9/98gL+TF8uT72DO1hctnXNPtZfK3OuYeYag&#10;KopObr/pqHCXKw9Fgdk8Q31f29f7b1iyYAQOBKoUp7M1T4NpsT5IuUeLpv4+VJEGxq5ZTvpUacFl&#10;BaP0T1VxGzcCidj07CJxqfhS8Y8UTwF+k34M6ysSqGtuoaD2oympuf2NKG68iHmngrhv1XH0cR43&#10;ykmzTdSSRa4xYyZR0HenRjNLGUq8uF16jT+JGPQeFZfJPSaXndxoapXRk++/Y+VhTNlShO3+BCqb&#10;muALhflwCVoXLciPX8K0DVXov1KFeDZzQWmryoT7dcZGvHhwJYoj71IJjMUFboLcQzbmopYPQ5EM&#10;SBArM8hW19oqXG2cBDIJUz5kMoeClzKvowH+nwSqCmFjJci1lhhGpSXmGQpNUlSGTJJCSj7pBFF4&#10;M7/rIgWkqWrn37ZeRC4yFe99t3jFt13WdWELH6XkNGRLCFlNKs28eD6vmlSeD1DA0Eo7x9dqm17B&#10;ytL5+G3GFir0IiOItZT+q7Psn74Lk9anozD4GpHqWKJTPi/3QhX9xkVEAa1ryjJr657+3TpH4Wbb&#10;Xeg75B9XZpOUIK/Bn0KiCj43U6k0yrrkz/M8P3VKThAFN/JMpdSifEa5d/zRaTgWno+s8k/x2t55&#10;+GN2Bvp5NMKAAsR9BtdlVuLW9AOYsNEBR+1KWhBjjctK1cstcQpCfk8o/BQto9dRGHsTtcln+L2y&#10;MmThWmQsxWfo5SvPIfeeyaySr9+851/XV5/5y0Va4LOZ4W7/7IwgYDMeiQDBQcNoMu1reP+IF9e5&#10;T5J/1KBVvCVaJ0ij0u9LMHBHxhocDr3HvaTVEFBbnLau1fZqjJAWfENRHXsFc498hJuca0wRdSev&#10;im1VLyaFpvqeGuO6Vg+7HpnlSMnUbKbTtBgPUAhvwZAsJ3lxGd7Y/wVWFi6iVbkQx2NzcIYWvS82&#10;0eyB+E8WnBIC9LfiU23d05UugRYBOKtgxM9DyXc8Y57fOf9QxPizqPFDvLrmeVqCygCtN7LDzHmh&#10;td7HrS4lpH3ywd2ZuTgdn/21s/7vW7JaBFpVZqFMQ3XtaAkOQ4j8GAooqeMBVCdewVs7plOmK2Z7&#10;2UWW4lUHWJs90V/ZVlQwnSWs1cSPml0pwqnZlXgofQ9Wl4ZQ3xhGOFqLaDTALw+jruk8tjdewkN7&#10;w7iOVlA3IWAxAAWTXVQeyoQxS8Vn/E6zKrh4oDzYDlkNtKIC6KC2K/y7C6+vBpS38PA/PnMOx1su&#10;oSHRgHCMyi3RhEjIh+pIC95bW4QbVxSgo0vP4MMvee9dMwoN0nrx6Gocbfqc71XQlsiRwty0O6AA&#10;CdOaCalNdWIACUcddq1VYxUMN5ToVQLOxgMkqOXOEjrn5/maKthV9Xw+TsSq+AY3tyU4EPANAGpo&#10;HcUHIxofQHQ9mMx0Hy7x+3VAcrtFEsrsUoaaMmv0/d88zCtecluZTgH3GIY2fZDCVABqASHfP4Xg&#10;Bd9YXKwfjVhCSnQooqHBKGl6F08f3IK+WcfQKbuCVmQZOtAy1cycv29cjZX+LO7Z40Sp3FPe/yUq&#10;UzOPhc8jRSxUH5Mybeue/s2CT8r8IVqlDyKYUPBXrhQpmHG8d7ndFDi+Fy0kZClpUztB5SxFr+Ci&#10;4mmNDQ/iIu+jxT8KLT4lHUwwFmd18kV4A1mYevAIbsg5bQTi7aSNx7fvwYbg5yg+/5hF2I3akwFo&#10;okUXCE3GgfKnsHjPE/hg0yRkHR2P0qpxpA8ChphoRNaJvWcpQrnvvtpnSplKX32+VgVjEhcur9ZY&#10;jL4zQhqMG7eWvpNCkSAgEh9Dq2okLiTGoCb0AvIC63CTez8BXznBoPiFQjGDvOJVF9tKKs3t2N3w&#10;DumJNOl71n7PV+7h3y4K2ktEpsngAJyIfoLxeXPRP+sg+ZS87/KbbgimCaS7xLzWIbPOeDk6kH81&#10;76kdebVjVpCoP0TBrMFxVSbI+5vlKzDY/SkeyXsTnx94FPvPPEwrWUqTe2SAzeXRzkaptnFfV7hM&#10;UJ+8JgUjr8E5eRq43+J1dedQ/7b85Bw8nvE0lXYtrqWFq/iwBb0qZi1BakYZLbhi3LtqHQovzjWA&#10;oq1r/VRWK5198zUp8f+bIv92Sl6Wi+JtkYTcmpohIyv8fspXAlYu0XN55FGsPP0mUkgf/1Qwrb/8&#10;b6tj9mnc6D2CuaeDOBm6BH/jeTTEI1Q2ATKD2uRT0VQH8d7+fPwxT1Xyx6iw8kmcZUSOaiejYD+t&#10;FCod+ei6U7GpLuG69Arbgt9TRoI+jVtdRzB6wyksPlWJww0JhKJNiAUiFCjNRKxNCDSdw5bAeUzY&#10;qVYaBWS0YnTOJsPxGr1cR3Fnznas3TkcDZGn4Q9PJBrUBqgRo3W9mFbXJDwVfKmKua3N/G9amu2i&#10;+Mal0L1UQveiLjkeG848jw/3fow3d67Au7vmYPHJ11FHod3W53+KyzAWBYLSnlX8qVoNf8NINNQO&#10;R5CmvKw4JSfEZRH5aUHQqgxToR2uew9Tdq/GjVn7SE8EQNlBtPcU46asfCw8ORf5sfcQDAt8CIgI&#10;hUtASqkojkSrSkqQVpgKEL9+P1/92874kOK3f5s4hYLgUjLc5xYDaAYhnhxOQPcEikPv4zeenRT2&#10;NUhxVqEnhbw6TvdwKm1frugKLC/7DIGEdYka1yjvQzEZBdrlrrPtbhRjVMafYmYqiqUFRSFxkXxy&#10;NDkP/3DO4PdSmZDfNWLil7mqaygn+NRoXIE/eRgEEiv4ezlfk2tJU1Tl8VCSUC3lRI2Jm1qXkw2c&#10;63M3rz6Jgdv24KUjmfii4FPsrZ6O8vBbqEk8ifrENONmlsV/jkpXFnUjQUyTrFjuhWYvhRPDKGuG&#10;8fm4Zzyv8+q64Ceo4WfOB8aRlyXkRhjwJ0+CrVniWVH4aY8tgLxcy+MfhyOJZRjqeof3JplUQxl3&#10;xnhYevJZNGFXFls/Tz4mbXTiTOSdfzm/H2WZ8+LZ8nnNsDHjonoAF31W2KvTe4h7FIsRmNDyNQkf&#10;TYPhbxpCwDIZ/tDLqI28gsrEw6jjfkfDU5D0TaA1R6vdL5emSgQGcP+HGJf0ee6/hgcqbqbGudGE&#10;msSqdZa8PbK8BfweIFAm/VNuRCIDEWqcij0lj6Kn6OOy3rjGmIbfYvXhpvd0luOm9BOYvLUcWxua&#10;KewvIuEPkamSCMZbUJu4YCr/S2hx5JbGMH17ER5w78Mf0/fiTu8J3Ow5jevdRWY64Y2uUtzkKjHz&#10;63+bthcTMo9h3mEfjsQvoYAWUeX5C6hNJhFrTPKBI/AnW3Dm/EUsLgrjb1kl6OWkFSRTloTQjWiq&#10;p/sk/ujNxvLSz+GPPYdg5BEqmIfIZLYCW/EVmx8vBWPNPesnb+Mw/0uW9kB9pyTYNKTJtK8n8QTj&#10;k1AbfQnVoXdQH3yVAOIJQ4BtfcdPc8nKkIKhkKG1lqTF2hgbS8FEhUBl00hhpmwxzYtRHEfuucLA&#10;B3h9x1KkOnaiZ85+Ap58aOKmioo7uwpx+8rVeGa70zSblFsxSoaKE7xoD2XBqemhsWLkhvna/bSl&#10;YGxChH5K2VnhJ6WlTLyL+hkiUmwcTqUxFWejr+Bvq3ZDrf+7aehZRiktlxp0dzYQtFG4eysw4/DH&#10;5L0n+P2KFxEMyO0Wae0JJqtPtK/UXSUbUOgawaustQfRHBuHo/FZmLh2Lp9fiTtVBGsN6OPwEfRV&#10;oZtbvfvkVbCywMxRUt8pXlvXV72ZukWrXkeJPRLWcuOZkcN6n1KtNdKbe3qj5xB5fwt5fxVuc2fj&#10;6a0eLChdhZ2xNByPvI8zwcepxCchFHjQuLIaY9yfOPctOhpqQpqg5RwODsZ5nt8lKlSlyKshqZJZ&#10;1JhSSRLqymEVDBUUv0O8r/iYlJE8Cs1UQjv8izEwfZaRH6r/snP5K42yVEdsTZzt5zqJx3d6cSb8&#10;4ysYxehkMZtu4AQj8q7IHS/XrXG5U/CrWNmMivbTmqdyleflTOxprCr9BONcTvxl5Tr8wePF6DwH&#10;VhYuQWHzfCoe7otql/gdUbm4pWDIMwIilwK8dmiMcSGrwa6sbykYyQv9LvpRHZiSmSJBrsQUnDj7&#10;OFIJSlr1xjWtwZj/bXV3+pCivltEJv2cRzFy1QmsKAygNHwB9ZHzCIWaeHNNNLfjCETOoYEKoebc&#10;JRyPA5t955BeFsDnRX7MOx3A/PwQFpwOYyGXtyGJbVQqJVIojRcQ4Pck40182CiCsSjRTRLViUas&#10;C8bw2uFK/Mp9At0cVejiDZMwQujiUfV8PoZmefHF6c9RnHgDIU0ElOaNya0hV5GC6fJ1i9FaFYwV&#10;sG0d5n/PEhIRwuV+EMHbveGekQlVIKp5OI0KQIvQ/qP2igqGDGDSnPlspp6JDGNa/phsJj0LGSSq&#10;TBgpi+HILFmMv3tXI8VMNSwgcxRR4CjDUlaCijgLccOKzXhzjxOHA+/DnxhH1KZBX3LBKPOMS6nG&#10;AbUpsWmyrfdjac2u1tf+qWQoNMw5mPu1mWnKdFLjzRYydZgKMZB8DIPWbkF3AjMzZiKjgDRfRZ70&#10;U8Crm3cpntj0GUoSM42bzsavBAguK1pD7zxb0r8yJpVKLsGkhIVoZIhxD5YknsKHR+bgVudx8jiV&#10;lyOMXg7yO4WFYqrdqWBMlpXiQLRi5CbTUnsedeRWIoj+Z7pbm5jNWQrqKlNPov9rBHYv3nNPWmDq&#10;KahEILn6bnMcwZ1p23GPKxMT1jow/UAalpxegg3V83A8+iHOJF4k/z+CZAMtGR+VhpB6430muUaZ&#10;mqJXpeQrM1PWuLwSOg8VVpqeY0TypuUPzznOfVbTWgnnddWL8I/0JbxfxZVsbEmZZEpAMgqGVk0/&#10;5xG8cSQbZyNvmTP7MZfphGCsBSmYofzJ5+QZmu7qUbkdHzLdOuT+DtPySNAKqQ6+hEUnF2GAZ6UB&#10;9z0cFPpZVVT0J/HnrFy8dMCDyviTxuJVhp0KqJWkpIQIWdialNos65B0aRWM2vtbS0ruxla6UpZe&#10;IjCc156IwrPTaGHb0IfWt3eRpckN5UMnpfOJYIh0bkk/iXGrC5Fe2YySZimaZkR9McSaz9HyUPPJ&#10;ODVqnEgviWRjI2KJBKLxOE2uOEKXVzQWI4pW80v9jJBAooj5Fec5j5pmYFuoBR8dr8KvvPvQO/Mk&#10;2pNg1bU2xRNGt3QNm9qNwdkZ2Fkzj2jvedRRqyaEZOQv50E0qjeTcT+I0L5UMDq075rx9P+PSymz&#10;BskS8Wnio1wQ58mcGs96gb/LJJf/2qY4/6csoSu7rCtLSoWvk4n0f5vIQWFOZKwgpZ/vmXHAhVtX&#10;HkJXTzk6KMBL4WiautJKkAuqs7cYPXOJ7NOOYcwqN7bXzEQoOdm4CqQgbH8uCi8iPKM8uNpSMl/e&#10;o13GZUXBb/4vhM3vUesdM3xOSkdKkPc5butGWhfH0S1HwrnAdAbvSQXTJZO8QOtgcIYT2/3LKXTH&#10;8LNyhcmiUo2NBELr4nWiqsdSlb6sGfICeSQZG0ChPQLHQtMxYVU2bnAcQIqzznSJvjb7JK711lGx&#10;qeO6TTAw7dlVO8KlmT2qZ1PNm5q+SiHZGKwWZYX5XzlS0rl/DpUeVKOXgur8zk6uatP5uqtDbrY6&#10;It96aOLrzZmncbd3Ewa4luKJtbMw/+THOFj/GfJ9M1EYeRmljS+iLj6FAPIBygwlrsgy0dmSlpWY&#10;w/3UKGylRtsElCF87gehdj9ywSmW5ipZgr+6VvMeKQiNi0wzfpQ4IatLwrEG/dP34rPiLDOR9evn&#10;9oMvPpMUjE1UErCxLlUzAiA6ksBGaf6iJfHwfaiIv4TlxYvxK9dGpGQWkn7L0NFZgnaOcrSn4O+c&#10;WYw+mXuQU/Y6+f5RE0eJcM8UUohzf+TqVYssuR/l6bH9Da2CsTRlexLGKDfUm0zXTRCkFlaOR+q/&#10;uMgu//K/rZ5KIyahtPcSuXhrqelr0YuopCethz7ewxix6RRmH6vCwbpzqEicQy2VTG2sCYFYI02n&#10;Jt58nIJKPcMaEYw3wk8rJZBoJvO0kFBoAcWaiQqbUcNV3nQRWWVBvLG/En/NlFldwAPXwas7rnpM&#10;aVxuBW5PP4wp61ZiU8278MWnIayHJuKzgXkVOErryuyT+4EMLIbiklnX6i5o8zD/i5bcC4pPxeKD&#10;SEQUNiQimeKmRY5SuCmQbCv+/5y9EoLVfHKbpPGv/1PWWSORr1wl58hE0eR9BDNj8f7OdNyx/DDU&#10;mVkxvc7KeJRbiLQuhKv6E8UNNUOnt+s0JqxJx7ozH6IhNg0RokXbXdgG79tSMObaWtzfryob0aFi&#10;OEKEcuFIATSGhlj3mQQG35+IDMQbJzbgZvd+3pfmGqmLuRJz6qkIFfMow6+dGzAv34NAaBKVnZI7&#10;7qdwmGhdJ9wL1XHpbE0iC61WgStZOzEi36boRAqHwQiGxmJH5Sy8tnMJ/uZcR+viEIWQOlqfNPEW&#10;tZWyWZ6qdLfuMbnFFH8x8RmhVqNYziCF+9ST75fQNm6oLCoUfS5D3ge5os4QSetZ5HJTc1Uq8Wwu&#10;WUVUMoqHaEZOP+cp3ESr6s6Mdbhn9Ro8vi0PM/d/gTXFHyC//mXKi8dN/Y2smAt+WSgDzXMZBUMF&#10;JAWjlklNtG5iROSyOCPxoVh4Yil+u3IP7/WyguH9S7mol53uUWMhbli5HWmVDtRGn/uXc/wxllx/&#10;cnu2yP0lC4W0okFzmmBpWv2QhuT21Pyq2uDDWJa/CH90ZKFfxmnSSSnPqYxnQLrhc8qK7JRRgs6r&#10;TuL1/fNQFX6O3yMaHEPaG2PoUEvAUxa5+KjVRSYr3WZ32i4nESqjKH+2aG+pjE6fnfT/pmD6uMuI&#10;LsoMsmuvOhUSRTcV4FHpKNU41VOI69yncIf7BEasO4y3CvzwRM5jf2MLTjcqNnMJ9TFwXaTJ24Kq&#10;ZAsq+L+T/Pso175YCzLOnsNLO+vwt/RDuN111ATZDGOTcHt7iHrSSIg5NGG5Ube4DmJSxkqcqH8T&#10;9clJNO8oHNXigodx3hCV/JSqafmam4A//9mrSOjmK4f437jswCEKnZhFRSJUIaULKoQLK/A/gPsk&#10;F+N/kjLW+StYrOC2FoUpX7dTOXXuehadPZ/bb2MUC45/gl+lZZkOED1oIXd3qEZLs1jko69AqjIb&#10;Dbql8MksxQ2uw/i7NxNZNYvhb3qW+6hWK1RWvE6LWt9cBi/KYLT39KW13KpgrIvWXt+gUePSVdyE&#10;5yBLKDiJdKruBgOx8uxq3O3KNen4PXJ96OaqNHUqqttIdZWhf9oRjFubjjIi16b4n02dl1KWL1Bo&#10;mMaEquui8hPq1LVtbc4oXPRLeD2AsNrWUFiEw1NQE38VRwKzkVk6Fy9v+RiDshbijoztuMl7CH01&#10;o955ltf0EXTSejL7Ygvr1B+tvbseXXKoTPi3zQbVcELFYWrN/CbVuElJdXfTsiFI7EILSIPZuhuh&#10;ztf5HbKW5Jo0U0CN/DmDrrlH0T3rKOWAulLvwV3uLRjgyMaCUy6cTL5Py20ULjXQ2g7YuiLFYBR3&#10;Ma4kWoStlmwsOATh5IN4d+8XuDP9NK/VqmDUSdzKOimYFL52h3MzcmsXE0So2eVX6euHX/GYEjZo&#10;1fonUJESEPAcIwlazQTQoMWapOBvTo6nlTYY3trV+AfvvU96JWlFkzvl9vPhlyYmVkGLl4qGFnCK&#10;oxTD8tJQHOf+UUlcik+kArFZoAJKogvJStUSqROD6NJ0OpH7nPspyynaqNq0h9DcIDfkZOyr+HqQ&#10;//Iv/9vqLh8lVxd+2EwuI9IQUQnVqLWCGQ9MNNIhu54EWIIbuW5LL8CfiPaG5RZhyqYzeGRTBR7d&#10;VIpHN5fikS1c/H3U6kIMzj6NX6Ufw/VpJ6hUaEprCJP8eCQsW1NTh95p/F5XAzqruMy9Ay/vWo4j&#10;/jmmXXmCmtwU4cm/zE1oDWQarU6isjnc1k0gM9qOGpUQ+lnBWCStfbD7pkJQVewaxBtTZblqNER0&#10;NhvnP2PJerEWjJSJPW8t+7e1bITQlPjBv33DcdA/E5PXzUMv5xF0zfGhi7OeVkIdwVQ5OqkWhGCq&#10;Cy1n0zlbApE0r/TdgavXY2H+XDQknkRzqwBXYJrMaVHzfabVzFfv758KRntsrGy5KJUqP5KMzD2P&#10;0pJRoS4VhHW5DcPemAMjvYvQi2hUc9DVX62zu5yovwqpFPA9HSX4gzcXG0KLKHgGUMnQIpJ1qpiO&#10;6ntiA41rSLEKIVWrYJQVJAWm+IRcK/r9QVpk49AQHQ0fLQNf5DWcCn+CDTVz4S79BLMPfYYnNi7B&#10;IK8Ld6WtwU2OI+jryKfCUeuaywF/Ci8p4x5GyShGo9gM+Zh/q5BaVpiAahe5IFW6wN8lQ1Ld1WZp&#10;9o1GLBgFw+9TwL1rVhFlkIq65bLU6zwfWpt3pG/As7sXoSLyPJW5Yla2+7kUjNw6FmhQ+FEeaGkc&#10;tr9xPOVHGmWUgtGqwaOM43WsghG6lwVWjd8412Nj/WwEYo/+y/n9GCtmFIwy5ybgvG/qZYt3qDlf&#10;eRvUMaQhMQGH6p7HPeu3mJT8jtlKv1ZsKQCNU2mneU+ZDTwrKhha4yosHbs5DwWJGaRTNSUdjYu+&#10;sUZuau+kZASMxCMJWdbcXzMjy8gLmzQRI7AXaNcsoWD0UThPvGD6RbbqjW8d5BdyE1pSMaWKMxUc&#10;U8ZIVzKhqcynyd6ZRKQH6bGyHqkO+YYbDOLqREYwgUAqKBVyqoWHxhxr6JLcbj10qHm1aJ9bg2v5&#10;HhFhd5rQmuuhwVKmKt/JjUkvxx3erXh+xwrkR2YgoBTUxGXfq4K4JCDNyNaBSPMav6zcYtwAuyQk&#10;W4WONsqizP/mZRWMMm9EPPydgi0enogIBYwKUmPK3AlN4Xu0f//62Z/u0rna1XrWX13//D9RfrOy&#10;jXzDEEi+gIySOfhLppuI+ggZUW5golohbDJKR1rpck114O8KAnchrXfz1KIvAc+v0rOQXjYHZxLP&#10;cu/GIcrvVjubZtKm4gOJgK73r/dolYwUjM3iswBIiknuXFrdqhEJTbpMvyNQ1vghpu/81DR67b6S&#10;Co88J4XXgbylJp7dyGc3e3fivaI81EQfIvBSts9YIxCMgokOooLhvajuhUsKpjUYLp+6rTuyPBKO&#10;jkesiVZOcgAu+ZXiT9ChKZdcvsTDKG2cjl3hz+E5m4XX9uVg9Kos3L0iG7dT4dzi3GQCyv0zinlf&#10;tnmqxiV0otKRRSMXlFKdO1EIddS8Hu6nOn5Ifqh5p1xnqqzv6rWKSf/rQktSlpDcl6mUAylONbPV&#10;52Q95eNWxwasP/uBySKLaBxGUG5FCWVZarb/XhOFcCP3Qq2f6hofxeNbHbTGrDwzQX4pNClB3pvu&#10;V+nXf3Ctxe6G6QhFRf9fWqA/xjLua967sgzNGASenYBHokF0MgZBWhgFpOE3t31Eej2ITtmF3F89&#10;XwO6OdSTTx4nLiVrkWY7U+52zCjCm/scpK03Db1eory85Ld8LuViZ/fouUWnwwxtmgxEo2AIgkSr&#10;cU2CpSXM99YknsEHu9+loqZ+uKw3vnWashrCdVWwjkzVw+MjklMDS6IoogtV/PZyaTa+0EAJmZKH&#10;RcJR3ESHp9/VBLMjUVcHKqUORB8dvA1cPmrVCvwPldcvNYY5K4CORChqiZGqYCAJTYWgQi49XKdw&#10;V8ZmzN4/D6Wh14iyhMSE/GS5qAGh0mzVM8q2v/hqhph1j0i46FCs9rUE85+Eyq/OUoaV9soWS3KP&#10;/mn5aX8UPFWwT66ltj//U1ytFkLr31aY2p9ff0+jX+4hZSWNRnX4OYPSB+ekobfrkIkVyBWlruBq&#10;BKvsqY7ZFJakeyvcFCdQx4la3J2zHu+fXIKC6CtIJDQCQhk+Nkiv9kKt96DVeg9aJntMyptCQtaK&#10;ye66TJ/WrSMaHYmG8ONYU/kp7nCvQ3/1WaOw1YjuDnJDkRc7E/T1zT6Fe9buRVnoRfjjj/Ae9L1D&#10;yfyy5sQT9rxNWqvhh+EEZFzGspevnVad0mCjQsfDqXwH4ByXrNgIBVxU+xQdi1hoMmLBaQiHpqE2&#10;+jiKI89hW/0HcJbOxUeH5mHc9i24J3cNbnevxfUZe9En8xj3iBaIqYlT5w55J0opO4qMEGqVMdpT&#10;JRBoUFyHHCofrk5U6hL43V1Bg8S7EJzKk5LqUcJAIfpmlaDfymKsPLGQivFx3qtSdOW2kTIRLSuR&#10;Qlag3JaKJ95v+pBNWJtOhaUuBQK/klWXx3vIO0Plp6y3v3pW4WjgdYQjP34NWJxWrRJVzvFZjPVN&#10;i8KcF63cKM+u/NwzWFH2Cf7o3EgaLaAsLjbNXHs4SB+k4T60Wvpwz7pw3zsSzHfk891MWb218gNa&#10;qo9w30hrVMIqbJb8FPgyqe68pvmfYnekI1N0bv5/2QNA0HLJL6/QCJQm3sSjm5dSXmtf7Zl+axeZ&#10;siqsn5IKhYcsK8QWXsnUVZCOVkiWiimJ8KgQOvBhFKxTjr4slJ4knq+vFH0Pmdf4cJUCSQWl75c/&#10;1nZX5rV56PLJ/nWVG+8fnY+65KvchAdwIaHWIER/kSEmGH2OiE9Mcj4y2FRG28aDrW6SERahGyFq&#10;FYxl3v8kVH61liUik2F3edmYhfZKcSwR0pfK+j9hGcVBBGuf65sK5sv/U3E2DEQkScEp3zJRfJAo&#10;cEPVTIxclwmN1e6hgWuG1q3bRq4xdQNXSxHbEdwmvqR4T+PmlWvw0rGNqG4YRhok6pQLTHsXG2Wu&#10;//Wl+7FASEHScSZD5wJBkuhUiSqaF2SY2dDrKOTHP8Tf1+biRvdxqKV8+8wGCgw/OikxgffSlXyX&#10;QoGyat8TqI09hxARvUZMXCJfmHEKtFSMy5O0b12IRKBEpqp6V+D2IgWFmhkmwkMotEaYFv1JWrIa&#10;LayhcM0B7hOtPe3hhSQ/k+DnI7SMwkMJ+CaY3mn+4Es40zQdBfHZ2ONfiIXHluCR1QswICsbv/Ls&#10;QC/nUQJUyYU63reSAygDKEcs30vGUIZQlhgXPBVLN+69ehb2Ugoxf/9lTjV+kVdiXGspVO6dvfzd&#10;XYH39y7GmcBTVCpE1LonCkRTREyheT4wnq/JSuR9xu5HRehlPJC7EikEDMp+sy4yq2BaO430dJ3B&#10;vd485IdfooKRbPlXGvuhl0nO4M8WKhjJOz2flE5ziDTC51xT+RFG5DrMpFQVikphyhDo6CRAIl2o&#10;TZK60ZvsPz7bXa51eOVINkHQFJ4zZSZpIEYak1s8SvkpmXmJ4EsWtLLxTD0VgWfSuM9l+Uuukg5I&#10;m2jQ68NxIv4eBme7yROylqze+NYKxgp6SwAytaySkYKRH5WoLltKxlbra0a/XcqB5zIKpAKqoVFw&#10;T0vFW1o99eB8PYVMKtdbF3cpD5gmHK8hU7pX+nH8zrMRK4vm4HTsTYM0mwKDyLjDaTZKk99nGZII&#10;UKuFCkSbb7MgrHC0zNT6t33NKhgJ1G8eZltLTTHP8TBt4oBF+RbttwosHfZIk81irydrgMKCf5/3&#10;E53yd6Eq03SPTG7qEUJXp9nfd1tWwWgvvoqY/3Wv2vrcT3fZ57Hr//5/nkNwiPE3q7O0XEURCvqG&#10;xNPIrpqHsas9RMenTKygOy33FFctBY989aqVKUTnbNXKiGYJiExWVyGtiz2YtfdVHA+/TQE/lRYA&#10;FVfsISocm9V0Tn5tImnTW00Im3Riq+9JvwHVMtiiVxMPM1aHkgcsnZ5JvIGndi/DTc5dZGJlcsnd&#10;4TMCo32uBrCJlxowJe1D7K6bg1DyYV5rBC5QAJlaINKs6FR1C4pXNAdtw1JDj0YQU2kEZOUo81JB&#10;XAWNlapKpBqQAm5ViqqVUpqslI1caAJvfDZlpAVo4fA75WEIUuHURd5CefRjbKtdgPTSxZh+eAmm&#10;bXdi0KpV+K13I25yHMR1VJi9XaXorS4FDrnDpHTUr1DV9dxzKpLeTgJRKhk15VWHgU4mOYDKgM8t&#10;GfLpiSXm3JIB2z/QdOowCRZUMmpNI4EYpeKkVXc8PAODsr1ULtbNJjkm8GBlm7wwKtwuw8AMLyoj&#10;TyNKBG95om16+iGWJq2qW4QyC9X2ylikBElhKgFf48t4ascyXO/chy5ONRpWJwJZtXaIYEpOBTq5&#10;5LaiAs0owR1839yjK3EqMoPnRks7MNCct/ZL5R1mEBzpT6nPSo+2nS8s0LF1ZVbuaeTHedPT8QEE&#10;I5Oxuf5T3EkLyqaoW73x7RXMd1g2F55msLFsqs2ys2Za8+OFuGq4lGtfix7cgC6m6SUZlwqmo7cU&#10;1/KAe2aexAO0XHIqPzfVvcY3rYeUAuFGmKWAqDl8G3M5J0Zt44CudJniNPXbIkKSb1vBcJOXbtrL&#10;U0DoAKSEjAnL+yITSmifEzL1TbQKJkalqOwMHpBQyAVVa7dxrZ/XD7esEpISlbUh5hlL4TkKgfBU&#10;HAnOxKQNaejj2Gqs7R6ueuP/Vwpt5+wCdMkuNoon1aXBZkSNpOuO2RXol7EXD291YG/DfDItlUx8&#10;DJXNQ/xOCvK4rGmd+/2I+lQZLdfHQ1RyZG4KERW4aexwE+lI8Rv5udV1WR0JAonHsfbsx/iD08P7&#10;IXL3atw1eY6C8drcGiJXBcgrcZPrBJ7dlo782EcUTKRRWvMJtfsg3Z03Vg1RPmmxmUi/rT250mUz&#10;kIhyCcD0PIoDtZB3mmJDaC2ORk3T8zie+ARbg1/go6IsPLw7E3d5t6NPWiF6u4NGSZo5PnKP0cKR&#10;J6OnWynE1oWmAYdy9XTKO43uOYX41co9WFXxEb97AnlNillLSkF7KtCkDg7DcD4xiAB1ArZFl+GP&#10;WWt5Zra1jfbQunXkVakxiic1owAj8xzQNFVbQ6fvbPt5f4glYC0aMOUVVOqmxxrlTyj5IlZVLcad&#10;3k1UKlTGqjEySlLAXwaA9s3KZdV43ejahRd3rEBF4A0CB4Hltq/39SUgZEA6AYri2yrSNU11owOh&#10;PoJl8el4Z9d89PWeMtdqXd86yP9dlg3O6acqoaVMZKYp80aZC/op05ebIKblhnQlc/ySryunvye1&#10;bi++V3PX/5G3FqvOfoKz0RcNE1qiEcFQMMjFYRaFA3+ajTBaVe/51835PpaYXz7dcGwMwtGJ1pLi&#10;prf2dzKojual6knUcVQtGzSsTDEh0z6cSrGRCEpK6rwsn6CU1I9vev/XL8U+5Cr6pzuKgKFB8ZDx&#10;CMQmYnvwbbyxw4V+RNly23Zz0nJQnDCbtO0uIQ2rZsZnkKJovT2ZWsPNbnQexeg1OdhX9wFpYJpl&#10;SFPXQkFFpSHkqJoC9ZFSXZYBT7y+rAEBlCiFdITKSDVcxnomUowE70d5YrppaXMLUWg3grPOFIzt&#10;1IhSII48ZarwXUVEqVvx2p4VqEo8gSgFvCkq5nVaKGAvUrAkKaRCiW8vYL7LUrNJCUENvhMCVp1E&#10;Y1xWO69HhaNEg0hoHILBcTh94XlsiM3DA9s3UNDno4O33sSW2mfVoF223O4En7QuOirOpBhwRj6t&#10;HT+VTh265pTiOucWPL3NiaLIawScFiho/3QfAnhKtTUlCtzbRGiAiadsCDnwO896dKflqSQDJRxp&#10;Aq66EWj/lP3W23ucIMGLSGSaUZY/tgWj7ERZoVLa8s60Wr5F0TfwxOYV6J9+ggBI7kUVVdJSEeDR&#10;HlG5qGZRz9rPcxRjNruwJzQLvvhk0phkWNvX+8Yin5jZT4ZGuZfcW8lD07qGr2+vX4QB7sVIyVTN&#10;4pe64KooGLV4N23e+buW8aPKBeap+HIpNsOlxIAO8sd6G0ywUmZwqrcMo1alYUf9XNuwUsOCjDtK&#10;GyxFI4ZsXV91c8kveHWQhpSIChCT3GgFcCNJorFGmZZDeA9yj9nYhdqt/7Nxoe5XxB4ZSOLn63Gt&#10;gQZVmrYlPzLR/rzkFrPCULRj3YTqYDAc0PgB3z2IJh5Gie9dTN62AndkbyTClTssjC4eMm+W3BFk&#10;ZtK3+lhJwSjLrJuzGr1I79c5DmH0qgysLl9E6+Fx4/pq8inlm1aSFIiKAo1C0aIA5r2YWTi8L6Ng&#10;Eqqgtq7KlvC9SPoHIhCcikMNMzHY60F3ZwUF5BkK4zNmZouG+Sk43T6nknxYhl85d+GTQwtQcu5N&#10;CvkxRKxcVJ7gM6piO2IyMNvelytZAoBKDMHleUvihRBpPq5YlCwyY70PJF8MQVbVh5iyKR19XFSY&#10;OeXokF1IZannkvtKmXyaSaT+YAE+41mkqouBS9X/pbjdvRevEo3v879OXiToE5iLSYHLtSggKsVi&#10;70eJFongEARjk+A+68Gd7s3Gba+xIKbHGuWOzrFVwfTnd791LJNnNJW8+uMrGMkeFVLGCTise3eU&#10;GU2x9MR0oyxTnRqtIno8RdqspzyVe0wJWZS9bj5XWhn+nLEea6tnwnd+GsHFCISMZdb29b6+1DhU&#10;lqCsGF1fZyrlbeqNSNMzDznR37kdHTzFvC6NB+6h1lVxkXUyMRkF6cR4SgrQw9eROalApFGJunpk&#10;lFKhlHJjtHz8W8FUIr+MPXhkcxoO+mYjGJ3Kh5OvcSiZ70GD9LQMGpQ2NUJaWlhMKcKSZrfo5fte&#10;Mkdb1A9IvbkoEGyHAPmzRXy0YsS8gXF8n1ouqG/QWFySP52MJKWjDCG9xw4hm2zu/2rd68/r2y6b&#10;zGBnhgj9CiWOoUAZxLP5C18fgGb/GGhW/8nEbMw9OZ9Mugl9JJjItKJvpX+qTb1mYJhWKaRtZZX1&#10;cJ9BL/JBX+chDMldg7yKRaiNvWZiGkKeEVq0geggCkRaK6pPURyEysXS2HgLZqQISNO6ryYfLYLE&#10;KGjYU0P8EXxExXGnYyts6xZltlmPgIog2wnxU/n1cBeZ+OXTexw4EngHTfFpOOfXc5Juow8hZhJj&#10;2tqXK1tyCytuJOteDVRNzzM+Q4IKIBkeQCt/FErjr2Bt5fv4e95qCqYj6OqiNaE4gRkPUY5UovFU&#10;Vx26uRWsJgDNjKJ9ZhidszWd9CQG5uXhg70LURx8D8n4BCQb7qXysmObhbL/qWC4h6ax6eXffYlp&#10;+PhEBm5x7zZKWNNzJZOUWCTZpUJPnedtzvVYWOqhop/8k1Awqt5XhlcsPpiyQ3Gu8Sim9TJ6zeek&#10;sf2m7U5nxa6UgCKwQXrsmlXK5xEgqiUd7MSswytRH38CIVqWjQovmNhS29f7+oopPsOfcneagWPc&#10;T8nBEK2g8uhrGJblNokE19JIMEkTl9dVUzAievkCjf9UykXV0R4fFU49H56MSZSiOSMqEOuXTpTi&#10;rqDpuxMTNi/CqdC7ZES1HpcPmg9IQm2tYTAFc8YHKKUiBKafWiIA+QivltC2rgxVCSt+otx6KR3F&#10;XFq46VIuzTT5FV+JRCdAHW0vBkmY0X/wNTKbfwouNUxGi38c/zfRfE4ZQ21f6+f1wywpGGXMSIBI&#10;MKngkEiYZ5gUI9OyOU8g0EK6UipodfwNzDu8CL9359JCKSAty2WjeKMFU0pUSeVrrQkscqH1yC4j&#10;DxTinkw3lhQsRHXiSSoUBVRJp6ozoqA3E1GJvBVvUdHcJd9EU/B2QeMEyMRGwfgfwnkqvxgZOhwf&#10;jROhWXg4b56ZQKp+X+InKbdeRPspbh+6ZKl6vpKItgQ90w5h+v7lOOF/g7Qo94YsJgpcKrO29+XK&#10;llxgra4qFW62CndNIQ1TUJ2MvI73ji3BXcuXooOTQp5CsAuVSWpWEF3TK/lMSqtVLYpSsdWShsA0&#10;I4IOrnru5Qn8LduFRfkfo+bCewiHhpg5T5dqlS03nHujtkZfKhi5kqRwkpQXzbHRqE0+gdf35eEG&#10;D5UaAa6yY20W22UFw99T+PtvHRnwVK3gfk+4rGDaftYfal1Q3IzARx6TZGgSApEnsT20CLd6NqOL&#10;+zjvnUqFiqQL98yUiPDZumUV8idp1KtmqF/gdOxjRPhdjbSOG01m4Ld3kQkIGfeYYslUMCbrkPLN&#10;H5uKNZGluC1tA+8hgGszAub6rbrgqigY25+IphkPqqfcYPJdcwM6Gl+qH9e6a9Alu4FMIf8grRl3&#10;OW51rcfzu5fiVPBl4ye1vZ1U0yITWwRKYiXq07I+Vpl3Uixf34yrgzSaNcCLBKy2CGY2P4WRrp/k&#10;fYZ8QxEiOqyKPYKK5DScDj+NiuhLpro7SIKIUUgpvc/6hKk0YzbIKz9/W9f6ef1wq7U/l+IixrXC&#10;s4qHJxGxjTW9npSRKLesBmQlaJHWRh6Bo3A2BmTlEDmepJIpQScuuco6uiUA69HRxA6EIG0mpJJc&#10;UrxFuNuzDp+fmo/y0JNojFNhmECtLNnxMHPrkwOgxpOKI17wax6HDegqkUUWgazgOO8r2PgQAqSn&#10;A2fn4C9Z200T2O5E/0KqKnTuS2sg1V1n2oP8n7xaYxHc5tiMdw8uJ51OoEKzwf3zvMbX9+P7WKEE&#10;BaEaTAZo5dNqCaukgDwbi0zCsep38c6ONNzu3mUC9qpp6ZalrDC5qQLovzKI69PkqirBtVklaM97&#10;1/s0pfbm9H2YuC4dWWUzcDau9OHR5KW/U/jSuvOpk7VqjyQXbCKN+E3gQYo7QcWd4B5WJl/CpHV5&#10;6Os9zbMp5vVbyy9UIkElI5eZtxJ/dXyBHaGlpAXJnqsT1/0u61xwCC5E1PJmOMHOOJTGZuL5DR+h&#10;Z2YR6U0ytAE9XWp+yt8VniDYUTFrN1p7t3g3YFvDZwROE417XoksLbTML/navlabS/LPdJkYSUVH&#10;WlTfN95HUeQdTN7tJg0eM3Esuea+qgu+daHld1ldPCFejMxGRJWiufo8yK45lTSf1OJbDfp8NOf9&#10;6MpN6ZpThv7uVVh4cgHORt8iw48lIcgNphS4wXwYtRYfbV0FZHatuNIoQ/Kby2JpNV8tQalpW5sb&#10;dKWLVopSHyMx20ZB2THwE4ESCQQuPI7V9Z/ixe1pGJi2Fr9Z5sJArwev703HST9NeJq0F9Srit9h&#10;3GnhgTwopUz++Mjov30pFmbRmeIFtu2+3JyKtakAUahNVoWJmxG9qUlmMjENuaVzcP8qJwEULRkT&#10;M6hCexNLTFBwFZG5lBVJa56IrkuGj1ZGCD3Sy/E752Z8sHs5Tsffha9xLFHgn3GJ6FQAKtF0H3y0&#10;eMPqEEw6tgWvqndQk0F1zLU0aBA6FaMv9gw+P7IAd7rX0HJRrUMl2q1SixtbI9Ldo1RVWjNEsT28&#10;JzEoayXOEPgE5XImHZ6jwmxrT650tZC+G1WgSSvQ9Ffj/fqpEDZWfIwxq53om76TFh6RtjtIQWjb&#10;mSjBp5vHx+eop7KU61FJFKW0CIsp+Mtwd1o2XttOAOp7DYnk48Z1FeT5qE+b0mWVWKBpqMru1D3Y&#10;eh+blWcsGL6WiIxBaeIdDMlay3Mro2VUQoBgk5FMpbtZNl58f+YiHA59yM8o3vDjKxg7KI7yIj6C&#10;5zcKORUL8Yf0LN670tVrrIJx1xLU0KKloO+W4TcWX1/3HjyycRZl6/PcK9ISZVcsoq4No3DJ/+29&#10;PQrsK2VembAtkre8l7rI45h7dD5udG2zGX+k+VSXRkpIUVtdcHWyyKhgTAsZBfa9hWQ2Be5K0e5y&#10;2nJ3arZUdwX6OIpw16o8vHF4Jcqjb1OIjzE+YvlshUSS4SFQE0GNxY1HqXlp4iYvp3OaOhcJ6MuI&#10;RZtgg7RXh2nO+x/ivYyl0BlHhlF6slKSR5iCttzqmRicsxg3enYRRdTgJk8FejsLcIdnP17b6sCJ&#10;BtXvKH1a2TzKICIqJapSJ9K2rvXz+uGWqQ8hKjMuKzLQRZ6rhLksBuPmiQyj0hlpeoo1xdWOaDga&#10;ffehLvQ01lR+jEFr3ejj3m38z91kNdCK6OkmqPKQ4Si8OprgO9Gc4yx6UZj2dFTg1+5teOvAcuxK&#10;fE56lmU8mHRB5iV9hGg1hRIP0MpQvEKgSS4m1agoW/E+gi4yOO9FCQGx2AQUh97BrOPL8Sv3RvSk&#10;RdWZfKYZLWqlorodBa27KqGGr9/jdaAw8CzCTcP4PMOo2Cb/y158X0vFd2ZuCfk3GhuDqugLWHJq&#10;AR5YTaSrYL5c6JQP3Wjx6d7UvFateDp7tWdqEUPLj/ettv59Hcfwm4xNWHBsHo76PuBZTUCCyFtC&#10;Uj3TBPwEMNUmJhylfJCC4d4YTwHvQ909rPuTijk6DqeCH+D3jrVULEL4pdwfm4hkavW0+HsK7+nh&#10;9YtQEBbg5TlQHrX1nD/k0hjwZg1VS9xP6+0RvEGQcn3aIQIaKmICm+5KV+czqc6lI2mxu7OeyroK&#10;f8xehTVnZlIBqwJfRbVStLb+SvTU1rXaWmqzI2BjR5/cj3h8Gk5FZ+P+PA96rjyBjjlU0jkVtJ5L&#10;eA9XOchvptzRTOtOQklR4JME3yWnlsRP64WM1zejENfT3L2LaM5V+TnKEzPNbOfm0GAKX7ksbEGi&#10;zcTixtCki8WmkKgmc00waFLDg+J6YCMYLJG1Zle0tUFXui40jKIZTkSrxo9ShBQKKtraUv8JHly1&#10;gsxyCB1zq9DOW4I+K0sMk3TMrsUtjgN4cdsnqIw/T2IV4wkJ6LD4vQahfvNaP68fbimeJxestWKG&#10;UiDdZ1xTzVQqKkiUZWNqnah49Luqw2OKMQRGIRiaiI31M/DolnTc/MUB45rqlFVkAu22CFnuF3Wl&#10;KEdPuSu8VVQ4stqrcJNzJ8Zv3Y7DDdPhO6d5HAMomHm90CTj+lGKsiwXueyMK9YoOwpMWgRKcT5v&#10;gBiVUWw8ziZfwjsHF+I3riwK5FO4NlfCso4gzhaFyhro7SzEyMyVqI08C39UFjSfseHqtEAR38YD&#10;UgLTkB96H3OOqhvzRvJEEWUD0a2nitaJGueqKLvocjy2mD8LjYLsYNzqVMjpRzFizSosLVmJmuST&#10;VCAPUUbIbfgQz0Cgk3vD/VFFuZSw6kTE/7L8jILh+amFlJEPFIwJ7tWuM+/irvRNvBelKJcZS0/j&#10;B3ROrS4yKZjXdi81DTQVr5Brra3n/CFXXF3P+bzB+DgcDH+EQZkU7C613OF986y7KslDlqpigtm0&#10;aGjFXp+2D28fdKE69q5x8WuUgWhd32dlkMB529f7+rKyVvVMtIB4thXR17G0cDluSCfdU+Zr7EI3&#10;rj7kga/qgqsT5M8uRRcuM2yISESmbydPmEQV4IFW4HrPIfx59S68UV6CaOA53rB8paoRGYxYQh1R&#10;5f4SaiOzkQnO1o9EVfU4VFWOQ23NGDM/PWk0stKCv1QyRsFcJReZ1f5DqOhUuXwfWkLDaKI/jI8O&#10;zsKdjmx0zq6mcqkhI/PZ3RrUVIn/k1dC05VM4k1DYcOrOE/0K+ssErcK8WLDj4+M/tvXRb+QrqwB&#10;9bWTwqGVwHNS8z8F1GMRzSt/AC0mk1FuTvmwJyFEIRaNjiCtPkwLdREmr92I6x3H0Z4Isn2W4h9+&#10;CnZV2lehl0eAoxzts8/iFwQhEqK9aOX0TzuJN9e5saf+dSQTA4DA33GxnspLLmGToShLRQL0PtL7&#10;g7QGRvF6smhUQ8N7p4JpjJEueW/5ydcx46QTt1G5dcwSwwvQScmpqWQdrncew/T9a8k7zxthoSxI&#10;uaHb2pMrXdHoIFphE3DC9yqe3fwxbvfkUACWmULAFMqD3krrdmlwIQUj5UIPIxdqzF7JrdIhS7GE&#10;0xi4dR3W1c9FffR5+OXaSdpMKrkpNUY5Rp4/p6QbuY/Cams0jMpXLvWHiNKVKUdrVO523lOjygQo&#10;M9adegN3uXbQeqklGFDnA6tghLpbOytLwbx3eAWqo08b+fJTUDDqBac6u2j0Sawsc+LXrjXo6VEc&#10;SR3n1SVZZy0ww78zaMVmleAO7wZsrlyKmuhrVC60xMP38LtsIotcsMpubetaba2kaqaobFsaxnA/&#10;HsC26vcw0rsQ/ajklMylhBYVI/d0Bv9FF3xrBdMjU19Aa8TbwL9VJUpTiOjD9mdSlodSj6lQiNyt&#10;H05DbkqQytfkV+2U4Seir8ENefvwYO50nCx9FecqH0csKCZ9BCXRD7Ar+DnS/evxSuFODNt5HHfk&#10;FNPakalMNEYl1dvr499n0NddgF9ln8S9G07gmQOHMK9sL3YG3Tgdka/xWQruIbgYfBBNZsSqMiBU&#10;7MW/iQzVaqG5Xnnlo9FMkzmuACu1uk03lq9Tk+EeMuNCLwZkYsuyIpGSYBM+IiL5fWlpnQsPQH50&#10;Ov687oApbFMrhh5EZX0cSmQo42HTbJXvnRbNTd5d2F3ziWEEfY8GHjVROar31NcP8uf1U1i0Dr72&#10;WlxN/vi64gumVUdwjBkne9E3kBbP31HhfwEf75qFPy11GStFfbV6e8gTaglPflFrk87ZJXxdtV9y&#10;aXCRbzo7ivGXrC1YH1hGS+QZJFR8GaKlGxxk0GKzUpZjI+FPPIRwXG47gSlZBxr2RKQeG0yaHECL&#10;RrT+DHaeGoc/5GbTmtpLfpWbrAS3uzPx3t63cDL4Ij8/xqQ8N1GBxRL/+oz/tyW3SCMVmp3AaS0G&#10;8U00NIHC384PulQ3EE0NRLfJ6UivcWPw5s3o7LEz/nuYWKwsFGWYCnWr7U4dEW81+sk1RSWs15WR&#10;d+uKNZixawZKAk/jfFTxE8WoWu9FZ/PN8/nydVk4lpf1u7omiH+jFIz+xBv4+PAC3JS9xSB+EydW&#10;zQgtqM6Z9TwTP+UM5ZfzAFYUfkyZIUtIyuXHj8EorV2TI6spcx7Yspp0RNkrBU2ZqHpC2w9SHVME&#10;LkrQj4BivGspwvWT0dgot/5Yc26a76RxBhoHIRqyJRdU2oaeJyIemspznWDOWy36VS9jYn48g6ak&#10;Rh0MxbHGORi3cRPPTkAqgF/mlvCaoutq9E+nZci97UL53zur/NsrmM5kENO3h2hD6cYyu02jS/mY&#10;tXRI/ELl43dRdT6JSk3PJHRV59ItrQ43Zp3AyE0LsDG4kGbbW/CFnsdm3+dYcHwxHl2/EoOzvbjD&#10;nYMbvdt48yf5OeVw15NIbU+z7jTBeig7h0K7BwmyF4n2eu9R3Obehr9lODBm4xd4+fgKbD77LgoT&#10;76A68QSCCs6SEdRRtYWK44JccRTyYjClbGqDRYitBKxD0LKdRGUVkcmNgtEm24JK+erjNLd31M1F&#10;f+du7keluUdly6U61NpdvlDuj4vK0VuKO/lMh2o/NNeXLzgmBcNralrc1wnp5/XTXMr9V92A4mcq&#10;HkyQQeMhzWuhNRv4B6LJaSiIz8Knh+egv3cf+hEEpTjUs09BdqFlWS7yTQslq8GiArGqCavCdZ7j&#10;eCgvA86SL1Db+BIiQSskz0nASRGQ0W2/tFG44FdTSllR6gI9EhHFZGRd+YbwtVEIxR+hslqBGXsW&#10;45HcJXh87ecmEHs88i7/94RRAJeoJGT9m7n2X3vOf7ckcOSSE/0b153cK+SlZILXTFIJhAYg5h+F&#10;ssir+OSkFwMzstA37Sh5IsBnPMs9ICg1AlHB6Hrycw0FkVrA2BTrDrS4ujhP456cVfj0+EIUBF8j&#10;n4zn9w4m2qYF0sY9/btlk2n0u8obhhj+bST/10ZfxRs75qG/ZwvvpdIqGG+N6RQvK0AKRlM0b8jY&#10;h8yKuVTYUjD6HimYtpTaD7disfuMO3R3+bv4U1YeFbSSSLifXAL+ZlYX5bRCE+25n7enb8aSU5kG&#10;AMR5dnKNWQUzmLJQCkZxbmWCkZZNpiT3TVmKBCBqbmnjVsNII7b/mdKSYwTcNcmnMCd/IX7r3I/e&#10;6WGjTNrlqaOFRi0oG4/7qvR9ggYlm3zrIH+7nDNoz5vv5gpS8NMMIpFoHkwHKhO1qRBCkxZrR3Pz&#10;l3IPZFGzqvBHSMVTizuW78e4PAe2Jj7HiXMfYWv4E8zc/xr+kkGl4tiMvt5ipJixqvouXpPasDs1&#10;ZFelMWeVkgAKqMSIhnid7ryOgnIdiNDau/l+bmwXKpuumceo1A7gD65P8cj2j+Cpn4+yphkIRR4H&#10;uHGXTLHSCG7iYDLJYCoN5ZbfSyK0iqN1KJWYV11Xw2rVoZ5NfF2tNdRgU3n90uaa0z1z51z0VgsR&#10;5aDznhVrStGcDv6u9uldXWfQz3Eag3IWoSDwjlEoYuzW7/xZwfznLKtgBDQESO43lfGR2ESDckUP&#10;kZCqxMegOvkE3ihai9+586hkStGe4ErtTwTOOlOhGFqlgmnlF8VlhPD7pxXhHsdaeCsXoir5AumT&#10;KJLXi8YHU4mIVpVUcj8uqRLfp1iEYjT3UfDITSz6HUKhMZifobUTGo+G6Ms4E/oAZeEPcDb2CoEW&#10;v49CoqXhISoYWeFUEvx8W8/6bxeFkAS9xhsIKCmAHg0OQYBWXSA5CQW0XGbsfw+3rtzOZy8nX0TQ&#10;hUK7C0FWB/J2u4ywlR/kawn4X+TY+GzHvDNULofxj7x1yCpfAj+fX6hajTQVS0kYsNfG/fybZeca&#10;6XelnqshJ4Ur+bYy8jIe37CQCn0370sKpo5L1mWpqehX3Kq3uxB3ZG7BmupP0KihbQKjUq4/soJJ&#10;JIahLv4YFh6cg1vTNlqlzXvvzP1T+y07Q0dKptIA3PuyPTgcWoZwbDRi3Acbm5Z8E/2KZvVMAtj3&#10;m8wyPaMyC9XfsTGqRCTV+tnPXfCT9uulfJ7Btsq5+KNnJVJXFqOvI0rdUM6zLaMhQQVD2admpJ14&#10;XynUDRo8963TlNtlKx2O2lKzX/hl6i1mBjAZs4yWhVrtm0KfEJFaHQU/P0fl08lRguu8e/D6jmVE&#10;8UtwoGY2ph/7BH/KceMmz070zCLS4wF34ee7UAN2zfSho1tJApocSOLLUp53ARUWEZ8CWnyfTP+e&#10;RB4KBNrAnDZYXVUriEA0oyPfTCa8y7MNL21zY3P5HJrxU7h5tDzImGaz1VaCisa2shhtlEqTSVMl&#10;s0pbU3CEE8PJ4IoNEbmpzxiZWE0DY6FhOBFchAddy3gPZejg4P1SsXbMpCLUIWsejlwh1OS3pO/G&#10;m4c+Rk30WYMQGk0GBxUMmUZuuraI6ef101tCgDZAKkFD1KcsQJMyqmxACUAbu7kYGIKic29ibv5i&#10;/DV7LRFyOToq5iAXsrIq3Zp3FKRAU2NM0QstGlclgZSyz8rw58w1WFxAYBR5HcGQqshJIxTmipmY&#10;QsyAqrrlprp8H7ImpPgIoM7z/hrVHToxBJGoguCTqfgmUAlSQRolJUBF5SJFI0ETuNc827dZpthT&#10;QIuCP0jLSYk26jqQoFWeTEzFZlroL+z6Ar9zZJuJhor7aERvh5xCyociCnFlilHBZvjIx6pt0cwX&#10;9R8sNZliT2xzYPPZOQiFHyFitskwmlQb06wRvwVkbd1XW8u4oiUsKShNjVNIxdDDUEIF88BaB67P&#10;PEnepMVCRScFr7HNAgDdKFf6ek7iD7S+djZ8iEZZjdxz7btVMm1f74dYGqRYmngJj292oH+6LEMC&#10;fHcl95FAVmEIyr8UKk0BmK7u03jv4HKcjdAablQXZj2DPDAC2LTKZJGRFpTirSzF1karomHJyEZa&#10;zErXV6sfNdWUWzQcn4bTodl4eLUHN3gO8SzVBUHjumuNopZrUUDpf3Lr8P/JTtJAqMBNWUe+vYus&#10;EwlGjf1M4WRmIc3KQrTPIwrL1iS6avRzVqGv6yyZRH45mp1UOikknrucG/DWns+xo9GLeYVp+EfG&#10;Otz8xX70Ufttmnft+VkVYfahxutNxdVLw52olDpx8zrwf9dSqXSgVlS7mZ4eO+PAdK7lvZghUCJc&#10;LrXJSOHDpqarkNOH1NwI+vKzfR3bcbdzDT46mobD/lkIJjUsSS1bxiLuJ8MEpyIcISNScWgE6cUA&#10;N7ZhLJoDMhXVbFAm9ig064BkpvI9kegD8Jas4PduJWFSCaZLGfJ+FVzjfXSSEiSS6OsuxqDMtdga&#10;+YTXmGgYW61tzhOJqpDUdiL4JjH9vH6Ki0wpK5dLLVAuUJCfCw00wc9IgqieZ6tW9Zf844i4h6M6&#10;/gQyz8ygkskgbReQ+Sqhuf69iPJEv3b8BWmfCkjNX3uSF9TPLDXzBG4jz3x0zIGiyEwkKcAbKXCl&#10;MGIxCgPVyAhlEiTJ9XOOr50jPervhAAM6SsY+zvploDIL5cIFUGUoCkhq/1eChABJIIbxSYDctW2&#10;9azfXAJhpqsGFZVqThKakRIcj1jDRNTF3sL4tcvQa/ke9HZSyPHZTHq2iWuUcUnBVFEm8JkNOJRw&#10;Iq9kl+Buzxa8sPMzFEXf4bM8jkt8XrlyEnyuKK9zjoDsgvjV8Mu3W4oxCJ0nY8PJwzq3sdzDociP&#10;vIW/5K1CP08JZYn6HtZw7ymQqWDk7td5XOc5iqHZy3A0PMOkpctrYRXMj2vBRHlux0gPf8tdRyVI&#10;mqEsFCBXTEs1KKmSy3yWDpkNuNm9Aaur5pEOBZR59lLWVLZyhUnZmuxcKhi5y0RDcovZ3ojWJSjQ&#10;0kIauRjQZwfz7wewN/oR3jnyBW6h9dc+7bQZBtde9Y2Uy6lugn3SroqKNQ+sPQH2771ZmFfs/Q5Z&#10;ZCQaHYbaYQiBqC15+xya/dRavalY+qaX86fS5nRYMpFKcIt7PaafyEJ27QY8u8+N32Tm0bKoRG9H&#10;mEpJAXAdKhEclYVuVEVPIshuziISALWjfNQ0W9VYsAsVjtIbNajIDCvi/XQg0V5LQu2QzQ2XFeWi&#10;AkyT666B2t1W53b1amreSdzh2Yhpm53YWjcfNbHnaTaqTYZqW8ZTOIyhtUJNT2Gh3klyQ5iW6dT4&#10;Qo4mBiP3WnQkTc4RCETH4b1dy0xb9M7ZtFh0/1I0FBZqMCcrRr71G11H8dK+bJQ2v0tCJ1MbF4MG&#10;OMmXrd9//ODhz+vbLZ2Xib+RQUUPF30jqUzk4xfoGIFoQoWZ49Dim4gLFEbNpKNA/HGkFX2CEas8&#10;FGoFBiQZKyZDSoU8Rbox9TK09k3HW/JGCoVF98xT+KNnNT48sBzl4TcQSirw+qCp/ld9TDz+IAWC&#10;FXjKqGoKyLqR6/eypRUfQNoaSgFCOhaNBylM4oNIg/ca5aR2IVEKk8h3ENpJ8ovoVTEN8Y0Ujl6P&#10;haZhV/1HuNOznsLFR4Apt7ncxRUUPGUEjRqNTt4l8Ozm8RsLTq/1cZ/Cbd7dWHB0HgXnDEQi43Ge&#10;z3GefCYrP6Y0bbV9IbBrNq7kb88rdvSz3D1UMNFR0KwdjT44FJ2BO7K3opfa0PB+FH/R2Gt5QCSz&#10;pPyucx/ChLxPURJ7D81U6o3aX+Mm+3EVTCg6FVsouzQWu7dksFPxI00WriTALiVAqYCmnLbPCGJQ&#10;1nwcCs6iUqaCMN0g7uNeai8Ua5F7zO6Pybzj3+q/p6UEkGRktAEQel2JI6KXuuTDlON5+I07j3Lu&#10;OK9Hqy+byswjkECZ7K5AT1ozGo8tb9f1GbvwwvaFKGr65DtkkUn4G1Nf8Y4GXkSLRKPDovUid5Vc&#10;Wr9cVYqbcvPxW5rK75xYjfTqPIxbvxr9vEeNMkl1UbF4QvwOmXf5xrTTTRkfrRmbXIM+ebRmqKB6&#10;OQvR00GGdFFh8AGURKDmfipcUwtv/exofI4kEG56KhFSH95XTyouM6yIn1EwVUG8a3kAfTJLMIjm&#10;78qi2ahIPodQfCwQHIwWCn8pjnBC9TfceG6ubdanw5VpzN9ldlMxRGKjURV9EtM2ruQ9KjOolAKD&#10;zyAEpL2i6Wom4tH6usu5G+6zX6A68iiRgFxtREMUUBeJ0uQDV1V2W8T08/rpLZ2/FIsyb2IUruf9&#10;pB0fBXjA+rNVfR+j8FcaerJhNFrqH8CFegrz2MPYXDUTQ1fnoMfKg+hBQNLZeZq0qeaOStXl36r2&#10;96oFfS0BXIWJOaZ48nFr+ma8vf9z7Am+T+XB6/hIm7SEY6LPJIV7cADvTb5y0hEta9M6nfSr2Sdy&#10;Kel+TQdy3p+SE7REzxIwyp5UPU9bz9rWkgAyfGBcJqPJI0p4GEKwNRVzTy9Gr4wjRrilUGF2yD6D&#10;XgR9/QgWU9X5WBlzXOqKrK6/N7pPYnh2FpZVbYQvPgnxxCR+/xCcj9HKkjDUHlM5JNUPTgpGAK+N&#10;e/p3y75f+0DkbiyY0eTvCdjgn4v+mQeR4qQ8431JpinQL/Cqwk6B6BvUoXnjDFTHXjWB8Obg/bT2&#10;5HJr+1o/1KqKvomFxxfSAj5sMnN7SME4AwTaNWiXpTH1lHce9W4L4PUNz6A88RqStGBFozp/Wb5W&#10;wUhRa3/sM8lalOWiDElrwVDB0LqNKNs2PAnB+DTsD0zHHzJ4XSowyVIlZyi5QLpATY3lrepJOu5O&#10;hdOVIHtU5ofYVvMRwpHHvn2Q38zRptC25q+fKF0X4IPSgjBMkumnaVSPX/AG/uRdgoWlLngqPCSk&#10;zUQsh6kcZEmU8CYpfKkwFOD8xarT/F1mtNKepYltIVpHPogsoR78TBdZBd4Goyk702rStZStkEoT&#10;sZcnSAVHU5FoxExro4DvSG2qeJDtIkDBT0Hf1RMgOokYQu/tPkJ06MDi4rnIb36PzPI3Ms0Ag3CE&#10;DkNCeCRu5dHbQKHQmgKa3HAqmDCZsiDyNu5b5TT32CWrmNeh5uYzaPaCUKmCuL34nH9xr8aB8Ptm&#10;WFqrgmmitSShpApkZeN8nZB+Xj/NpSwaucgUlwskh0MjG0wsg+haDKyMGwl7jRxWML1RLY8ooDRm&#10;IhydjDXVczFtuwv9XAdJz2RS+c/JoO1I0+KnTgaNKuBP2qHgs7xWiJvc2/DoznSUNLzE75vG7yaa&#10;VwW23DYERfKdm+BtiGjVxBflc1fHCdsYUzM7lIVlhn+R7tSs9byaXOp7voPg1vea9jK8hkZLi4Yv&#10;hAajrvEJvHpwBa73HrfDrsi7ncl7PbMIJCkEOynBgcBRTT9TPCdxm2c3JhCcbfF9ZNKyz5HXmsID&#10;0RQdhOaEXNJjqcQnGJeNnkvuHZsV9u0tCOMC4r0aK0b7Q4VVG38Sy0rmoY/3BO9LwFhgkADUzXum&#10;5aikIsmPG107sfDwLPijzxpFZQo71YKmjev8kOtEbDGeWLeAwPUUZQwtFlleTspFt+bmVJikCTNK&#10;gvJy9alJtDqeQpRnjXo7uE5ZaCYdWXtq6FIuMeuONBljUSlzmw4uayeq12NTURl6Dt6ipbg5/Tit&#10;Tx/Pk3KWsl9ZY2YoHGm1o4CF04c+6eW4KfMY1h5/Gr7Qy2gMTPouCkaBMPVcktXAAzICvIhIrACd&#10;5M6i9dAv/ST+mLMTuWc+wJKqXPzV5cV1mg9A5dHOWBpSUio6oxVCzWuGNFEYq4eN6WzK75S7qaNH&#10;A5wCVDABIqN6mtNyQZXyf7yeu4hKqZgmbjlSXGRImtzdvdLkauldje45vF8StTIqVIujilZtTEfj&#10;VlNvtCLckH4Kf3BuxqsnD6Em9gwiiYmGkCUoNHvGDHrigdjDpYKhpWFmqAepgCKPYF94Af6clcGN&#10;1fOU8xq0oKhgdO/ytavJnFrF3JfpQGX8KSoloT+hB67gWNN9WcSvbgVfJ6Sf1090iSnDVBaJIQg3&#10;DTDZXWo8KCRvkkCM8FVtk5h3JM92KN87lAj/QdOJORF/Avmh9/DYtsW4wbQUKjNxx3ZE+rLAFctT&#10;DMakzpp+fbTSs8nIzlL0JSh6a8sCbK/+hPT6KGlzuKHFpF8dx8dZlG/uhYIwOIlKTshUgXHVu2j0&#10;gOJFFJRUfOdIf3YSq8ZftPGc/3bZa5jMrBBpmEpKHQ7qGp9EWkUG7kzfQeuEcsIdJL/Jw2BjkXJd&#10;q9lmFylLLy2yQ0twMvghLYpHTfcOtVs6z/s36djcX7VUagxNQIt/Ii757NRYm/H07RWM4Ssq1X96&#10;ILgv5Y1v0hr8FL29+eRRP/faljyY/VYsxhRbnsUNzk1Ye2YWz+xh42IUz57/CSiYzeEcDPIso2Ip&#10;QWe1IpKso6LsTCu4s5F5sg5LcaP3ECrrx1GGTaKS0IiQUXwWKV2bOGGTJQRElA3bCjCGozGm8dkq&#10;JJY1Q2uY4Fe9+MqDr+Dj/em4yXXUgB8ZGLqW5JwMjM5ZlHsuymmHHzcu241n9q/j56aiKcCzC038&#10;Li4yfSGFZ7ZS41QkJrcYrQX+3Z0McUvaAYzJdiPvbDpWBtbgbzSB+2QUoz2thk4m60wHWMvPKjAv&#10;c66GTKaKXW4Q/5YFo55AvUiU1ztP4i7HetzjScPktZ/j2a1L8f4hF97d58QLO77A1M1LMSRvBX7t&#10;ziCz7kVvanVZLJpTrj5nJs3ZBO2U2aCYkbSsFBfvmVZSDyqoPlSYN3gLsKJomYmRJENDcDEwiAJi&#10;PAlc8ZmRZNTLjQ9bESqJLRh9GqvrVuIO9ypeh3vCzZZroystL9U79KAC7UhLpo/rOJ4gYg1FxpPg&#10;ySREUmLy87RgzgsxkKlMAPIrRPTz+ukuITsxpcCGhKHqogRIWmNpykI0qbTGBSELWLNehiKeIMOa&#10;At9hRoAWxN4gLS/Eb5xbTFKMmFaJM6kUykKlAl3tyAcdCZK6c4muu5Ju+3v2YXCOh5bQfAQIipSR&#10;eJ50qqacplbLVGUTsVM4S+mZeekUFM0RKhneq6wY1TeYmpLLgV+ttp61rWXn8Q9HUoJIypZWjAot&#10;ffEJOB2eg8FZmVSGp4yi7Eh+E9/1EjjlvXfLPIl7VzuxuGgRyiNvIBKeYgCbqvLlvmqK696GGIR9&#10;Tu5HKcCAlI8Vhtpz0xfua/f075amySpmozYxpvKfrxU0zsbUtR+RLwspFxooJHlfWWXk3zruvwS0&#10;gG4Fbs/YjIOB2Xy2sbhIvm0Ocg9NGu+3v/7VWAvL8vBrR5YJKajdlplDpL1V3zHN/vE0oI+jAIO2&#10;HaCVKytWdU7qqiCPjKxvyR5lkVHZRO1eS8EoZqckBmWOSdZdrJ/Es5U1Tvol/VQnX8CHB924znXa&#10;yOoOObq2kq6oE3gPKoxVmUZ/z36M3+LA3sDHCAdEV/ejhde/5sve/UQabf5u/04lQpfPUshKCkau&#10;INW4dJbvkmbxA+t3Y3XDRpQGXsMfVuXghqxj6OCoQodsmk9UQL1Mhlk91EKjA006mXN9qIF1o9KC&#10;co/JL30Lhf6Ug8VY0rAf28/n4EhyDk4l30Nd5D1UB99FcWQWjp9fhA3nsrA0thOTj+3FH9bsRS83&#10;TXQSSTcqs46a8U/hr/uTorGZFkSDPITOOpDsEnTwFBmieiBzBS2ud4gKR9Cc/DtQR/QUmEjl8iAu&#10;mSI665tMkFGVHeQPP4P08jTc7FrL7+Wze2VBEUnwuTqrq6naZ9Pi6p9xFNOPZRt/cpwHrMClyUCS&#10;YBBC4KHKr94WMf28fnrLpLHzvJRaLitArjFlK9mgqea5UEgq9d0II7l8iPTJ3AIW5vNBApj4UCqZ&#10;oShtmY1nD+9AP1q5Kuzro8avTj9SCbhUVd6OvNCZtKqYhSrxu5Gxf7kqQl45gQnuD7Gr8AVaKuPR&#10;1DDIXNu4hCg0FIMRaDFC4zJtSenp/5G41kguDa2y8Rpj4Zjn+t+XhL4UUjyucQLqxzaWVojtJhCI&#10;PEbkmoFeWYdodR3F//AZZKFdT3TdzVGB29YdgzvkRXX8JSpFCjW5nqg0Wnh9pTnHZc1HBtJSGIzz&#10;DWo2qnsnf8Q1MVbCTu6utu+rrWUVzCgT61SarYDA8eRcPJAx23gWusibIcUtr4lHxZ5Uiq5SqMXK&#10;79dsx/Hoh0hSwV2SYKaCaTLejB9Xwbx6OAM3p62nnJOnhJYDl0IAKR4LrFM8AVxPBfPw8aOkTyoM&#10;AhrtazgxDNGEYmaaKWMVTJwgIUmFIivPZAcaAC0wLZfaI8bNq072zdGBqG58DMsqVtOKLqXsr8G1&#10;eRpxINmqmBUtVVpNyoT83ZpV+Lx2ORo0ojuh4nYlRw3ENe2ziZpIEAouKtXMZHVRIMva6EZTUl/U&#10;nRvfzQhOubIaiLyoFKgY2uVV4MaszXhs/SLsa3gOR5Pv4omtK4xAN5XKxv0li6KcZjM/y834HyqT&#10;DlJQsjaUbpe1j2bddkzd5MYXxz9Gie9JxAxCFGHJjBNC4ybT1JdQthkPk3jzNPcNohqJszS30/Lf&#10;xzM70vA7Vw6VVQGVSLlJPJAC6JwVMLEdZYr0oOUiRamqYqVe96Vmvnf1VhwgClNmjXpNWZcCFYKs&#10;GTEqUZbSJy8FxqAh+ixmVKajLxFoL6+Pe6Z6HNXmELVxw7vSiunE69+VvgqZ5bkULJMNctW4ZCEH&#10;FXPKLyxmFfG3RUw/r5/eikYfvBzPUCBUdCmBI8a0fn4Fk5XOKSVzIUDhSQFlEwMkLCmo1JaIQjqR&#10;vN/UkdREnsXaw0/gzpyduG55IQVHiIKDtJNXaPhFfKNpi7JoRFcSgsbH7s7HPWvzcMg/h5b2UERp&#10;Jcmlq4C7ahfiysaitWFcYLyemQBr+Ei8QoF+WWDLjXZRE1f96mCueIdNU9V7Ne+jhc+spRiECe5H&#10;J1DojOPi3+aZZc3x/eJJCuCyyAtwFnyAJ9fPJz/vxK3OAxjo3oiPds/Gwern4E9M4B7aGpxLVCCy&#10;LIyQ+8oef28rQEVFBZbgfqjdSZjKK6/Wjb8616AP5Vh7xQ6yBaIlqCmbCBS7OwkKXfmYsMWFish0&#10;sz/yYJhO2zq/tq7zPSwlYcilpxoq1eDJe2KAqPmfYiKDqTAnYeDmfZTLlM0C/+4g71uxcFkwVRT+&#10;Zbz/atzm2IElJc7vdL+m5x1/6j6M5cjzbgzJwqEVnnwIIV67NjANA1evJwAqoJVNhZZzBu1yTqJ9&#10;TgHlZyV+u3ILHKWzUHvuUT6D6OvL77+mp+IHREjtuclqxmf6AUk7qcWFgo98INtbhg+kHP4smWI1&#10;6E0t1se9Hc/vWojD1XNQ1fwmVpTMwe/ce6k46g2zyIpQjrkSBDpn13BTGpBCqyVF1pCyz1aWYEhm&#10;OuafSje9yMLxJxAhI0ZIiMrFVvM69X1Su3TTU4iIxxa8aXiXgqvDKaQHIE6C8jc9i7JzH2JV6VsY&#10;vSYXN6/YwXuk6StLhgyrwi5blKQMLylSEldmOTfoDK7POIxZ+5ejIvy+6fskwS/zXwel9u1SZNLq&#10;Fyg0aiPP4K3TK9DPvcO4NKwm56FfXpotoa4Cd6VJweQQAU3k90jwCM1an71tP6HEAaHdLw/j5/XT&#10;XWI+BcjPhRRPs0Jbq1lumOA4A0JMJg4tg4jJ2CE6pPVqq+ypbBpEV2Ta+D8QIFIPxyeiLvgoPin7&#10;HH/P3E6eKCevlVs6IsKW61VZTWrDJKtGIFCuCc1dT1l2GEuPLydwecZcUwgdAQkouZxkMSugqyQV&#10;KTgBNE1a5aLwMj34jNVFxcB7FdpVwomsHKM4ZXWR785TEZ2TReQfjphfRcl8PwVPS3CQ4Um5XOJU&#10;YlI2FzRygJ+NJ59Caf1LKAzPRGHsQxTF30V1+En4eb1oXM1iea/q30bFpmy01r5q3/uikJMLTr/H&#10;CVTDROOf56/A7xybkJpR8k8FI3deJyLz7nL10Fq8znUErxx0ozL6Ou+PKN4oQRuv+MY1vqf1VQUj&#10;uWNHwPN6xtVKBcmz8NNC/Nv6XZeBP+lDNTAE+J0ot7u51ZKFlpiryoyByKpcZs6yrWu1texYAxv4&#10;t4DEpjUrgaQxOQpBApYorZLPixdizOp03Lh0H+X7ae5fOa4nkB6a4cK8I+/hbPxVJEITaDX+awPN&#10;a9SYUn7S9lQi7eWqUoGUCZJTOMufSi3ZQWhKrqAsH5F/jbFg7nRtwZM7lqIg8D6Z5hls8y3AEO9i&#10;9F9ZRCVCa4FKRr5YtWHo2to3x+XjITYg1Umz2bEXI9dsxabyT1AceQfhqCwTFf9oc8bydxI7iUM+&#10;ZKEoVeLa1gWqASATRcTQRBk8lEsyoamE4pEJiIQfwS7fcry4LR13uTfzMAqpFMmgXs0p0L2oYaeU&#10;qNKjy9CTyKWLKqjTMpBZupzEaOeh21Ygo4i2RKy24l9Ddmqiz+CVwyto/u8mYSoFk1YL90pBQx1+&#10;Z0MA5fh12mp4zmQQDaiwSfU0QgbyO/NvKRguW2z58/pPWKrPUBW9ycDh30J4amWiQLcZo62ANJG5&#10;hFIkMZDL+r6FEGWtyv99gcycoLCLJEagPvooKsNvYmZBHv6cdcjEDsVnirukqMLcZCWqxkq8V0Wm&#10;5muOs+jJ/3fLrsS7e5YgFHzJKBShzgsBXUOWlNJMbcW9AI2SD0y2GIGOXeItubZGmkaG5xS7kRUi&#10;V67a3gj5K+MxOgjnqDis10BFj1Q2Shjg/Z/ja5rqGldnZ/FndCAVz2BTc9EUnkJrXcWYQyhw+MzK&#10;OON+JeJW8Yp/hXJNarXu6yt7/H0tmymlJrX8m3se5Tm8vWsJbqHMUdy4HffTdFAmGu9E2dTDWDK1&#10;tGD2Ym7BSvL4c+bMJOBNJwDy79VykZkppVQwki9WwUixyC2v/99PEDGSCu8F/H7NDipEyi7FXXiv&#10;tqedkhRoUVDBdKEl8afMTdhd/4k5r7au9c0lQCQ6vnwWlE1SbAIsqv9TJm0sNh7h8ARUNL6DbTWz&#10;MffgMjyzeSUe3eDgni7FmrLpqIg/xffa4vTzgX8902t6iHiJujWVTyajXErSkLI6NKvB+Nv0f1k6&#10;Cph7SnDzyo2Ylb8cp6Kvosl3P3zhx/Ho5nTc4D2J3twAVSsrlU21LcqJl6+wn/OsKcjs6SjDDek7&#10;8cLudGwPLjW1JfHYg2Q6MgeJvtEntCiEpQZvD5AobddWmwFD5WPQl1qr26UGgAZJ0bpo4SZd5AoT&#10;qRVEZ+CjE0txu3cD0UkRetHSkL9bqYmq4VGhm9rKdKJp2TknTPPvJEblpaHI9zbioSlkKOtfllJT&#10;Xx7LaPehNvYC3tzvwQ3O/cb3KcXZGqey8Z4qpLjP4K70NXBVubnxIhaZurp3i4Bt6qSC/t8eafy8&#10;ftyVpGCVMDUTDuUeknuHgtW4ppSy61dcRj5/ZRwO5PuGUciOJA0r9VaIX5bCaITCj6Is/hoyimbj&#10;1Y2f4GbXflryp0hLSumV5VJJ/rFJNKrQVvKL0vL7OetNp2710OqQXYi3dn6EWOgpClHLD0KtiumZ&#10;wVLkF4NMZVlEB/CeNOdGacoSIARPpO1QnHwi+iZNm7HCAm7kp6hqUCgsAuGJqA8/jGqCx8rkCyhr&#10;fBZnmp9HbfJZ1EeehC86FeHkeJv+KpcyFdl5CnIVhEbjfyMClgUwFudrRqOlTnEh7YViOENoJQ0w&#10;YKsxeHXm0fyzzoMArjnKZ4o9gmnrVpgu7NrXDpm1BILkWbm1s5XaW0YgfRa3eLYg58yn8Men8vMS&#10;9kro0P60Zl+1da0rW+pibBSMOQeBAl7HuK0o9KnANVQtP/wB7sjZbhSMvD/dBWIvhyC6eqlcMu0U&#10;ycG5eSgLvWbOsq1rfXPpmS4rGO2ZFIyhJYIinp8mkTZx/5QyHjNp72NIM5PQ4H8RDb6XKR8fR5xA&#10;KkreUKeAZIIy03iXvrzGNWr3bIWkKojVkr/MBPRT3MqOUkV6uQmep2ScpJA+hLtzNmDmiUUoSDxP&#10;pUAmij2K7b5l+H3GamrSQpOyrMCTyTgwGWcKQNXRcilGH/dpXOc9jCf2ObA/+g58TbQWLmePNJLo&#10;E8Z9REXDQzUjUEWwJHaZ9snQRC4N+xLxyPctFDWc71H9yv38SYVkUuuIBGhxqKq6JPYaXjs+D7c4&#10;d6CPOhvTDBZC7GhmdVTxucjAVDRq2NktrwJ3eDZg5akvyFzPcJN5uHExrCwNi0TjvF594gXMPJSN&#10;G4mGTGpjJi0zKRoqF9MqgQo11XkGd6avRVq1h/cvorHB2KbQOKNgTPtrCgDrn//qgf+8fqorEh9E&#10;GlPgdCwF4yRjmZr0Tiod05CRDGqUT3SYcQFJ6cjyjhDNK9CaiE6Gr/457CqfjTd3LccfMtair+MA&#10;2uVIkdCSpvDo5ikmXRaTRtVqSX28KshDaql0Bn2dp6l4SshXGiR2AMtPfIpG/wSDtMX4Gr4lMGPm&#10;vBiFYeNDJphPRWi7ClNgkMckgM4R9Gjef2NoMp9pEoJUGLXRJ1ARfRP7q95FbsFsfMFrzDm+CG8f&#10;W4C3Ds/FDP5cfHwJXCcWYFvpHJyqex81kdcQIOIPhyaZrKVEXNX43AeTZTaRz61YJhWvX54BovXY&#10;UJNkYOJZxh3U9n5fyYoJcPIZG+Xx4L5UBZ7Bfblu9MiSYJbLn6CS/K8EI/FwZ2cROvHv32auw57q&#10;6QhHKW+4d9ZCk/dEVujVUzDyaLTWGCnYruFoslyaYmMoix7G/vAi3JC5y4ALNZQUSLbZW5VUkgIh&#10;Z0wl/ag8FwLBR9q8TttL7jCFAKyCkXvOpC4rLZuWrLrO67k1zdJ4lGgAaCZWnLSfCE1FNDAWYdKX&#10;6gajNATC/Bmm9f4vCkYEKwRuA9SKWdg2FinpdURN6jFTSCVRj/6eI7jbsRIrSj9EBYVsODmaDz8M&#10;Z5Pv4OmtXvTJOESmKOZ7VS9Tahr5qYVBL5pzKW4VBJWhT+Z+jN/uQX7iEyIgKobk34ikrJCF/z6o&#10;D5hSKuVDFrNKmyrYdiFoq6TVgFIWzAW+ZoNweo8CeVJQyoqQCT/AtCNXi+lIdAKONL6KGSczackc&#10;RVcHTUwRlIfPm12Njt4idKRFppnWuuc+zn0Ysy6TKOADRFS1H9eikmmQNSVFNhw14SewrHAVbnXs&#10;4vNKqdBcNQpG+6eY0xnTU+0O12Ysqso0yq9JRUxCFVQu8rlKORpC+spB/Lx+2su2pyfip1C/QGFp&#10;RirzDGONpJEmMpqC+BG1l38IqH8IzXxfhBaDmg36E+NxKDgfs/Y68FfHKtzoPIQuTs3QEL+Vmthg&#10;dwI820KGykUFbZlBWjSKH+ZT+SjQT9ri3z3dRRiQlYmdlbNNBpbikEbpkbZagiNJ+7QOEur2PBJR&#10;8sd58kwLeSQeGESBRVqOEIn6Ze0TMfuH4WTT69gRnoP5+Svx6CYP/pyejd+4NpkRGLd6t+JmrYzN&#10;poblFr72K+du/Ja0/wfHRvzZlYXhuQ68uD8T2WfTcTT4ES385yl0hPyJwqODyJtUYsaiIAoODCMy&#10;Jq8quUD+eu5XW3t9xcsISMUWKPz4vKWx2fhrzmqjWAQE7UgRKhgqFZVPpPJv7f89WRkoD75mLDnF&#10;i8yYdu0f91Gpzm1e6wqXFIwEstxSpqBUgJRyJkZlI1emP/4UNgTcuC5jP5VJDdRDzXQNIT3o/s3k&#10;XD5Xb1pnL+zKpuCX0v62ytAqGAtIZAnLnS8lo9+ldGSNW8tK8UNZ6+pFJ6+RukDEZBTwPCWD1YD1&#10;ojLvfP967WtUMyJtaMZuegMUtj7TIVkVoj3cZ9ErQ/GTAoxftRLZZ5aiLvEEb4I3ELyfTDUJGypm&#10;4d6cbejqUYZZGb9H6X4qHiMSo7Lqlk7G4Pek5Bbj15kubPXNQbhhGi6Q2GUuWxeS8t5V/CWloVnR&#10;NgtHRWvqDdYSotaMkVgVkzF+XR66/N5BBS1FvEJk+sz9RI/86ZcPVgROpRCfgvzIdIxfl4HUtANk&#10;ZmWzUbmobxqtDQ1FUyV1bx5eH2cBGWsjVubPhj/yKJmU5l/CBgpjNAVl4st3nlPpwV3OjVSmcovJ&#10;iml1kUlg2DkI17t24PVjDgoXTY9TCikPUdaXlvlbSPPqoKKf1/e/ZMXKKrlI2lJ2kRJOhMZDpItw&#10;chSFORFeA2nWLxfTMCRjE2kVvIL9NZ/ho6OL8fesLPR1HTCCoVtOJfmLyiRD6f/8nQJOqfvqTqup&#10;jj0I9lQxrT5TnV2nTNffXq4K9E3fi+F5bqSf/hB1TS8jIgFhrGOiTXN/D+CSX3ET0j8FrE3vlYtj&#10;LBXMg3yNFkZkHGrjr2B3/Wf4/MRnGLPZib9lOXCbZxv6ZuSjE/mic4YKPeWuUzuVSqQSJavmSwk/&#10;SjoQAFWdSw/yjoaI9c44jTudmzA404tntzrgKf0Up2PT4Y9pjjwFFAWREHlUXgeDzvlahMLMd3Us&#10;+LhiL+R98Zk/OgV7QitwR8aWywpG+60sV1kwEtS1xrLp7T2BMZRx/qASJ+4nz4vvx1HBKLuK1mgb&#10;1/leFuWBFeZymes1Cmx5cPiaFEw9rUNnbSb3mACZ5yGwrmwyAQ5ZYEod1vTSG92H8P4Bp6mB+S5y&#10;xcTo+H4pOetaVWKKTW83CsbUU/G89JPLdHIw1pYAsxKudIY2Y1Ey/EJA3/fl918jIpYWNEFFWRqe&#10;MDrl1uGXmRXoQfO9z/L9uCcvG9vqPkEw8Qbi9dRW+jAZKhh9HrP3fIZb0nbx4ZUCXGXSKbUByqQy&#10;FbwuHiCvcXPmWnxQsBIBCu6WmnFk0gnUtkSE3BA9mJm3EabSIBNf8muapGIul7WpCUQNNkxtsztk&#10;yUhYqwGfDsjGaDQhUtW/jT4xOBGbWu0HxqExOQbu8i/wJ08eelGpdFRrCDJ3F4/GOlMhuv3o6ahH&#10;Pyqefp79mLzxM5TF3+BhScGMRDI+EHGiwlj8ft7/FGyvX4q73Xl8xtassctBfvnN+axivj5uWmub&#10;V6Ch8RnjJjOIjmjIuMpMYPVnBfOftCRkZCGYfl6Kx0SVFSVLQTGW4QRMtB7IfBfrh6Pq/ASUJt/E&#10;6uL5GJfpwY1p22gx16BDTgjt5frK1ICmIgqIMqQ6aT2TdpRgo04TPQnUejjU7cK6csxAMmc57nbm&#10;YepmB1ZVLUAg8TzpcCTUO08xFqXVG7riEtJsIZ2pQl5Lr8XJJ3EKWn/0CZwMTseiUwswONuFmx1b&#10;0ddZi94eFSETFMpNl1NnFInhZ8qEnrTG1QVaDSyv5T1eS2Gme+1iMt4EKs+YuUwd+H4pz74Elr93&#10;ZePh9Z9idfXHqIy8Cl9AhZVjuXdScEp+oBKMal+VkffNvb7SFeM5nYvLghkEX/xpeOpycL17t3GD&#10;ac/NBEv9Tn43ngcqnP6uPXh5x0p+9lF+h7LweK9GJtlU86umYLisN4NCmkJbSSLNlBXG3Um5Vhd5&#10;Hp+VEhx7j5uEDzXnlOeku8e2xOrE81CT0Tvd27HwZLr18nwHudJawGoUzGXFYpWLXWbwnVGAUiiK&#10;SRNEKe4oi8bIYcloLZvZa2X1l5+/RihFhZMKKGpKWgotF3VI7pxTSuLagymbsrCm+lMEmuVzswOP&#10;ZFYp578kRMtgtRf90vYb5K4MqlSHMsjkMtLI5DJ+l5+WwUk8se0z5DfNQqJBWpMHp2yWy0VrNrAk&#10;s1paWw9olYaW7as0DueoPFSkqIdUwFCN2+RKixMRKRBnLAS+blIt+XssNoAmHJlPvvDgQFQ0vouZ&#10;B1bghpUnLiMAJSPwkEhcvbJ8tLQaTPZO74xC3JWdRYT3sTFfFRBNhgeYBAS1OQ9HxuJg6EPcQ7TW&#10;RQTK/VOA7aupyl2NYCjAwBwXKmNv8jvGUOFZopUrw5qllvm/ehg/r5/ukgtDMQ3RnJI/opEJJhaj&#10;DK7m8L2IxoiWE2NRFX8KmWc/xJNbl+LXnvVIoVXQQ/FNVxXpS7FNIn/Sn2J1HQzPyZKhsFaA30Ma&#10;pFCX0unmlHCvIHg7hNGrNsNZ9gGOx9+GL/QUr0lgJV5p4j2ZVjBDySe0EhQUjqsgWG4W+cnHGKtZ&#10;jF8ceR3LSuZjyNpc9Cf46eXKJ5gqQoozjK7OAPnVTyVYT5o+QxpWz79yCmPdm7ItySfkZSmV9uqi&#10;K/oWiFK7G2exiWUqZVbdzdX8sKv3NPp69uHXmavw4gEHNtCKi4aexkUfUa6SeLh/AqmXaFW1tddX&#10;uiQ35IpLEpTWJF/He6c2oI/nCPdatX5WwQgYao6J6fnGv+90bcCSQjflyxTup1zYAr4Ct9a6aOs6&#10;38+67N7ntZRhKgAtq8IkkvDsasMv4u1jLqRmHjcAVvJG1qSeQ+fTnsBFJSF/dOYi42w6gnHJ07au&#10;0/aSxWLHQvM5zbPq+pcVip6f79GShaysPAGrmDpzk941b8dmSCoLziaXfL2/4jWa2aDBWH3cakZ3&#10;hjes7C+fcfFM2bQQh4OvmzRkFZpFjTBXuuJAtPDLTwdm4LaM3WSYo+iUU44O1Kg9nRqEU8uHlsIh&#10;sbnLcadjJ9ZVz+fDTyUjELkLHRBhxHiTF4gyNJfA+gFHE+0LbUkT6kEVgLLaXT28FFg1/lEKeykj&#10;6xp4kMhSlpA19+S/FDKSKyDCn42RMfzfMIT4nfsjs/EPIsrU3BO0rGrIIGEiNt4zGb0HFatqfzqR&#10;qftmHoLj9Dwe8DTezyQ0+UlwMV6bG66q/FOx1zBslZcEa+tgpKzk7lDasny6nXToRHOymE7Uvkml&#10;NNH4Km2q8rjLByiilXvvXw/85/XTXGbQV1ANSkeaOi0lnBhrm+BFQfTypuexOfQ5nt+8GLdl70I/&#10;1ykCmFqCLU2zlNClxeIppDVQSlqjQlG7+IwQhQUt6txCdCQfdswIG7CnAXzXOXZgaHYa0os/QEH0&#10;fTTGpyDO6yf9w4jOJRCGkAdlBcs9YYvkBLA0Wlnt/BUoToSGwh97CrvqZmHimkW4w7OZiq6YdKoM&#10;SvWukpeixLRM6eCq4JJyET1bb4To2hRK8556unxUjooNNfCeReca3VFNwdfA5/OhHfmpU/pZ9E6j&#10;5ZXO113V6EuBnuo4iLszN2LR6aUojr7D+yOPCyCqiFE1OG3s9ZWu5ui4y8LyPlTE38WY9dm00k6j&#10;F4WyEpaU6Wliz17de4mRXXd7srE5uJoKRokTdvyBcR0JvF52I7V1rSteiseaOJW1Bi5cVjCNlHNS&#10;MHWRl/DCvjSkZp0kCFDylKwW9VQsMUq/fS7PgqDkH04HNgXT0dA4hd/VxnX+zYpTPkrJmP2SO5N7&#10;Zi0W/d96XCT3zgUot0hjSs+XEpEc1v9MfIbyV/FlgZxo/BsWTB36ElVpmp7pjpldgRtch/DcDid2&#10;+WdRW9F68CkjgwJSKJ5frnHDYV5gc81cMlE+P6MWzmepYEicfFj1ylFeuepp+rmPYmTmUhSF3jU3&#10;qnYrslKUkaUpe+eoYJTNYg6TN5iQcjAPZglEm61sHOurVKaO0illqdgDP0cUZGdGy4SzKNMUY0pR&#10;KUODSkvtXuRiO9v4HF7aNR/9vFvMofRw+E0xqJpi2lEEaiFRiZ6ZJXhn3zzUx1/kvZDg5I7TQVCJ&#10;JWIPoCzxFCZuXEGCVV66CuIkQKSgqHBktclNRka9PW0zVlfMQW2EZjcJVYHHhJSlTG75MA1K+PIw&#10;fowlF6Vt1mitR5nYCbktDSENQ4DWVy1ReWX0VVRHX0F9+Akq6/EUEmS6yxZkgp89T4Ehl4x8121d&#10;56e6jMtVri8Kb9MbK0LhElMNABmfdGfGNvDclRnVzJ9xvq7YnD7bGHgIDcEncYx88v7hNAzK9eIm&#10;zwYqCrVQkgKhZaCiOI8C9LIKhDxpwXhKzc8Utf0QgqZl0ClLnSYa0C/jMP6a68FbhxZhc/0M1Cen&#10;8kzIgw28zwBXjPzAe9CI5PM6A6UCi8H5DOaZyBfyLkT5LLWxx+CuWIRx6xy4xb2b4K/QeBe6Z9Sj&#10;u1vpz5o8WYBOFFZdDThSeQLvnTzQhfenfleawaTOF2pvb2KXVCzy+Ss71BSD0urvQkXanbzTk59N&#10;pZWmgWoqQk6lAO9KpaSZN7/JyMWL+5Zif0idiqeSvrTXSvu2KNlUrfM10Y+dvWNp0mZvfTc+UZNK&#10;ueNU5nAg+i7+6s1GqoaMEUjbwVjVfDbV++n+ZMGcwcis5TgRVZGidfNYcCs3mzwrUjKtQvf7Xvpe&#10;CxSUAHSONGc8MTpb/qyNvYJpW9Mpk05b+UwFY7pu83fJHQNm+Uz3pi/B7sgKAgoC4jav0/aSUjAx&#10;dbPPuuZXlSnlvmS29j8whjRGGXxZhknGWg+MXLF8L2WaXjddWL7y/df0yqqnmUuiyKknmi/Bra41&#10;eHevG8ca3kE4MQ6NFBq29YSmn8nsnGBupppC9qPDH6O30BgVie3FRZOT5manjGJuhI/EGcAd3q14&#10;b/tbaIg+zQtqE+3N2Vztq3NoUj5WaMq8s/n/F6jE/FQ6npIZuNOdRwRABqKSsdaHMsDkiyXxSeEQ&#10;KYxbvxCFzTPMlEC1+1blchMRl1x5/thUTD+wBP2dB4wVo/d3JdOKOTXts4uImX/3dxzG64eXobjp&#10;LaIR3huVa5wCooXa3hSaKRbzlfv+4VdrwFpELQtLwc2HiIwnIEyCKU88gpzq9zBj30w8seFTPLvx&#10;E8w//Am2+2fD3/w8wrQMNUdHjfUuBtVxYbjJUmr7Wj/FpWQQmfgq/pOyIfrimUQj6tXE84mqstlm&#10;Z6k3VRMFdzzA/5EG6iMP40RwOuafXIYHc/LQf8Up0lQNOuQSqJnUf/n3VVummFwtreQQumfKFUUB&#10;QQXTWe5oNYolDarNUD/nMdyZnoMX9y7HloZPUNf0FJKJ+9FChr7AM2kOku/khqCwk4tVAVcBH7mb&#10;xUcJ9UDjPV/k84R99+NM/DUsK/4Uv/auRh+hXSoHtZqRdWITU0TrGhxIoUWLpIfHbywU219QLiRl&#10;ttn2NL0oH3qRX1J5vz2ImDuvqqdgkyLi/bsUd9XPCgprLiP81OaGSsrEcgLmO1MpF270HMbkzdnY&#10;VK0R5tNwTskQ3GPtc1NgCPdV9GRlhCmSvHxO3zWd32SZ8jt8pEVn9du4y72eStJaZCaor4QmnpXk&#10;lfVcVOLNrYtRHX6bSskKeO2x4lm6tvjiS6H7fS+doc5UtGgVqYR6UvFmgvCzPMcx6zyUJ7I8df+k&#10;K9677t9kr5rfqzDYtQBHY18gQvn8zWv8eOsatdTWwJ0UbzFupwk963gaCgNvIhknSiUBhKmR4vy9&#10;iQhDAjIZpWVAAV4Wfx1Pr3nfBCXVL0nt8uXXNC33SZideZCasPYH9xqsq12IYPRRI+xlbppZBIZo&#10;LBL8vpd6fsmcOxeQr5pCgwenVMMwFc3hxGz8PSOP1oeKk8RIsj5ag/UK/pMxXGUYkLEQhxs1dnSc&#10;+U6NDm0WQ1AYxQKT4K1cgTvSM81n9PxdzbMrs4No1COFox5lJfhLTga2+D/h808yqF9BTmXBaZbG&#10;ufDfvnHvP/TS/QixKUNOSuaSbwRi/jEoj76Jz458hLtzNuGmFfuMkEqhELw1fTsG5mYho0TP9IxJ&#10;olBGn2pCTHW72qa0cZ2f5lKdyggTZ5PlrHiFLJYWWdG0TuL8O26yHe+3UytlHUQmoCb8FpynF2HK&#10;lkzc4N6O7o7j5AOet6OBwjZA4EIFYwRaMRXKadIZ6cFMdKTAVVsP+dEzo2jnjRLxH8ON7i14ZpcX&#10;uWcW4mz4WeOObqalLtdXi9xfPBfDNxR0omfVJCggbGYUUenE+D810RS6lLWvppJzT87D7zJzyYOn&#10;jcJQxqPJerxM6xJKSkbRuIkU0nCqk4oiXS5uxVeUtCJFKT8/FZNLRZ5qTmvbLMnC6UhFIsVkulhQ&#10;hshdlsLvlcJUu34Fotvn2CGBSgbow/f0XlmG60hDg9ZmYF3dHPgSj5EHlEkqOiSK5jPJI2HiEnwW&#10;g56pXE3g+zsI+GZ+h0BxLUHAe0ffNynXmgul4krtgU3OsV03TDdrdwk+L1gKf/Jp0oGuy/3nT+ue&#10;l8Kxgv/qrG+nYCSfJV80c0pLiSFKVDJ/c6/vz1qM44mlZjTEN6/x461rumcpW0WKwINPD89DVXQ6&#10;BahSzgZxs+9FqHmIyXdWNbvMxgR/D5P4C2MfYYx7DglQwXybSSViE4Hp4fW3hPiwzGwUnFuEiIKi&#10;CsATgSmeYrLAzAG2fWNXstRSXIx3LjCRykZV9COI7CRARqOs8VWanLno7Thm0qg1KdPer56hyhxi&#10;dxdNescKbIil854n87lJtES1cuWZViH1Y3As+Cnuy1poPi9lKsWkzyqbzLjaqGDa8+8+FMhvHFyG&#10;6sbnjUvJ+DolGMhY56P/aPP+f8gVJ+JRjY/cCTKVL6r+h6h4Zf5n+GNaLgWLirtCaEd02zXLj94k&#10;ZnWuHpe7CIfqPiIzEzFxTwKJEab1yE/B7fddllwicYIoM2+eoMe4zMjsSaLfOMFUI8+sOXIvhc8Y&#10;FEdfQm6NE9M25OH2tN1IWZaPnrIGlNFDhJ7K89Z0V3Xr7WoC45p2qiVFo8F5Su/1QRNXU10l6O86&#10;hYdXzYKj4GNTgR0MT0SUCt4IGgpc+cYjVBg6l6Qq4OW+k0uDgkdWVwv3Xl0u4sqYIr+qMWxt7Fl8&#10;WJJH1J5LqySfykUAsJhL9ClLxfKm6LNThsYX07qi5aGknK45vMc8/k9WjaeA534U17sO4SauW6gI&#10;b3KfQD+uVPdJKpMiWmWkd9WVZVWT1ivQnt/RMbuM30crjdeSXOmcJW9GGbq5rXtKBYF9Mo7jvlWZ&#10;8DZsRKMJSstCGI/zkSm44BfwFJCVdSPFQyVrFIze883za2slJb/IY7VUtNO2LsSN3oM8I1pc5HEl&#10;I2jJwpLLqXt2Ifo7DmJ17XyEk5JJw80eW5eR4gmSUd/Ngvpu69spmB5SMOYMBQ7sGZq+ZJI33NPR&#10;ectwggpG9PDNa/x465p+zsO4JycXeRVz4VPDsuBUPuxYPjSFRXQwEdy9JN77ePg8cNWj8NClYA76&#10;P8fQFUtMoEm1NBqXrFoQIZ4uRHPqn3RdZj6eoEl8Jv4elRXNeCoX9bcxzQFNUPIqKZjIYENgCkxJ&#10;eChOcJ6Cr4Vmd234Ucw6lY1+6btJ/ERimqlvfLIyN4XeKECJ0m515GJJdQYRwWSLZIQcA8N570Q3&#10;wftQH3kZnx5cBLXnl8VmOt/S5FbQ35jf3APNwemRcQJ/8W7AgTpahUL4kYm0Ckdy3WeDsW3c/w+5&#10;JKiE0GwDTrV9GI38xHt4cF06emuwm6PeukKM4lXXVloyPOvbnNsx60A6Uf5kfl4xNaF7NVxUPO2b&#10;1/mpLgXqjWvMCBbrHlGDx3OiG1nwiXGm/1zGmc/w8q7P8af0dbjOUcRzp0WSXWeauCp7qgMtvC4a&#10;XUtBoKwkWbRyDYkfulHAdsqr5Hv4mqsUt63YhEmrV2J+vhNFgWcRiD/J64pe1WBS9DsaESq3SGws&#10;EjHyiZRMVG47pSMLXQ8zFrmyHEVLSS61vvfFnsLSkx/iBu8B9OW9KO7ThcqiM+/NuFK8tK7kviOf&#10;KuaorhbG4iAgUlZSP+9+/C7LhSnbVuD9/YuxPH8JMisWIadyLjLKF8NbvhTOksVYcGKBmbn+gGI7&#10;3nXolXmEz66UZVlF1pppbQKrEbuqNO9ugupSxsqmq8ANmadwd95u7G94g4BwkrHWzmtOjACcZI2e&#10;lda1AIBVLt9ewRjlwP2piLyPgTkZuD7jFJ9bHpZaozwV5Dd9vOQGzD6F3zrXYF9wJuWESjBkLdp+&#10;ga1ZUle3pdO3tGAMSLnsIpO84hmac1R8jyBi/JoVOJVYQjn7E1MwgzIdcBfNRSj8FJp8D1HBaD62&#10;Coz4BgW7QiRmFdlEhiIeHMRNvx8hKpitdV/gb8sclnmMH5emMA/NMFSGbZZ5Q8YxvLUvC2dDL/K7&#10;NC+cFhC/16Qm89Bs/vc3b+pKl1w+mman2hj1K1P9isl28FNghB/BMs1zcW9BBwqAVgUjBrQKphq9&#10;eWg3urZgZmEWQtwPEYAIIe5X0Jdo0czTmIy9VQuIjnbz2W0WkKZwysfdmZ+Xe7BHZi2655SgX9oR&#10;rCiYh8qAgv0PI0zEGYxRycR+bH/p/bgQGsi9kpCV3/k+nE08hqW1HlznXIfUbN6/g0KUAtPMiaeg&#10;6u2V1VeGHhSUI3MyaZlOI0MoTfE+XKTivUQl3Pa1fppLvcOUuSOfu2nhw3NWvCwZux910QnYH5mD&#10;T44twB89Xtzq3IkbaKGkUli1I4LvkFtkJlJ2yKbVkqvU43J09ErRlJP+GyhQ1YK/ngqn2swf6u09&#10;RLCRi7d3peNIYB7ORl5Ac+xB0udDCHPvFEhWZpXpzUfFEhYIk7uHwke8kyRQ0ns010NL5xdJUiny&#10;7ASE9vpm4x735+jmqqEiO2MsjF+6KVDlruN9qDt6R40yzqS15TnDVU1rqgB93byvjFw8t9eN9aE0&#10;FEZnmHZJjeFJUMPKWFhA8wHjyYjFR1PpTkFV8mUcTs7D4iovxm9y4nbXBtygmUzptITITxpjIV4y&#10;gwQlDD0+ApOAccf3USFnuppMFuOtwwtQGXqDzzPO8GtMbkC5x6hgJDOsp+O7Cc1zVBRRWuInA5/i&#10;1+7N6Keib5OSTLBEZaf5UyotUKp1z6xTGOz9AgWRd3g9S8PK5jJzdeRtIdAWb7R1ne9n/b8pGP1u&#10;4sdyx3tKMUEKJrbY0O83r/HjrWuyquahNvIsNf5YxPzU3ERNIlzj8yVaklupmTet3kVCTmr4GCeq&#10;21C3Eve4ckmssmD4kJcVjAkSGjdRDU3PQ5hx1AN/7CV+fgAJZwg1rDIluAlk4quVmSHFpWwMIQ9d&#10;T8yhIVCXND8j8BhyA6pcXk8FU/dPBaOsLwUndWiqXr7JvQfvHM2iQprG51ZGkZTiOH6PuuWq6HME&#10;FcY7uH+1k0LkCJ85QCLwozuRnJpqmpkztGq0N2oBMjjDg9VnviDinIIgGci06P6RiUH7H0nciyQF&#10;XHOdznsKtvhn4m+rldZ5ioKqgMLyLJWnH/+HPzvk1KKru4Z/S4GW4b5Mr6mUFp2o27UV0qKftq/3&#10;U1wSaLaLsAQLV2ASggQhx6IvYUnJbAzMzcZN6pxNECHEa+YLkVba55SiXR6BheieiDyVyFwxlg4e&#10;PxUQwYpiGZmasy8LoRB3Z68x84q21sxHdfRtWigTrdUXnsjfJ1Ch2C7Ipmmg0lZl7VK4K86imF2r&#10;kFWM5aJmuCjrKj6A75dSug9HfB/hkTULcZ33oKmlUZaahKjmpXf1askVLGuCyk/NX4l6ezoKMCRv&#10;Dd44shK7w++hRsOiSOOJkOKFvL/IWCPsz+ta0UG0uDVmYASX9k3u1YcQCj2GM+EP4Clz4Intmfi1&#10;M4eWu1KCKwlCiLCV1uyUcKcFIdcUry9r2MRs+PM3mWsw9+ACBIJPGT5THY8V7Fa421RZ0dS3t/Yb&#10;o/eiITgZG6uXUQYdoBIt4rVksZF+jeWiFljqolCF/u4jeGzVDFSFX+FzKk1YVhPBJPnTTNiknFIM&#10;7LtYUN9t/b8rGJ2v9tIomLUrcTpJC+byd/xU1jUHgx+gPj6ZhC73AAVEXGnDIm75fpV2JkLSTXOT&#10;g1QyJOYYTfj1vuX4syuThyfEoswrjdJU0FCVpkLvdTzcI5h1OhN1yZd4SLbiWNX6V9enqSXLS64s&#10;ueHk/pEAUe2OmhU+jdVBL25zr7d+aFpfcmcoy0bmvXkWoq6biVY/OJZJa22qIfymIO+bzKcCLNUa&#10;iPiC0Ufw8f4ZuClzG3pnhZBK4duFaKmvS37vs2iXRQWWVc9Vid5pxXgwdzWOht82MxYumKrvH9ed&#10;JMsjlFDq9Rg00jqrjr2Hxza7cEM6mdIpIVRMwqaCdNeiPc9TSDxFyJiK5lbHHry283P4EvysEQJC&#10;uA8Y105b1/qprnNRxQVHIBAagEBilOl0nF35BUZkpeEGxw4KYwplJ8+QQKQ9LZX2ROHtM4nESTNK&#10;8+3pOGOntXpq0ItCVNmD3VZWoldOHVLc+bgjLRePrV+IPTVz4Iu9QQH+CCK0gpsTw2jNqjGgWiLZ&#10;JUskRuEq5WJG/Qo5U+hZYCMrUen4Qvpy4ZBXIwQ6wZFoSDyFF3c40O+LvQQ2AjXK6pRFrmr1Wms9&#10;0GrpmVWMnpmqwynELa6NGLklF4fqXkRd02uIkiY1BfFSSNY/ZQGv06imnsEJxrJQoP2crCbxFO9H&#10;jSvlJZB1FacC9DW+gOLEu8gqeA4DV22kBXwAKtrUON8uVHhKre1EC0+tmpRqa0am8/WuzgL8lmBv&#10;j/8jJBMEuTE1D9WzU0bw2U3cliDx6+f2f1vJ6D9QGXkd7+5YzLM5TVmkLsRUeLyeaRR52bqSkrk5&#10;fQuWHZ/N83+OzydXHRU26VmudQEwPbvhf6Ps2r7ela1vqWC8VDAZlE1SMJQtki/62d1NmUVAO3b1&#10;CiqYLxDTvn3jGj/eumbu8YWoaHyOSGgQmuNDaA4rddZqbFOvIoRHgWoQBc131QvESFjr/Ytxt3Ol&#10;CVZ25eF1E0LiBgjdqdK0pxpkph/F9PwcVDYKHXDDhA5ENGQqa71cHVRgDkyHJX+ueY3XI+EqA8dP&#10;BeOocpPB1hNNVfF+qWBIaKYNNtGACfrnnsWt6Zvx6XEvlcFUI4BsrriIngRsCFAurrE4VP8Ohmat&#10;QB/nadNSQ+2zezrl966kgtH0zlr+pHVEK+Am5z5MP/oFKuNvkVHVLufHTem1e6MGnFQukeex4tQC&#10;/M6xE33TC6lIqigAqowQ7UFB0SWDyF0dqd0Upk5aZAQX685+Dr+K/rjPxneufaYCbutaP81F4UiB&#10;GqZiLEu8hXW1C2hlLMQf3Rm4wXkCvR2yBMjQniDPkwKS4EOgpLOnnkL6LHpRufRVjzACE1msXbhn&#10;imn0zSzAra4tBBQOpJ/6FAX+dyj0FF+4Hxe4P+oTFg0NRjImXpOlrT56I7kosPVTLjtlbQrwGeAn&#10;OtH75PalVWEQtgAgLdDQVOxo+Bi/y1jP+9IIcv/lAL6SVgiaJMQJnjoRMHSjYkn1nMat3p14/eBy&#10;7I8uojCfSIWhOR4PmOF6Gigmi0XZdM2kUcV5JPzU50y92MzQNb2mGKcRjCqSlmdCbfEnIBCditzq&#10;RRi9yU0r+ACvL0VMJWd4qwwdsktNzErBanUG7qzlPIXphxeinMI0Zlxisibl5ZAFJRnx3YSmXHr5&#10;sYUYQ77s7laMlDTsFR3TgpKCMffD86LM+q3Ta/qyRWmJGaXKPTVdoZWQw+fWaGwbK/5xLRgT5Je1&#10;wn37ahaZeQ4qmJFZn+OkFAy/75vX+PHWNX/0bsLK03OIZMch6r+HJpYQqf4prc1NpUY0MQ0e9Dmi&#10;pUtyO5EJNkU+w93uBejrLqcgkmtJgSdbhNXRuIVqcJ0jH88cyEZR06tkjgdp2otouHlkMlupf3UO&#10;zVaiStApjXMUURYZVX7Z2IOoT76KeafduNWzzRCeGaNMRCM01YNKQUKkY141fpO+Dg6+L0TBIJPd&#10;ZOqI0fxkLD5LLKoZ56q0fRzpFUtN9+RuSuNURpnXZ1Ca7UxtfdBqr6HZE7c4N+GTo/NQFiEzxdT3&#10;qO1n+KFWs0+jbB/HkpPz8CcnhYK7gqhT7kLNBaqlIBVjVpjmoD2z63ne9bh5xVHM2PcFgcnbZEal&#10;hI4EaAFdDKgJnpix7Wv91JYs26rmV7Ev8AFe3rYSv0tbhxQi6pQ8H7qm0wpxKCushMJZAkqI1xZK&#10;Suno7+4CVKppcZWiFy34XhTe/TIPYkjuAnyar8K9eQRuk9EiuqFSUXFkIjCA1x5BAfYghZoUCcGK&#10;Asp8TfG9iz7VJkmZfOkmUmskoXqVCag+RMP2zGAxrrLEB3h+21L0ysqn8A5SoNYYN1Bn8qLqPKwb&#10;pYoWdh0FfjHuytiMt446UU76OxcYaro+S2mpiLTRPwQXCKaE2HVdW0ume6CwI7A0iTNE9DYuIv6S&#10;tTUQ0cA9JgmmUQkjFMih+GhsDczCY3vcuG75fvROL6eSsS4d9VfroKQg3p/4ToWasrh+m+VAWtli&#10;Kky1wrE8Zq8jerosi752fv9uRQl01lY68VfyWhc3FZpxi/EMBSbF71TEJpOOFt0DG5ajPDSXwHc8&#10;wcZIngsVVNwmJJk59n6rdCwgbvt6V7a+nYL5Zh2Mlbc9eK5qnDrYMQ/HEktJEz+xOpjr0k5hmCcb&#10;x+vf5gOSsP2a0yCCvlxdT7NR3YxlvTT77gdoGjdRkGxv/BR/yvwU/Vxlxj2goJ6ypzpk16BddhmF&#10;UzX6EzVpxvVxWjAi4kv143loRI1UMJq3oI1t66audKkhm3zqIgqZ8i20nhKxEbReHqT18Dre2rME&#10;t3h2oJOZcin3mBSMMr7OGFfIL/Iq8fv0POQUu4luJxs/t22BcB/QoJYhqjhW6/OxCEWm0TSdiUHr&#10;1xo0keIMEF0EuA9ytRXgRlo2vT0FuJZC+xck7Os8hfiVx4304vdQH/ousxu+/yWFGYxNw7ry6bgn&#10;Uygpn2enALaqnFXTU8q9IVIiyuyQewrtM0/TUqsxWXGbQp+iRkVpStoggoWQL2kkZAZetX29n9oK&#10;kzZmHJiDERnLcIN7H5EghZFiLLRQBJhMbzkvhbRx60g4VfJ1CSsCKVro11Iw/o96c3lr0Y+K6dfe&#10;rXjs1HacOvs8auLPoC45BUHuR8R0gaAgkatW1rCJsXDvaA2oQasywvRaJDGEoEUdLmQ9aEKmUsAp&#10;bPi/WFwZnORJ8o2tolY6+WRkFc/EXz0OpFDBdSTPqU6lYzYBAe/LtJ3h+fVyy41XgxtdR/DmidUo&#10;Jr02kYYvUTGYVGAKVTsi3Ha+sJYoedMsG4v958wl3pvimrZYWoqRllZsGPmZP2VtKDjO3wORcTgc&#10;noWR63J4/QPcR2WQBUhLUbN/yjgT7ykO0iVDLXS2YtLaz1FT+wKVrNo7WQBqpjxSFtl2LW2f49dX&#10;LDYZc/cuwV3ph4zFotihzk/8bdr080zlsuuYU4jnj7tRHfrQ0LFm99shhyo6VgsUdcdWw0vLK21d&#10;68rX/6uCEZCQG5TWKkHPwPT5OJpYRlq7SiMQ/h/XNX2dPmry03jpgAeljTQVubnR5n+QeGm++2h1&#10;hEYgphx7WjEJpQ4mhyFMzV4YmYGHcz7kYRUZRHJtjvLgiRIcDWjnUTZZBboQ2d2QsQ0nQ6qDeRD+&#10;2CAe4EAS9iAkGlTgdnX89RcappAxJfyGGbP+ggoBhU54kKXJl3HPhmweTD56q6stD0ioygT/uNQ6&#10;XcHav6QtwcH4cprs45BMiGmsXxz+1gweKUcqmsB9qI8PI/qajr+4lhol09kVQecMPwUTTXEnkS8t&#10;my5CmDnH0DmXQttVjZs9xzD15GlUhJ/h55+nRTQWF7Q3oT/SLB9gXBON6prA/ZdCE8OL6FsJ3RQE&#10;UmhptaZRGnfKZcFwXgyi9NvQQJxT7ziep2mfER4HP5FhKPogGij43ilfg9/kbSH6VvuQKLo7K6lE&#10;Kgkc1J+N6J3CSi1NurvrTPD61vT1mH/yJSqmMRQERLy8j4tE3EK3KlS8WmmStkWRnt8qemX5RJTV&#10;RAEpQac9kOtI2Vf2bMSsygRS7zw7X6OZ9xyOTcTJxHt4p3Qzbs3dw+eT6+ZyxT2ZV8kePRREzSrl&#10;KuTfJehOC66PK4CejjruD99DAaVswZ60YG50FuNPy9dh1ubXcaruYSJhzf7hOfCeWtc3n6ctYaXP&#10;2M+19T/TNkVnS4F+jj+Frisi7+GBTevRzlVM4V3He6ygIini7zXkPfKghChp+v+bW4BbV2zF7B3p&#10;CAnoibeDA6H0/W9e66vry/ts+75al9735XvPRf6ClgiVZeAh7Kl+Bw95F6K/9yhSeS+p3MsuHj86&#10;KJMspwa9aV2lZvjQmcCmf8ZOpJ3NJhB8iXQ1ABfDf+b3DEOUSxaN7bxOBUDlpZ9yuStOc5HKp9Ek&#10;EXFf/KNRHnwb47Y50SWnDD1oifbUJFBNriXI04yqjjzXdjy7Hpll2HZ6OqoTryGeVMuUAeQn8jbp&#10;uLWdlbEcrxJNa88EzuRhEahQ1+tzlFURlYfIY0RF0xB7Bi/vWY4+XhXsUqF4fQTzFaS/csqss+jo&#10;rDNu6786VmBL1EnleHViMMaCJQ9J0QuM2PZKOgtam7F7+QyDaHjQ0qMcMIYDAZS65V/T1V1EwVGB&#10;P6blYf6xL4i8nibTjqaAUjBRvl9VDw8myrGbfS52vwlSnom9iHd3zSGTyX1CFEfE1M5bDrXrlxuh&#10;q/Lis8txk2sblpyci4b440RAan8v3zKtAKG00NUxO83cFd63ZhfIpaACyRYeVjgwGbvrZuIu7xoq&#10;EaXaqspYFclE6TwsU+3M33tQeDyUuwxHInMsYqNyUsq2XITn/BNIfK1BR+4ND1RjnSuSr+HTI5/i&#10;VucuaJSyYjudyEyq6jYpklRmqpPoSCHdQ92bHWWmaO2d3Uux1b8QdYnHDUJtMWNuB3GvpRCFJsfx&#10;OhKWlwWQ8UnL+vvXJQRkmfx+JEmkUR6ugpXN/Kxm6pyj4GuWsOXe+MJP4WjgXXxx9DX8xruNoOAg&#10;AcEZ4683bT5UlEYl00MEnEWB4K5Cd1ctz/IInt+1AieSmvpH5MV9OR8Yy+/XHiteQAJUUPpr5/F9&#10;rGYRLs9S52ADrjxjE/C2FqURPrx2lHSr1+19qIWNLbRVnyQNb1pVOhNPbUnHLY7tpn1JR1MoyOcj&#10;HZjMJsVXhLZpEXTWeVH5dFLKsVuLgEEp+ETdPZ3HcJdrLZ7bvgjZVQtRHptBC+RpMpjo+0th+30t&#10;uaXVCkalAnJdRakojgU/wt3edVSSaj/TQEFTTQVDvhPNURh1zyhFzxwqn8zjmLrNg4PBhWbaY4tf&#10;rjaBlqsTuLZKloKIZ1aXeA5ZlQtxm3MDemTTOlT6Pi0/ZbWZdjlyr2f60DWHCtKzDy/tdlLgv81n&#10;1GRaNcIlOKCgt+5uWVbcCyPwFaviufOcm32aGEorKjaCFsdIHAwtx98zXeQ30jQVS1/xW0Ytz5L0&#10;zD1RIo4KYa+jVZBf9zbqE89Q2XI/CMYu8BrytpjiVqNgtFdXU8EMNbwTj/J6Jham0cRDjNfEKJjo&#10;U3jrUDoV8SlrtXj9pFMF+617vzNlrwYc/tHhxCp/Og2Eq6NgTBxb/E0doP2ws2u4NyYWOIznID7k&#10;3vF5EomxqAk8jWLf+xo4Vki0Wo3+K/MxMCMTh0KLiXKeNkWKmkKnttFNcQotLgm4i3wtxoOtS0xB&#10;evFH6Omi4CS67aL5+1RUPTOpsEjk5iBzK0hY+zFh/QKURd7gjVBoagIgb1AC4VJAQc6vP8iVrxiV&#10;obSoBJ9BXmrbTw0cCL+MBUcX4qa07UjJqIOZB2Hakqt/Wi06KK2YSDbVXYaXti9HsYmTUDgZwSbt&#10;LVfCBCIMWhfcFwVnE/r+mPqzjUVh6B1MXb2Ie0C0kUUizionMWs8s5+IUsG5Bl4nSNNcKZtUOhRY&#10;t67YjtGrlmBzw6c42/gWgkpf5TWVkKDrJfm9MR0uFcaXhM6z4EGbEQB6nw6de2uyeoTkadVEyHhh&#10;o6DG4AIZUg0SGyMPoS76AvYGFuOpjfPwJ/dyEicFKs8uhehSSL2TXD45tGolSEnQ7bg3XSkAeqef&#10;wr1eN3Y3zCbRP8rv1vxt3dNoEhWVHkGIrVu4OokLFxto4QWoNPiscn2KETVZUp0HLirzScTO90n5&#10;K/VX7h4xgSalCpHGeUb5ofcxeo0D/ZcdJrioRfcsddOVi0YxFsWaFABWho7cS/LRSyApYF5HYch9&#10;4Pu6ZxSil2MLhq3LwrzT6jP3GoLnxyJESzmh2UOG8b7/ZVxXcmUpXTjwIOoIEpyn5+CmlTvRJU/J&#10;KuolVoeeFNyqv+muGixaX328h3GrayPy6hbDd/4JhAW6ImMtLQk4tXGtK10SzjEuTdBUBmpt8+sY&#10;td7F+1IRKu+LdJZC6ziVvKdmsZo10y1XHSKOYZDXhaNRKmvymICTOisofbs1yUY8YWND9n8tpHed&#10;cyzJvaGMuugbgWXVW/Bb9wY+vxIvCBrI00rtNWNICIJ7kC97uQvw6+xjqIk9Dw1GU+NdxchaaAGd&#10;N+fI/ZZio/UkvmrrOa980TIVcCXtmga/5J0WWn2qd1JDXynV2sjTmJHvRi/PMcoPAmFvvfGSmBZV&#10;4lkC+t6k2d+5cpFemWYUVdvXurIlC8vEzsl76vVmGwsr6YvKXVmQkYm0YNSM+AGcavwAmcXzMXnZ&#10;u7imHQVgT82hEIJw78Hru9JRTUbUFxpUIEIhipafVod7yS8/rfLVR2CXbxb6Ow+hl8lkoADNIuql&#10;YO3jUisKMieFVR9PPm535OCI/zNupGZUUDvHuXkURrZN/zcf5kqXTFvV3Gg4lFBPXCmH3IQz4Q9J&#10;6BnoSyTew1WH7o4AEZQCt0Ky9WgvZEXF2M95HPOPU9EmHuGGDTPTN2PcXAn+WPw+hEjIxtrg918U&#10;oyq4GdR0w6nYWvEMCXcv+jqO8rtVlKiu0tVUWlF0TQ9RgJ9Fu+xSI6x6keD7eE7xfo7jH9nr8eYB&#10;Fw745qI+9Bz3SfPMyaAkNuPKMAJBrj65ztRxWmss70/nIcVjGc0wQ+JvaI6rGvoB+Ikwgtxvf/BR&#10;FNW+i8+OLMW9qzORSrTYSe5NJTbwXrqQBrpmRNCeyqUDkX033ruKRTtnBwgcAvibKw3LS5ahwT+N&#10;ylptfyi0lfhgFK/85aqTskqxrTO50tXiU9NJErBQpQLR3HN1IZDCicVVCCiwMtwkGgQ0HI7PbsZT&#10;m715CA2RZ7D48Ezc6DlIhlTyBZF+hqa18ln1/LS4O+UUokNuIdpnlxkXThdP0MQwFEPr696L65xb&#10;cc+adXjv5ArsC79Lq/xhJIM8G16/KfwPWv2DLrfQb/sZrmQlKHBDAQqe5FBEffejJD4LT66Zg+tc&#10;hbSKqVRIuwJ6ppOEOgyIrvlcNy7fiofXLcGZ+MukqXtpcWt0BcFRbDya66+OByHCc2pMkD6Cg01d&#10;SYKWzIqqJbgj00ursJD3ploxjRav5P024JdZsiqUJFGB292bSWezURt/goLLuoDVbFIC2MZ9CHJN&#10;soOsL6J8WWP8n5quRhPiw4kYvXM/bvKcMFZ3F/KfOhl0zNRsKl5PmZEEkjek78WUnbsRisklRdql&#10;glGz1mbNu+J3mDk6pDX1HxQyl1Jr61mvdJn+cnwOI2dJr0pXb0pIwej5RqOaCubzyhzKicOkU8Vg&#10;lKBQRyAscFxBMF+KVMrf293b8MmpdCr0qwPwIgSzqg2yMW1bqyU5e4F7gxBBsO8BypnHccz3Bibv&#10;z8HvPGtxq7MA15gRyURp7bNrjVvg145Map/3yKTTeLNCO3xwHXBMjKNqeDG1Rc3Fkfdwb956pDpP&#10;GJeQ5twr512N8xRg/AWRiQqrJNCXHl+KcPRFooN7qe2ksYchqgBhGw9z5UuCT98tDSvCHI1Q+HFk&#10;l85F/0xaL5pzTuHZ00nlSgSvbgR6/g5EtD0zCnCXdxfWVH7K75Drx2by/NMNpApjg5pkZShnn1aZ&#10;CDNCK4n71Ezrb37FEtyTvRop6VQwtFi68Vqp3J/ODvWEUmdbCSyativ9RMi0alw1JKBSXJ++D3/N&#10;yMbsgtXYWvcxzsae4T3QSvCrulyKRQJTrh+rUKQ8TXDQLKE6GxiN8T4DZJgAUd3Zxqexzz8b7590&#10;4u+5bvRO20yUm0/FUYtrabko+0l+6c7ZlzOl0rkfZH4h9m78W510r3fvw4qTH6Cu6W1E/OrVNQFJ&#10;WgaNYQ0dsoOHZJGarsPGhdfWmVzZkmLRearwUEJG9KhEFAkFuW5DdihRAQAA//RJREFUVKJStpfq&#10;HubZWOtVGU92zyiQGz/CI2vnmmyrjk5aIwYFnrXPzNWTz5wiRG2U7RmCAtVvqBpf7V6qcI83DW8f&#10;+JwA4CP4oq/ymuMphAbhImlA9WFJ3k+jANlV6mQgwBeh0EkQ4MT5PNvqSWNOItssWmDkOblLbNqq&#10;MhiLqHBkiVfgj64NWHtmHoX+BKLjwThHS9OvWCpp+0K94gttX+9Kltxw5wiKGgMDTCdoIdtiWucv&#10;7ZmJPll70SWHFoUSEgjyupH/rs2mxU8lmeKsR5+Mo3hky1yUJd9EgtbIBROLHMH9FoLW2fM1xRa5&#10;B7JozslC5evR8CBEEuNwvPIpXJ/F73OoUWc9wROBb3Y5fxYR/Fahq0Px1gB+78pDet1m0hXPjwBB&#10;sRB5OWxvvXGUGaRl/U8WDOmoref8Ppat0RN4556Rti8GyMtK9DBxxIdQSxmQHchG34wDvG/ePxVm&#10;JxoFnci73TIrCH5K0ZOvq9/aWwfciNB6b+s6V7ps7Z/cYPw7orZFUjjcF/L7xYbRCMSmYk9oOh5d&#10;sxi9s45DM7Y6OmpwjTI55B6SgFWA+3rPTjy3bQYq4i+SgSREKWCNJSOiJNHwAorHyLyribyKx7Yu&#10;pRWzl9ZLFTqJ0DWYSC4yPvT/ZJFRebi9swrwYOZK7Kn/3FgSF+RP5udl+rb1MFe6LvCeNe74HA+t&#10;Oaism9E46puNJ7au4OEo2K4pfGcoPJWGqzkcpbRe1LCvDv28pzA024VjoQ/4Xer9RKam4FQaZws1&#10;eDIwjESguMxwhBtpGQiBCFGRmVqiPAQSY0njO5h1cBH+4N5kMuxUINWdgjxFxGDcA6XoS8GVkqYM&#10;EKWSStBRCXEp1fUGzyYMW+/C6/uXYFX5Zzjmn4ua8HNUGo8TSTxM4pOPWMqfwpX3KGKMR8cRiU1F&#10;IDwVVY3v42jwA+RVzMY7+xbhgbUO3JixlUx8gkJVWVA1VCCKM9RzDwQGSqhgzqArFWEfN+/LQ8RH&#10;FK+zuzN9C57dnoaa4LOIBGQdPoiEn8rMp1RaWnUU/Calk/tsAqTGtG/7XK5kJeNidlqNPvmA9bwC&#10;KdwDPxeFTYSCQO6YFt8UXOLZi1GFfq2CuQ8nGudhaPoMpGaeNEhW7j91EpcSVRsV9arSa2bAFl/r&#10;SuXSg3vT33sMf952FFlVi1AUnk5L9nGDMi/peY3gs4xnXJb8PX6Vsng0iykZl6LRvPaR+OLUUtzl&#10;3k26UrafYnwEBCoP8PjR2V0IjSnvSwt10sa1KA9/ZHhAivd8gBYF0b6ylFqukjK0bqzLsQWeiWIm&#10;6mCxtmImbveSDldV0iqmrPDQ4vLUomPOKd43eYSArwdlxYC8dByPzEIjlYdmPanwUwJfgthkXBnX&#10;9IN8Ta52Ap7YaNLEQPjjj2L+wTf5HWfQgdZR18tFnmqN0zWjmK8TRFGhdaQSHrU2HQcbV/A7h1Hp&#10;yk1FWUceV8cONRk1AX6NdpYlYRSM4qBtP++VLDtRUqDMurhNAhHPWAlJTbGHUJ94EhsjDvTPoIw1&#10;CkYu2+CXCsatAkzFk07hmR2ZtE4f+8Y1vo+VJN/r58WA7m8A/xbdjybgGU3l/hB21L6HxzfNw61p&#10;602YQeOpVe5wTRdvKQVKEB1oTnbkizLFRuTOQVFsOhlIxDGUh2r9hGIiFV3GLk8tC4Ufw8qCWfh1&#10;+mqTsWKqm70BqM+Rso/a5dpshx4UYDe492PSunSUxd9F3DeJ3y2CodD4ykN8XytOYlNwO0GBqMro&#10;em76O/uX40bHNqL1OlxL5aImcanytXMp9bSj/LVUtLc49uKD/XNRTRNdmlqt0BM0XY2LQimnTc+i&#10;NvwmTlAB7QrPxpHo+6iLPksLQ6mbctfQwolNQmn4XSw4+TnudGwi8+Tzu5Ueqdx/Ej2vJX9wD5O9&#10;JqJRCqUt1pOy6ZqtZAMxQz6FyBYMzHDg5U0z8dnB2cgon4/N9Z9gf3AWjoZn4FjsQxwMf4wt/oXI&#10;rFiA+Udm4/G1CzDSswJ/dKzDdd7TPOhKfp+upWe1S8HVXm61mFf1eQ2ZroFMX8ez4l64C6hcCmll&#10;bcQHR5ehNDSTjKystMEGyahtUItM+aAaMiptVQyoLBONIrg6FkyTkLuCsKRDFRgGYo+iOvYKzobf&#10;QkP8NZrnkxCUgI/r+rKoWi0YrREoCL+DZzd/yj09RsEmC0Zp5HIz0HLP0CwjZVOqJuMs94J75K5F&#10;b2cZbpZbbNMaWoEf8tyfQTQw1rh9dB+ypFSTIiQtZKe4RiQy+Zv3/j0s02XDKFW5Z8fjnT0reLZF&#10;hn5SJKhphcsSN8O+nFSUtF5uyNqHT09loCH8KulX4EDZQKrKl8UrhHx1LBjFD8wsdyoCJZoo9fc8&#10;Ld8K7uG92RtI94WmnEEJL5o3041WpaF9KseuWSX4VdYWbK//jOcnZcK9NghfwEXJLLKcqQDkGqZw&#10;lvVua2buQ0nsbYxat9TEPjuSh0ztGc/StM6hlZ6SoYmWKnouw7tHFuJs8ll+Z2vMQtaRssdIz1Qq&#10;ZiSw6SogS+m7tar5LkuK3yoY8Y8SF6yCEc02RUfBn3wU+6MLcEvWrsuyQvFBO3tLmY+a0tkpo9Q0&#10;ph23JhM10Rf42bavdSXLuOG5z1AMjzrBTCXla+HkI5SBL2LihqW42X2IIFXZuJJjlLGUJdd0yypC&#10;H0fITHdU1W1/135MWf0+SuNv8wEnEbELMcoHaTOYNDdEFoz5PTwGpyLTMWG1qnaL0DPHR8akoHSp&#10;FoQCmxdINZPwlB5YRYLfidknlqImOZ03RyUVuTrt6jVbQkIvQq1b2TwV62vn4veedejiEnINoitN&#10;cVVdm8PSECW+rsyvnrQw/pqejT3+maa6uzE82PhnlS4cCT+MqtiLcJZ+gCc3L8fA7LX4W9ZGjFzn&#10;wAcHP8Mp/yuIUrGc5+ck2GKhCSgPvYKPjnyBv7jXU+nSSiCi+iUZ638o8NvnKA+/Gu2Ma07IWXUW&#10;apIo94FcMxIaVWSIMu5tBXqRiPrQzL/OdRQ3OnfhN57t+HPODvw+cxvucG3FDa59FDjHaUoX8icF&#10;jbOE6I3fx+sJlZvKXzKbQIB+amaHzkbFpt3cfnTw+NCOhNEhpwTdc6twu2cLXt67nMrlZSpM+aQt&#10;wNC6FBhMJEzlTcYLaZR0UFP0hJCHX7XEjTCV2rkmO/ekvvFJrD07E7OOLMZLW7/A2zs+Q0bJWzgV&#10;ex4NydFkStvr7cukCA2fehyuwk9wE1F/Pyrvzqps50+11jcV73LReDWznYuIMEUFxLTE+zrJvCsK&#10;MYqo+rOT81BIqz0cH28Ubdi4akbQohmFC36haDVJvDpBVlkcck2rfVMo8TQe27zCuPQ0p13u3q5e&#10;/U4rmefa1xGlgqnBbdmbsbFmId9PyzeuUc/cj+BoY4ErhnW1WrvbuexWbiSD461iaxjOM3gPj27L&#10;Ri/HEfICZQLpTdmLmiir+TldCb5Mdpd7L/IqF/GzcgErVmuFu9zS6nxt+gtSscs93SQPhX8k/NEn&#10;kF3xKW7zKLhfRHlTbrwSyoxM5f6oE7hN5CjB7Vk7kFs1xyg+0/5JVosR9HLDEZnLepHXRj9V18P/&#10;ff0Zv68lC9v2XrMKRkpZI+UFVmV5BxNTcDo6A3fl7CKvXq7kJ6CQB0KgNYV72M5bTFBRjOHeTBSG&#10;3uTnvn9lKGCjwP4F46kQ748yNV5FsZfx+v6l6OXZRjlG2eUKoQ/3uqcsSJ7nNZ0yTptYQV8ies3l&#10;v2v5Nnxx7BOifgUFx3Dz5SaSiaoWFSRMKQY+uD2IB0zw1FmyjMh/IwUjGVNzvV1RKhrNnpCyCXFD&#10;gvglmbhLThH+lJuH9PLFOBN/joR/dVBBJDCayHoCqpueRG7Dxxi52klT8iQPRMrOh77eoLEkemTX&#10;kchpPTgpXCjM+6bvxPQ96ahOvkiLhAJNTEkrS0RQmZyJJafn4S4eYopnF5FDPvpkFSMl+xD6p23E&#10;65sX4jgVk5+I/iL3SChbqbxV8ZeRU/oJ/uzxUJAfp/VEheIO0GKqRidaeKqSl3ugh0dB51Ii6FLe&#10;k3Lc+RrvV8Oeejj9+IWzCu2U9Ubk0jOzlsJPsS5VmhPFGIQmV1sN2lFZdnDLD89npQDVdFE1OFSt&#10;j0b52up8fo9RNlXolHOSZ0Ulo/hZzlmDhH6zMhef5i9EQeINnv9ENFOZyFJR9wLFWSDXChGjmh5G&#10;jY+d7yGtyM1g8uHbOJMrXT5e3x8dgUByArIrZ1G5p6Pn8u242bEHtxEU/YHW2lPrV+CA/xMKzgkG&#10;YEggwS96HUlTfiytmOmYusmB65fvtaCCe2azcRTkL+RSc0/9pJIlAhP99nPV4fr0OgqpfbjFvQbP&#10;7snC1sAc1CceQYyCzfTLMveouJzcOVfHKrAjt2khU2nWRF4nUk+jJaBkBd0nn4ECWkuFsX3TSN8Z&#10;9fh17mocC7yJkKr+uX8SykLKEhAKYsvV2ua1rnAJhKpmx1yH4ENWgeRGXfBJzDywCDc5DpBWJSQp&#10;kKhQ1MPQtm6RdV+Jfp5jcJQuQUiZgCaWKutCiluWkVLOleyhaw2nopRwHo3jsdl4ZNMCyjBaQ1Qw&#10;nXimatMkBSO3tLpLq7t5qvcYhmctRH7gDag2zLpQreViXZ3WmrCp8FIAFPZ8/evP+P0tWtgEDjYr&#10;jn9zGWshStriHkYIZsqCL+D3eXu4NwISVMqSA9ovgUXKsF9mFpFvSzHIlYVD4Zn8/FWQq2q1ZUIk&#10;pCHSjjqAVzc9g8VHP8WvVq5Cl9WV+AXBek9XmCCHFoxbo8KDuEbuGFkuxo/n3MtDWoaTwdf4pdPQ&#10;Uj+OD6oZ5MMpaEkoFCKXAgNpZsuHq+A5iZbCpTD5BoZvcqOb8xR6uYi+KbTV/FKmUhdPwKBxLRV/&#10;9fccxd3O1XCWLUeh/6VvPsj3sJQqVx95BFuqZ2PY2jz0XHmI91LAZywyWSumsSURqqnX4X2prXln&#10;bwEtgnXYVfkpQtFHuIkP4hLNcKHyZHwYVpzx4q9ULj2yi9HRU0jLQlaFZqX40YUK6lcr1mPG/i9Q&#10;EX3cBOvOKXhHIonwsM8GJiH7zBw8vH0l+hNBq4+VkGZvD81IEwupMi4xJURopfB+1FpDOfzq1WSQ&#10;Xg4VTray9ORTvuzaIUMqCG1SUsmsUlaa69GZFmNXZehQcfSkFSM0IVfBl3EGWZdymymgXcT3Urnw&#10;ff0duzFtVTryCj5FefwVgowxtE501soafBBqTaLx02LAWHQoBQmFN/9WgN8EJ4nAVOvU1plc6VKc&#10;KZiYhm2VH+O+jDSTCv5LKsWuCt7yHFOdVAQr9uPRPVsQV2BYbhPDtEMoIMgYvP9AZDIO+d/HzIOL&#10;cHfGWloAp8ze2yJb/uSeds7woSP3VLUxppUQ9yWF+6mZKT1o/vdzH8LQ1dlYVjCfe/Q+92Q8hZBS&#10;Nu3zKybQ1v1f8VK6PJ8jFpyAIv97pGsXOucRlcsFbZSkUt+Vmmxb3GhS459XZaAk/Dh5dJxB/Ypj&#10;mH6AvF/xiM0+bONaV7g0l70lcD8u+h+k3KAwIp3I61EfnAL3ybm4y7Hd0L2SKQSk1BNQdGw7LteQ&#10;RwqwqGARqjXwjQJfCkVWhAW4cllJEQg4DMEF07NtAvlzMX7l9lD+ULgRpJnvE29SCKcQuPWUMM5o&#10;QB/vHnx0dC784ScJBJUMpKXkFOuhMa4qWk7nAw+ZZa5nlNzVOVfVdrUqGPM75YWmeDbLAud1VYdX&#10;F3wMf12rGIx1+aneST878cw7ZPtxLWWSOqoMcuZgS/2H3KvvX8GcV20erckw9zqefMA0hj0Y+gCD&#10;nbno7zyOzq5C44qXi7YTz1BgXjLqGo1T7UYB1MNbiD+t3oJVYSeqmiYQfYwC6jURUij+PgrdycaU&#10;RGCACfRYgiUCCtFSSIzDy/ke9Ms8gd7OAIXgCRJNAdH4GV6MCodIuRc1Wh+iwb6uEvSldTMi/TOs&#10;LSGDKr5h0Ike5PsJEAcojE5UPYbnM19Bv7R8Co0GavpTvK+TVIL1REpUDhQePR1Eqm4/FQaFbMZh&#10;PHZoB8p9b5IhHuaBj+NzUqEShcUbB+DhHbno6zjE5ylHKj+burIMvR0+fl8jOjmq0c95GsNcy5Dv&#10;fxlN/vFEVtofflaoKPkg6pqfxo7IUozfvZV7cZhIq4KWTwUVVMC4yDrk2LiVERBOWRK1VBZKR6zC&#10;L/NKee8lVGrFPKsSHl6ZaQ+hmFknotbOQoHc1xSuXvq/QbVKEa9FXyqpfs4afp9a4sh/q35xVrl0&#10;kzKjZaQYRJ+sMgxfuxW7apbCH3iCoGIiQjG5N0aQyO/lT1oBRC4aQ62UbbU1MeOf/WO5RwNJF7T4&#10;SDNqfvl9+YCNIGn9vWEghcILeG31fNy+ci/a8zn+J4/KNleV60KnQZ5LDfpmHEGIloX9HAVHbDDi&#10;BAhSULK6Q2TeoubpeK90LX6Vu4PKmcJY1gqBR3d3hNZ3MwVTAhoO1iG7BO1opcr6S3EGiYJ9VPRE&#10;aY58DHStwNxdr8FHICbB12gyIikojGL7fuj4q0uZcjFajnFer4CW8pC1GeiorhByLxHZKrNIfnkp&#10;S7Xi7+IsxN9Xu1ETV1bdFH6HkKeddyL3XjQqQX11hKZo/oJvFC41jKKVS0s3qRYsGr/+MDYXUcHQ&#10;4jfjLKiwTTU6FYyUi+3hpx6GBfj45DyUKxWf+xmPipesgpGgt+560luYdEcFI3f0m4cX4/qMzUhZ&#10;KQVD2la9iCfE7yM4I8LvLqBGPrglZyd2xpYjzj25FOC5CXyYJWCkuBHvnYrlIunajkXQHikN3Vo0&#10;3/fS9RopuI2C4d9SDnJdmkxJ/0D+/iAtuYfxj41SMHIp1vB8VRSsM6+jcgnhWs2cooL5R3oecqtk&#10;wXzVTStavHJ6vKDMMd5nIDYBsSY1x30Iqys+wq3Lj1LGFFPun6a8Id1Rl7Qn8NPcnR6US9fMOjAf&#10;c3d/hC1Fr6Ha/yQFCJULN1c3ZapbI8r64oNTgyWUVWG0o9xjJFRlEvB95wL3UTC/gde2zMH1ymzh&#10;JnRTQZOnlEKPv6t1hUGEQlzyzylrh2gruwjvHVqEHcH58NFqUFaSFFucByzNbZIJePgqfkpSuEkR&#10;yW1nEY0OXmYbkTSFRyg+Cf7EE6iMPIE3i7bhd3nbiDgLeCi0pDTbJLPUuBBUhd2Lm2AK0ohO1Qgv&#10;NacIU1ctxpG62VSiKhy0wUO5JUKRsTgTfwe/W72PTCDkINeTTPsapLrq0YtI4n+y89GFluDv3FuQ&#10;XbPCIA9TcBdUQRv3K8p9U0Yef/eFJmN1yTuYuNZhMrTk4+9Fa8rMa6eQ6+pW5T8tHCq9FO9pWi+F&#10;+GWumnDyukJhxnpRsoASKjQwyv5sDd6bAL6r6LLlwr/dZFwqGlU1m+4K3IcUEkIfKpzr+L8b3Tsw&#10;PCcd7sL3UR55nudKJcK91T4kw+OpRCSkB3Kvv71lIhoRo2i11qEo6C7LVwjaFGbK1A6qUFLJAzbT&#10;SKMcjE+aey8LKZwYxnMdZZIr9tetxBs7Mo37pEMOhYWsUAqR9t4Q2mcpE1BpqMVExVUoqhwBjQ1I&#10;xCiUiFBbqCTPqZ8eFUCC109QYIVpnRadHYNJ6zfiDscaApATVCayBAiQ5GLk3hk3S065UfKqk+mW&#10;SSWeQSXOve3uaTAdMMbs2Iy82oWoi00x/BJNjKHFew8VAgVGVA0UlUIrZUwFxNfUeeCc2SMJk+8Q&#10;r9GoDNU08blOJ97A/atcPGPRA++F9ylgYvmOVjUVZi/e3xBXJoIaXNY4mM883Oy9tWB4XfKTXFht&#10;XutKF4GozlMKTG6opsggXNQ+NIzDzoa3cJdrI5WAkoq4n7S41TvNtEBRuyI+TwoB6seH5hsrI0D+&#10;UwxNySPKUhQ/KXFAPQI1YuBc4F7jXZl71IFbV2ygMpGLmUpLqbzcAzP4LPsM2uXUkuYP4e29S1Cb&#10;fIb3xPuknGnz/n+Ca9SO1eidlY9uDlrX2TXoRPrsQf5VgXR7Ag3Fa29P24GFpZsuy0nr9mshOLyo&#10;rC+ehzIcE1HyJWnBKFIj59u+3jeXahhJu3H+3jAaJ6PzMG7Tcu7vGdJeDc+wioBMiUrkS8p9uSPV&#10;XeKa2vhT3PCXUZeYRiGvyXhWm9rcczG6/LdiSrlKyBjBcRQUIlC5SSiE4xQeZFx/49PYGVyA+7xz&#10;0S1HrVKErImyyYTts+SakZVkkYXminTJUO8rH6537sY9OTlYXJSG49H5qA8/jRBRsohIhYYSUmoH&#10;cUluGAko3QP/J3+l+qSpBUqU93A88SG+KEvHuDUu3L7iBK2AE7QICvALXrODR5Mmlb7J++LBGN+l&#10;TDjFI1T3kpaHVbXz4Gsm4QWUj85NNAJiBOKJp7G+jugocz8/Z/2fXSiI7HxzxUeqiSJK+Mz1uOGL&#10;rVhQkkuFR8UrBcNDaSaDx01e+0g0B4i8goMpOB/FsdgMOIvn4G+5q3CTZ7uxUMzoAAr/nlTO3WnF&#10;dHX5eQ21AKmgkKPAo6UjC0T1DmYw2uUlBKtnMqMSeLAaCGasFGPh6Hn96OBQmw4/BWQNGVkNOPfh&#10;1uzt+PzYTByJLkBt5Ck0J1X1b3sjqao4GZJbdAKtse/GiI0UKGovJERvsm+MspKPm8rKBE6lrPg6&#10;FbCpENaEUCVTSPn4hX4fMOhSfaWCvK/iutcwed1q3OXcx3svpMWnBIYi9KYw6ZRRjmtJTz0IGlR0&#10;eGfuCdTxc5pxo+64Uuzy2ysL0qQ3E8Eb5afu4bFJyE9+gk/yP8Zv3Hm08giA3IpTyW3G/adS78Z9&#10;6+o4Q4Xj5+vK3FFMyw7ZEx13J9r+nXMT0goWoyr+FupDtHwpTJM+gqQGImEyNnjdS7TwTEzCKFDu&#10;U4QKj6iwrf1rcwUpFGh5BKkY80Nv4f48F8+d/GRiGLIAeK8CGAbZqk9aNQZrIBz5OmriiDoHAife&#10;S1R8RQGrSbVtXuuKl0Coliw7uZiUDTYC4cB4rK/5EHd6t1AAEaR5SygTqMANP6mzhk297U6w8NHh&#10;BQiGHzNAQa5mfYfNfLOySenyCspfjAv5P4QtpZ9guGs56aEEXXOO8HsL0Y+80COd8idd+1GOP6x0&#10;YVflx7QMxqIlNpIg4z9Hwbx8ajNuythP+udeyZ1L0N7d3WAEevtsAqPsctxMWfrmiX1UBJIzdv9b&#10;yFsqALagTynYBH3kQQFo6+5u+3pfXwLHSdJvM3n4HGl8t38B/uycTwWjdluSTbYTvYntEiQIhMuK&#10;uUb5zWLGkCp8YwMoDCUYZH4OMUQht5hasre2MpCFIxPS/C9yPyK8UZl4ASqcqsZXkXbiTfTKOUwt&#10;ppngcv1Uoh2JRt15VdGu7IfOvAH93l0NBGlVpFIw/CZjKyas92DhqYXY4f8YpyPv4WzsdQTC0wxD&#10;tvj/gfN+BeXGErE8Cl/kWVRGX8fhwBw4iz7DlI0r8XvvWvQlSulFy0IWSg+hO4/PBJzURiNF7UFM&#10;3YvMcQpzdylud27Em7sXoiTxElERUZJ8u0JKij/wUHyJV/H6fic3UnO9bWykde6NmKK7U9ZBFa2x&#10;BvRZvh8vHd5J4hfhKotGqYY2dTku7U+CvhgeREUzxPSSqgs9jI31C6CZPPevXvH/I++v3+us0rYB&#10;uH/Edxzf+8wDdU0NhwGGYVywlgoUrQvu7tpihQpUqNA2ybZ43d01lbTxVGLbLWlq53ee12oGhsk8&#10;b/mYOV6Y54d1JNnZe9/3vdYl5+W4KWcpEcl+fj8FWg4tGe5PRlYD+qjJooSe7aGuf7FTAg/WkgW4&#10;9JrLFJPyEYqVmaogvt5Di4jrCu8R3JK1EkNzv8H7e+fCT2urNvyMmeAiIKF8KRgxsgjS0jOpHM7S&#10;2vghlcxnowOopJSCruQQZ5kopdSy+5SVQ+GmVFBLB6WlYk1UVdRGwWGtPySIw2MINl7GkprZeGnd&#10;XJ7pTj4fLTAlLlCAys3Z00dLTPvCZ+udU4trFm7EWweXIyrlSMVuQ/TEEBRyKoJt4ZJFo27eapap&#10;+4lQYFclXkR22WyMXeLDdZm7TFl15vd1sbYmQr7cY3+cYCnCaxGw5ClDiUqcyl50pXTmP2YX4I0N&#10;c7CejJdqlIt1NM6k3J6eCQ6ipaYiUdKDKVsxtoTlpXeyUFaRFIxa9BwJUsEs9vFelDmm2UMnuOQV&#10;UNovlS4FkFJY7ygI4CTRetLGZKhBpCw68qwy/0xQCAC0fb0fs6QA5I2QtREXgOB5KBgfik9AZsUU&#10;3JBDQMX77ukvpUBSAorOU9aX6JdCKrcCX+7/GtHwY/w8haKAntVd8BwFFGzvCEjk2pI13DCUdPw2&#10;Pt00mfy/Cj0LDvG7qwj+uB9G+2rSuhKvbpqFk4lXKEsImPnsYQLTtu7/p7hmV6+m5beE9HiMQEdu&#10;0VoqmUYDuepA0in/KHlhG0ZtPmy8bEWjlMmqYVRXE+dulpuRfG0Aj8YBAUdb1/pnS14ZlX80k2eW&#10;nJqB3/kzeX1a9gZqqGB4dga8yZ/dfCW4uugIFQyZXUHcM+rFo/TjOP/mwSkbSBWzGjDkMmV0Qwp+&#10;jTR0aW0V+LkYCUlV+S1UUHE+lMzaV0vX4ibPSvTjBU24Fcn1QKFJhjSfKJlUDds0p6JzZim6eIis&#10;8+Jk7Apc7V2B33nmYdzi2Zi0ZR68JV8R9XyKbY0fY1vDZKw5NR1eKpSPdnyJp9bNxx+yvbiZG9uf&#10;wkfKSskFaguhjLZetAJ6ZQeRkX0cvbk0cVKdcK3wUa6OwGEKhfk4GH0fsRQ3m8rVUCX3RAHtMIl7&#10;L697u7+QzFzNzyltWOhWcQw9i9qhU3kpg4toqY/vGAauLKaAG0MLSyl9FJpKEhCCoEBLhnRIg6lk&#10;7jFf+Hm+p4lWTTz5GIpjH2NRFZ97vQ+3FS0zxXf1orXWtqaXZrHQilErjV7GgFQc3Efl+Wsp5dO6&#10;AFNp25x11bZo8qR3P/r51+GGvBX4s28hHl/5DXwVC3E4+jmCsWeQIFBQYPocLZcUBaA1zCQTO+En&#10;4aMl9KnX+L82iK6tdZ5Wpc00oRJtjigI7nzK1qKeisbQFGlM8ZHT3Buhc7V5V+PQaHIEGtJPWTbM&#10;lwe/xu98eaSL3bi8SGMgZJGVmyXWNSdq7X76L6xBf18tei7YhJGrsrA7/iktSApyuUC4WhJkCtE0&#10;nyNN9G7ZObzHFGlVz6ScfjVNjETH40j4U7y5MQu/9a0jfZbR5D+Bywl+MhapEjyI9rm8Ls9ec+Zd&#10;arlTLuoQrHTRPtl7cGfREqw8NgkVsVfRSKGYStxlldlWx8J7sGensBdPKYD8/b37Z8u6avBZNFCq&#10;PPQWHl5BBUPm1pl3IP114L0pftGT6F/uUCmZ3+UX4nDsNTQ1jre+bcocU3FzLD6a+y9X3b8npdzc&#10;cReVjLr7piNjKdQfRDD9DD45OAXXBDaaAugj4STlaHtJoWSKkWCNgHR+yUJaGmO5X1SGtFJiCSFw&#10;jeamTJLgFICRZZZSY17ybmI8DobexXMbv8RN3s24cuFOXO07TP5Zj5u9i/H2jtnYmZiMOu0/9z0V&#10;Io0QhLR1/z/FtTJUiDu933C/jlColxu/d1HCEgGzWjl1yD/Cs9+LWxfXWKse0ZaKzEU3SSoZx79K&#10;ktC5K/4mw+AHuGillLjvLQQL6o34Tdk0/IpyUWUUNkbAzk7u+3pLXrrGvxcP7DqGdqr1OEfEqdbr&#10;IoJ0dJzNfbAWClQcGtglf3JTXIJX7RTUnZfCM+IqddMkInMnRdQSnoom+JC5f97ZPhe/ylpFoSu3&#10;lJDnUd5AGRGfgm9hM6V65Jbyb7mDTpJZIuYz7UR02CP3CNF2Ma7JKsbVWQepmQ/YhMFrvXtwVc4W&#10;9M3bjF7czJ7KCiOCVSuP7vKLe9WdlUKoUP2ZeM2AuhOoL1OQwkgBMgoG+dUDGgx1AH9ZvhvFwUlo&#10;DI+zQHAsMoCbrgSGURaUrE+Px1d7vsLNnk2GksUMvYSypGDynZLpJdPe6hCkMCvR13MUZaeUuTMG&#10;kBAJU5hIOEi4cJ80DkFz4DUUKSFhy4OTFRhJjKW19iQao2/iwIn3ECidjg/2LcCDG/Pwx6I83ECh&#10;d513G6717cA1PjHPbpsnrqw8rav8e/jaXv5vD673bqc1twYPLivAR7sWIvvodOyu/wAVkZeJIp8k&#10;gYymUH/IsmTUHE/pxwnNhKfllSDj6V7NpSShyHtVHUNrsP1SlvZQ6FVFfYrfyRVjwoz0o9YbcllJ&#10;Ael/MV47Gh2LePxF1BNd7qLV8nXZJNy/0o/rAnsNdAgNKZ1cBZJ9vaVmhXYJxGm1hUjMlbiCQv7+&#10;ZfOwuO5TftcTVFq8ninKi4qR15Cr0rktxWB8jQpeQ/QccKKgoTJMU8lUhV/EwmMzcPviXDLyHkPa&#10;XVXblSs/dxlpgMiYNGAuSct+Ev0KxfFv0kUH3uOfvV58sHsWdkQ/QDA1ElGecVzWR/J+LnfuylRS&#10;o87v790/W3E9i86B93oq/hzG0mK3TEgCCim79nkK8p9CL/KEQJa6c9zgW4MtjR/w+Z7ABfK2vA4W&#10;4Cdw0nk6K7Pt6/2YpSwyCThdL8nf1d36Aq2oxvRreGH3DFzh306+J+CjIJJ7Rdlv8gK0jszok3MU&#10;uQRCTUHFMIeTN8UzBLn8/UJQGWouviPeUYwrRiUU5pmHyK9lkTcxr7QQ727OxkvrM/Huznm0mr5A&#10;SeQFhKiE4nE1thxtrtgLUjJt3P9PcR1IzceIvKnobsk+VdwnFQQTVHop45SoRPnanUomI6cOlbVj&#10;CKBIX9yjJGlNPRRbExgU/3OJBfrfpQMcJVUIqDXL/UzQkFUzB7fkruC9KKXf8YSUXtecRks4uN6z&#10;AU8ePoB253j4IJNdoKJQL/+YAqBpCRUpDc1SeYg3RaSQvN2UTGt2jgSQfPWqtLWg7UWBdE5IJTQa&#10;x6KT8Mmm2bhhIYWEfOXyXfukUGpJWHGLE/xX/kESlWIzVBB2cyrIpEJSy3y+lqFAlt/13ulOJaFU&#10;Z/m+L19chvaFrr5D36fU6F40FaUAOubL5K7i94tg+V35bgiaXCsdPSXoWqQ+U2UYtSKADeEAlYkC&#10;y/fYISixQMgySsKTWX48+SpGLJtlwlsB9tZZ3rLEFNRS9ov+VpBdQ6ksiM735BaPx6nYozyUESa0&#10;mnnIQsnan0RyiAWDY6l7uM8S4DRhKXDlStK9qN282mrUx59FTeINHE1ORHHqYyyvnwp/9VTMKJ6M&#10;Sds/x+vrp+HldTPw4pov8eqaz/Hhlo/x5f7PkFUxDbtOvU2Gmojj8UkIkuEi0ReoVMaToJQ144hN&#10;Z2vTCe3sJGi1pAhkWblsI6vEJuKPCoXKIvge0f2zdZbPcpYCQU1C1USwKXYXWpr4MzWU90CLjXvs&#10;sgeHozHyHEpjk6kcCvDe3iL81RfADf61BBD7eb5VpkTUCqWLr5HKpp4K3LnFFE/rQAuie94B3JJd&#10;gIIaPmv6UbQ0jCJdiiadkNP9WJaXPbv80g7BOfoVKqNSpaXhRhBT0fK+a6mktgSn4rn13+CKrB2k&#10;V52taJVM7FELmQjBRC0FejXaF1TzPgg8KOg1uO6yfFq0tKD7ZW3A/Us9WNcwg4L1VSqYkeQtuaOp&#10;eHnd0wRizeFLnz6YpIKMN+qZRlBpjcFLWxag50KiVlMw8sMTSJEue9Ey70767kaL67qc3QicnGtK&#10;9zyRv+hPbiYJHQEAFc21da0fuxIp7SX3XmDFaIlAo+EenEi9iwfXeGlVCDiQx+WC5BkqYcbS5gn+&#10;uvmPEUhtxfLqmThPRXCOoCdKS0WuVSePCHBDF109vIaeQ65cJYPEyMPngvfiZOxt1MZeIQ++gBOJ&#10;l1GXJOjgZ85RyWkEidrAyH0k2dbW/f8Ul7oUvL/tS3TzUIZSNipe24F7ZtOErZMDgQ7pTtl4q4on&#10;UI6MJw/eZ/ScJLCRsheoE09Yx3V+pyuIbft631/OhS26pYwiryyLZOI3nlxeX4bDRQVDWa1EJavF&#10;8u7A6OIStAsT3cSpXGR6yqRN8MDiPKikzbBXwF9frOCsmguSQCkU0jxQIT8RrOZ4KzNF/aikEdUy&#10;pVlIOPY4KsKT8PGOufhDzmL0yKdSoCDu6pP1EufmVKDj0hJjCk2Zk/tJLjMJbOuVxdddYLvaFIms&#10;ka40v6w7qgWQysn0pUQ+/KkYD5WLrAwFm9RtVKmr0qz6nIoq1Tm3Z14Jrieyf2nTQhQ3fMJnfYLP&#10;7WJOct/IBSiBowLSNBXv/vrP8OvCZTw4zWK4WHNCBSJzXspF19I1DFHwXjrna5hRHd5b9SgqEy+Q&#10;KcjMZhkQLeqADbE6RlH8QUrGrmuv8X8XrUHnlpKLQQzkhH8oOQaNKSqe5JOoTT2HE8lXcDzxGo6n&#10;XsMpIsP69AtoSD2LxsQTRGpUYCQCjRI4HeTZhlwbF/Ndy2+tc+I1lekja1T35qwsZXkpk09Wqu7p&#10;QVMI6pxtVdPfI7p/tuIUgkJQEi7NQc30UP78A7RQHkP56Q+xPTkL3qrZmLp3Bh5Z7cHQQj9+7duI&#10;q7wH0ctbRaEpga0EBp2l3FEn0NkrgEGgQZqQW7Iz39M77xjuKMwnYp2BOu6JuXpNSUqYOkWq+zH/&#10;MxWklv42dH3xeZ3717nQRMNWQMwziMefRknjx/h87zwMLJQ76giZmqDFS0Dkq0Uf0RV/V3shNzlS&#10;MYVqApsG0sIps6z7eA/hriVL8ElxJkqCH5E3nuS+ktbCGpvM69i8pX/cv7ZWigomQdR9VsI0NQxf&#10;7J+FG7J38priBYEd7hHpUp0IMrhHGmrXz7MfL+/KIb28w3OUcpHLWwpGtHVxhHkb1/qxK56Q+1PA&#10;VBYHBTmtDg182x76BH/M2YwryfsqEFUcUbEEs2K4t/Lj9wwU4/ZALvY2fkFl4ASiDZoT3fK8dFaS&#10;U87Fc59lIbqyCQE0PROvZRbUEL5PMkvtrdSk9yGgQRmyVDCUbTECvTi/t637/ymu2tTTWFQ6Df2z&#10;D3KPpIwVA1RMWLV0AuTcSy7RwBfrXsBJtYwRHVPBaD9ayOdSMC7hQvF00fylK5hmnal4i5Z+nLyy&#10;LTYDQ/zfICNABaO0cHVGkScqUI8OSjf3HsNNi4+i3fLqL3A4/hYaY2NpblLLKy3QBCAPJ6GumcpA&#10;oNAlgkjzdaUgpqPqNqpA5f0WpznHw1RKcUw+Yj1QYrCZ9OHwcJQnX8fsQ/NwsyefqLSEmxBFR/Uc&#10;klLwHSJhOUUiQaJ5HBmqyaHl0pkMLGSmupPuORoQpACS05I9iF570MRWXEQtITrQcuhARWRBbqLI&#10;zoq9kOG6+aq4+SH0pkDol7UXN2YtwXt7PDgafYvI+iFcaJS7RkSojZag1U8KUirIONGP9+A0Ko/d&#10;VIZUZPpuKSqzYKTQJFx0D+U83Go+TzkPt8xQxRjPOzgW/4gEr0A2CZx74xCEENQYMtwoU2QOQTgU&#10;JVQrK8f5mLmnkSEuBnZx2X1RyJ9OUOEQgaVoTabiAygs+JNWghhJ7kqlc0ebNLmRQIGEJctSAt6s&#10;TVMwci1QuCk+wJ/n+MzuufW6mJZCx2IE7h5bhW+rsL6U1dT0CGmH30PFmoo+gnD8TRwhQRYcn03l&#10;/gXuzpuJ32QX4ZdZW8yy1Nz0LtmqtubZSjj61Ya8ipapsqQqcDnPtiP/J4DRgQpdA+L65hzE732F&#10;8FYsxIn0K6Q35wZLWUq1ex7bs9Z7+s79udepvPlTdC2Xi5S/kjLEgIohKFYUaxyF2uYPkHd8Om4r&#10;WI1rSAsZeUdIxwQVZKgM0llPr7KflMFVSdpWYWY9+pDJu4uOqXjUPfsa/zpM2roQ+09+jqbEo7Qm&#10;B/C6Slu+dASdtJkoDxPQEUGS2QNVX+F32fkUNprKqqQQBcrlshMfqdNDDe/vCG5bvBS7ozMQpgUl&#10;OpfAV5dg+eLPN/6QNNVLX8mokjbk7x9NHpOlRHDR8jRmHJyM6xeVoL+l5GtEhlxkih+SlyQcyU8Z&#10;ObswJn8GqhKTkNTwNgEufZfiLbxv7UMrgJAleoEKBo18nrCEpuJMo2lBUYHz/XqfUyZ8P/ftQuNY&#10;KiBZziocvoc88vNRMEECzA3Br3CTdzt6iV/yJRulXBTHogXhUwJTLWVTBZ7Im4TSxETKYrnfH6Is&#10;I3C8CBo1a0ZuMsn4tq7zTxf3SjJGoEFlIUcp355b+hX6+GgkiId5pt0sDFGL9qQ/JXH14nm2+0Ng&#10;M8at8yFQMxWl8XeRCI8zAXiuUTPBhUI0dthlAsn/K7+5kL6qTbWEJoSOzcUk5E8UEU3ejuTpQUho&#10;dkX8QdRHH0egfBrGrvLjSs8OCo7D6LmoDH2zFY9RRpcYVCluMrWEBKWN+Rr/p1qT/nyfzUKnslFb&#10;jF4+BbFDXBEqEVpERLRqPWEdAy4yeGe5UYSOvJXo69uLkcsX45uDc1AZfR2hNJWpgr0SyBQwyiYS&#10;orM0UhOyD+JIdBIeXzHTLKEOFCQ2+dKUoVx48rnL4tJ964BdbYoYXYrmjqwCbDv1jRVctoSEHMkc&#10;Zv05y+g891dWjBSMNWU0we8C6rJm/q51BT9jLUgMgUvIyFK8h0zEvW0a6lxuSTIi9/8M9/ochaws&#10;DwX4TKmQkZrFmOYGEnAQYYlJ3TweN1+FQpXfb2dKhJykYFANjKZpqgWMFOMPySKLNdyHeGoMKmnF&#10;5pa+h3e3LsCAnDW40bcb/QL7YDNwso+j70JVbqvdeLmNhM0IlNDCraACqXIWKplFbk8lZkhodqVQ&#10;7xE4zPetw9AlC5B1dCZCkee4d9pD7qdcvClZIMqU0T46l5iW7r/1Gcy9Yu9RKryU/wNEt6MpcBX8&#10;VlsZMpOAFZkxxH0IRsdgY90UvLd1Bm71LaNlcADdPELhOn9ZWnJNCL3V8bXj6JWpzCUxO4ESlaUU&#10;5rXeHRi2NAfZZR+jJvm0TR6MyYK6eE//t6VSgWaCi5ZG0hDve1v0CwzNm27xSutMIaEtEKb9otKT&#10;BdjVy331rMfnBzzWR08WgAMrCu4rCePS01R/yFK/sCbxlpQ+hZrS9belpuK+JTNwRTbvb5FLtFEb&#10;fYFG8ZD2Uu6d/rmb8Mmmz9CQfMEpKllbpMm/KX+BQdK/FIzo3DpE01JxQ7CGU2mM5Jnqfbw+aT6e&#10;JNgVD1g8UHEvgTiCC7mHQ/8eBfvvWIrTHopPxl25S9Dbf5i8QdqjnNPeWSdtykDVZikD7x6/B9uC&#10;U82LIaCvDhAW6uBZSF6Yi5i8IhnU1rXaWpIRVmKg33kmyuKdu/sr9KUsd0BBoYJaqEOJ6y2ndPOT&#10;aKd+Rn1p/v85Mw8fb5uDivjrZmq6pmZiVn2p/NQixvuAoIYIqXCMN09rRanL0oaWkUBGFRIMUbCl&#10;knKTDMdpPpjQeSw5HmXJdzCl+AvcUeRDX1oznW2UqRAMNyqXCoGmfvt8zaZRjIMmdEE5OhZUWGNI&#10;+bstU8EEudxUFPZEsirS6lggVMtN5kYrA6VvthhNQc8q/L4oD29vn4r9sQ/NtaR5CU0irJjiHfLL&#10;OyGuynv5xFNKi6Tg9dd8jF/l+tAzt4ECQzEgFdupmOgUOuXLalFzTKf4VNOjfms9iWQzco6hf94m&#10;ZJbO5j6O517xYMgo6sxqw8N4zfOqtSHDaCKlQ9Zy2Ui5CDnLOpHlo4QLWRByY8jdxe+gVZMm81rr&#10;cu17jAqA96umjmLAdGgwko1C8PwcGdy5gqS8xJz6PrmDVJ1MZiNDyrXgYis8Iz6/JkZK4VmtgWJD&#10;8aH8DheL+a418H9bUX7/tuPv4oWV03GtZx06ew+iW4HQDcFDZgV6ZKv2gYp7sRIjKIgpgDsTCGg0&#10;czc/zWueXcdcWrD5FJI8c7lNlUWnSuHrc3bisY2LsK5uEuKnX0CTXDAUNM2N3LvwvYiEBxO5Cfzo&#10;WR0DuX2QxeKsMAk+/d8Uqkx/WSz8n2UXUSjpXM7w97NBCWEV9sl1/BjqCMAWlM/C7SvyeM/7SW9y&#10;jdGiFd3y+SwmJ6uajG9JIXL3Uul0tUy/UmTwM7/PWomJm/0oCX2MoE2NbXsPv7+UdCKvwhkL1j+C&#10;kvREvLJ3GrrnFxsI60WrXsrO4jAEYN34tyzsbv4dGJibh5L6ieRnPSu/g3TmaOrf4yK7EOTPsMCb&#10;muMOQ5j8NnHP17jGuxiaX9IlM8xzV5sldWGQ1UV+Ii/Jf3917lqsOjkT4dhYCkPF7NS5ehSBmsZj&#10;qxO0cxm7s5VcIr3ZtF2d81Ckk7fZe+UKEzDWmA2dt9VbUWY5VzDvT6588dB37vunve5DZfw9K+Xo&#10;R+vdBjwSVCg7txNlpcoaunH/JAP/4FmLwuppiKXFB6J5KRh5TwTAFBIgz3AvBRzbvtY/rqTkgYwI&#10;KujTSZ5tZCw2n5yDq2ihK2Vf9XZ/s5wJsuRJ6sR7aqe2Il2U7pldzhtbjIUVX6ExScEllENB4ZhR&#10;N8oLyZ1Cs9V8m7qoCTIdlBSM4heq1lZmEImXn9EkTAkuIZp06G4Sw4OoTL+GJaem47WNM3B/7gwi&#10;2v2GaHuTMWXiWS8oMq7Mv87q+5V/DB2oaORrziAxqgGhUI/SMLWxWmoOqewzmWqK11yXtQG/z12J&#10;0esCyD8+DRWxV4zA5LKKR0ZSEI2iAHWxFmV0SQC3KAAYVAXyKNTFxuCt3fN4X/vMuurH+8owl9xJ&#10;/MI6IMs0VTfiempsoWsyB5WeoUfuZ6+c3WSo+ahPvs3r3E/L4U5eQ+a+CFz9qrRXDmFZ0Z0tEYIE&#10;uxIMnODX3jsU7nyn5i6w7yBzmUKkopQSNzTimEfphMmkrBGhY83/UFxFzCfLTG4EAQIqGQqAMxQ4&#10;ST6vlqWg8+zO2KwemcKD+TfRHgnTFCD/57JPpLh0HVplul8KDyFI614gmiDRrgt/jSfXLMKN2Zt5&#10;nnX4r4J6/NdidWrW3lTa8DUhWLW50RRGdQTWkDPz4/rqTWHbyGK+t4uPViuF5Y0L12FgTgEm7fVh&#10;V/gz0tgEWoiDcdb2jntEhKV7UP6/9s3tnZb+7/bdLe2rlK0Ejpb2msv2/OLSc1FxnaYw194JhCg7&#10;Ms1nPR5/BQV1UzFmQ7Y1eO2T5Yoz9Szteb+dCIhktajuy1JJ/SF08jVwHwR+1DOtHL/K3oRn1i1C&#10;Dq3cxsijiGr/yTNS5ha30n3qfHifUu5n+LcSbOQKlRdByRH1yceRVzsFV+et594psK/CZecNMGtK&#10;Fk0+9zC/DH2zdiC7ZD5qI89Ckwnl6nBW7nADhDp3AZrW2iDtmfNMcA/szN1+aWy3FK77jOhV8RwJ&#10;H32OFiHfKxrRKA4bCZC4H42p8dgf/Qz3FC1xFmqeMjzlcSDi9nKfvHKPV1vj2e7Zh3HP0gDKYx/Z&#10;taQQ4vx+FVI2h1VLIyAlOm7lDSmOB8xL4viIe2fj0V3PPHlgZEHpfa7+Sp/Vfete3ee/K0R/yusM&#10;6eNU7FW8sX4ubvDtJj1R9lHWydMjC9/JH5475WL/7B2YWTKDNDIeLQQmZ5TdSzDpkrhaPSf3W0Fz&#10;W9dqc10EmXH9pNxUrc3hyGT8uXAdz/EQFZ2alwpUqTuDA1ZdCM7bCXF1V0t9WhM9+Max6/JRlVAr&#10;BaE6oXlZLt8y56UsIXWZURKErsMsb4jIskX57EnVOkxAkNc4cup5vHkgBw8UfYPfZRbil1kaNaxp&#10;k3KNqBqUAoYmnwrs+pGB+pOBrNBRiJcmmBXb8X/9c4/g+sAm3BJYgj8V0mLZOQ1Fp2ajIvUxUo0j&#10;cL7xbpwPDzFmSRD1J6yJHp+HjBYxolTLdSIv3qu6Ax+If4hhiwvR3eMC+n2JQPtyj6RU/qvwBC6n&#10;kulOAammcz19ISofbqaqu2nyK8FAFuH45R5aTbPMFZJqusMEh7JfXMdUR9yWItvG/v3YpRk4YiQx&#10;+3kKxnMkJiVkmAKy94jZJGgEFGTJ0dqUC0bv4b3JOhWzqoHlhYYx/C5+xpSYlJ0EHmmDAk+Zdmn7&#10;PwVf+C7u7UhUB1/EfWs2o493D7rJwqSC6EoLVO1uLtP+BI6ip7fU4mJ9AlF0y68nMZ5wcQ0uxRE0&#10;uE7Wau+cEqLejbjVtxyf7PwGS2u+RLVcPSTw840DbOiX7jcuoCA3CPf43xW4NiuP+6b05lhiLPZF&#10;PsD0w/Nxe/5aXOk7Yi4xzfiR4tQQN2VBypLpoLZIvkZk8HcpGMUZNDupJ/fn1qXb4D30GY41fY5G&#10;gpp4cBCFMwGBhDX5pympMxlmAruZ/OOsLCoj7r/461jsPQzJyyIN7qaCC/I6ISpwJR24uIZSfmUF&#10;yktwuycThXVzcDJBcJUiuGqk8iKgkqAR+FBsQzUyKQoyAxGkHfHut7QqICmXOIUdrWVZ4KZgKNyV&#10;3i5rSMpPn1GBa5LKP0IltD/5AV7bnoXrPRoq1sD7kUdC8ctT5HNZ/gSUBGYdadnckLMRM4vVRfkZ&#10;855ozxOkTacUtNo6l/8dS16gUOwJLDowHbcSoKhKvkNhhbnFMry0COVyVLxaMWh/CV7aNhfliVdx&#10;jjyu0e4GXnlGSfKoknaU5HLhBygYWT8CoZYAZfTwAKrjr2Lcinm4Jnsn6Zy0TrrrlV9OuhP/UsmY&#10;i4xM3d2nALn6LB3Fn2nGHqMp5rKahPJF5FqXLgwlvJzwFMFx8bVUZBC/axCFmWaCP0wl8wjCiSdQ&#10;x5+HQy+jqGY6JhcvxIRNhfhjfiGuz1lDhbIZfT17cIXnMPp7j6C/pxj9/NtxBQnxypz1uNa3Fn+h&#10;pTJh9XJ8QYsj/9hH2Bd8G5HYBCRVuUxhc4abaMOxaGnJqoonHJoxQUmBlEqKmR3qOs/7bIyNIzKc&#10;j9/5l3FfKPCEDKjUMhSA5iYqDVoz6xVck3Kz+odArfkhLehGwZmRU4G7vAGsbcim4KPwTg3moZBp&#10;ZW3wkMSwEhDap7b278cu+ZjVZ+h84zhDcirwS1m7baIZQ8i0cqgc1OpHlorStJuJjmWZyrrRmIEY&#10;hZv6vKktkIhJ79c9m++bzyI0KEJLESUmU/xJa6g++hJmbPsY/bNUxEpkTwu0e0CuIVontELkDutN&#10;wdvXLJXj3Echf5rSVCg9aGZnkDiVlZLhO0agsQ9/yFmNd3d/Q4t3MqpST6KxieAg7eIjhqh4rzGl&#10;dScfNuGoBIeWoGbTtL0vP2Yl5V7ieWkfFOtRLcWp5AtYWP0Vhq3N43Pts8D/1ZkEHOq/RzSpSv/2&#10;Zs2I8VUcp0QVKpc8WRukK08lfuNfiafXeLCt4XOE+H1p1aIp0ys1BOH0ACqzIRQSslbH4XRoPM9z&#10;NAGDXEIPUlm8io82TMcNizZa5o7Gb/f0lRIoNth1FMNSQaPmxahR6wMr/djQ+B737BE7O1X0q/u1&#10;YhZSWorLyTK1jFBDusoYldUgC9YJGBXtxVVUnRA9iMeFhrWUNUi65vcmNQOGNHKi+WlMPPAVbvEu&#10;5ZmX8954zj5lYlbz/tQtgdaLwATvuxetsNtycrAjONnVMplC4X2Rb52L9n+5ggnJRToSmxs+omwq&#10;4v6Rrsg/6oCg9H2L//I1jfGQFXtffhaKI1/Tyue5CexH1IB3NHn6PpMF4mNr+dXGtdpekgcCpVIw&#10;cj0OR2P0eUzcMY3AYCs6UEb2pBXay8P7IGBoXe3UTbYnBWm3wDESfhn+4FuBkpgmGDo0Iv+0IVtT&#10;GG1duK0lYpAQF5qUBUQNSIGVig0kcQ80C0eCPkbGEbJviY9COPY4TtGqKU++jbKWydgenYKi6mn4&#10;pngGZu+aj6mHp+Pzw5PxefGHmFXyIfJqJmND7RQcjU5DVXgiasMvU8A9QcuIAkapsZbjT3TFe4jz&#10;+optqOnemagKQsm0tFgseYHCSe4zCd6m0L042fw6XtiajesCu7gvlejsqyEKJ/qU9cSf8herXUjX&#10;nDL0oEJWkLp93inLeFMmTC9Zg/4a3OJZj4UVhdZUUTPyzYVgMRAJbCEB+cO1r23t349bipsJecqt&#10;oOspQKyUaCkUtf5pIaGZe43/k99ae9PCc7HiWWUpRUcjmroPiZTcXkI+RLfyh/PcpFwsxmOLz5Oi&#10;kOcehim0Np/8AgN8PrM6u+WUmutG9SvdSXQaxayWPZdRqHQiiu1UoJTykFkqvaiwM4jor81ai9u8&#10;ORiTMxPz9k/HntBUApDXoVT6ZrUKCv2F6H4wmtOyWkZYZ2QVrqq9UZrLpbKK7v5xT37sOh0eZHvV&#10;TMSeSnI/KFDVCaE2MQF7E+/jqaVz8fvMtbjKcwSdfKr7OkGUScankulBZdubNNNTSlYV92pfRIs8&#10;QzFIxaV8uzB8ZR485QtxMvWO8UVaCp7KVBmDaQqC1nicztO50h5EPPIYNp+YjHtzqODkbpL1oump&#10;ATfnSPVgvTxU6p4gX6eS8e3H46sLsL3xHUR4buo76OaqtMao5A4TPziF7ZrdKg6l2IesGtIulXor&#10;gtW+KJanOKMsZCkmVdzHG7kvTS8hp+YLyhMql+zD5j4REOvhpTVHIaiRur/Q0D0+vzJLb8zahDc2&#10;zbaJjBpkKLqTUFPz29Ysx++fyf+qRd5s4nkcS7+Gocu96E0QJmvV+tFxDzvxrNU2qLeH4MZfh98t&#10;XIYlJ/JNKWmscRN5WiCgRZ0zeFbiadFSm9dqY7UOYDP3YpSWb2gkQfwjlNGf4ua85eimcSLk7d6Z&#10;UnbfUTAy2XupbTYJsKdvLx7ZEEBF/G3ezP1GPCIkab0frGDkTiGidHUGJFhuUErCITkYpyW4xDjS&#10;ioao9f0020jUmjOfJIqK8ZqR+EibQ98Yf8kKD+vjT6Mx8RSR3lP83yN8D5ESBbcCs838rLJslJqn&#10;jqEasKS2I6HUcEQSErrKmlLqL38qIM57S0THGLMojU/9wZRBtanxMzIFGZaIswcVr6WAWnaQZtWr&#10;zkDxA5qhFIxyi2nEa/t8WTA8WFozGkOs+NCVvoN4YUMOgrHxhuak+WVBuUA7GZTPqXtqe/9+3HJZ&#10;ay4QapaG9oTPaP51nof537kHJhQUg1FA3KwbKV7uY3gU90fpnDp7Khh+l/VT45m5mNtIClynKEPc&#10;6zjPrjg8CS9vWoC+WcXcCykYuYnkNqo1a0VdnrsU1FMRhyj0juH6zD34ddYWDM2bixf4ua+PfI3C&#10;qmnYEvoER5vepXXwOIUVBRuvrfz9CxTw51VDQss6zj1UnC9BopflpbZGTlHyGU1g/utXU1IClExm&#10;+yO65uukmSajm4cJjD6Er2IORubNQL/8ErMczEqhopHrIkMuq0wqGW89FYxSrpV1RtqiAuqeT5rK&#10;3oGbshfjzW1e7AjNQCT5JJqsxoznyLNKJjSuWgphGMGZYh9KPtDM9jcxv3gebvZuJJ0KPSrlVx0x&#10;LgodvxJU5A9X7LICV2XvwfACH9bVTsOJ1HOkCQd8WmgZSWi0KDAuAGR0485fvCnEK1kgRSeaURxI&#10;+yJgdk6xOrnaFAckXZdGJ2HWQWUOLsYV2cdMuV5eoCVlogmTdbReagnMSBNUhKqfGJU/H3tD063I&#10;WK5XfY+zjAhOTT78EPnzn7dkOapv38n0s3h3vx/XeXegD+WTxjWoFk9JUZZk4g1Redfg6uxdeHVT&#10;FgE3wWJSGaHDKPsEsMkrpF2doxoKt3WttpZoTwrGQIYShUKjKAM00fIdDFseQI/cgwSQBJKexN/c&#10;Y+Yi60hCt5GruQ24wrcJ88vmEJU9Y4QtBSNTyKGnti/c1tJnFSS0NLiLCka+O2ngtBqvcZ0l2pGA&#10;a0rRVGvSTRNBWdBbQoNIOi6h4VCjMqHOUuid40PJ6pDy06hUfUZZJirESlI4KvtLCDdGxlDVtCrQ&#10;5T7R5EUFxxX/UBWrnidO8z+WJEMpO47vbQ4PRJhC7atDM3h4G8mYirPQpOfBCRlauiz3Sksp0Z1y&#10;1RVavkbV4NBUpdKxbCd+TtlwPXxluJtovi72LJ+Ze8jndwHUEW5f+Oxu/eP+/filfR5GonBZUYZQ&#10;zeUpwcE9liXC/dU8jWR0LJWy2ng74aC2LlbxbFk7SggQY7eeG39aQsBIc9MISaudugTs7EPTcKOv&#10;AB1zGql4BVgo1Lx13B8JUQoTs5JLcZN3F+6lAn9/SwCZVUtQnJ6FiuRHaIg+yjOj8kjx/JpVo0AF&#10;wnOUYFFxYrMUovYvoRRzXpPPIdpQbA0qQAxK8am26Lv78K9bCo4rI0rBzbOkacVK1B5J/eTOUunE&#10;SEcq9txd+xHuX7YEN3u2IGPRMUPqmlLaK0/JCkrBJ+1o6itpR0Peuvv5mmpocql8+PM6z3aMKlyI&#10;jSenozH6As9N/CPlJkAyFKnEYDtX1ZzFk5qaOgY1ic8xJC+biFZxDrmgaDUGFIOpvEinEuQVtMSP&#10;kX6rcSXva3i+DwWNeQRtT5lLSgpG2Y3nI0MtlblVmYheRKemwI3fpNhcMowAhtxqen86PA7RyNOo&#10;Dz+PaSW5uDVzMfrLmvfQcvGRRwoVe1Hn3Ro+p0oS+D/yVXd/Ca7x74bn6CyCxxfIu/x+0qd4/rzk&#10;jwk00eD/bgUT455ofHsjwXXguAe/8a5Bdy/pJ7fMMmc7cm87UO6o5ZbkT+/co7gzMA9ViScQTBNU&#10;UjaqJZjOy0aJ0xL9IRaMvCCihTOkf31OLXz0+6nks3h9hxf9c3eYrOyWJa/EdxRMB7NcJChP4De+&#10;HBQ3fEBkP9r8noYeKJgM4f4A14MCUq5SWn9fdKXYT/cdljaq75cS4nslABWjcLUYCjTKv+sEsOW5&#10;y90VHkNEN4YbQ/RtBO8KqSxFl8pHTdjkU1RwUELnLJfzKdNq4ne5+hYRqzZVgtbFQFw7dymdwTZf&#10;euwqD/r7D5ARpEi0FCSlchEa5MGZIqGw7ExG7qgZFvJ1K2DpVyNM53/smKsajhr8zrcYhxreoYn6&#10;iF1LabBS2HI5mALm39/fu3/FSjeOpAKl8GlWJ2dlQo3CmaDa7w+n9TeaqGYsrQBlKNFqURNB7rEC&#10;swmdAfdeZ3OWSkYK3SlD+Wt179onKUilOcuPqyFSEyz28uDir5FReAyX5zWaD9hiV1QsSiCx8c2e&#10;YtxWuBbz9s3GseB7qE2NR63SKCNjzCWnmfHJhMCFgIUspZG8r3H8yXPl/WkqoivklXBTarZcM1SG&#10;OvPgGFqgei8Vub6jjT350csEnSxC8gOtuaa4uk7L6hP9CIhR4Crux705HP0Ck3Zl4S/5m9CTCL5H&#10;1hHymBJAlCCiJqUUDFQAfaiAlXGjmSW9/Vy09Pr4ywj0DmJQbiFmFs9HefwVCt6xOFP7KK048kDi&#10;DrO2lQEX4VlFeYap6ATMOrwQvw2sQG+vJnwKNJajt9y5/O4OBERK55clZaPCiXh7+4/h2sABzN37&#10;KXaGvkBd/HEqr2E4m1D9jzwIVPICI6RRPSNoQV4QP9IKT0nBi5/Ji2qDFE2Ow+HUB1hcOxfPL/8S&#10;VwT2UZ5oLr5SVSXwaFVxaS6Rkjt65hajG+8zwxfCFYs2YvjKBTga+dBc5QpAm+VKGrwQIn/wTG1o&#10;3/9yBZMgD6TJq5HIeOyjpXdXoAgdaQ130HAvnmeXAo2uoDXjqyd4qUUnWtB/zCvA3obnUZ+8WCtE&#10;INSanSo55DJE277e95fOWwBOMtsBTncmDaSbheUBXB9Y6zqZ+Mn/31UwXXmDXbNJcIG9mLDag0To&#10;NQpnfZlDDvLZOQvm0hWM0Me3CkYCymlMEYtiMortaDnh5cxfJQOcIWKWmX7GmFW+3hFGbNYLi+ah&#10;3DitBZ1KedZG6bMWdOaS31jWir5bRZNC2er6bHn/chvxO5QuLKUms17/S4VUpDUCQRL35sQ0/Ma/&#10;1pjcRj4Lafk1c4GKg8yqufXdC0/hquxNuDpHw39qyNC0bsjE6qir2d/OdcaNDlTRElqDVae+RIgo&#10;wiVL8H5UF3Tx2d3z/+P+/dh1IUEBrJ5NMmWDcjGp0eJjOBZ7Ezujs7E3OhPVsVeRbH6UwkRp53eR&#10;4O5FjAIjTIUUTQoti7lFA0Qs/N1Vu+v8pByl5JWa7DJbNtXPwM3eJfhvKuMOBa7gVTUtEqidc2XR&#10;nMIfA3lYcGwu9+JZ0sZjaGpUGq7rMiAgYDEy0Q0J2AEbWahcF4GB2puobY1SzFtsae90n3L/uRRb&#10;WWZNibv4+r9eGEnpCmzJorD4lixCnqesOrl7FUhVMFzCOErarE29grU10/FArtKZ91KJNKAz9+ay&#10;xZX4b2X/ENRd6dFIXyrfgGbN1FsNjXqJ9cmpIF0dxHXZa/D8xmysaJhFof4ov5v7Q/q9YEDq4lmQ&#10;3pPxu1DV8i4m75mDm2g5XVZYzX1X/IXAJytNCyJEBVNORS+LSbVnSlapMoviCs8e3J6/Al8eXYht&#10;0c9RSUsySKWhkRNNCQIM8kUL+e1siGAuNATJyCAqtrsRTA0kQLgPJc2vY2VwAZ7auIxW22r0zTuA&#10;ywo0gEp1aSpAFdDg77RsO2XVog/5o0f2YT4zlZ4vgnsKsrH41DSEKKjMxUnai6mHHff5vNKMSWvi&#10;9x/iQflPXGcaeeb8KXf0icjLGLMswHMlPeXV43IlkeRRYdOaUSyuk/ckMgJR/NG7Cofir+NUWMpl&#10;JIGYrH+nYFyz1UuX6a2jO0TfkqXmNYo/ZKELf2UuZd1KdCFtd8iX+1eJG26160zhKQF6Q/YyfHnY&#10;i+bgM3Zh5Ykr+N2sLso/QLm4JQZ3TC4lI5+uKwYUc2pJ4fA7uVoJxwRLSITsBJmrMpafUMVUJDLF&#10;ABIq8JTgIeFJadl9yTqhoqBwkRmnxoWtJrVqNywIKZcahYGsFlfE6LJwdP0kzXsVg9akX8e0I7Nx&#10;tW8f0aViL2rBQcYgc3an4ugWqCBSqOFBHsHAAj+Gb95D0/4QeqmFiV/9sZRZplklUjBVRI3VuNq/&#10;C3OOenEy9gLv3SmYC3xG99wSUnqG7+7bv2bJ/Wh1CtzLFC2F6sRLmHXgczy+ZiEG5nsxtGguXlw/&#10;F7MPZaEy/jyZ+iGcl/Dm2YRorUbS95B4FNOQACVx8WeL1RVIucg1JcGv/z1odSGf7PuGCnc3LicK&#10;70AlY7EFn0tF7ZCv7gu7MZHvKY19wPNU3YKyzzREboxlvGlOivVE41npHmTtyp8vFCuCFoAwq5W/&#10;K/lESy6zNK2IeGoQYmqiSXDhfPe0WL+3H/+KdUYKu/XsBIC4pGjMdST6i8sCF43JsuG9cYUTj2BT&#10;3ed4a/M3uMm31nqnKcGhY6AMPbzOglEMVPNc1FrDZqGQzrr4BHBq0Jf0d92itbh/2WIsOz4JVclX&#10;EKfQT8vyJE9I2Z1uFE0PRWN0LPY0fownVk1DB+udV+na2MhlQfpUZbXNjqHFrZZGltTjr6ASOon+&#10;2YfwW+9S3F+YhQ92L0B26Rysr/0SB2PTUJ7+GBXpt1GZmIiq1Mcob/4E+xOTsezUFMw7Ng9Pr/Pi&#10;Dn8+rvXspHWiiaKalyNAxuvLBUhgplZPnclPVgzN+1DD0gwJQe7BnGOzUJN6xyzq0ykqy4i6f8gV&#10;qUJJgdFWfv3HM/nftDSCuiVIuiIgDNLqn7R9Lq7I2sqzVINg0k3OMVqtpTY0T5NWr84sxwM+PyqS&#10;z5CXBTTHUs6NpXwUbQqgPMj9/QEeFJ6HZQQbPzoFkyD4r02+jTmly3G1dwPBt+JAcn1+J8jf0VeN&#10;3rzJv2YuwvpwDmLB8cbUclepel8I0VormGnUxoXbXEKXWlQcFKpuXYzJ2OtCpSIaPaB7n7NkFJfR&#10;A+h6Ujqt634zk7XE1MosEbNbXIGfsewh3qe+QyacHl7KRNeRW8d1DZYVdjFDhujMJnXyZ5yoUD7u&#10;PfHZGL54AZmyxGIrXeTGUNqxujhTsfSildKJ6KCXbwPe3j4T08rW4pasFWQi+beVlqpDrjF/tx16&#10;7gn0zz2KZzYUoCr9Lg9D9+PMfqsYp3DW/fz9vv2LlsYDU+DFE2OxN/Y23t3xOS0MEoCH91dQi15F&#10;ck+U4RpfBaYXT6PgeJ2C6j6cJxHFSERRKmv5/N2Z6DvdOQlNuvoH7jcFQjw6DvsoeAbkzOO+UHjK&#10;/69mpBQo+qnkiG6B/fitz4f1DV8gln6Cn7kPiRYufq8FlQkkpLic1awkCJcIYSY8X1O2n1kPvKZ1&#10;7jY6lHIbYpljAh2WfHCR5mRd/cN+/AuWaMhSzKmIXYGxLHJez6x1WdAKfit+MASpOtIw6TEZuwvJ&#10;5MOoir6ImYfnYWhhLvou2on+VBwaHWGD5cz16pIi1OfOWv4XnET7ABmU+6nZGr2yy/CXvCy8uWsO&#10;rc9P0XD6MVpJpHWdSQOfV+nGQVnvj2NXw/O4Y8VqXOPdyzPRNdSGpcSST1SHolqtTgVHLYnlyuxq&#10;9MkscW48vrebpxJXUkj90rsFf/blYUjuXIwsmorxy6fgibXz8MjK+Xg4fw4GeTPxh8xVuH7RAfRe&#10;pH5stXwepZiXoR/vV93TLSGG999Dis7amRymBadZNSfRz1uKWzLX4KntG1GeepH7OZ57zDMm3yrJ&#10;R2dr5xlWrK81CeiHyJ//vNXUoH0Yhhgt2DhpcGPDZxgWmIXemQfJZ3Ljk5aUCs797+s7jF/P82Ne&#10;yQI0pkYhGZIcVGIGaVRW/kVetlKUNq7V5jIwLN5Slwud0TDy3XBURCfi2S3LoZEqPRRv9Svu+h0X&#10;WfecOnQnmrhn0TwUN3nRmB5BJHi3MW2UhKsgsDSdzP82L9zGcvEWJzzFgIrJODQq9CvFIvNKKFlC&#10;zCkYJ3RVuCVFIuuJm8HlMlnIxHItyUVjCLc18YCfNaGnKnQpHVk/cq3pcy6gLWWj9ElTZkKcFy0o&#10;C2Ly/6kUFU3sDmQemoY/ZxbxgI6ivSqgFagnk1smFBWGhltJmVyXvw6Fp2ZheWQx/uoJWAzGDR9T&#10;Fa0C/OpXFkZHonfN1b/Lm4PS0x9zLx2TqDmfGmCqOPCHZHH8kCVzWplr1amn8PmeKbg1M2ABZqUM&#10;K0W0D5FjN5+QczVuy/GjoOIDWq60KBrkClNAkJYCFclZ7rlcUYox6Hy0hzpPCQDtYST6FAprJ+FW&#10;j4cKWL3ZghZz6cDfu+Q3oqOnFtdm7sOEgrkoiX+OYHwcmePuvxV/tURcRovO2/ZDiQZGKy4OJMFi&#10;cbmLZr2UmvmQzVJwqFaV2qILKSMlf7g6n7b35ccsVT/rPsxyiw8ikryb98C9IOM6Bcl7IX2lw2PR&#10;lJCikSKSlaz91AiAV7Dm5HyMWbcNfYkyO3HvOxWUoGu+6kNOoo+n/mKCSI0V8rYvjNASUZ891Q5V&#10;82cFrvXtwrPL52N9JS2Z9CgkwkMsucCC8JEBBBVKdhmNvFAR7lu6lt9ZZsHfLjkXFQzPXyO1O+UJ&#10;BLiOCZflV9vI6Y55Yb7WaKizJy2cXv6DpJV9FFaHqDRK0CewlxbVXiq8Q1QoR6mslKYvS6ucVhGt&#10;Llliflr4tOC7E2ip4LhzToirgb83ooeH3+3RHB8+q38P3trjwY74NPLfAKOlC5b6SnnAvTWXKWlQ&#10;MsTa80e+C3b+dy61akklH0BYfJC6n9bsc/BVz8cfctUXj/SRq9Y7AsYNuMq7H68e8GJ30weIct/O&#10;kU7VaVxeFFn9JoNFqz9I/jj+F/2bm4y/S84ePPk+/hLIJ72QjglgVYP1dwpGXYG7euvxyPK5KGuZ&#10;QmFL6yIxyL5EVdESAK2V4W1f+B+XfKctNHWbNIJZiM6Eg1r8K3PhouKRC4RMqbkgschtaG5WhgyR&#10;IF8/H1VanXyxmiFClEsGdT7vS1zcvG9db66gUBlcyjRCvQuym89fXYgpQGvjz+LhNQHLsLFuzWQW&#10;10acK1fZGbVUHrXoG9iHcesWoCLyOo42vYlHl3+I/mrelyf/uYouVf9Qh97KKssut/Y3N2ZvgL9m&#10;DuoTz1AgUQhSgEpIS4j/w33/D0tK2ZIeuBSAb6G5e5rCLCm/eFQCT0h2JJ/nfjQmRqGu+SUsbZiH&#10;q/ybkJEvZamuB2R+f4hMHrX7lJ/8Wt9ujCv6BseSbyChmS1k8ERU3bJ5DV7rXETZQ866cAJehKbA&#10;9j0k9mfwGU31G3O2c49cd1x1nJa/X63XO3qO49ZF61BU/BrRtVLHReg8X6tReoBo7N+jYP/9S4rw&#10;nyNqdT8Q6HGFaa6O5DwtjXTjA6hIPEVr5n382bsA13p2m8BXiYBiMt1Jb50pgJX5pXZJcjeoz1k3&#10;ZaAJuNDKUMHmrQXFmHRwFYqbM6EhW+kmuU4G8HqD0UIFfI7X2kfGH7d8GoX7DvTMF7PTksmtQmeC&#10;yc65Dei8+Dguyz1EupXlrfoupeI3cFEZ2O/6zAnewwnrDdhBdUsEXmr4qixKvcfedzEZxk1UFQir&#10;5z0eJc2Rl/h6D1+Yykip2eXoW3AQv/Jk4e1N76M29jLO1ikh47t72fr79/fWeT/kHo+mB1GeUNlT&#10;pgiEqnVJlIpfU1EvNA7DhaDqu9RjTIqX4IOfOUsgq6a9pymTVHenkQ5m/QnAUrZpqbyhdQkApshv&#10;Wq4exwHl7y7Hvw4Etd6vZI6WwI7rRCBLfcRFIKlnJbCMjSYoIH3wM+dDqkn57nP+86WkGoFTFVCr&#10;Zb5CAfVND2JH7aP4asOjmLDwWYzOfg+PLPscxaV3IJLg/tB6NvrjTxeq0OLfF3/X97Z6flzcWspc&#10;RoCT960JAfp/Kn0/QqSvFK95up50RsPjSOQjPLZpMWXgAQKTMnQvPIb/pjUu16gGkakzR7vuQudE&#10;Tvfmfoni0zOI1OQW04HK5yzB4lo1/JAsDn1O7qtWBmu1aOwA7G9+v95rWpTfHxvITePh0ww8L8Qc&#10;FGrlQymziELIAso/QCCbArH7dZaT/P5CwuqjdD4oVCk3jMy9BxAhM5Y2fYrbF+eTuR0S6GEMJ7eX&#10;suvU3delcV/t24Ivj32DE9EXcDL1AqYdnEaUd8QEgxRMdy7N6lf7dnVHUM3MtdmbMXHrVJxMvMi9&#10;0LNIODs34A+JbZlLjXun2IoIQdlKciVpn88mXeJDU3wE9/5eBGPjsKF2MsYsncfD1hwTCQFZY1I0&#10;FAZqJ2HC4ziuzjmC+7M+R2XyVX6H2r8M+TsFY51x+btiaMoaUs8uZ8mo0/DzeGvtTGtA2Z4KpnOB&#10;a0vSMa+cgojCkMj8r4H12F47EQkLRpNw+R3njfnup9XiwMZ/2lKKt/Xqo0JV8kFzeLSBG/V2i6Tv&#10;Q3nLy8itmYZXVk9Hf+8uZFAg26yZgjpc7m8tmtM5SVjXmYIR0FGPM01NzSBC/XVgDR5b6cHG2i8Q&#10;TD6FNM/9bPxBCjCeT+guhAmadjVOxbPrF+KW7JU8d80PqaflqlkxjbSIpLjkqlMwVokqatnD6xEg&#10;9ORrWkrTtw7isnAEGvJlsbjPZBCIZfDe1PRVCkZZYhoapuxJ1UF1llsspxKdaN1o7kvv7F24IzcH&#10;c0pmoTTxkY0PaIprLk7be/j9ZWnzIQrG+F0UtqqRcbE50WmSfN4cvRtnUs4zoO7ap7lsDLdZnorP&#10;6ScVsVznEqomWAV4HkZKYIDXcDU//G7+bOH/z/AzcjVLlnwrw0SzArDOom4Fsk7JiK4VXnCJRBav&#10;pDw7bcXNSoxRmrcAuxSgvC66h9bP/8/Latv0nPwuWcWynlUXE6QMqI+/hPLIRByJfoKStLwltKDJ&#10;b3JHC9CpDENKpXW1Kht9r3tmyRV5APTdUoj8rOLZCZdEI0NAnSxaFa+UdW38RQQqFFvcRBolvZIW&#10;1BhYhbOdAyH0ML1SjnY9iaCkcf7qnYntLR4egmoMnPBS3ML84RRiroL7Hx+8rWWHYK4ofdYt9zrN&#10;XkMM0o46HB4YN94yY3jjF7jpF0zhUBDxPW5mtpYSDS79MNRg05lzUjCOOJIJbaY2hwRgzzWKjD8K&#10;ocgjWBrkRuWuIDNVoQOFbxcymdqfC/V3o2bWnJpufP1XniXYGJyKcOxRRGOPYEX9TGTkbCUyJANx&#10;kxVcsw6n8kmTaRWzudKzC6OLPkdF8nU+c+s+6p60H5eO4JUqbtkfF89Cw91am9a1UAmkJKylYIL3&#10;oKZpIt7cNAtXL1zNQ9cAICFiBZFd77aelr6qyu+T6Oc/jLH+iWhIv0SmpCXE/XFp6a6CWkziAIcj&#10;Sqtn4t6KWepiL+GpJdOtjqG9su6KpGCIkOUP5p5l+Cpxz5K1OJL4hApGDCEG0UwTtwdSim096899&#10;6ZyEipMapSA612ydRgoagqh0/HbE+Xok8TSByvt4clMeblmYT2v3KM/IjfRW52W5NDM0PVN97gRc&#10;aG0qM6wHrcQeitl4j+EaWZ+Ls5B3dBoiKVqgRJUR0pjSqJNBneU4FNd/hI+20lrKWode5PO+os3s&#10;WiJMLsUOSa8qflStlxvaxzMkbShhRck/+r+sUsUk1bXCZo/4NXNGCpBnzc8q3miFnaQBvaeDNdmU&#10;u49WTGEJ+uZux7AiD7JLF+Jk7HWECTAS6YGIJP/S5v61tU4Hx+NcaAQuhAdaooz65Alta3aTwE40&#10;MhhBovba04+QN0fROtYE0VEUtoopPsjfKTCpYJSN6EoUSIPcqzPR0aTlEfwOAlv+3WqhqB7PWigl&#10;yKvyrPA96ajrzdiqaEzJ8DOtiTCtRakaZqZrCPzJxedq9wS6+V0mpFvdU5fO/7HEUPMASHYpRKCQ&#10;hVyH53jddKP4kyBQMeXw3Tx/BzTMqxF31xDvtiqY736vQKv7nd9L5aUaJzdCXa1pVIogBSPPC5+f&#10;Frisscb0oyg6OQVDfPNJo4qvNRC4JNDLG0UfhQw8USoYlXBUop2EZ5fAEfwqkI/8yFKkI+PtIVIx&#10;bag2UGaZah8uHW3HVOBHJXU67IZrudGkUhpumQ+dm5SWNhYa4cYrLTKcGo26+GgSHq8vYgjxkPm/&#10;c0L6PKy2rtXWOkO04xSM6mHE2Nw4fp9mIagpooL7qqk5GxqDk8l38dy2RWQ8KgoKxg5SDDm0Yqyu&#10;RVZJOZHaCfTLOoSHl3pRRdSeFDIh4RyMT8b1i5fzPcfQM7sGfXy0ELifqp5WEVl7bzV6c29v82Vj&#10;f3QSiZsHTavNFDcFj/ahrftva5lSFBrm71JUhsp4NuogbFlVat3A54ylxmPKYT9+Q2XYm8LeOj0X&#10;xokkJTyIgvNJEBRg6geloryrMtfi480fIRZ5DBeM2KR8FXuhBStLib/rPg2NCRHx2tbwjj9PRN/A&#10;mIKZ6O/fawKmW75cOBJQtOC8NVReRzB2/UpUpSca2tL9KqgvF6p6iSnm9v3n/E9Yek65X0/TMldX&#10;cvN5t555XAiZgiH4EM7WjUJl+D0EjszFoMByXLFoH8HKEVoJmqfB/aQVI+tTSSft1cVbv8s6lgVK&#10;kNA5UIp+6oKetQlTds/A3vD71kS2hcL1jMoLwrchSnooi7yBWUfmYfiSAtw8bw8Zv4TWEIGGV4XB&#10;laRfdSKX5cQlRUYFJlpR4FhTXDVCoYeEhlfTaF0rEBu3UFCNy2m1auKowIpqe1y6vsCVlNMx/Ma/&#10;Bq9uXIjddR+gIfIE0kkCyORAAr47SWdqHd/2Hn5/Raks1bnDLP+wMqLkCqNiSQ6l8hiL0vDr2HTi&#10;fSwpm4jl5e9hfc172FH3Lo7G3kZ16nWcokJvSD6NUPIZov5nCSyfRyT6IlLBsbyPcUhExiLOleB3&#10;JZOjeX8CpVQIAkVK5afiaF3OUnFLQNH4kWfr6vh4v7QCBMikqFzsmdYlFZa8AS4xSVmYApmXrmAs&#10;zmZLAFoKS3V/KukYQfkoi4jAOSIXNxUMv1v3cZpyNEErKRn8R3DuLDanYMTPin9qqRZKlpImYFox&#10;tbwWvM9k42h+5xOoiL8Gz4npGLA4D/18Bwlgj1tBdQ9/jDRSjyt85ejlkxV8HN19ZbRgfFXoSFTS&#10;N7AJ7xd7EIs+SoEsLa3NVeEbN0UC7IcomNTdvBkKJWUCmbuMiOGiYnHuFeeXluBPn56AaMtLKCYT&#10;bI99gt3xWdh36nUSzXNULkIngyn4tIFtX6vNxU03lEKhJgWjHHClsJqC4Qaa+4evKzFgbe1XuDUn&#10;QOvjmFXGdsrTbHNZIKpJqLCfYqpbF+Xj6zIPojJvQwMtjlAZfQdDV/i4mfvQLUsjcsVkRJe+RjIw&#10;hQGRnQYC/dK3Eevqp5hLqFXB2P5KELV1/20s5/KT0qTloow0fo8C3Gkit2YFuQkCwvEnUVT1Gq7P&#10;38VnOUYUUWd9wHrkqc6CFhnPWeMMnAAhUfjqMXq1DxvrPkVazTFjAhTDjYkUtNYZGWLSWRpx6/pS&#10;MFJuD6Ei+i6GL84m7exHF/nnKayEbuWHV1bSlXz9lX3LyeCvkZYkTJQ4MJLfLatUTHbpz/9zWkKB&#10;stRc0a/iWPcgHiKCJsOrkag6dp8lulZCRZKoPBR9GqvqpuDpdfNxo2cPNDNF7T8UM5HLSV3Fu/sa&#10;CFwUpK/hUgNNxTXCpDP+JFPfQgtlZP58LKlfyGuNoFAZwbMbTbA3jEL1HgTPPIW90Tcxef/HGLJ8&#10;EW6g1XkNFYGCs07BuGQVLf3eNZd0Ix4gYBDA6ukLUnCEuFwygnOh0SrmUhKMVeUTWMiyuYr39Nus&#10;LXhySRZWVnxow87CRMVh8qOGfyUFLhXflQu+jf1ra5m7JqF2T7Jg7gEald06CLUto7EmOBWjVy7E&#10;b7x5uNmzFr/yr8WvfWtxq38dfudbjT/6lmHI4iUYu7YIL+/Iw4cHfZhZ40NmQwDrIouwNbEAu8PT&#10;URychOroWzhe/zTCoUd4n+N4jrIWFP+Rx0BCWMLYKRXnHpMLTPLElVaoPkmAWqn3cu2reNj18HMT&#10;auVushEb/E6XyPL3z/nPl/aKMrjVAuPvatdj7qwIrRsqa7XYSugair2YvOB7QlQ8XM6F577rb8qF&#10;P0158HmU6q4Uf7XScp0cVH/knluKLR4dhbLYm5hSvAh/8q9Eb/9+gp8jJis7eMKWSatUdOseQTDU&#10;Necw+uYXo53a4LenEOxCYfDwqixUx57kBkkxUIsRHVuLENPU397g/23FkgP4fgkpbbw+q4wxEgm/&#10;Q72ltNGaR5KmgtnT8AFm7/0S45bNwOCCeRhc6Mf4VQHMPjAbpfEPuWlED7GxVDaXru3NJSaFdlHB&#10;WAv3+H0U8LwPIo0zRBjaRPVH+2jfQmriNbRWlIKsGSV15qowV4CUhdwAOQ0YUTAdWyNfWXsOzVGR&#10;VXUq+jKeWTMbVwV2UakoUEthIORHJtREza5Cdvyu/v5D8FXMQijxKBmLpr1MXO6pZpi0df9tLxe3&#10;krBPJ4iKlckhQS03YkhV+BNwgAp69PJptMCk3DSDRL51V5fSVciS96Lpil2JLq0xne8Yssun40Tq&#10;LTTxzM9QaQj9aG/OKz04NBoa3qUMMhfYlIJxcRgpmLLIh7i3KIcC6ACs9Qn3SxZcL2+Qrx3Hlf6d&#10;eO/IUtLUS4bopVTUHcAsLikYfmfbz/rzXsrsSvCMDSARBAjFqlVRKvGQNXl1GXPiCfIXUbKmcNY2&#10;PYU9sc/w0W4f/uRdhX7ewyb4VQ/TlaCnF9GhjYXga51Im50CUjhkbJ0xlUJfbwmuy9yCwStX4mj9&#10;o1QyY0kXDyJCHjidonDm9aIpWkxNr2BVeDLe2zEHD+cvwjWeXejv2Y8+tNR7EhCpd1xnKgrRjqwS&#10;ZUbKYrECTcWExBM5JXztGM+b1qovQuUTRd+sMlyVtRs3BTbiyeVfY96huTZXP5h4hM9MwZy813hH&#10;blG1mZF7WkC2rf1raylZKJ0QDalfHnmQyikSfQxF1W8RJC1AH982dKd13ouKUS5a1RTJhdeLoK83&#10;V39POa7xHcb1/u24wbcSv/Tn4abcAP7gy8SdBV7ct8yHUau8eGZjNl7eNBcfbvsaX+yZiXmHZyOr&#10;dA6WHf8Sa2q/xLbITBQnZ+BYegqqkpNoGb2BxvgLFMBP0IKYQMA31mrJlJCQDg/k68r0c7EaNQVV&#10;gWOTOmNT9gnEtfWsbS5rUOvCB+J/NZ9UnFrFxcpobE4MoPIdTFojcCZvap6Qfe6i10PLFMv3Vov6&#10;MXIvlYRwmsr7TGyAeUU07TUeH40o+V9p0VsiH2Fy8Qz8OWepeWpslpM6BygphTrExpqrvoqARS7d&#10;X/oK8NL+JWjXm/+UuawCrN/kL8faxg+RqBsOWP+nu7k58v21Znt854H/h6XgptC1pbySuTRDPErt&#10;30zzuCVELcmNkKBvTDyDl9f7cat3o7Wu6J6rFit1uNxbj1/nbMMH2xbgROIFPiSZ5QeYkxafUMYS&#10;f8rNAw2L4v27Oho+W2QkmX8wGtMPYujyxURk+4j4K9CHqKyTTwhOrbApLBXc95K5ciswc+8HOJ5+&#10;hYiQaMSK3YajIfoU5uyeil97NlkrmQ45pWQ8Ini5iCTYiQQVIFWw/8MdX+NE+m2iiQdxngJIFoFS&#10;Mtu6/7aW63wgy4cERLQi94sVl8aIlqlkjqU/xQurp+F63w5DFR3ziCwomHR9JSp0DLg5DT0XVlHh&#10;1eHq7E14dO92nEq+yHMZw/0gwfF71CJEKcQqtlV7b7kupdjkizWlyOtb3REVbGl4EgYWFFGZHDQF&#10;I5+9+eepYJS2fIV3Kz4uycdJKuLvKhg9h37/IXG1n9OKXWxnryyn1lim+99Ftwr3L0mhkDRXkdrt&#10;DOJZ3otUmgog+iJW1Pvw8JJ8XJO1kZagihdPkYZOcp9FW9XG1Brk1tmK2k4SLBx31rYq56kQJm94&#10;BLXhp8l/9yBMgHhWtNYgRK0OuGoUeh/qmp5FcfgdzKhcQ8vJg7u8WfidZylu8GymBbKf/HiUwqLM&#10;4iqWwMFrqwi0R+4BCvFt6J+7FVcHduIWzw78OXstRlFIv78zE/5gAOWNFEzpMRcFKxUslapiHhZ3&#10;5Z5oLxRHdNb8P+5fW0tBZ4FU13ZKCnwcyhMT8cTaubgmeyM6Fp7AZflKlZeVLgtM6dLqZK19Uxse&#10;ASrFSuX6Jng07wTlHt/73aVkBSU/KFW7p/cQ+uccMBfwr71r8LvsIvwxy4c7fIswLHcuxhR9hVfX&#10;TcXErZ9j7pEpyKn6EsvrZ2JliFZby2uIcq9TcomlHzFPgGoJLflJLi250Qxo/eOztrVaguqGrGJH&#10;ZQoqJq1GuaIn8pGSpKgczobvxflGZd1Kcbi4y3e/47uKxV7jvZy25JOHrXD3dIIKS13JqawEyKOx&#10;8TjZ9CE21b6HB1d6CEZWcM9KKVuUzh5CRo4GLpIe5VrlfivLsR/3/NeejXhr69fYF/4U7dSILsOn&#10;3lF16Eck/uEBH+pjr+BM8E608EJBzUtJ6IYuXcGYC8q6s2oYlQrAhiGR1mbTguHGhMNDKGyfR8Hh&#10;F3ClpwQds6hcKNA1j6abt5w3Wo/eWTX46/zlWF0xE+HTj5jmbutabS1ZLzJnRdzmpiDiSRHly/0j&#10;t9iFRrWXH42DyWdwbc5WbpKqYCvQm6hHri035Ey+6Tr08FTguvxN2F77KhJEgAoWxhLjKNgVSByP&#10;bSen4s6FS3j/R3FZQYkhyh4WOJU1I3eGgqQn8VDBLBxqmkUmG8XDJ2PRrD0dvfQ0RXMpKqOPytFG&#10;0sYHkIkHED2NRG3qKby/fS5uyl5HK0qZb0SXcnsIkfLAu6jjc145/ybS9dSSUI7h8bVZ2Jj+hsrJ&#10;9W1TwDOVfthiVMoSUYGjEKbF0nh9WbHuXpQ9I1/yfSgLfYw7CpebgunBa7ngr1CtMpJkuW3BpyU5&#10;qI2/zr13aZqyjl0auRSM1t8/53/CErNbayJZm6ZkdHYuQUOo1YbOkS/EG+clFIJUAEoHpyXjrJxR&#10;2NUwiWe6ADf7N6NX9n4KP50fBSMFZQaXAvMWnyGNKjhvXXWpANR77P7AW9gX/NhcUXECRFm7Z+so&#10;6NWPjjxwLnS3FTCqE4DinqfSz2B38AMUVk7B9OJv8OpmD8auLsTgpcvwx4LVuDl3Fa4PFOHXeUtw&#10;R9FyPLB0BZ5eXYD3N2Uiq2Qm1hz/CMfCL6IuPp4Wk4LlmiNEK7tBYzOI2i8qVsWmHB/r2mpge+nn&#10;L6tPQlopuq6N1IMoiU3En3Ly0T+7GB0KKvEL7k931dvQCmvth2fNRiX8uMQP1ppHpQik0e7q5aWU&#10;cNUEKdZEPhXviob/lkmnfVZ6OC1JK2MgX2mvMyho1VCyV+Agfz+A3jm0AnP3oW/uXvKEFx9vn4KD&#10;de9YTNvF3hzgVRapdX7gPrjBfm0/7/eXZlqdD6kjsobSaXYTP2vygMt4ku+T6y00oU0FY4pFAPvi&#10;3/qf3iOPkjraJ/gdqQQBCP9OxWkAEOxUJ9/CzH3z8UB+HveY9OXTGPMTlCXHkMG96ksgKatXrvHe&#10;lJv9+f++2dV4evHH2BmZhkZade06BY6hD1F6N82p8FXijvzVtGJmmRCVTy/S9CCVhRjk25v7vy35&#10;9YR+NRxJf8s0TieHI9lI4qLpWJt6HOtCMzAh7z0ShsYiK0dfqb0nuYg8iMB78eCv8+3B5N0L0Nj0&#10;KjfohygYEbMSA1wmlLJNNIM9RoY+JzRXex9ONL2N+YffpHIpsc3q5XfEo4JJtRBXZXUnj4ZjHcDA&#10;vFmoDj/OQyGBUHFFaIHoAJTSXRObhJF5ARKZiJwmYkAzPoT2nGLpJIImmv9DtgcrQj7E0zSjyRwq&#10;fGqOc7Vx/20tCShHSHJfKsBJ5JsejBPNL2BtZA7+lLcOXbIleGS16D4055zPRIbpQsZTjYqerW/2&#10;IdyRW4i1tV8g3jSGltCduECC17MlSfzKVBEDuKp5IUznxrB0c/5t2SpyU1BwVFDB3Fa4igqGqJb7&#10;JQUjJrWsI/5+Rc4OfHQwgNrYe/xOF3M5RyYQsf+QBIef20Kjc8u6/XPnptcdapdgEMBwWTuoH0ch&#10;zD2RwOG+Wjdx0kc0MgaViffx2cE83JS3l8qEoId0KcEpurKffhUuUsGY5VJ68cxP4M682dhQ9wXp&#10;cyxpVe7csRTmcjNT2UWoaEh7qgPRSPPm6J3kjSGIJsagMfYETtCCqku/i6roO6iMvEMr4QMc4yqh&#10;tVMa/QCV4U9ooUxCTeR91CbfQLD5CURSSpsleKSMuCD6oLxo4f03m+eBf4elSOVN4P7wPS7+qCa0&#10;l56mbKMk5Frn5xV7UJLLgehE/CpnNa6ktaH+f51I7/08MRtpfhllyuVcHfS60ua1R3KdkU6tjYnt&#10;IxWRvSYwqNdcRl130bJl0akI9ijp+wgVDd+jfef+avVQQg//VjC7Fz/r1nGCVMWsGnDLwuV4Z/1s&#10;1CRoyfD+zZUVJw9Q4auQNBVXwpHOuu3n/f5yYQqnnFo9CK6u0PGTYuVKBBDtSHH8/Wf//u9W5SIl&#10;JRkf5dlp7LRSkHWOwcRz2B79Bu/uycWvs9bhiuyD6CvLz0PF6j2GvrTyesmlyr3pqeGBVNg9qaT1&#10;voHLt2BH7bOUi48gfXqMepHxzXyTKtfVjfPKrJ0Yt8qH/ZGPEeENqG/UuXqa12KM79zk/7QS8gmS&#10;iJyvndaEzP8gkZpSBsMP4kj6Q7yycRF+m7UG7RV4JvN0VQWoL4TeMvt5Tx0pFHvl7sFr2wI4Hv6A&#10;33PpSQbSwoYYaa1IUIqxY6mRtFqG4mzqDqQb78Ou0HSMLZxoyKSHT+mgEsAVJojVjbQnGbcrLbsr&#10;/Fsxabum7I0lgQ/DeTJonKg/mlJR1jA0JF7Gu3vz+b591OZCQZo3LiKWolLCgATACVoXq/HJnvlo&#10;TD1mQd60HeilIzhX/ORa+IgYLMAfpgVV/wXuXzyf93sQXfJpsiqDx3oTiQHktnI1MAoKSwDdkr8U&#10;Cyqm45Rm2kfv4DMoTVztWpRWyXNKuIJIm2YpJRMSEauRqLNMLaBJBKWO1ZWhSfhr4Roy1D5ziUm4&#10;iQkVf1LftivyduGDPT6cjHxAwpVSkYJRto2yXERPl36mP6flZubo+cjw3EfxQGuQ1pCkLSkeZTO6&#10;tjlNtETTFhwmWiXPaXBecfpzPLe9ENeQkbuSgbtaMF11J672REtJAFaDcjHep3N/0D8Fexs+Inh4&#10;gPx2D79vPOJBtRi5m0JNZ8nz5T3KwyBrNUVrI0kBluJ1m2hBNcf4kwBCIzGU7ad7VLdtFfHqudKK&#10;q/J1iyuZt0DWGkEK6eVM6D5rN5SwOISAlPbBrW+fu/W1S6f/8w3KDlXT1mFUhnptGC3oD/CXnDW0&#10;lMvMJSbl4eKgWu5vva49sdX6u95LntRSoakUiu0nlY72tgf5SPzbjTKxo6zCvEp00mwoWTLkpZ78&#10;nxWiir+oaHpeXEps6emtITDVULlKXJGZB0/FVIQTz7p9077y+ZX4IXmaUDJIG8/a1lJ6sMIK4n+X&#10;YCBakstcv+sspHgUOyHPfu+z31cwZrlQUatXY4py0ubtKFEgNR5HyavfHJ6LBwoLcJ13Ky2+cipp&#10;uUm5p5SNPbxl5PdT9rz98mkI8Jk7kd/75azH6DWZ2NQ4BzGeU1pxSD5vu07Wo4gbmVNGYViKfoEj&#10;uHHhCizY/wmSLc/yzTSp+WAafmSpdXo4/a0HVGYZfxehGcGIqfhaLHWbaWgrdpJWFCozRPwAItRs&#10;RWXv4vbMLCqzSpqpcinxwFX85RP6V6ygCu3zq9B3yX68uIkIODqFn3co8FKW7k1ZYso/l9DUfYUV&#10;X1Db6vRtPKCHUVj5FW5b8IUjLA+VApVaFyKhy7mhnfxULrQGMvLqcGPeBqysm0XLZQzOBonEGngY&#10;qYEkcvkqZc08g9m1S3CdX4HSsCklEbWCpGq9oWC7+k1d592GCUu+wsnEE1ChVZr3E5fg0R5yX9ze&#10;XdxfI55vlzVYlEuNxKOiskiKBCrl3fAyJi15Czf7VuLy3EM8w1IiDAX4v83sEcOoeK6HP2hpw4/t&#10;W4Lys0qZHozTqUFUuqMoYNRp9R6cJ9MmKESiClDGNMiLCpnnLwKWIpLLxRR3VFl0Q1AVmojbi1bR&#10;PN5LBaPJjFSqVHAdybDKdroiZzfe3ubBcQoCS+MkglNMTJaSqrHFIG2d38992VwbotN0YiDP0w1D&#10;M7egFvdBQleFmGL8JGlJbqxUjIi/cbRLSKkfjKPR5/DBjrdx3aJ8onIKQ1+QyrvO6FWxhZ6kV8v+&#10;MpSuM280mlNL/leLPsYJWj/NEfnqCbYU90gMRlPT3QRGEtAO6SrzsEmlALwfCS8tE17kZ/Gu5u+o&#10;Hb/GIwgUqXuuWbI8R1esKKHpYpvJiwLuNPk+1qRptXIDDeJ1SddxKh2CPs33sfY5fG4rQPwBQf5z&#10;9YpZPISGJt0/6Yj8UBt+FyMWr0afrBICw3ouzYU/bNmc6nLe2yvApZIDucCcy8z9lEKRx4KLisIW&#10;6VZ8orTsDv6TuJxL7rPLCBrbF6gjOOWElBI/+zcrSLJDnhct/r9HvpTTKfTifVy+uB6di/bhrd3z&#10;cDz2BvmGfGTjHEYRpCrJSdakQF7bz/v99TdAwp8uc40gU4v/c7FR8ZNbytI1xXNRtqjUw7ko+X+e&#10;cQvPQKUh1nqfVvQ5KXoqhaqGZ/Hp6rdxt28Brvbs4J4QcBfW4P8srsT/J78G7YvI20pr5/N29nC/&#10;rJ6qior4GAZuzEdRPJN08Agu8PsE4s83j0c79SpSSqJ8aBaLEQoqKMcfcpfjy2IvquNvoo7ms42m&#10;tcwFEmFyJAXRaMRDI6kBhWy5YTTFNVtF5nEs/ScTSOnI4xYM13yJaNPD1rE48/B8DA1QKPFw/w+F&#10;b2/esIYwqYWJmkV2LSjmQygI14CrszZjlsbIxp62DWpr49taZ6PqqCvhPMoE2gWiMWMiZa7xfk4m&#10;nsZz27K4OfsNtSinXwG/DG6oIRxl51Bj98jdggmbs3Eq+haVlQ6T33HR1LUqdwqOWGIsDkbm0DLY&#10;RCEfQt+sKrMg5Cfv7dVgsgZqfiUMVBJt5eOwhG1Us0toKhNNniaKvEB0huBgYxpjYgsCqrBSKNDF&#10;LFJEhSk+SzMFgqaCnkw9j8yy+bg2fz86qzuv74SNJVbQzWoSaJX2IpoS6vhvMklvz3ZMWDYHVfXP&#10;U0mSWUkE4filx4DciGUpBD23GOQBHI+8g5FF85GRv838391yQuiVGcVlRDYd1DsrcAAvbsy1c1dN&#10;QZzKLBkdzc/TqiQClkXU5rV+5kuxtW/dGAI5yiDinpFeRDsK/pvrSAKCQtw161SsZhSC0UexsXYK&#10;Rq5dTQv+OP6boKVXdj1pk/Qo/jAUrj53FGZE0B0LT+IXtLgVaO2XtR23L9mC6lODzeJMJaXMJXSU&#10;gehahHx3fddH/1NfSu+1FF8ToORBAqTG5Hh8tfNjXJ+5Dp0LTlEhyAtRhz4+FYQq9Vp7pv1SdwGC&#10;Pgr/zoEGdAg0Gn/291Qiw1ODPgS4SsXu1er64k9zcfP1LgKetgieuEzJmzdAngpZOgKULjFI81AU&#10;7+zIM+uUX43+Bdvw3I65qEy8CrV2OhMcY64+Jek46+3SQfMPWWdJf5IdaiLqshgJrBN/RjxxO+oT&#10;lImkM9FEiHRXnX4ZO6OT8c72PPzJt44guQwdCgTwawhSFasK2l6pMDeDOkKjJLrkl+AXhcf4vnLc&#10;6F+LV9fNQmnwJdIbaZjAQ3QsehawatcxnxqJH1See1duWidqJzXi6+U/hF951+CLYh8ORT8lWhmF&#10;00ESJRWI0h/TEW6SWvkTtVjblYQ6AFBzUfi1UGDKFXI2ovqV0TY7fT/RxlcHF+KPWevRd9ExIjCi&#10;LaIG1WYobtEpwEOhUnFmbRX60JL6iycbB5K0pMgoysVuazPbWgrsi7mtYFBKjwJNhVM2R53PURx9&#10;D4MXey1OoCC8+nLpmopVdMgNErUEeU/VuMGzGgtrfGhIvcODImGbUHRCw1W234NEcgTK0xNxx+LF&#10;/DzRi6faenypNYfqBdRXytqUk9h/k7Mca2omIxp51BhciEIuSAlb3aNyzpV77mbj6DUKHir1ZipM&#10;ZRkJ+QthKnUwv2oR/upZQQY5SItLLgKZ7EIYcpOQ4KlcJJA0JVEDiYYs8WHJqZkUPE+b61C59NEf&#10;EAOShSq06kYSS2ANRU3sFQyngunv30WmovXJ8+vhLzFErVTRKwPFpmCqE6+YYJVCkc/Y+dLFYA7N&#10;/qctZeE5l5Aqv8UDLq7lzpeWAPdRrrALVt0vFy6tCPJVOPoallZ9jXuLMmmJbuGZik+OkslFTwrm&#10;E1Xnq15FVqmK22SlUqiSh/sTQDy42I8Vp74mGCSjp911ktxnp2C+VSxt3fNPfYlmpZC1h7L+lLgQ&#10;i43AltBkDAgUkpcp8Gi9ySXcw6exwcqkFC8QPAaoXCgkLX4iV5esGloZ3XKPorNqizTCmbyqbD2L&#10;zcgyMetfFmMjLR0KWb6mLNNe4i9/tbnMOnqpVGjJyFtgyQNc4sErF5IXvCH0yyvBmzvn4kTqBaP9&#10;dGQMwaWEr9zOkiOyLNp+3h+zNKJElkuSxoC1K0rK40EaoLWSSD5qIFtNM+tbnsCXR7JxT24++np2&#10;8dk1S0Zgn/KQ9NUxT0uZdQTelJNyfavnnMZ/a7DdH3wbsHDXLNREPqR8Go6EEsPCamkjvnbudBuZ&#10;rKwf9ZLpJDTPv5U5oc7BvT1l+L13LV7atAj7Tk1EXeQ1ot4JFIr3ooXmv1wl8ou2UOHItROl5oyl&#10;eBGagadDRBl82NrU21hXPxnPb1uE3/iXUhiVW/tu5av3pLXUMbeC13UZMWo7oYB4dx7eLVmrMGnX&#10;Qn5e/ksFoeXH/sfNbGupuFOHp8wNpwTUJmI4La4HLHtsU+wr/NqzmNdMkqi4mV7VE5BYckv5/KfQ&#10;npZIb2rvPy0qwo7wNDQmHuEzycUnxSVTVRaG0Idy0B/EifQzGLk6mxr+MPfuONrTWlEWlwKD6qqs&#10;vlztqbB+mbcFi0oXEKU+d5FZHkI0pc4CRLUkhrh6CNHyO0vTVf2WDKnF3fRE+dKbm1SsNhylyc8x&#10;fAmJwlfBvVLwV4FMKUu5pzTEiqjNzPlqWjIH8avAJiws+xpV8ZeRIJFpP9UyQ52k29q/tpaSLExA&#10;KpWRn5XArIq/jlFLPLjaf4CMW0/TmdfNP0jBKJAgF9khvLw5H9XJl/gdvH8SvRCo1QPIdfkDrNKf&#10;01Ktg7nEJEhkwZPhLA5JelRM5qxSTSkEzM3Jsz3D/8kazCmZi8H5Aasf6hZQJT0VC5VMd1r0VrhL&#10;HlHLH3WbUK2KEiqEKK/M2opn13+DtXVT0JB4xqwXq8omTwqQfLcWonU53/3fv/ZTXi6LUvHBYQSJ&#10;BGAhKZz7UdXyJt7dmUde2Ef6P46eFPpSFGpfc7msFsUGad0rGN2HyvqqnI243rseV/tW44rcleQd&#10;jRAopaWvRAAqH1mJ3GcpC2WEqi5Iykq8pPHfAsQ9+L4eUmb8qZHX1k6HYLkrLRsVw/bLVOfoeutD&#10;6CmZZzEYxV+SVIhyN7pKfymXS5dpP2TJaknzu+VtsSJKgroWxcApE+Oh4VTMj2JHZCI+2z8JtwaW&#10;E8zsQcfFDbicYFhjFvpkE8CQ3tTA9nJaKZ35rJLPHeUWlKXs2YmRS3LhOfw1TlAnJKJjCJDkwVL6&#10;PQG93O+8vhq+tlPLbmlqC3rxQBQAy+AXdfOouErV3lXol70LgxZNwXtbvsTy8EzsT7+HE8nnEYo+&#10;hmTwEaRC42mljEIoPRp1TWNwsul1lCXfxpaGifh090wMyvWhV9Yu9Czkwau3VyE1pa/M/JaXF/EB&#10;lHdORtFSwO0qXwmeXbkQh2LTEKEF1KKeOj/ERRZS52YqmIQLPkapYKJyN5Hpg/ExWB2bj5uzV5Eg&#10;msmkfEaijc4UiJ3zVItDhSfXXfYhjFviRZ3mVSRlrTgXg76/NVApf+dpCt0grZj398zHVdk01XkA&#10;HQqpYIgqFUsyy4LEqiaGV+QdxBs7i1CbeItE5phemSRWhCoLS/UC/E5lvblGeCISCiY9e2o0GmgZ&#10;1iTexjtbFuIKzzZei2iD59ZDZjmJoKP8y/4I97iaiI2MxWe6ioz0zqa5OB59g99DwiOaaYoNMD96&#10;zJTkP+5fW8sJK1kxuicpmQdRHv0QDxYtxlWBUvTwKCmDz1ukGgIpmBPom3MQb+0qwnGa4TayNexc&#10;i3o+i439mxjs//VSRbdcnEJxSq21PnLcP42ovhBWirDGHchVdr/NS6/k/kwi0v2zbyl65Rzl/pFm&#10;vHKD0WqRm4YCU+4e7amsRCt+5B734L7/2rsaL67JRmliItJNw/mdaskjy4U0wzOyViC0hl1Q/dt7&#10;/LkpGO2n+E5Ta5VAoNigKvqDTWOxOvgNbvavRxcC1IyLikB1YO3zGvjzpAPLiypwa8FBPH9wI76u&#10;KsRXRxbgs0ML8dgWL0atWoChhfNxd/4i3FWQa9NXfxtYjFsCK/BL/2rc4FtDWt7KtYtKajf6Bg6g&#10;j/8IevtL0ZtAwHU1kAVDJUOQ18tXzettxJhVXlSGPrLOCopP2cRVnoOSn9SG5azxQBvP+i9YVu1P&#10;2WExl9AYgMK/KTaI8vlFbK6dhrF85n6Z+bSyqJALqvBflLuduWcZBMa9vZQpsvooy+SNkcLtkS+3&#10;4SHux1I8u82H7aFPEUmPRzSusRUEwwTuss7CccV5VPYg78h96kVGYqZwcmNNJehdDyIzMblp8u1m&#10;2MEdRB+a4b/NXYeRKwvx4a45yCr9DKuPf4DtjZ9iU91UrOGNB45+gEnF8zBhXRZuKyzENd6t6J9V&#10;Ra0YJtpW4FuN+yLWXqBrIGLBfJn65v8kIlNvpD/5CrGi9gvU2/z1UWaJuLqJtjfz+8sC00QImv6m&#10;z1rRm7R4fCQ3YCw2RqfgNn+O+V+VIq3ntV5M+Sr0JJrh897oWYr5lZmIE22cixNpWpGTMqjksqKQ&#10;FYonsQiJJKm0AtXz8TuPxwVd85XVI+Wiw9FzUYGL0Imghi5ZhsrUZ1QkZPiwamH4XPxeud1s7C4F&#10;cKsrTjUoVqxHizDMZ6pPvYWvd83GjdkFyJAyVIBNFfoBV1WttiE9PPypRoPcS1WDP7bRg4Ohd9DU&#10;IN8r0Yt6QKUGUwDJKmx7/9paug8hcRVzSWjK9XM0NBl/CqxCfxXgETBkEKB0CrgiSyUaqDbgw315&#10;ONn8Mj+n7gBCN3o+5x7QautaP/elTgjWiJHnqvZAcoupjuFCUMBBiJKKnvug9ODN4Q/xZvEiKukN&#10;RL+lFrzvSTCi1U1uTr86MqgHWI15FjRzR65P7e2v/MswbX8myvkdKrhNkXYScqlSqDilwn3mfbgg&#10;77f3Z8qFCu/npGCce1WtS8gX/N1iq1QwKoEoTb1JBZFDoCg5JiGveIlm0YQtvtqTSrrvwpO4aeFe&#10;fLi7CMciFI6hp8kDzyEZegqJ8DMIRl7E8dArKGl8E9uPv401NZ9gcfk0eI7MwIKDMwkgc/HSjkI8&#10;vmkxhq9cggFFK/CHgnW4wbsB1/o304rfjisDXDnbcWtWHp7ZtgBrI1MRi49AMjyIsudOWqt38f4l&#10;M+QCdxmDbT3rj13aJ1fEqvY2lC/hkYgGx+LE6bcwq+orDMpfiqu8Ki04iv4Chh5aabl1ZiEL0Fgf&#10;MbOQ1c1bgfxK9PdtxJ1F+fjmyGxUxt4gqB6NcIoAmzL2LPk4HVQH8TG8ljIUBfAVj3mACiaL2onC&#10;sEPuUWp7CticciNgBbG6Ci3xgGQWdrl4cOrE2893CNfQjP+lbxN+RYT8a/9K3EJNf5N/LW70rUff&#10;3D3onbuP33uQn5cLp9ZZQ2Ie+ZWlxPT9ASoZfnc305hRdPc24ubATswom4PS5hcsh/88tbxr1X/p&#10;wsh6XSn5QFpcLgK9TpNac2XCoVE4lngdT66Yips9NJGltS3RgM+oeAX3oK+3FGOWeLCjYbKlaLZI&#10;+FPIq65B7RjcTGoJSNXZ6N4mYF/8awz1TCVhq5aGaIYIU0jKuRs15Y0CI1BGxbUSO6Mzoe7HZyMD&#10;iWQeJLG5thEK8qtNg9JEJdBTtGpOkyCFiNWOYs2J6bidyKp33n7uq/ZNwUkKcmV2UEl3pzUqJabm&#10;iBkEDX8iIt5S/wVN9Am8hq6j/kL3WjadLDsJwu/v3T9b2sdUwz1EQkTjVBBS2LtDU3FjwV4iHlpQ&#10;/nJz38jd2NVTzfurowLfhuklXhxPPc/nU/M87hmv6wLaSmL49wQ5/18vFcKpoNjFDUm38n1r8qSe&#10;mfsXJ70EYxNQGX4SE9bm4HrPKu5dNS5TDItKpY+3hHR0GNZMMqeRgqCWwEHZnvI2nLLZ67fnZeHr&#10;Q9NxMvo2rfPHuK+qYRDwEQiSxe3Wd++r1WppXd/93099ycp3MVU9l4uHKg4TJz1Fmx/Dq5u/xlX+&#10;HeiQE6RVL0VN4CqgTMBn/bIoX/pQiN7hD2BXkzqiC3ApEO2QtmgyRQGps4lGn0A4+jRCsefQEOdK&#10;PIdT0dct2ecEV3XsbVTE38XR5EfYn5yKtY1fwFs2GfOPfI7Zh6dha/17OJJ8FfXNTxBgjEJCwXYB&#10;0/hARJNUkkb3WpQrbTzrj11yhWl/zqZHEaSPJjB9GatC8/Dibh+uz19G+U0rOZsywquegSHKpTiN&#10;CbkCZUwcp3XGvVOjXskRzz5c49uGV9dOwYaGr1AXf8mAU7NiLfFBfB5lolL5h0a6ImrKLrXxUcaf&#10;AGS76wI70DPrgI1Nlikp95jS9wx9y6r5myZrJIG3DiNSSp9yxmWy8z0keLmWJEz1/27+CJUHtaFZ&#10;BcdpJZyk0HN+TaHb3hS0GUS9anuh93UUMqNA/GX2Cny5bw4P7m3EafqmiHrPSoj/wINQAZGl55kg&#10;I8PxYc/zdfXpUXFZNDkKSysn4dGiKejpOYY+WWLqGLpRk/f078Ed+UXIKf2SWlrZawP5PYonKVAq&#10;ZaMArohdFcWtCmcMqpLv4+31U9DXp9iLmwyoPlJS1tYcUIiU+3mlfxtmFX9BATMe5y2N1SHdVgWj&#10;9E+5VOJknhaig9ORu3n9kVh9cgEmLMsiyt2Py/OUniqUpsFm/OmtQm+fXH0nra+chv/8PlCIuYe/&#10;piJ4glbcQ2REh/zkalCGn0zYH6JgZLWdDg/D+Zj8xwOsd9aXR2cQSR/ktalcKAw7FJCGuIcSgmot&#10;cmPeZuSemIfatBILhN55D7QmlSYuf3TihzYx/Zks9W5KEyhIqKjljoRiWgPXuO9Cdw3x57H0+Gw8&#10;tWwm+mfuQ29PKbr4aHVyacRwDwrIXxCI/WLxSZ41FTWZv5d6gXnr0Cd7P+5dtggFxyfjZPJF0qGs&#10;dTI46casfFnavIdWJdN6Tz9n5aKlHmaK6Z4LKT55L+n4ftLzgxfToUdiyalp+GNgPgVlg8UjVSgp&#10;JeMKUqNonxeiEq/CTb41mFEyFXWxp/ld3AsCJ4Gnvy1ew5asQNKpOh9IhsjyFI+qcFtJOSocVk++&#10;BBVGIinPwFiu8bRYHqG8UZakzkO8TJonz1m9Ea0JtV9RgpDc6zF+f1vP+mOXes+dtrb9E7Dy+Od4&#10;c+Mc/DaQA41775Zfhp555NOsIPp50hZ37yhQnHccXcnDXfNLKIvL0cdzBDdlbcC45fMxp+wrVERf&#10;4BmMoyU+CBcoBySXY+kHUNsymIbAXZSD3B9aa00JAh3yeiwygq8/inYv7VNr91W4IrMKGZlESESf&#10;aknRMe8YBRWtGW8DzaYQuvpUCElFQyZQS3YNPuqumhXNX6fCcH8r6EXz3VOHnj5ZQUrvk2ZUoZ8C&#10;YVRKXD34XjWSFBHI16yhRNcHcvH69ik4mXqFwlVjaIdxk3iziZHU/FIMl27BWLtpIR1VSJPhNDNF&#10;/s5U41BuhAjmbl7nVaw5+TlGrMjFAN9Ka3n++6wVuG/ZQiyq/pqo+zUKZxJvikogRSFvrgd9r1xj&#10;ZOjIGBKKENUgEs5DNrHSVzYT12UWo6dXWWgUGNzHLuod5Vf2iawZooOcvXhm+VScSLxCs3kAbO4C&#10;D0uuttZMMuu6TGLU4Cgphpr4K3h67RJcvWgjGeUE/g8Vt3L+O9KCsXobud+yqNy5OhTW4jrPGry3&#10;YyZOJN/D+SDNZCrqSFL1GTTLbZSBix/9kD1V9X6a56EsvEjjndiV+hRDFs/ms5UQNIheaAVT8amx&#10;YHdNYvSV4vc5RdgenmoND1u/x/WTup97+/APKjT7Oa1wcgQFi8t6UrNVPW8sMoTo+CGEEi9hTe0U&#10;3FeUg36Ze2nRk9nJU0KNfQTSCBAUXL1Mabf5dejgJYjQKFp/Bd+/AyNX5GF53RdEpU8hSlqUUBRa&#10;1WpN5f2flEvra/Ye8kjr3z/1JaEv0KhGl0qA0d9yPaZSpKXgSBxreh9PrPuIFn0F2ltNkFyKVDI+&#10;WvbkRw0T7EI5dUX2boxfOhMVsQ+5R4rryPWmJbct98hc31IOsmrEJ9o3niX/VhxW9+Jed+9P8F5S&#10;VB5nKFPOhO9CS/AOqwM5z3OQAlOLft2vklyUnJCMTKCAlmt8qAN6/I5/9YoRAKYSg1AeexHjlszH&#10;1d+sRwZ5s1t+JWVwORflrxrSepL8XftSQjlOWU1joVfefvT1rsTdhfn4dF8eStJfI9TyGPmWQJrf&#10;e55y4HzDMIJ/ZaKNQCglZTvAAGuCexLlXpWk3sfO8GQs2PMa2pXH38SM4gXU/hv4xTLNVcchlxiV&#10;BQViT6XwEZF2oIZTbEGT7TrnU/nkHUW3PPU/IlL3q1Cxjgqphv8rtUNubcqnbsSaO9KbQtZQPB+i&#10;c6589FQ8tIyu9pbhev8azDo2FeWp53lY9wLBe3GODNOcUjEikURCdS1yRbW9od9fzs8p5papJiIi&#10;kggPwpm43E0ilCEmKMPRJ1EVfh67jr+O9VXvYFPNmzhKU1iz420CHlGoKvYjUY2jVZDsol+bBCmr&#10;Q7EEVcBGqSSC3OytjdPxe89a6yaswJj2UT5gpV5nWLdl7icR/7DCbByOfszvHwI1O7TWOka0vM8E&#10;FYwJDSq00L042fweFhBBXJ+7k59XimQtz4AKxkflnFNvGWqdqMiFcIV0OwWO4omiT7Av9BGJmdaG&#10;IWgivaSSHYZZPyqzlHi9NK25tvavrWVp6amHUBedgFPpV/H+3gW4zr+BIEFZgUJBvCdaUsqZ705a&#10;6e07jMG52TgWeZ1EJ0UihlVygISfcuWpbP5DFUyMgs+lJ1OgKEOQz5mMjkVN5BksKv8Cd+UtRt9s&#10;TUKl8FMyiBQM+a0nlXVXL61T8kUHgrgOPk1FbeTZluPmwHI8uno+djVORDj2DOlzNJWYSxuX8Dsf&#10;VGGxgJgSKf7+fr6rWLTMwqGw1vru6z/15dx+KhBURwsF/Km8E3wtPAoNyUfhr/oIN/vWE+w0EHSR&#10;VySfzMNChO5XI9pqyqJy/Ma3HKsaZiKYGkfB2AqyWl1WLn5h81wI+qyGhMrBtWlx71Xlu1PqQu0P&#10;4gxp2mhbi3JDA85StFRbeF/g/cLa5Supw11HdTDmCZGn5eKz/SuX9Xs8MxaBmom4ZsFW9KMcV0lG&#10;V64MyqCMXO0N5QjpTL3teipu6jmB/lmHcFfOGny8dz62BN+3DN44aVdx7BTlX5LPezo2Fgl1Wo+p&#10;+eYYXKgfh6bgOETTY3Ei9iR2VL+LR3evwp/ycvFL31K0O53mhjS/gIVHZ2PQYh965O/j4VTxwg3I&#10;8DZS0VCpFPBwDF25w9IIVzciVal8fI/VQCgGIPdaJZUHEYQyXix/Wul/FLa5yuigAKRw7KrDt8D+&#10;SdydtxTzymnup55BPCR3FhWKMpwSI0hA43moD+ICGfaHHIZqSUSM5p6ggtEEQbV3aaHwVvq0Nuoc&#10;CfN8491oSIzhIionsZoLgwokydflFhPzWsuLIIW/3BCq61EMgkSjVDwRnppoRogWohSaRyKTce+S&#10;XB6iCrBoTfBZ2xcoO01Fj3KTSeEewl9yl2P9qS+o8cUwtIqoCN3kTSkYWQl8Vlpb6eijyDk2BXfm&#10;B7hvR9GF35eRXYk+hsqUJXaCyNdV1HYviKAzmeiW5buwu/JZhNPPEuE6pmkiwSnV2dXU3IMLVBba&#10;Zwm9tvavrRWiGazYTUP4Rd7TPPzVsxw9siss7tLT14junhiRdtAhRirVvtl78OqupaiNPcrrK/6l&#10;uI/QIffeCmHFkJeeJv1zWgromwKXxctnlZ//YMO7mHrwGwrApaSDgwY2lKnZkWBLjN6ZFqll/eU1&#10;op/aJll/QAoF3yH082/EtD0f4lh6Ehoj4wk8hhEVP0SLUkWaShogw1vc0RXmXoqCaXX5fPf1n/Ky&#10;mAt/KvFFQtoy5ZSKrfoOubEo1IvjH2PY4nzSn+QVhWqOerUFLQ4j12PXbMmvalzlLcbUPbNwIv4i&#10;98KVA7il89JSss1FhWY81Kp8RK/6Xd4GvYeLCkgKR258xXTOEbgarUuO8e9k0nU3EO+1gtRgUvGe&#10;4bjQoO9q+3l/zIoTuFZGn8UXO6eSD0uQURAi8KTcJWDp5dGenEAnudJVAB7g/yiv++dsx9DlWSg8&#10;oTjLu9zfsbzXobz/IdxzyT/KJIFzufzMmzME6YaB1koqGnvcSlHe2bMAmslzlecQjRXF2qvQTl/Q&#10;HLsb9YnnsP7kZ3huy0L8yp9P5XKIAuuUZRcoJiOUbENlpCz4u2pWXN2K3F8yr1RB7n5elit/p2I0&#10;cpMp6K2cdOVVE93ysPv59+IWot97l63FmhNTrbOylEIzD0VLvcTkn5QLRQL/DNcPUTAWRBMCIQOp&#10;Z1eCjC7/p1BGizoR8P/yo7YEqRjiI6HeXppcJ2GvOIP6L6m7cEJBaRKJTGkxr6wiEVUqLr+vvo+E&#10;TmGitithvq8s9RFeWD0JPbN5iLRgOhfQguEm6/lVKax8fJmk1/l323wYZbSlGvk95jcn0RpS4CFS&#10;6Sf4WknkEzy03Is+2du4p7IcK6hQKtHXU8fvoxIzN+RJc19K2fzSvwJTyr18njGImyJU5pv2hNYH&#10;icW5xdRmgyY799NiMmSsVGgITif0t3pO0VqxGgoxheJN3JPQcNSdfgF7o+/jq4MLcIdf2YEHaWZX&#10;oIOsVllSviiVTMjaoncnSvyrN4DFNQsQCRLJqb+VGFd7TqGofRazuT5V/3h+P8Ull4aWzl2zSZS2&#10;rXiKtUuJ08KlJSqlKeF9lkJJe60q+mTsMZSGP8KbW7Jxa2ANGfoYgZfqvlxaaweem9Wi8RwtVkfg&#10;IBd0J6Lw7jll+GNODt7fMxvVsRdIq2N4LSoQCdsgz5J76fp96R4FjiR4lZ3EfbXzdan1Z2yf+X/S&#10;rwSFgIz4rCU00gSo6No9p97nLE25gfSa6MfGdF9c4kfFPuz5SUsu1dzRrVrBxGRV2Hf9a5e5rbj3&#10;el7zIFy8VwMqvG6SfHwy+SY+X/saBafcQOQ38ohmO3WkwpFQdfUxSiuuwLhli7AnkWUurLP8vEZn&#10;pJW+L74mkLS2PpI7vI7thQLbWqZgdE/u2s3iV/7fZIPkV1Dyiq9xr5QJmhCdKz7GJRe7FGOUZyje&#10;O0Or8/vP+a9YLcnhqIm/SSX6DWVFDS1hAtz8E+RNeVLqLWlE3hA1w+3LfbomazMeXzcXS+um4lTq&#10;ae4xrRYrmNRIELny1IXbnbdqXTSLJp4ajlPJF7CtdhZm7V6Ie/ILcaVnA4FSCXrJW0OApGLNdjEe&#10;mBjnbOOdRPWjUNr4BhaWTMfDq7Lxy8AqvrkYPTylFohXEaJm1ncUuuLvFiyiaa8sNKHW7mQcdULu&#10;mK8JZ/VkEBfUV/sFDaLJ8O3HTb7FeKBwLmYf+Qb7Tue0uUE/ySVGJCGpFbmGN1lFdlSzTVSVPRTB&#10;yCjUNL+NOdsep4XhXGQqgFSfNbcPVAZeISi1/ajAJ3sU53mRAohEmVCsSEPESIhUtInQYFTG3sLE&#10;nTPRJ+eAIVvX6kJuMWW8uRYOqua2Mbfc4xuyN+LlzQtwJP4q71X37BjRCQoJAjGEfhdRi2nkO5Wi&#10;ESFpfruYgAwhBc//RamQ6lMjUB1/HYcaP8fs4rkYv3IBrg1strNWervy/TUDpoPoIkCBSIbu663G&#10;1d6N+GDrbJyMvUcBJfcQ74XMZYF+a54pQegEU5t7/ZNcQp8SEHKDuL1SXykJEaV9a+xBmszXEpSv&#10;XdbigwjHnsaWUzPxwpqFuC6wjajagS3VmllaKJGjkmC6cC8z/AINUjQEagVkTs8+/CFvOTLLv6bg&#10;fPWiErm0da7euZTTSWfJmxBWTzDe81lZxyqG4+unQ8poEiqXDJAycst9j4SrYoyq1xD9uL8ldK1z&#10;B7/fUuq5dI5yD8miUGeKf4eCkWXvyhX0t8sm07WbKLs00VHKN5J4GvuODCdNHkFPWofaz460/OVx&#10;6UzLuhv3+3LyUufCGvwmeynmVm5HSkqXfJJKDiJaH0B+5L6pcFBKxniklU5b9+WnvzQG4UTkKXy5&#10;+wv0zTqK7kukXEsp9CmPaCDITdaL4LB/bgX+mFuI1zZ+jcPhiYgnHkOSPNqsDNkUn1nGh+iIdK44&#10;uJR7RFlpTS9ia+MkTD8wC3dl5+D6hXspCzSgjjRdoJlF1AMKj1AGtpOfUDO81e04LUKi4FTa45Hg&#10;B8it/Bqj1nhxY85iXOfdg6uziqmljuEKaj9pqR6WoSGm0Bcq8O9yqDt6FHepoXYswRXZO3CdZ6fF&#10;JkatLMSc0tnYE3kL0aRcJz+fLKLWPHwxlYjOkCOtLJu3TeUg915D8nlsKn+KQlbVwFQKtDYUF1HR&#10;Y3fzp8tsd0r50eUzcDA1hYcqtxhNTTLJWRK73GbB2FOYd2QWfuXJI/Li/mbLOqRipwWo4L5r166Y&#10;lxT6UfTPO4AXVi3E/vBMBJsm4ELQZb3IkrM8/IuxDvnqHYPKKpOvXlaFLDcJxHsRa1CB3iNk1qdw&#10;LPoaCmsm4uXtizB42VJaLPut+LQnEbjOvAuttD6+MPp4lD6re6kj8Z4i8Vbh3sDnWH1qGkIUsGd4&#10;xlEqYQkHKVA1/XPpySo4k9L7x73+KS7FVSwFOPwwzqvrseIdlr2lAjM9k6xj+ewfQDj1V4QST2Bb&#10;9XQ8uLQQfXJXokPhXnTIL7d0UEvNJ3K00do5Feji0RhitSShBZNPvvHsx4gl2Qgc+xxB0lQ6oVb7&#10;bd9XW+tMolUwkp95z+o+HCFCT8budgohSeWgamv+HUvS0tHZkBZaJy7qGVtrGSRcFS+QK87FEDSq&#10;WF2xNQpa5ym6Imrnz3OhYW62TRv39GOX6MeaNZpyc/FP40UqdnkQouTHEAFfkLLr9pUH0I9yyrXX&#10;qeLeukQKNaLtSCXTsfA4rszchrGrtqGeQtUmOso64r6lyId2DT6PWaEStqZcfj4K5kJ8IBJND2Nj&#10;/Yf4g28ZMvL3o31BqdGfuhb08+3FTbmrcdfapcg68SGONr9CwMznDN3Nc6ciEQ0YDRE08blPh0cg&#10;HnycNP0qdoUmYmrxl7hncR6u926nPDhs8Xh1Xe5MeWedWAim9VOx9nanyeQ2t4JmUJNMbprXag0d&#10;Sz2CU/HnUZ7+FDsaJ9PE/woji2bhzuxM3Jq1Aldl7aNwIRrwN9Cy4aERYXfMqyAiO4beOYeJ2Lbi&#10;t948jCmYhY+2TMX6+ikoTU5EiGgsFX2UDEr0U//XNjfop7isGtsEsxPUziIQ8w0lo91jwfR4dBxO&#10;BidQGNPqUIYcFYEIuxOVixrn9c5zc1JkkdzlX4SV0cWIpwcRPQ20jqYtofsoCB7BpoavcVdeDt+n&#10;7s5B9Mg+ZSa+y1UXUqCSkU+ZCKRPzn78xePBzlNTEQ2PJ5MIXbvZ30py0D3L/ShmUVbLWVoQGlfr&#10;0jDlQ3Yul2YSVPL0BByKvovM0jkYuTQLNy0qxBWe3VSYGgRHJg3UoqeC0LRSlBloCjRQgQyi8k5E&#10;iR2p7HrnlWHe/pdpor9EohRxUjjzHpSebD5oMq9lWHEfNZa5rb3+KS4HMNz5a79cXREFk1JSaQFK&#10;SadIB2LOE6efQl7lNxjiyyMv7EH7vGJcVlhJ9HyS/FIPdY5QsobGWff0llGhKNOwDh2zNaRtDx5e&#10;NgcbT04iMn/S3C5K/dT5tXVfbS1ZGKqnOh+527KuklTyTWnFZu7j9w0hgFQfLwlrWSzOCrEGpFwW&#10;25B7mvTuWu6TdkgncqWrEl00r1RdxfCkYJWuL0veeINCX90a2rqnH7u+fX4pPWd1SYGeSQ9Fc3oI&#10;afxiRwwCqo+ObccN3i0EXwQ/FHK9vQ0UqvKkVNHabzAF08OnxIlDOBB/l9891u49LTlIftZ+mBuX&#10;10yoiwif01mCP48VodJNELTWp57B1C1zMYhA9QbfPtJZMW7mvjyyJABP2RQcav4IdanRBLTcU8kI&#10;uV3Jk/as2kvuQSI+igD4Eexs+hqzSr7BfT4fbly4gxZiJX7hUVPM4+hAsKSCTI1a6RUoIb2rXZZa&#10;btWjnToC22ZKe/NLLVMizE0Okdga+To3XSmlx9Ov40j8A2ypn4QlJyZjUfmXmH54Bj7ZP5NrDj7f&#10;/zWm7J2LaXvmYlHVR8jje9YHp/AzH6M6+TKCiTF8aIdeE0QHKpBK/ICRwf+vl5hOOfFWhUtEbsif&#10;Gl6MfJaEaDU2QplkviEb9lprfLUK76k0bBK3LJFeBfVUMEqQOI5fZq/Ep6U7uSeD+b00+YNDLPVv&#10;Z+MntPRy3RTD/DpcRibpleeslVY/vZIp5G7pkXcYvw0UYuGhuURuT5IoaNJyKUak+5NrQwVPcu/J&#10;WlCho+tTpGdxQWh1dm5IPostoY8x9eAMDC3w4hb/ZvT2KKOpCp1pjQr5aVpid5/81wriq86gEn0C&#10;cpFJuRCJ+yssq+yFvQWoa3qK9PQQzgslc29UMOr80PJH00pT0gYFhGoa2trrn+KyjhLcNxWXOetA&#10;gV4N8xoAJO825BuPj8Op8DP4/NBy/Nm3BFfllNB6JegiGFCxX3daLP1orfQmTVj2JYVffxXL5lDR&#10;UMnc7N+OV7fNxO7YBwgRaCiIr27Lim+0xkQuZSW45/HkWIRSL+NwwxcoqpyLuSWL4KtaiO20csua&#10;PyEa5Rk1yvKQFat4omIZFwPntFTM525+d32n6EeWTSu4khUvsKCle9P7pIBd2m9b9/Tj17cKxrmv&#10;dD2BliFoSpKHElTySdHzPdgQnY+BRbnc+6MEP9W0qhsIkirJOzwPS6lXKQaVDxVOZtVXiJB3zkqZ&#10;Usm0Akbti6zSqBrtWvz1+/fz013hlPqNDUUwOAzHk+9g4/FPkVM6Hf6j07G2mucf/AihyKMEMORN&#10;AmN5TWKRwbRseZYWgybN0UIPJ5/BlsYv8PGeGfhjURauz1mJK32K5STQxVdvFoq8V90Igm2elzxa&#10;Ac2PUYr9Ccvkayf0JWIRAlATSyFZxWTORYbY3ALVohiRKTjIA4jz4srwCjeNQV1iJE1MasD4WJqo&#10;jyIRegKpxmd5yDKpdeMjLFifivOAzB1GNEAiTqUfQJSbEOL3tLVBP8UlU1HoW1lpyuBRby2lO2v0&#10;qVx9ej6lNZ4ND8SrR3dS2G6nQJFCoHIgMXeQS1FChoJalfa9s/Zg7LZDJGq5pUaYy+2khpdtnoPe&#10;mRvRlcpFYwtUgKrUcaU6qz+QJuap9UX33Cpc4d+ESft9qIhOMoFuPYDiRHVkDo1B1T0LZV9QarKs&#10;BSkUBe2IiGMUXKHEOByJfYqik9MxjJbmNYuW8xpUiETYXVQsSuJRnM06EniOoVeO6m+UrEGm5fV7&#10;EcEoVboT1w3+LXh06WzsiU1BXAHC0J1UvAqaKkgoROiUnpSpUJGlkvO1tvb6p7iaQhqxoDk+A23/&#10;1NQvrQyx0ABT5MH4BJSn3se8be/jWs8B9PGW0lKpMrdhNzJbD1p/fbLrcUWWWuioY4bmwaua+iSt&#10;mQr8KrAGL2+YRyv/XfKSso8UwyHjc8UbiNJJJ23dV1srQcVdnfwAgdKZGOWbht8t9OFa33qi2BW4&#10;O7AAr6ydiYLKGTgcm4HKyHs4GXsT4fhTBH2KPShRwaF4t+T2ewjnGoe7+TEEWJommSQtKeZ0Wq7d&#10;MN8nS4vvk6Xf1j392OWytqRkXMykVZmZspd1bNl6Q0hj96A6/jye2jiH4G4XwRH5jSCpu4fnkXuE&#10;vHiMdE0lk6PM1mq8vtuLisibOEMkr9ij2umfJ7iW5ecUjKw1Z521dV8/xRUJCQBQ0RPQR7k/IZ5Z&#10;wgp9RUPDaa0+QIU6DCDQUwspVd/H4gNJbwOQ5D40xp5BZXwSCis+x30Fs9E/sA5dCo+hoxKNqKw7&#10;Z1OmcV/70CpXs8+uvjp04mvdc+vQLc/JKtd2rBztZPIKHSXlY6aZZI0MbebJxbQ6HWRkDA9O8+yp&#10;KDQXJDzGAj9aQvZWrUrrR+hUh36hcTTOBPk+M6HlnnHpx6rAPRuR1UJBx+9Mhh/7u435aS/5m+Ua&#10;UXxDCkZC0ynSGBlTc070vrPRgVgUWoffB1bYPH/1V5OC0WRLs0CI/KVguhP9/zqvGNHgBBLBCNTQ&#10;ivBXUBhQ0HQnEyi1uRuFuJtR4wRVF5qinbh65dShX3YxhhXlYG9wEmLJ8dxnCkESlNAuyBxCIQm5&#10;EnivZy1bhWecIrEl76LF8gCqU+9iZdlEjFqTg1szNTXxEJWh2uXIOiLC5rJRCooRKEV9Ea0WCkNl&#10;5bSnkulaUENLpoJKpgS/8qzDJzun4UDobcTCj1MoOSGl/XGZaK7YTO4TCSjtlYSUjc39uz3+6a4z&#10;DRoBLuGq9hgEZCkJIAGKcfz5NHbTAnx/+1f4Q+YyaMaSeopp8JVlXcri47kpTV1B1u5K85dVo6xK&#10;7xHc4lmDWYe/wtHEqwRwo41f4tyfWFIIXfEO7iVpr637amslwk9j0cGZNhq7v28XMvL28x7kKz/C&#10;eyom7ezHNYE9+PXinXhyZQAfb8vEsrKpKAm+T9DxHCKkZ8XuUsmRlAXOHeWmHpKGSP9J8m46Np6v&#10;jyIfqKqboEYKgChfVett3dOPXfKyKGboYiGSKVIwWqLti25LLjWRTBLIzC2bjut9y8lndbhcGU0q&#10;jaCAVJW6Zuuoqa76D/7Zl4d1tdMoXCnPKPdaqGAUw1TbE52v6secgmn7vn6K60KY1pwUPvdH+2aD&#10;3TSPKUkjIuHAi6y/00E1oFXCxDBaKw+hrvlx7I+/j28Of4Kxq77BDYHl3LcSdCuSO177R+WhDD3y&#10;fWdbag8l+UA6pwXTlYA6Q3GeAMEo36u4c7t0ZBwZfqwhD6cg3EE601lM5HLPWwNdVr3OGz5jFfIK&#10;tkmYXHR/xLXutSZ0aooos1YEYEEzasjT1JAKGLo8fTGPUjv/cYN+iqsV1Vk6IvfAISoiWdP+o4jK&#10;xXRUPkRSm2OLcE+BF338QktUFLQCVFgqn7sq+hWoF+q/kodzpO5NNLa8gOzjUzB4mZf/l6BX3zIe&#10;KJmgF60VNQKVcmlPAaWYTM/cE7jLm4MlNd/QIuHZSWlTELXw+urPlCIAOE2wcC4pF95dFAwUUFSE&#10;zemHUds0FjuITt4hWr4nuwBdeb3ueUfRM58M5z1uaESWS6/8iyavYkYUiL1IUIr5qOu0xZY8lbg6&#10;exeGL/diwZGptGSfx1nNZhc4UXGW/P6kFykYcyWZi457yb1Ty3K5YlwB7T/u9U9xnW+g4FHVNq2X&#10;CJcKgoX2g/FnsbXxK4xdWYgrM7eiS36NMaFmaIgRbR4Jz62zL4gOORFzeaplSfe8WnT1HMc9S31Y&#10;eGwqgumX+H0UmOJD7o8VFBqvKD4iJX3pCmZHfBruWbIQXbyHiCaVnabgq9LJ6wga6khPzpLunnMY&#10;1/p3cO3EL6nkfusrwIS1AcyvLsCG+i9xLPoWGqhIIgSf8ukr06qFSk8Tbs8Eh6FZlhWt1bS8IOQP&#10;VXOru3hb9/TjF+WJrBWTQ7Im5IrjolUpVG59Ag34kTfr78K+xBQMLZiHDE89rRVl7KlmTy6cU9Yt&#10;WLFRZTld59mOd7bOQgVRezymWJoSFUYSTLgSiQTp2Xi+zXv6aS40EAhxT2IEkjYewlybPD/Kgjj5&#10;MGqFn/fgfIpygecqj1Rx9FPMO5qJQTk5uD5nC2nlAC7LK6PsauQeRtHNisfVNYQywPq7KZHpIhAV&#10;gOLPnkqgUKv/ZVUEwkfRhzKlndqoqDZBnYJdTrx+54ZKGPBmlTmiILGUhw7YoXjl2qvlNIUYP2/9&#10;eaRMzK+vHHn52u/jTwWShVRFHMpacQxj2UtkGrnnvr85P9Ull5ju3T2fiHsY90nWn0sASGimuimY&#10;e1EenYhHV8xDv8ABdFKwP48ELsuAwloTJzWrQqm9GTQhF9ctwM7kHIxYnY1+Odv53lIiXQogKRUK&#10;ci252jpSQGhujjokXEeLYdbhb3Ai9oYFma2xIpGXzc2h9SI01kxFf95aONxNoXgPkfEDOEWkvfzE&#10;DDy2xodbszfg6oXF6KjuDFRkSj5Q3ZJSkDtRAHbOJWMSlfSkSdyP99JVCDj3CHp7juGXi7ZieH4h&#10;Pt7yDTbVf07kozRazbGRcFHl+ggTkoYuL565fPhWJ2CgozUG9PNxkbWEB+MseaBJ7hj9jN+HhuiT&#10;KDz+FWwWEC2F9jojMSGtE9VbdFLNBYVZDyrtDnn1+AXRdLdAmAKuFldlb8dfFq/AypqPceL0u2R6&#10;8hItBBcP4TUNyMiNKBrTnl26iyw76MNNOfloT6tZY7t7y6VKGhJwUP2DphMqHbpzoJT3WMrzP0Yh&#10;UUrFcxBX+rbjl94VGFjgx6NEsZ/vn4VAzTyUxHmfyTcQTDxGi5vWMi25Mwnyb0JuWVnzUoSD+AwE&#10;ND/gXi91GViRLLn4tzLXFA/VknfF5BflkZTBeQrRU81v4qNdM3CVR4ia/EN+6xKo5x7Uo5edCRWM&#10;rxZXeEtwV04WimOToKmrljhA6+W0KRgXO/x3PM+/c6HelQZE0pJXkg3av7sJQO+mtamYrKxQKk8q&#10;59LIu8ir+oIWSxZu9a7GFVmajhukgqgnfRy3bOCetMRtbhbpRhmkcouphsZKMDSgjHuppKaumtdP&#10;IH1LVg7uXVqAl/euRLtzkYEUDIMvKpURXM61Je2tQ3UKghts1Zva7ItZIlREtmzztYQmaIrxpmM0&#10;w+KGxIT0pUxakT+JgJ+118hIPyezU+1VpBiTCQ0GE+HpNVVUu8waFSdqn6Rs5SZ6f/vX6B/YZoKm&#10;ez4PJ0/pe8fJ7KqPUWD8hCmT92p24Y0Dm3AlhXaPogYKdjeQTVZCZ9VJUNALaakHmfoI3fTNWry6&#10;cSGOxt+lFSBlfR+JhnvLPT4b555SiKvnmOpaNHdEgCAeG4nKpvfgr5iNgbRarqT10cUjBUZFRqXS&#10;0zrQas6IamoOOZRCgupOxJ1B4ZjhrcB1OSvxW38+xq4owNcHAyhunIZw4kUKGvl2B5OgtU8j0BIk&#10;8WomBM/edZ/WPSpIruIy0hStVtGaaKytff6prnRCtTt8jhARO3+ejL+KpSfmYEBuPpmMyqVQ8+Bl&#10;LegMFQB1QfwMKhN10+5w0Z3Qm1bLL+fvxlOrM1HQMJf79jABARVyagQFtjLTHD2p4NX2SzxIZe1Q&#10;e9v39v01o7IQN2Wv5PXD6OjTECkqFN5LF7lbfVQmlsFWRyurGpcTfXYpUFuno1Q8cm0QmeZS+OZR&#10;aNBy7e/di+t9W3Dvoll4cdkMZJbNw+bolyhJvYXjySctjpdIyj0sF9UgB2r+DQLZPCExLf0tr4mW&#10;FPKDRmfumgI45AcCrFhiDLaGP7fWMX2oSC0xhqsL90E0L9dZN38QfXOq0C9rM5YReKWS8ubIM0Fe&#10;5neaa9++81//PP/OdaGRPElZEEkJnEjuatAZaUquVsr4SOpZHAxPwqqa6ZhQ5MONmQXcmxJ0zXcN&#10;jfuT7/sGGrlvtE5o6cpFrumgGjqm4tXePtUYyQ1MuiGA6eGTot5LYLIcdy0rhP/QZBxMzEZ54j20&#10;c4icKFzxFy5XoeuQk9xcipso6KVNVnGZC9LKR/wQBe0DVsdhQU8KFVftKaZwE9tUMe587w61Ssio&#10;i67qMlzapwij7U36qS3thZSipk5Gbfa0S8m8QIGj9uyuDYv2TH75UZh9ZAGuyN1EC6GSyoXETOGt&#10;osTePprpFD7y/3bLO4ZfL91Ki+QoMjKPk7mDdohyWSkDo2NuiGa92ohospwSBkowYdly7KydSSQ5&#10;Cok0mZmEpFEEUuAmAJVQIRcmUdgFvq52OXXBJ/Hx9qn4S84S9M4iUpXy4vU7FlShdyaJKFv1Apo7&#10;omtXE7GUom9WNa6kcOzmPYoeS47gjV15KKiaj7LkB2hIEcWmqGiTQ3lNFacNRjytQKKCrhTGyYFk&#10;TNGOOt8qfvAwYrHRVuWdjqvmR4FT3ufPSMmko6PMhaVEjsb44/jmwDQM8ORyPw+hT26ZQ8VZagjL&#10;RcGlQKf2WFMRjRFp/XUrUGPQXXhk0xrsCc9GKPaEnVc6eb/xUEK1GCbYxIuDkUgNNDo7ExzNvbp0&#10;Xgk0rsMfF66g4FSvqTCBiQCNBulR0FLJ9PBF+ZoQqjIDiexVhMi/NUKjs9dNt3U9BGX5yF1LkJSr&#10;8oMjuM67E3/yr8BjyzLxxcZPsa7kRZTXPsazJWomwFKgvK17+rHLZT5KZuhv55aXG99Spvm3q/QX&#10;0FPcWA1dB6Pi9Ju4Y1k+rsopJu/oGcqsV2JnFV7myLoLkuf4ek41Zu6cQhp9HHECIqUqu5obxVsl&#10;z35eSkbtiRS/E9A/3zAe54KKmYsvH0Z9ZAIKy5+ndToLf/CtNuujS4BWHuVUp4CsF4IgAtmupA2B&#10;2vb5sshPUf4oJVkxWWWQqp6vhqDpBC5TV3fSyIBlm/BJSSHWpr5Eg7X5crzdTtXIqdAAxJsoJLgS&#10;4QEkdKcMdJBSHCrEcr10Wq0YLT2MiF5fpJ9aDmUJUbgldOFeE2G0LsV1JAx/SHXyT2m1muluifBa&#10;l3utJfIIdoan4/ZFH6NXfhnaS3HIR2mZFdL6ismcovJRil8VBb2C+jxcWhQKQHbQ4CmiyB4UWp3y&#10;TuH/q1hMziH81ZeFzcffQSpIQUcTPhEdzYMkMyi+xf0+rdgLhXY6PZgKYADqKOjLzryGL8rX4yr/&#10;AaIQ1SrJ7CVCDahRpsYvyJ+q6X8RXM777ECrSSMArqEgudMzA/N3PYeK+tEm+FzCxvef+e+f/ds9&#10;+fvfW8/+H9/7/3IRAVv2kTLCZIHLvUKrr57/Sz1EJr0bTal7aL1QGQbvpWU6AgdPf4pXD26gVXoA&#10;ly0+Zfn/fXhOvWjpqZOBivsyco6iqxI8+LeaxUp4X5FTil9n+jFr/4c4EX/eOnufp0L57r18/97+&#10;/92rTU3v4+GCr3CNpxy/yDuN/6KCU0abkg5cV4ij6KSheOqBJreeWdQUuLK8pFzkWxfY4FLCh/7X&#10;hfQpAa02K0KwPeU+9crddxLXEv0OX7cVH5dsQVF0K45HX0JI3Z7jEvTOJa6uAU2NBJYUds3qgScv&#10;AOVKPC1BqLY2kiOjcIbWkFkr5imRO951pD6duBMqDD1L2lcsT4Aqwc9E+T1SzhqhfK5xhAE8pd4q&#10;UyocG4/pe97GDZ6lBE4u8aIXLTq1rNL4EFWc98w+hvaL63Bb0VJsjOVSzkmp3M/vVbbsA7yWZN2l&#10;W48/bBGA0eo7q/iVKUnHI87ro+sqBi5rRLJU4Qn+Lyywob0aRIUxALH0UCTV8JPyWjFx/Q+U52oP&#10;FAtpb8Yimh6Fo03vIL8+gIdXH7DxJJ1yy3F5/n6eX50ln+jM5TXRKBYNulP6sVyq6mEmS1edSDS1&#10;tg+twAxZNp4S3ODbhOG5n2P+9ldQG37SAJiLVbXS7v1ot7bmM8SaX0UkMoRWiUtzNbRgwTMetGly&#10;LW2yUyJuI+QPlb9YhKCqcJceK6TvAuCt69uLKQvFNonEYct88t/f9J//aqGgPxL/CE+tm0phU0qG&#10;dh2phWRF5FIwrs0+D9OyttTnjaiAzKzAuiyMrjpkIk/19WrPv3/ny8S0I/NwPPYiv5+MRysxzqUg&#10;pNUC8HCV1Wc1EwQCav5Xm34OMw99jT9kFfC6RCiadElryNwEFIQK9vYWqpXLgBaMst5uyN6Cwbke&#10;TCuei431k1GbfIGWygR+v86w7ef9+S49E+mdgr5JruGQXD2k2dQwJGWxxlXlTvAVorBqfg67Gj/B&#10;8+t8uNaj6mgK6ZxKWqZcBADmcuE52d9Ey71yqGAo1NQSpifPcGhBNuYd+QrlqXeI8MZbCmmTCa+2&#10;7uvHrVOJJ5B5eCbu9C0hQq1C14I6IlMqO1o0XakQ1OVbLo8OcpPx7LvI2qIyce2fqIQIejJktej5&#10;CIiUTq2sxtZlWUO2aP0oYSHnGPr7d+LawHrcROvm4SVZeGlTNmYeWYQtjV+hIv4hQomnrTNvgjIi&#10;HRbNCrQqXqckAedGtfYvFmdRz7F7Ddg6S0IJIWpppGLkUZQxkiHOhSjhq96FakGkzFV5GawjCRVO&#10;KjYBm8If4Q+BXCp7ZXQqxZ/PQkClZxDv9SKfqTv5jb61+GLPAsrAR4yXpLyslxu/S5ZMW/v8r1hn&#10;TBbyWvIkGb3pmS/KUFMoCjMoDi4vkVxecpm6UIPi2GdDd5n7vimkmhbJ1/tdggKfIUIFW0o5lF8x&#10;GxNWeXFrYJX1mOxJmlTyUS/SgCxuuUzlQhQdm2wooCVLUNT1Ypd8S07ylZOG5L4vRf/ABty/bAG+&#10;Kp6CA6F30ZB8E8HQBJ7lKJ7t39N0uxFL52Pric+oYGRG0WKh9rbRwGEXOLNDN3Qs14viM0oNdC4i&#10;xWfU/E/dj9VqoYUbc1amqpYI6DvLxgHrPVRWrT2PnPL5+w3/T1jas5rUS/jq2Gz0zj7IwzvOA5XL&#10;QamqZHhDB1QuPFi5I2RRKIjWMdBIxEAUnE1GpjJSdXxv/1H08x/GZ/u+QHHifVqXqmkhU1LJKLVc&#10;RZVW+BYZybOQm2qIIbxE9FHsa5yOu3yL0d+7n2j1uEs0IHLR7BZr3e2lwvOVoRsVyzW+A/jtwgK8&#10;t3k+tjfMpBB8iQTD7wsPMreHCLutZ/25L0tEIZNrbrnS72MJ1T5oIuUDRMsP8u+haEw8icLgTIxb&#10;PgPXL9yPK6REvLQ4+bNzfgkFtGuRoT1un68O4krKkCvmCC2Znbi9cAWW18/ByeTLFh+LUpDE5Wom&#10;0m7rnn7sOt04BNWR9zB7zywMCPhxi3ctrvYeduNxBWxIf5391cgoarBmh70IamStSNF0ySVi1fMZ&#10;8FC9jlLXlWCiZzqFDnyfXCOqhdL8nw55x8z11oW/d6WgljJS53QNFbzeuwl3eebg2ZVT4a/4Elsb&#10;PkFVQgr2RTRGxiLUSNTNfVDhsoSkau8Ux2mmVak6G3lPtBLqMhHXOVH2aA6TntEQPuWOgA/lUzOR&#10;vYatWXuTmBpYCjCMREX6dTy/vRB9fIfNbdmNFpj1RtQeyN2jolc+7xX+/Xi4cB6qwy9RMI/jd1H+&#10;kY9aBXpb+/yvWDbUjEDRyj1IF0llYWoJ0PN5VRqiWK9Ghyjm6u7HgUmrcasfjPMNtOwIKFPcD9Vm&#10;RZOv2j5vCH6O59d8ib9k5qH3ItJioIEg8xTaS9l6j3NPatGewFI9JlU4rbleGlaosRuKyXbMVlKI&#10;JqjW8717uUcb8Zu8XLy0awG2JqYh3PQ8dQJlTSOvmyC4JWhK8vrffb52/bLX4631U1EXeopvlg9T&#10;lovcBc7tJS0qBaMHc5aLmOJhHrSKrijUtLRBcX45iUDtGtyX630K6ip2oyVkTZNPsRpbTlN/92b+&#10;U5bcLo2pUVhaPw1XZ+0yNChlIneKLAkF7buZYpH7pIEHy7+JFLoGglxCDlXoIF9xfiX6LNiLB5YU&#10;oCT8MtGVJl8O4TkN4Z6rCE97qgwtIRdlbknhkElpGp+Mvo8P1n+FfoGj6FygWIBQtmprVIcjK6aC&#10;RKRkghoSzz6MWuODt+orot8XDcm3UPgJYQs5NpPgHdpv+3l/zksFn2dDzuUoN43m/yQppM6owrn+&#10;YZxqeQXLT0zB71evQUbeHuvD1z8ziO4eNXWtQvuCYzzPMgIBtQaST5oWKM9XlmLP3J3Wy6+g8gs0&#10;xJ+19NBU6i40JQcgHRqKC/FRbd7Tj10aCiUAEolrPsdELDowEy9s9mPgsnxc51+Da/x7ufbjmuy9&#10;uDKzCn2yjlNZKtZXh/+mgrg8X6MmqFSUACBQYgLI+d71jHpN3cL1UyMFVNOl/lOt7xENq8N697wy&#10;9Mw/ZA1br/Vsw5/86zB2cQ4mbpiF/KOfY1fDZ6TTV200sawbBaLl+lH9lJSHi+dKAGspaUip78ru&#10;us8yUpVAIuGrOpV0dKz7f0LDAVWPRtAQHIJg4nEsCRbgev9mWi6y1BVjUDzUWWEqgJW12ZuW2S3Z&#10;RVh9cjKC8SeMJs6Tj3Qfik079+6/eqk2RcXa91Heyr1FxUl+tpIP/t89t+SoUo35vORH1ZEpHigF&#10;o71QYo3kscIasfR4nExMwOqGKXhl62z8MX8pFf1Ryp8q9PWQRr3HCGTLqFDE+ydJw4qjyJOiRB/+&#10;n6CoN5WPCrm7+bhHlA+9PAfQN7sYty324eU932BNw2ScijxL+hpD+XDR3UmQ0Mx9T8Vut/jrd5+x&#10;XY+sfbg7MAuVkdfJZEOIrhTA50NctDoM4VHRuOplPjwVg9xh8nUqgHyeZtn5sAqtXKqiG8XLv/l/&#10;IROZgFYvQ3Th1qiLi0hEqOM7N/Ofsk7HBiKZGobdkY/xu8BGWiC0EmRqklG78dBknmvktHXP5Wua&#10;r69Ao+pd1AqmQ1Ep/rtQA5JKMaBoDYpqpiBJNHOe+35a7VVITPHE/YiR8FyNiYLpUj6qBaCpTGWT&#10;Vzkdv/f60b3wJH5BK0hNKPsQtZgbh8rGKvLza9EvZyseXT8Dh6MfEl0/gxjPxgoJVaMiwgmP43XE&#10;3G0/6897CfjciwuNAlH3w/WzUmU6/8f9bky9iDmHpmFgUTaF5X50VJA4px7dsmK0/BqJ2o/j8oIT&#10;3Mt6y7azUQUUsJ19pfilfzseWenB7tD7iDe9zP2jIEipD5vSeO/CefnU6/89AfHmOBk/QTDIZwvH&#10;xqA29ThKzz6Gg+dfwMrGDzBlz1SML/wSg7Nm4Zq8A+hDZdODwkVFoF2IaoV0HQCSW/c4hY+6SChF&#10;Xm1CqmkRV6Mvacla3nAfumrirZIE+PwaN5DB94iWu/H3zvypGE8HWs5dCijECg6hf2A3rsvail9l&#10;b8R47tHkklysis7DflroNRTu4cQY7tdI0rLqUUbgfFAJIQI4on0qHiF5yhnR/vnwPQaAVbwri15z&#10;j0S3LRTI5wn0mpITUB6fjDuKCsx610wrPZPjA1kvtbTgZbHRmvPswAf7v8Gp2MumYM5SwagJrRpB&#10;/nvoX8kdmvv0MM4Fx5EOR1KeyssjK2wY/0frQNYbLWp14lDxp3PXUXmS16VYNSKhMXIPSpMvYVXD&#10;V3h983xc6ysigNiFq6hIe3tOohfPQa5BpRb3JMBUmym5v3rkpMwd2pN03UOZq7JgSd+aT6QY8LX+&#10;gxiSk40Pts/Ekdi7qI29gHD4CbMirUBT7jDeZ1KKUrwkA+P7LrK+OUfxJ998lEXf5gcGEfUoS0op&#10;mfqwBI18mVytwX6zOpTzLkYcSiJQLy5qXCqnlFoUiAj4t+YGKBlAfmxrAU6mbZ3P4jZHJui/p+r3&#10;//Vqiiu7616U8lCGFOWhfxbNc2Xo8NBUfKcAoxUzEuV15qF25oH3IIIQ0hCyujy/zFY/70bMPLoQ&#10;JxLP2d61UNAnuHfKPFIjOqUiSzC6Ubn6KUXzABqST+KVLXPQJ7fYijMV11GH5z4+olEu+Z4763dv&#10;Gd7Z8zW2RSZR8Kn7wgMklpEUrPchlFaXWl6zcQxBwqg2n/M/YynrbzCf0WUBmp+fNKohSlvqPsOg&#10;PD+6Zm+jFViOzgG5jKhE/GEKKgEDFc3WUSiHKFRrLa0zg0DixszleGVzFrYqlTv+uIEDWfEt5C35&#10;1puV/cTfbf5Rm/f041YjEbcEk/EfryGhFE0NQjg5GKH4WNTF3sPh8DRsODkN047MxWvbvsbQgoX4&#10;ja8A13i3o7//mAXyzTcvRUOB094fNBeuBHNvWnF9vVX2U1a5lItcvPqfBJkKhXv59b8aCm5Zc6dw&#10;mTKOCkjbhZoNpXEFtHSInPv6DlGQbcGf83MxcnUW3t/9DRaVzsP20NeoTHyMYOxJ0iEVCPfMkotC&#10;A9AisBsZgpYkaV4BcoJYTahVPZpKIpy1QcVDHmyOjUQo/BSe2biI6HwHFYqm6jbwnqlcyH9WCE0h&#10;LOCgVN1By304qmmzhtAfwjkK+5i5rCTX/nGvf+ySBS0wcz44yjoInKcMtT5oBPZJ3rv4UZm9OkdZ&#10;ZZbhRsWp8EIiMtJGr29qnIQ3ts/CoHw/bvZspQJVbIWWWSCMHj5an1T4ihF25lKRr0ohlFrcOztK&#10;OSCLkwqWZ9SRe9App46A4wj+7F+Cl9d/g/Unp6Iq/qb1STxP60kK/3Sjhqsp5HE3lfogyyZOUX5o&#10;sujZxr+X6e26Ze/HIN9XtGBeQTNNyigJP2HBfHegMtGU1WFZYfYhEa5cXAqO3ou4fINURPL/qQOn&#10;+pW1pKjx+ZpeVyDP+pslufh6kxqq8cDkhlCA77s385+yUvJDUvDXJt7EU2tm4trsvTzEIBlNCkYu&#10;KmXnkAF52B0p+OWu6kpTtgvNUx1wDwqtftk78dh6H8oTL/L7lOpLpU+CUlseuRfVZNN1WlAw0gEC&#10;ZezobA5H3rYK8cvzGtGeCLOnL4ieHrk5VGzmGLt/1g6MWL+XaO0pWqxjcY7o7xwJWWAiQsaN8Jyk&#10;YM7RSoW6IhuCbPt5f85LbjEVASulXgXEonUp7/LEB/hg0xxc6TlE4aOMP51TtWX5Cc0bCiRY0GAl&#10;BdC7K7Mq6yCF5XbM3TUHxeGJiDTT+qN1n1AjQZ6NWtrLmpdHQG4XBZLbuqcfuyIpIXxVpD8EEBVr&#10;6qADfnIHUjiE5GIZiVhsBELRMahLvohDiclYemomPiOCH5E/C3cE8nFLQNmHxbTAS9GeVtrleQ3o&#10;QNrsqv50VCLdFfT1ufHoSlXtRIXTjRaBASkFi7lfJtCVlp9bR7qnAOPnzfWWV8bvKbVUfMVsVBum&#10;LMr+vsO40bcVt/v8eGTZDMw58inWRT/BySYNXBtLhXI3n0MxGuci1r7KjSUgrH2V9ak4rxV6Sx5x&#10;P5TJ6q/5GrcGCBZyynEZlaLmMkkQK34mYauEhU4FlbgmdzVyS6dbrYh46Ry/X4151Zesrb3+VyzL&#10;vOJ5uaGAmrhLGRmRd2ccFcsY0uZwvjYMcRoAGgKWTI1EdfxFbA9+gUk75uAu/wJc6d2J3nweFfFq&#10;uGEXAtoO5H+Nuhet9uS+d+f5tc8/xdd4ZrTa+i6UstF5qlkl//btxR/zVloiy8oTs3E89ToVt+iG&#10;uoDyx3VeV1IClYsUO61FN3xRSlJ09TAuNHxPwVzl3YT3N01BvcVgpP1lXUhjKtivL9MBqWJfKXvu&#10;sISIXPW66htUQ8PXTOjxsEPUrnzfaX5emWIy56T9deCJhPph0ZwiQo6nhkEjeL97M/8pq4nmudBP&#10;OPkCZhz8BL/K3EAFQvRgGThSMEJwEliKzdRTofCg/eVkUPm2a8lk1ZiwPB9b6qehWd1cSXTyR2sP&#10;rWtsTMWxRHBENZr6qXx3q6Og4o4n76FFMg+35wZIPLVk4EartlWtQydaM6qJ6EzGHlDgQX5dAc+U&#10;Sp/fIyWVFCFRUdnIWJ67BJJa5KhC2wKqbTzrz3lJ+EQScv+RVonQLI5FZoml78fm6EwM9WaiT3Y1&#10;GZfnJaEohE5hJDeLmlVq+FsPzzGeHRnYV4I/5q/EtDIvEqHHKZTG03qhkEvfRcAlMCB+EJOKf1RP&#10;dZ+lwrZ1Xz92CdWfozV6QUgzKLcKFSnpQ96Hs+H7eC/3IJEciGjznbzP0Yjbc8vypqVDa7Uu8Sx2&#10;1X8IX/kMvLIjC/ct8+ImPlv/nA1UKjsJhI5wLyqJfqtMwWSQdqVkVKBpw+c0loJgRpazWrJodpQs&#10;m79bek30Th4QwOpGwa++d92pZJTOn+ErxZW+YlyTtR5/KNiE2cWfoST+PuKkU02MTJns4V5K5gjM&#10;cj/lxtKcHpuFxOeRi8kUDOn6cOJDPE2wl5FThssv3qvKAEzB8H4UUxJf9s3Zi2dWzEZN6h0KUAI7&#10;npWEqOLHbe31j11mccUHUh7eRbobYPUrcQMeo2klDDfL+kx4AJUrwUBiPM/mGWytfRfvb5uNAYtX&#10;UqEcorVShl6UIaqzE9BRzVKnvHK0t9oVtS0qNVeYssGU4KFx9z35fhu1EThsmWV/zl2F17f5sO74&#10;J9QFL3LfxkCNeOOkmSQBp+oftZc20l0WJPdX4PY0AZP224rpuZwB8u3ztRuxbC42HZ/EwxpjWjTV&#10;oAZoQlrK7tBSKp0YwzGHy3N2CQAW7OfPBBGumtw1Ke89rq6kVEB83QktImGuJjVYU767rkFllBbB&#10;J/7zhJaWir/UH0kjkdfWvY9bF/rscOWL7pqjgPsJWioKopIgvHIvlFHJ0MIgqurLA/+dZzGWVs9A&#10;LP44mtU+m/vomh2SGBPKcR8IDXsSaojJXaaaAjEdiSFG9Lo6mo+/eHzopXiPpiOSaVXc2UHEJSvG&#10;ewRv75mFsvQb9t3NqUcRkylOglIzUvXckrtNz6LUSI2bNv/3957z575MwUiBh0dwL+X3517Qsk4Q&#10;BK0Pz8ZfM+fhCiK9fn7VJ6mFDwUTlYzOsCtRsPay6+KjRIaHMHSpB4vKpqM2+TouKChrypqWCwVH&#10;c4JIzwo1lQEla2YQ95WCJPbvsWD0XFYrwWUdoMWnFAgaJ+GaG8rNOpS0QkSsYuiknptCRM1IKbSV&#10;jRiJjURD7FGcSr2EyuRrWF79GWbs+wITln6JPwZ8uCJ3B4VUKZWDEgRorXBPZIHIYlFWpKyCXp56&#10;ZHhoPauVu19JLK4XmH5X7KYHlxSKPifhqMJO8Ul38oKq7jUGXF27e3hLcXvWTMw+NNPiAGkKNcmX&#10;dFIBbrVKooVBJSAApgQXySspcVn62gvxTX38UVOY1xKlq4NGNwrZbp5a8oUC/7queFNu66O4LacQ&#10;W+snUojeTTAny0hK7N9D/4qjSEnG0kPM8tRgu2Y+l0t0GGDF1OHmoTjV8hr2xqbgw11ZGBgowi+z&#10;d6BvZjF65p8kcCVve8q4b5Qp2jfL/lMWo+K4mqrr3JmK71oHByVoBPh64Ah+u6jAFO/6uk9RE38d&#10;qdSTtJYEOu/FBRVMkl4iMh5IL1IiAppKMErQqJDrUpaNrEbF2xU3itB4cHvuVrvddR/wxacQonkW&#10;JyOcUXNCWS0XP+QEiyp0lavNg+OXuD5icnE9hIbk0yhLvIvVp76Ap2wmMmv8WN04A9sTs7G/aTaO&#10;NE1FafoTVMdex6nYcwjxoONURPIxfnej/5PWBe6fbTaJviL1BoYtyeYhE6EFanmoylxRBo4Q00ky&#10;ZA2RIJkrL4Ru2eU045dhcvEXqEk/j1SIBxskSki4YKcsFpd5xzOhspfgiFmr8vsNrZ4jWhWyWBwr&#10;wp8W5RJ9S7GoKR0RC5nY9Z+iEsusxsLSb1CbIgGRQUUoCaGQOBUMBaA65ErYStDo+1ppoK1n/Xkv&#10;58qVad9MRhf6krWm8dXF8Y8xsnA6GVN7qDiZqxGQi1NtV1SoqpkuV3nX46EV87Gh8ROiy6fIHxTo&#10;st75/fKTqwCuhcq7OaLaBJ2fCpbFY/ebMGz7vn7cEl3o2VprKSwTiwpN4E73IGtNtCRf/+mEYk9y&#10;cVNg6Mz5/xbxpvE5v0NWM/clFpmAUPRZVEffxp7gpwhUTsfU4rl4ZNVC3JbrxbWe9ehHgaXsI7kS&#10;RXPKjlSigJYAjtxgSmPWT2WmqRGnBLuK+1SgqqXkl05U5BoP3okIW+CoO9/fJ3MPhuRm42DwI0Tr&#10;KIBJmxrvrZowTdK0zCsKQufKUaxARZp8LgpG+19yOA5QQP81sJpWTAmFsVxyugcl3hBAeDV+QlZV&#10;Fa737kZe5eeUU7JcuH/GA/+epexFeSfUBUGA/LSy1xrv4XMNMKusgoBlU/0UvLQ9F0OKpFg2oy+t&#10;5i5e7pFXGamKr8hqaaDSIPhRrVuuFKeSGFRMSiuSiltyoCP/JwV0hWcfBhQsxhPrs7Dh5GQcjX1g&#10;YEKp8xpul4jcTTrluYt2bMmTQdBEelEJhrV5Eg3xpzxdSupyvKRYmCz0b5+vXSI8kgelVh/SngP5&#10;wTtNYDnmkPCR1aH5IS4VTofVEtecj7uJ/kZjR91r+GjdM7g3+338ftEc3Jidj7sWTMSQRe/goey3&#10;8GTeq3hv9av4esvzCOx+EpuPPYEjJx5HTcMjqG18BPWNY9EYHocgVyQyDtHYWD7oGAvaqeYjFVML&#10;epn5MocvLv1ORrA0aHvgbxXht7+Lsfg/EofcHhLIWvaafUb/d+/7V68LCpbHBhGV3IX65hfw9PY8&#10;9A6UkNHUuuMUeikPnwSgDss274UE0CMnRHP3CMZvXop9Zz5BrcWtKAyoWNLcBxWYqQGfhEfrUkO7&#10;BJlACuFCHQmzToLsISxPL8WdgRXo73FBWUso8JajN4lRE/2uXlQPT8kimtyyQIc4BoqTIXnOZ8xa&#10;ketNykdpkM4l0bqn/1mLzKEkFVqHonf57tWX7wJRfTXR3Pu7ZhHRlqN97ilcVhDE5QQEarliWX9U&#10;1lf4jmLChh1YHs1CsEnB/MFkSu3pBO6p4h5kxNBYnG6cQEaUwlHwlozIawv1nW/8ASCL52o0q89z&#10;6ad73dG0mNt4w/iCgiqq5BtViVOJ8DzNtUFaSZirR6hTbYSU+SNEeg/ifHaXEsvvoMBW09RvXdyK&#10;v8pdo4am+r77+D0jqVBfxIHk1yiKrsTz+7bjr0t349r8o+haeBBd8jV7hZaCuRKVFq+l2i4KRv5s&#10;XUqaMOBl6fq0cqiMlPrcidZ3R6LvjjnkD/JLj9wIfu1ZiVVlH6ApdXHMB+XCWZ6bnkONXpX0Yq4c&#10;noFchOcI0BKJQXyN/+N9l6oJ7YbV6JdzhHzgrK1uikHw3vrQUu2TreD4cQrgQ/BWzqD1oBidSgFa&#10;5YaTISZjbB+59DtXqyL627lc4pL1rH3X+cnddL6RfKxux/yemsgTyDrwIZ4MTMFVvkPoTqXS20tL&#10;hYq3veK2i7lXygLznzBXu3U7Jo93zAtSkahIUr3FXELD5XlluIwWTUb+YQxdtRXfVC/GoXMe0oXc&#10;YBMQpoWdoCUbjyrLUYDDAQtZiOf5zHLxSrnIk6VsYEvjDoqOxDvae1ku2ifRzLfP1+67f/xPS356&#10;CXMhsLMJTaQcjx2NX+Kv+et4KAdJCCF08gYpPGWKKUNDqOUUH9YhdcuLp/ZUvYD81r1yjuGqZWX4&#10;y5LNGLB6Gx5Yux5j1q3A81vy8O6ObEzZNxvfHJmK/JrPsLz2MxxofANl0TdwPPk2TibexKn4K1YM&#10;2Bh/BuHYY5aOGTWlRCGseQiaT0MG1yAumZ7q/ny+QR2PnZtARKEirrae9ceuNO9BrbHPpO5CNP40&#10;imqycWPWWj5/LTr6a23EqLK5eivzxquq2RPIyN5FSycTO8Kvc5/HEn3Jz6wsPqKoiAJnf39w/9Pa&#10;lpiCIYU5lnLaQcFLfxmVTDl65fO6HlozVG6f7s3GSe6nTHS5bxQQtXbrJCgxjrlDTVhq/eM1/lOW&#10;khgkgKLJYRTAZJjgGNLJCMSp0A/G3sHIZdOpSPYYU3cRoubedc0+iN/5C/Haxq9wKPIOUmmeV+gO&#10;a/vRFCJttXGdH7vONoxHS3CsuSxjaSJM0oahdSJJIV/F4dTnT8jSnaHcOhcVmoLdQvf82w3tovAg&#10;H6flwmvjWm0tF+B1hdcmWPl5y2iKDEWSlkJznDQfHoW6qnuxsOozvLVjJh4u8uH33k24xrsNfQL7&#10;kEGQlUG6zyAPqKt4T6Xv5x1HH9JoRlYZ/66kha3uFlqurZEmI8rK6ECEfkvOeqyqnIxQ0wTyOYU6&#10;QZCslnNyGUuB8x6lYETTZ4Oq5dIYEtHvvVSMQxEKP4EFx+bg174iWjCH0T6vhNcop/ySpcXrFMh1&#10;XYI/egqwquZzRGnha1S0FLP20GV7jaSylav6Tu7BAP5NGiKwULxHZ+AKn/9+7/7ZEsBNagqnRhzT&#10;YoxTicciT+NIwwf4tDgbt6/cSGtLilYKV01I1b+wglZgBQFPNf67kJZ1/nHyM/cyW4qnCpdTznbW&#10;yAgCoJ7qFCLl7KvErf7NeGRZJpZWvIMTAvG6T4IOC9aT/uWZcnEm19vNjWFx8tFcx9+790tdl6xg&#10;ZG6e42EmQ8p0GInqlAr5PsF1C7cTfVeiPTVpp4BmtMsXS42qRYWi4iYtDcrq6g/yIGMUrkF0piJS&#10;1pRSA7vnHqUpd5jK6SD6+g4YQ1/l2YZrszfhhux1uCFrNW5atAy3ZC7BH3yFuDu/AOPXFprZOHHf&#10;IswsXYhA3XwsC32NdfGvUXXmSQTTVIg8uJRaKFCRmMuPisV+t3iGsuDcBv6r1xkSotxLqYQsjHHY&#10;Ff0ItxVmomdhKZFEEN2WyGd9zIJsHclcPXNDuCt3AfJOTkdD6gUy7RiLgZjPM65O17Im275WW+tg&#10;+l2MXx5AX/9J/Hc+mdZfju4+7bVMZbkhTmD8snlEn7NsL74d3CS3iISTlr7rooKRhfMfacHQiiD6&#10;1T4nksps5DMKiFCYnE4ORUPzWKyon4g3N35hRWu35Ky05ImxRbMxf/9UlEc/+f+x9x7+cVZXtzD/&#10;xPd999434F7UbMtyowUIISEk9A4hYHqvSUih46Leq+WGbVm9uYFpxhgwxrh3ddvqZTRVXVrfWufM&#10;2LIReSGY+5og89vM6JmZp5yy91p777MPGd9jNFIEE503sb/vMVuD/xgG2SRd0KDIZSk2Ylhrm7ad&#10;tm42W2z1Dj6PitPSUCqdtMPGlewGglIi6tdAPwqwfHcXncCG0Kv9WwZGipTnlBh3Clm1g8rX9Sia&#10;CfhavH/Hia7F+LQ5BtkHIvH45iTcWJaLiwu2GVfaVLkZBT6V1cTxOHEd9QTnx3jtTUSlGiSXLtG4&#10;4l1S/srA/FXRRnx1MgptSt9lO/S6VbdM1UNu5fwWs7Dp4KrRZZ5TAEnPzHsd9N4KZ+sdOOyMwbPr&#10;l2NO/n7qn3bqKgKvkkaMy+nA+Jw2RFD3PL0pFRVtr6GbxkPrTDqVnCRdwT7QeBFi19oYFwGtr8OW&#10;SFEBXFVp0BKMs9vu24VG0nE7+nWPrkdwkuCy6EA27ilfhfDCTzC58DDBOtmd2IpceTS+cneZWIrK&#10;uPD+VU4qqFSFPPkds0C2HTNymtmGbRhbXo3ppRvw0AfLsfl4FqrJ4Jo8zxGYE2hrka92s1Q6Nu/f&#10;LJJXogR1vPrTerDY7+ZVY+bfm//fw8DchiFZOg5sBYS3uzJxZ1E60QmRXSEHR3kVH7CCiqySKEQW&#10;VK4Ziaqx2uyQSWI2+crNZsfSwEzhd7V5loJs8rOa92ywyXIZKVAo/6FfTM0kWmo1dojq4RTvQ0Th&#10;dszL/wiXFWzCVbmF+F1xIW7ftA5J+6Jx0PMGXJ6HqECJajpkpYXmFAjXxFJjKQAod9DIz/tDZKBV&#10;vm4NdErb3WjxvIx/bkvDJfnv0bgqEFdFKnuM749ysOzA3NUfYWVFBuq6XoZLgWCyB23ZqgWsAd+n&#10;7eSRr3e21PlewCsfr0V4zhFctF4Bv2rjW9ZeDhOIBOUyU+HMdc53zeTroRKyCkS/DygOIUS/gTFI&#10;5t8bYOe79LOdZWBskFgTXu1AY9NxPdnnTQQqz3Fivo3NDctRUJmBjdWx2NUcjeOOV9HR+Sy/RyWt&#10;vmb7KJblIpL/MQyMNvQyNeaMu0aLAP8ItN9txolxa5kgLOdouyo9yEeuShtKX7fBbp3DlnsiG+Yz&#10;2nN+jz41rqHA3zIwOqedQ0apc5yoIKqXin5A3+HY1RYODu+TaPK+jKO+aGxzpGBlTSZe27USf9yU&#10;g2vz86nQPyewpLIvP47/EqPRoj+TAt3Icaq0ertWZULJMfy+pADVbW+hQxmsvGaPS5l/ynrk/JYx&#10;UZxLz+u+ic8sIGyVowVNN0Kp/Q73i/ioNhl/KivCTIJjxYwUTwstaOZ82Ys7ygtQfjyBjOQFDLbq&#10;+fhsvJ7JlOXza4G5DIyWCyiWbOOUVkFrHAw2fz8DMyjjx/6q972GzH1RuL64BCFl2wgEjxrXoIC4&#10;dOpEtsekgiaTkReiRa559RStcWH7GCZI/Up2PSGvBTNyD+KSvA9x33sFWF2VZVLmW1zP0AjOh4OG&#10;0ON5gH00n/eqMaHxSnDA/hT7MnX5aFQ1hiU2KUv6QONspGf41/LdDUwbG4JoVwvEOokg1revxJX5&#10;uVRcNSb9dUK5Futow5mTpoSGAnnyqRqLW6RKrMdoJEjvVBpcDcVBE0pjMSW3ApNyj/F7VaSDyiZR&#10;UbpAVollQjJUakBlPsjdo+DfeLIfBbm0cnoKmZIZKKqhQ2N3dc67iPoiE7WeaHS1zUdfu9IYtRc9&#10;DQyNo0XrUtp24p1rGeIg9HXcjK4uLUZlhxFlHuiIQcwXGbiZiGJu3vuYV7SDxnE7bi1fhrgdZF2+&#10;1zlg2alUUso00u/k1rOuqu+n4Ds58ZbuW415q7di3AZll6hdxJo4aQu1+Vk9ZhV8hFeOfcbBo8Cd&#10;AqIP8jpUPkKmAhJStkK4OmYG1783wM53kctI4yDgDgiwOZ+UllhBh1wwVGiO+QRW89k2ROlUOL00&#10;JD1dcsvyuEeZk3/i3JCLTUxi5Gv9ELFMwWZF9bKvzEpz3ptJo+W1xWpMwkKHsjalEKVobzOK1sTR&#10;Oh6iMVKyiMCExpmQ6vcZ/xp/AQmMB7adQJveu9mWFMU6ets4nmikewxr4n3IOHE8e4nWO3g/DV1P&#10;46g3BjsdSxG7JwcPbf0YIUX7DaMJMXqjjXPdQX3RSkVLJVuqsbsP97+bA4frL5zH2m+K90QlryxX&#10;cy8qncI+UoxY15bCVNkqGVTFu8xCTSpXL9+3uB7He/VJ+PuWDFxbsAG/XrsBt5Xm4oWPs/CRYwka&#10;u/+OLs69ATKeXrfcnvdynghAaC5SFxrDqkw1zg8nP1c78jnl1h5qFoAd3m7/SmT87uX4ehQlJ1Jw&#10;7brV1GvH8L9K9hIUVmFKnp79OHWqdKHCDjYJQhVAQmh8QilTqRsnlBCsE3SH5u/FvIKvcUdJOlYc&#10;W4ZKZwLv6XHqI7ZDlzK87oRDBoTXln4ZYrspbiVdKJAlQ2xrROrZBE7sNhJOj+K0/x4Y/84GRohI&#10;bEAMxstJtbktE9cUrcBE7V2igLUaoITC17FkMyqjMZnIQBTP7ENffARjaIAuLG3EhSWtJjagXRpV&#10;G2tisRatEWGXKQhYy0ato9CwkLpqn5IJRa2kfFolLGteR0rL9xyM2ptADElBOskEGijtJhia24Tf&#10;FbyL1UeWsgG1El3rAERrA+4gNjiPWX/yuRcfJ7HxlZsJzmPsTB+RXXPn8/joRAyWH3sHMTsKsOTg&#10;+9jSkIZ6z1+JyGzBO5Vc8LnUoex4tndPu9wcYhHfvM63iVDbltYVuDovn2xS6zTYLmy3kJImDlpl&#10;k5B2Fx/Ate9tQzvRjJTUgJIIqLiMb52T1GSRmOv+ZxuYwP5HWt+l9F0hYZ9cUXx2ZVYZ5E62YPZq&#10;ISM1E5AMtYd9KqWibXZdLiqZzps5mW8BWrQQcORr/TDRvVkFpwq/6g/dn5PjS2sn3B67NkExGPWb&#10;xpDqQp02MPcbpaIsObFiIVJ9b+RrjSTsf7mJzhgH93Fc22NK5fU6bMaWqdJBZdXnvJH3eoOJfwxQ&#10;SZvKH9o23XWLATNdjidw3PUK3vNuwpyCDxBURkWZV8l5rC2OW6k4teZI8/skwkr34vlP1/Iaj5jn&#10;7tR9EOwq9mKTfh5m+wgA3AGQecid6HY+zOOqvkzUTnbj0hIKN+eX9xaO+0dQ1f4i9jYuwOcnFmGv&#10;4xVUe5+mAaQB5Tm7O/T7O+HsugFOx60mFmMy0tQH6ouOR43YyuW2nTVntAjxzHb716LkKQfv+5Vt&#10;azBz7X7qyhaMLz8JbZGuCgqmrBTBodyFymIcR6M73gTw9Tn1Lr8zvrSdvzuIX7/7GV6t3YMDLZFo&#10;dv+N+m4+2/5uMiSOWRpYy4DJLAli5eKT8dB6LI0b6zWhUZV71Xxfhoisxhhq6c3vDnCHy3cP8rNz&#10;tF94L2/G03YvDvti8fB7sUQdB6nEThAZd5jYygRSOJW/tvW2yGDYCEFU+pOVk12qRVUcPETRqns0&#10;Pr8CwTQewWwwZVhpbYGqDGux4cTiZg6uNorDyPji9tPCwafPFU+waYY0NvLpGjnO+5Hv8Ws89dFy&#10;KoAniUYe4gTgIGRjid5qEqhBlQ0x0rP+UFHwUehGGTudPuuvHWgl6mx7DC7Hc2hw/Q0naVQaPH/h&#10;RHmGnX6b6UDFtpSE0ElF5vRYWjrQpiJ+Kmw38rVGkkFOjgO+BDz8QTaZXQUNtFZU19LY1xH1HKcR&#10;byAAqMXsdXtR5XzG3GsfDcyAUxPG1jfTZLF57mRRRqkMVyz/OSKUZpS3UbZ69StMuX2ovG1FX8Vo&#10;bvIrEoIFfs+s9XJJhG6pVDWR2++hcvs+CPZ7iHHdySWk+9Skl4KggfHeDpf3JipQ3hP7vYfGTgUQ&#10;jQExsRd7v1KK2i53kMqzr4Vjv0WK5PuMf7aLMTCBv9VWEv9nHDOKAWkdUY9pS3tMc80qJx0T45Dr&#10;l0i/9U80xg+ik0p+u2sD5uVtIwiiXiiw3g+zEJIAMtQUX6xFcN4X+PPna/k8j8DN37vUb5pXxsAo&#10;c0wGhtfg9dFCJM7jZl8r50O8rgURSuJwcW51sR8Vw1JtL8XcOjsfR5PvYbT5+JmqOlDRah2bNh/r&#10;pEE2FUhoKPuE4h1yiz7NeaydPB9BG6/X5ryOfUHQ4RFIVLHH76qM2Uda/0Jw+fSmfETk1yM4Vwt6&#10;xVyacRHBuFbeTyzSxoO1nLc11K0nMa6MgNro00qzqHVMqQNT82uMR2T+x1uxsTEHe52Jpnq3h32s&#10;vXhU2kXV7sX6tL+Ry0Pd5L0VnVrrQv3S0/kEv/M4AYjAgdiM3eq8Xy7PNp5DQGvEZ/jX8p0NjJM3&#10;pFLmvSrJwAHa4X0Ga6qjMI90bpJxVdEI5GnRoIyLFvMoi0yBftI74/rSjoytlHailCZTgG1Kvj+H&#10;WwudFIA2QWgF/zjADDthY8vHKKHhUd68FaXnSWwigUQZauZcfnfapJJj+EPxUrQ4H+Pke4QDYz4H&#10;lSgg0Zsf1fWa/T9Gft4fIkpDNWyA55erQvtKiKprl0khZfnITSkdIky5Z7SSV24q7f0ghGEqHih7&#10;jB3cZwr9fU8G0/oAGrr+hrRDKVCtuYkF6h9tGqRV0oqHqfbSSYSWHcZnRHBO15O8N6E/KiZVY+bk&#10;U4VXKTGTlmiUxb+HYM5vsQF+vTf+e7lYjNLUs8p1Zt1nUpK2koFtB/WvYiE2HmLPJSMt15RQ45nX&#10;OEdiDAzvjeNHiF3rDeQW63GTMXXciEGX2KdSTf/IufkoWjtfRKfzFRqfJ6lMNMZkeGhwOAe0J4vc&#10;fR7X49+8zreIDJaCv3pe6x46y8BI+aqdKANkfBrL+o6qfUhUDVmMXOXnNZ4NgKHx1q6eX3rWUI98&#10;SEUpd7cUpwL8J0zJEwEixW+nUc88u3UtOqnYjYEXExFLItpW2wdcm+qrQQLgXgcZh7wWyujkPfZx&#10;3mv+262Q2W5ydVFxou12Y1A8ndZTIP1g3NKag2RcPTTEMs41XYnYVJeFN7etxZMfFOP5j1cj8os0&#10;fNWcjHb3S+iiwextFXOUy+mb7TeycJwptZ1K/rlP0jFp7RYC7yPWu1NGEC2dqRiUsnBpXFRdXS4z&#10;rWlRIpVZM0QGM1aMhvoyKO8AZuV+iV+uLcNt5SX487Y8rK3Kxj5XPFrcT5AtkfWyb3xtD5EJSk/d&#10;hh5tcd3BsaHq6ewfLX0Qq3G577DAie07yOdSe438DP9avrOB6XSTJnbZxutqoUUjejroWYDfF33K&#10;BztishomE4HI3TUlX9uv0gqXaM8IihAJjUpwbjOCck4gRIUXDcUj5SusIONQldpqiqy03GM0LBpk&#10;RmwZCS240kJByeSiGv5tXWtmO9dAzIadMaXwOK15K8JLq3Dv+my0kXl5TU2f+Yama2c4Ux6bg+bH&#10;KrbZqa2EOVj7ze59gUlIyskO06vKgIuy+jw3GiUuYyKlLmpqaopxkuhzxV5kcPTZ9wnye9s4qT2P&#10;YUtbAi4u+xqT8o6Zshxa0Tuh9BgpN/vD+HSPoLg6HQ6TuSaXEBWDWwhOSoT3xcmiBYG2Bt1/omiR&#10;mMq4sM3ZTz7F51TYk4YmUK49UDFcf2u8aE2JDWxrLqj0ioqM6rdEx1T6napYMeK1fphYJUoUybGh&#10;dRliusZ33nYH+lsVdL4fzd5nsa/1LWxoTMPK3Uko2rccO+ozcazzVTS670cb+1ZuWy+Rusv1ABxC&#10;/CNcayQxhoXXtGKNnM1Es8Z4uAgt2988aMCdh+0po6IMKxlJrZlwebROTLuuPomdvgxcVroeF3K+&#10;axW69MDEggbO4yYycCF5MpiSw5i/uQDNNJw+j4Lr1sCYZAPzHLonzR9dV/0kEHkrjZvWpBHBt99F&#10;Y2Iz7GTsDJtxkVHRoMg11NP2hAGF2gZACQSdYq0CHx2PsE//jEU71uCGknWYnLsTF8kLU1SNeQWf&#10;4aVNOfi4Nom/eY6AlXOd4PHstvt2Ifttvo2g/VGkV6VgVulqAuPDZmX+JDIT7UA6LY9GpeQojYhC&#10;AHVGD05V7CW/hXq2ne1EA1MoXSvWx98VEbzzt5NpcIIL9uOq4o3404YUGpokbG/VgvdodHjeYPvR&#10;UPNZh9zXY1BLKmjoBKZkuDu9f0Q7pYPMTUF+U6DV9O1Iz/Cv5TsbGLcsO1mMVnd2c+B0E+me7HwJ&#10;z72bj+l5uzAur46DQCXpa2lAZDy0NWsdLizTWoxWTF5bibklhzA77wPMLXofs4u2Izz/a8xkI8wo&#10;OIhpNDJK2w2Si4s0WRtumbxvE6NRBWIeNyIDpJiNX2RkeE27olVxnxMIWtOBK9ZsRsaBTCra+bTW&#10;qqWmhWXyNcq3KiqtrVi/u9L+PtLcbcu+93Dwm+oHHPz9nbeQot5kmIqhnJwAPs8NZA9yi9G4sH3l&#10;t1Yev5Cm7s2W9FDnSpl993v1ySjwOhXOxbh24weYmnvIxMKEcsaUy6BzAFJCCo8hef9aNHW9ZRSU&#10;ds2Ti8XsgyGEYxIASK3/TfTyUxA7eaSorFI0SQ00MtpSQqxOhsW4UhQzkBITime7WAOj9HdtRyF3&#10;k2IjbD8/IzrXYmNhVOiK9ygWoInP6w60P4ougqfa3udQdHwBnlyfizl5+zBnzVf4Zc4O3JzzCZ7f&#10;tA4lJ5Kx1/MXtHST0RCtd7fdg8Hvca+WHQREf/s/M2DNPzbldtb8EvoNKHq2o9alCKScTrVXexM1&#10;k7m3Op/AUWcirinehDFUlqpfpl1AVaFZWyKML2oz+8FPKDyK29aXoMb5JueMkiosEFP2n2Ec5m/N&#10;H8WlFIcSU+K9UYkqCULgQGue+ggWtJeKqQVHA+fw3c7vsl3lcaAR15h3ae0cDZCn50E0ep7D+/WR&#10;+FUh51H+fowrr8SYshO4UMlIJdWYmbsN929agd2+t+Hsmo8+MplAm/13Ytx2bmX9PYw9bIPnP8om&#10;AzlIIHgYQbkV1KsnEWKAs63iLU+N9pMKIlAM7CFlYjFkfso4G1vQgYuKBgjqtf5QBTz1mwqyoEOI&#10;WLMT1+Z/ipc+LMHyfSnY1fo6Gnr+TtDxpKlzZpJaVBrHdRuNzN0kFPebOn1y/dm1PT+ygZFbx25x&#10;zEahZdPio3Za7RWHlmIWWYx2h9PmVWbXRj68GkSVV8eUtLFBTuDask/w5pEPkVmTjdQDMYj6PANv&#10;fPQO7l+XjXvLVxAdFOK3tLaXF32GeWX7Mb3YpisqtXaSSkoUc/CZBVjWPabzy09rEgzYoBqUVpoR&#10;VnwIz322DLucrxukYzJCOqjYTTFPxTesorD7bY/8vD9EdI3Btlsx1Hq7qUzgcGtx1h3Qfu+mNpTj&#10;YTMBDArkwFc2UG8nqSonneItWvho6DoVu3zJck2aiqUjXGsk6aHxHyTtbXC8gvs+LEMoFc6koha2&#10;2UmMWaetAKyBmZ5Xgb9tLUCtO9JMKq0F6XLdgiHjliNKpiKz5SG++6T5qYn8z1KGPVR2JgBtkK+Q&#10;m2IrnFxkl9bIB+TMiSbEbEu5y50mtPfjjKlADEMIW+DOoHaKdhx1+B5BflUyrs8jAs49jKmq5WXA&#10;WDXGFB0xAeDLcz7GE+8Wo6R6CaqcrxG9K2vw+xgYMShKwMDIsASEz29cqTTCEuMKNkhejEJGQG2q&#10;ONUfjYtMxjqwRbCK5TY6F+KW8k0cnwpgU1GWV2NqSQXCCgg4xWKoVyYRdP62sAxfN7+NNs0hGliT&#10;Wktj1ktAZTK7dC0CJbnzVf1DRkVuMfWbcZdJyGi8nQr+yyhZQ2hjDuxbnk/Hesh8VFnc1/4gjjij&#10;8NT7KwiA92ACQfAEGr6QIrfJlp1KYxNaVofZyz5BYW0KgdrjZDHfRxHzvqnA3WSgXd7nsbcxHi98&#10;VIor131mMsJC8mhIitvJ4JRV1wK7YaH0oeqPNZoK12aRNllNSG6lrdRBsK0lCZPzqC/zOzgOmjBh&#10;PYF6GY1VSQMitJd+zhb8ungD7nxvAzbVrKSxSUGr78/oUgik7TrqjlvYh5wT7Q8Z/WSBwb8Hxi/o&#10;13J/Ujv52IxbhJ0kq2pRSACp3c0O4eASxdUPOagUH/C6H8LXbfG4vqyItOwIB0ING6SBBoWDmw8z&#10;prSFtK6ZFrgGc9d+jH98WYbD3mSccL+KeucrOOl4DYc9KdjvTMKXzUn4pD4Z7x5PQ94xUvyDS5C+&#10;NxvRO7LwNo3Rix+uwhOb1+CBdatxW1EOfpubiytyinB5/mZcUvAh5hZsNZR1XsEXePvDhabiaIv7&#10;aZOW2KMFUEqbNMhJg88+/I+FzGWI+0jHe9u1Onc+J7NcBEK7YoDyRwsx2Alr98fRoFTmGCcIDY/9&#10;nEqd96fPlZKp9pdC0b0b2srzCTWb7BBOCm2WZWpN8foDPE8XKW+9S+tvViNMAIDKZkJpFZRCPp4T&#10;WYu2gomM5r9fgCOOxWR1fzJoUKhSrgzVpBJ6kRE0bg0OOq3+ttluPG5Kddty3V2qX8brmlx5Nwen&#10;kLxpb9vmRgFwjPVS8Zg1Gjynya/nfY7Ufv83RWnrtkSKFItNcJCxMGumaFhMDM1k0aiPhikPto+e&#10;wxgYgRgzAQNy5jXOhVgFL0PP82scKGakdmTbHnf/BQ+/v4RKaTtBl/b0sN6DseXasVDxtnpMK6wx&#10;O1heV7IOf/v8HbzfmIA6om49g6ediprP7WafuXktZWmZWmnsR7kQFYsyDIbHrVhdcfp5dU9sDwER&#10;GRq5nAwYVTuSVRgErDGr8cz+p2h8y8g43X9Eh+dpzF9XhOBC6osCf9yWBsbs/lrYarJHx5d0kJlt&#10;RWFNAlqcT6NXc4CA0cZ21EYBBmMTMywrkStafcbn4z3I5av+1Gd2PirzTvep39nfm1L0Zk+WB9DZ&#10;9gQ+OZmI3xSvo147SgN4nIBXAXXeJ0HzOBq+ybknEbbmMKL3paLa91ee8/vEddluGj/Sr+13kDk8&#10;iT2tC7G6IgF/35aFO8rWYB5ZxxQCBO3lMqGoGWbHW8o4MrtxRe1QqZvJxTVsK60prLPZZybblmCc&#10;bTeOAFwuxl/QMKlMlICmqbrM9g0uO0yjvQH3bS7Hot2rUVyXgaPuKDQ7n6eeUryM45p9qTmirVis&#10;Udd8oM7iPWvxvTxBTranPB0quXS2O/0C0UZrYNjhfGBj5U1OPS06B5m+pAFmsrA4KPQ961oSsrsT&#10;zZ7XELmnABElO8waFS2IlEUdZwyMmIeyvHis8BDuLC/H0eY4uNseR7+Ui+MGCq0kH0aGSzdtcrGJ&#10;bLQ7moKDqpHTRkpf5/onKjwLcNATjz2eTHzhWY0t7mLk1eYg+/AKpOzJ5usa5J8oQ/NJKnTXk7wO&#10;lbUUup5F1+MAUpqpGkFlL8y6D39DnO+igKRQockeItPQ4JQ/eaBN/aLEALnj+Gz8jtCcUipbuv+M&#10;zP0rMb3gXfbBUaiKrNyMkznIVGxzIg3OXR+U4Zgj1gwouYl6zH4bciPK1SFjpr4RC7zJtKPT+TiB&#10;BSel5zZ+50ZT6kJ1zLRnRRfRmxIW7O6mQoN2wsrAKJDaR0Qo15PQuCa6gtQjPeuofFNs3EeKXsr7&#10;EfYLjb7+djyBfR2R+O3GYlxYUoXg/Ab2sd1ZcyrZ/2QqGblSpuarNAsVZL7qbu3E3e+VY+GuNcbl&#10;5DAVdKlUfUr/5fhSn1NpD+oYDcxI93MuRIbK5VG88E94ectqTM89SuVXD+0OqgyyiaVKy22jDqHB&#10;LOykkTyEl7YtRaXrDXN/Yv6qHmDYkzmf9IYAj4yhhMfYRhYYSCxLsaxLbSl9JxBFBub/juJDvWxb&#10;D8dzvePPiPkyFeE5W40OM2WCinVvBGlU5kqlnprXgSn5lVi8JxUnurR+5vslDlmDrfvWfQlkEigS&#10;uDd5X8ceZybSj6zBEx+sxK/KN2N2yWcIztuFiXkq/URGU9puDN0EgocJ7FdtyTG+gMeNh0dJVjQq&#10;KnApkKECmMYDRANunsUfYiArmkKDHpr3JS7L34R7y7ORQX36GQF/jfstNDueQXvn4xwTuj8xeAJe&#10;ze/22zAkUEIQ3SEDw7YdaCMY4Xwf/nwX2IwBZXTIOqmR2XFUzIOtj1AeJRoJZNb4EQjpqXya8tcr&#10;fbOz83lsb8vBrwo+4AOfIFpSgTuh5JMGOSmgrHIGk6nMLs/biLJjy2jxnjNKyWWQoRAtJ406lteQ&#10;gZFikjJT6Q5t4aw4hdP9J+MX7OD7NtcjRDGPU55Am/sptLseQ4fzYSo/ZcbI9fQomcuDNDA8NyeL&#10;rK/NctH5AwZGxlLXPt0Y57MMtt4LrdqWUVcKs6H2ZATqp/42bT9N5a2/+cxy2fQ5bkWr81EkH1qG&#10;Wau2ISyPVDpfE5YDkmxG+0WML63EvZs34KgjgW2jVGgZ4NuJ/NTH8r/KwMiVcA96eL0epb9qXY7c&#10;Zxxw2sFULgntZtfreNikQypLRcbPTpwA6rXZWDI0cqGcimfw+EjPOirflF4a/h6zqI/zhO0oBC7F&#10;1Ol4Drvcqfhlybucb+0IySO6FaDLP258+JOoQMYK5ea1UDl10PA4MFZKsqAGEVTYL36yDJ+0pKPd&#10;+Qzni5QblT7nkK6p5BL1k1KyT8VczrH00ECodt/SincwJ6fM7GsygQbRVvNQUg/HLBWhYgyhJbW4&#10;qmQjCmvtvvneNgEpgRit3yCAIfDVan2NSYmNFVnjId0iF6Yx0mI5HNfa9E16Ri69IVO4UaCHc8tz&#10;O9qp6/Z7E3HDulKEriF7MdsNKLu1hkbQJh5pXcqkfAflGPKOJvOcj5jY0EjPObIoyURgzOpBZXHp&#10;WVSIVCzQS2PVSl1ZR0P3blMSMo5m4fEP1xj31owiGpti1XerQAiNsrZGmJIvNiMGo2C/7lUldlRU&#10;VPdcCS14DyYJUM03ZdyqUkJQgZPH2mG2xaahCaLhDMs/gN+UfIInP1iLNQeisavpNTS4X4SD99LX&#10;/iTvl21NnTpEQ6xxKGboI/D1auEv9dPwZ7yg3a0sCdIf96182NtNHv9A28O0xI+QLltXjTaUCSiI&#10;bioS7QKouIBq17iIrNudb+PO4nzjj5xUrBX7SjnW+1o+LDtBiy9LqjGjeAfe+LwQrdopjZ3d6aGi&#10;YWfrRuwgkIKTy0fWksL78qrCpxSdaK8GDB+qmxOgh4aml5Ze+eomx58DYoATYoii8h1eil0PICUn&#10;xmXZmMQYGF2TRiZw7HyXQWXAsANPGRh2qO5fBkVl+jUwxTSMi8fxKI/dhbaOp/DSZ1m4OPcApuU0&#10;UekQzVC5aDGr8uqVBj7/vU041J7EfpbLRTWu7uEgko9afm61uYzAXVQ69xIYEM06buL3ZKypgGi8&#10;nfyeg+NB27eq3ft7OblFp42rT6mffCVT6eL4Mmsk5Ps2E0mG5qfT/v/TYtyOfJUiGlAfddBos/06&#10;nU9jvycK1+TnUomQnVKpXCT3GJWKNvIyc5HKREUlteJ7fEkzAYZYgRRRJWYXbcV1ZYV4rz4ZbZ7n&#10;4ZIbl3NGwXJzbY6rTm2vQUNz9j2dCxmkcu8iiP20Ix03lKZjUpm8IErBVSquUuqrMZbj1WRu0cjM&#10;yt+Bpz9Yhf3uhXB6pcw5PjmWpDekrJUtat2cVgw74HUCbj1jYKgQ7b7+0jUcs9QZitHKLSh3XieN&#10;znHv21h1JAez8r5im9bTKMs1pfhyBdtNAJqsSplb+RX8zhZ83pTA39OAcZ6M9JzfJtK3FhSqUK+y&#10;2wi8aOQUgrDPQP3HOdbc8gyaO/9qakBuaY2jHo3HjUVZmFe8zWSLaSnCJOnavDqCB5tkZSuiVJnM&#10;PL1OlWHkcZX11/NcRAY2TuOEukBrFifkE5zkNtBgHrd1IfO3YV7+Bvy6ZB1ePZCP3JNrcKwjjqD+&#10;z+hoexydzQ+hp033ehP6DeulDjD3fPr5LrC5/EL1Srm8G/3tHEhsaLGLTm2Aw4cVIhZ1M3V/2IHK&#10;DhFFN9v3Sim55yNq52pEFG1n49eYANQkWkIVwVQdMd28BnxQ2THcWLYJXzTFGMbh8lL5D6OsQhhC&#10;Gibmw/OaOA+VmofXtmjXGgrry+V7+Qh5rxo8plibcavJCPEzGS4yHmVUadMgUbvAQ1sWI2X8/QbD&#10;/6TYDCXFLficfB6DZNk+fQQFGoim7DbpvvaH6SPyUWytzrUIN64rQLhQV4HNQhlX0m6pMgeZjP9L&#10;H6/HEQ4anVexFON6aNMqZYELKhtD3WnYvNezbW+hcXsax3wLUFiTjvi9y5FyIBsldWk46noT7V3P&#10;UhmRCbttZo6Kdpp4khCOFimq7IaeRwrBGJmfDoP8Hxf2i0G5xsBol0MpxPvh4nxtdDyP17csM4Vh&#10;J9GoBOe30pCcwIXra/Bf5So4W49QjoFgpQDT0IwtIxovpQIqroDWrSkF+LelpYjdsww1zn9wfKlf&#10;pAf4qlgc55XW/ox4Xz9QbAr4/ah1/wMx+zKpzA8Z3SFwqq0spENUVXlcEY1mrlyAFbg4/xOk7EtD&#10;g1xSvE8ndZXd9prjrONxAjGVaLJlc5Q6bMCXUpBlfOS5MHPfz2jMfUgp6j0NK4FWp+NpFFStwPVF&#10;6xGSe9i2mdz91GWhBcrq4t8ljbiwrB5hxdvxIA1jhfsNY5QHjAv4m8/5bTLYZmOpiskqdVrlrNzK&#10;fFOlayfZjXQY59AAn3OAY0DeI0fnk6h3vWqy7zYe5zzcnYnby1di3tpyTMvdY+5NactWB6twqPSw&#10;ajvqGVr4GVkt+38MCcGFZbUYQ2YoT5N0dYhiswprUFfIxTaW5EBrbWbmfomr8jfjtnWFeG7bGqw5&#10;8Q52d6WhyfU8wa4qV8vAE/g4z1wHdkE/FfhAOzuknUqsQ3s/28JuXil1UXJ+LhqpALSQrDYhU9kJ&#10;U0yPjaK99Xs7b8DG5ixcV1yC0PyTvHmVONAAFoMRtVTRS6UaVmFm3lYsP7gELZ6/mJWlpky0MR68&#10;ITagyZyiaBD0Uokq1Ve7qSmILJYitCE018sB1NvhD8ryO2JTMi4ush6lU5v756CRgREK6GInBoyM&#10;cfnwM+OT9TfE+S5auyO3mElXNcpZzyIX1a3wmvUNNC5eTTabEtrqeBKftK/A3PytZk3RmHKViOHE&#10;KJaPVnnyWsRVjagda1FLQ2RWfTtvZDvJl6pqznJjibqrb7Q471o4fI/ii+Z0vPZpOq5Ym4/wwq+I&#10;gD/DFWtW4Z8fx+LT1ni0up4hAruB96esId4LEWq33DmuW63hMYZM8S9N/J+Ogf+fFovArctRKe02&#10;ME3E3aIFhPOxtS4VfyzIxKyCTzFzTathq2NoZP5L/c7XsHy5Pixa1YLG8WYtBZWMmZ+Kk9ZhVs67&#10;SN2bglrnq1RkD3OOS+FyfhoQ82PMlXuhVOlBjutOgpGPWjM4nj5FEA2LXLlS7HL1jNV4Laik8tMa&#10;Oyn4SlxfnI/3m9cYF3knx74WVmpBsPaSsnpCIneTliP8iW2kdTgSGRi1o0SGVGxGCl0B//no6Pwz&#10;9rWm4oENOZhdetjGrXQvqh7CtgomUBtPfTZGVaCppC8p+Rixm16hwn8ODi8NmMDZiM86kgj82uQe&#10;W/uPfcy5oj1upN96tNAzoL9MsoX+5txpo7Fs4XdbeM9kDS3ul7HTswzLKtfikXeX4tLyjxFR8hmm&#10;Fe2ksaik4aCxURaugvxsS1vfzVYG+IUycMtJAsh65Tqbkkc9nUuGlkedXdhGI+8wcbAQjp0QVWQv&#10;IRsq2c/nLsOdJXFkeWn4sjUNJ8mutH9UX8uZc/oCG6BVTjxpuOtBuPgl80VaflApD7XRqJgHtgXs&#10;zEpXPrAMjPGle+8mLboBR7sW4pUvViA0r9JYe9UiMwGlQqIp7R6XLx9gHanXXjy4aTkqHIt4LhkY&#10;sSPdjBCTsr2UnqvXANOQ20x+ShkeW2pCQWylHAupDLLhJaLHQnVa/2E6TDRYdNicWwwmILZjjQuO&#10;5xneGOezCN2IuWihn6mbxYmjCeLi82rPbG1zKt+oJlAzGeW2thg8+f5yDoxDGLPxJP5r3UmzpcJE&#10;DqQpNP6auKFEsIXH0tHY/Q90e2kAXL+nQmHbElFqbYcNjGrAkB2Rwh92RuPRDwtx8dptVFZVZq//&#10;SdpErUhugh24f10OdrQmotcnA3OzGVMmS9EYdylE3qv845owxsj/dNr/f1wEujgvLPtTGjUBlZI9&#10;NP7bbkeb62V83JCMv3+6HFev3Yq5a/dimiqbF8pNRgRLVDo5X+5qAj8i1qnKzipwUnkqcN1qFJCy&#10;keYVfoio7VmodLxBNvqIjV+2Xvcj9RXHlkfrLwRG7iF7WoiHPyzhfR+hUlOqNZUhlfp4GkBVbA8q&#10;qCGArSCqrkVQKY3Mpo3YfCISHc4X0aNF1KDZekYAAP/0SURBVIrZmhgSWZfGrldj+E54O8gGpKAJ&#10;ZrsFRCkOeWh4Dz1E3j7qNK/3ATg8L2EH2/DhjwoxgyxpWvExthmZfyENHNtrYiHRP3XaWN6PjMvU&#10;8qO4q3wjDp6IQwvnTAcNjFdl8L/xnN8mBAhk9QJ3xuvCeS1jOMC5rbJDcolL5/bRsKi/LThT//N7&#10;fJ4B6WKOC5XJcTqeM8tGWjxP472mJQQKy/DYu6txecEHmF6wC0FlNTQWVXyGCkql0c2T2ecqNXMR&#10;9fJ4LWZn/5uiuGzzqUYaOW44VkqUHKQqAgQoZuG72E4twgoPm6zd3xSsQ9zupfi6bSHtgtYTnX7G&#10;C5weUkJSHIfjIaII1aW5G16HZS7dbik1lVGYbzOWTIE/ImbjY7cMxquBp7hA19PYeDIDFxd8Qst4&#10;koOaHaOBoVIGVGpBZC9BefIDVuKqovfw3sk0OJ3a+Y/KxriwJEIUEqFbmxliNr+hKAYjlmL28/e7&#10;bYxbjZPNGCQaPGUo2fIv9jMrwzt0uPx3n59fosVhKmci46ptjcXOTKlwMpYuto0yOgbabyf7uB1f&#10;dmfjua15RLLbOEi0IyPRSnkbLiI6CSrlQNIrJ0wEEcvO5jfR4n2KVPxmtun1bGO5SsVSZbBk1G3f&#10;1Lv/irxjqZiT8zFmFB4imrSrrS8qsK6DECLgmas3I+rgBio+TgYiyiG3arDdCRjAIKNCdsy+VkDQ&#10;pr9LRn7eUTlT5LpW0UatLNf2y3JPm3bWXKCSVNZgh+9h1DnfxCetWXjp06W4cv27xuU0kQpbW2bY&#10;KhjHLROg4RmXX835aBG6WWNR0MLxorTbrViwexX2dr5NxUWWwfF1dnbQuRECIxoYFRLtddxGw/Ck&#10;Wadzae7HCJFBzFM2VCsmky0oxVYZXCFUeEqxv4g6ZnzpLty6qRh5R1eho/11eKnkHV55KO4i+qfR&#10;cvG81Bk9JoFJsYI7zLjUax/bbZDf1U6dDrZlrfc1bGpYjrs3lCMs51Mq1qOYogWLBa3UYQ0YT7Zn&#10;XHfl1WQzTTRy9Zhb8CWW7cklyHudepNgr0s1vr5nO/nnl2FUmhsB4d9ym2mrAOla+z0BYxkju67I&#10;xK39gFuZm0rKkK7sbH2Kz/QyGrsi8WFzChbvTMVNJatwGdnW9BLN3RoysWoabMVnCPzlRiUpMOtq&#10;1rVY/a0MM7O0QUblBMYVughWXGS7ZEIClTS22jZAe/vI2E/J2YQXvszD4c5Y3u/pcMQFHzSkYeWh&#10;dKw4sgrr6paixruYjfQYH4Kdwk4yuyl2qGyGFgTqAWlNjYFRo8g3ezf6vPfBQ6ajRUn3bHiHHUDl&#10;owWSymAhUla5mIlmy15aTaKPmYW7ELd3Jaq7o0yjGvGfT2LZjF/8N2p8+hwIVmi1jbtIIr80mRSN&#10;o6kndcqCCnn7O/GUMfnpGJRvSPsjxoiqpEOv82YaF+X1s82orLUPiEqmO9lvJzpexGt73ieC3UbG&#10;qMVWQiVUIqUqENpIJkkjT3QyM7cKN5TtouF4gQCDqMjsbngzJ7wGrTIG7UQxWV9s+2PuWLz2SQop&#10;9yEqKQIGKSX5okW9OSDHctCp1tnv3v0CTZ3PQ6utVYxQSAvsX7nKNJbMuhFOeOt6G95Ho/KvpK+D&#10;4IGMXehV494sVCTqddFQK5XcVOBm/wmYNTufwaHuSOQ1ZeKBD1ea/ZKm5FZyTnZQabbT6HA+EmhM&#10;2iAXNhUngYZdzCiW00KG04h5Je/i7T1LabD+wbH1KOfiyPf1w4RMjArZy3Es949AUyWN2guf5mNu&#10;zucEMnLhyX0nN5mDSq7NbMuhcawA+xii7rDCHWYTwvSvV+GrxhTUd/2DY/khGhu2T5t/vhs3PBWy&#10;mJKAjeKZbRzfZD2qOrzHnYqYPTm4fX05pufsQhhBsKq0y4iNKak3YFm7RF5YoI3SKjAh7wRCc4/g&#10;tuJCHGiN4b0/zfZX4pPKK33PtG7pK3mCAvpU/WpCFFqkqu/YWHF/m/VOmLVoHhpjslcTb+ZvbMq2&#10;PFF+xiPQQWDgIihtcf0Zde438UVzAnIrMvDyJ8txe1kJfpm3FRG5uxCcR3bLNhXAGM+2vrCAbc62&#10;NcF/kyQit6o2jBSDo7EnAFGywzgaeSVvhSm5wMSkjuHSog1YXVXM8SJjaJ/vgqty8hGx+kPMKdyD&#10;K3I/wEubM7D1eCwc7pf4YLxx+V7baVT8DWCyr8xDq/M0uDVA2HHNt6LT+w/EfvYWJtOiBRU00kpy&#10;IJRVG///GFHz8haToRBGRfSnzXl4z5Prb1iKcZXJpaXzKt4zXAEJAduSHAFEHfidtfSBvwMGyn7H&#10;in7Pc+m85tynz3n68/NferWXBxFsnwyByjlIUZvMjbvgar/F7GGxrSMJb26Nw8ycnUSmdTTu2iqB&#10;qG+10FcTJpY1I0QIlajwmrx3kXLkXbhVvJRtP8gB2c1BamJYBh1pwsstY4N2x3zZeHJ9EiaUV+K/&#10;eE7t8zPF1Elq5ECspYFp5aBzcPBV4JMjqhT9V3RIcdAYDghh+Q2MydzheDHoS4h82DOOyr8SbShG&#10;I2Nc1Npn3gZ/hWZtbTAyfKLzPv7d772HiPoOtFPRVvUmEDxm44aS9zEtX5W1tUBP23YLndaaWFxg&#10;zYl88yaATQUq5TK3cBPyK7Nwwv06r/Vj9BWVqFdAhsBJ87/jNo6Zx7HVkYo7S9YQBO2nkqfRI5iZ&#10;UNxONtFiykipDqFZX0egZHdqrcCM/M9wW1kpMnetwFdNMaj0JqK+ezFanH9Bu+spuL1Por3zMTS0&#10;P4cm31uodkdiT8tiZBzKwvz1azArbzsmrj1smLlSvI2yVXyCzE9rh1RocoziD7z+dCrgX+eWYlnF&#10;UrR3PQkfWXoPDYyboEzVmEd+1pHFxoG0FOB0gtNwQKzjcpFprWKf3OLUYWaPFiMK+vP3BNaBLFIl&#10;R3mcN9Fwc5555nP+PUw2J6BIPd35IFnNa9jZmY3MA2vwwvur8buiLbicxmZ6wX6CR7Wl1s9o/aIy&#10;+bQgk4xRzI1jQ++nsA0m8dVWcaZuoWGakMMxtK4eQbmf4uWd200cP/B8F2jdynitiVinjjuGS/I/&#10;xUMlGdjRHE1ETCTg/h07/Qa0e1Ucjiym7UG/u0xK4k64vBTP7RhkI/van8G2ulcxtayC9KnRyJjy&#10;Y9bArGvDRUQeUniTc2txZWEhkuvLeBMyDDIsUjxW+Vjhe9PIMggK0sk62zRmNbz9jY2xSBEaVxrp&#10;ouJJNvtFDxmYFDwm5CI5w8D8GJPmxxGzgJJGwAYFyS47H+KEfNSsPfGRLWyufgtPvJvO/tvOQcCJ&#10;WHYY49YdIOJow4xcUnoi1LHr5AbhQMmrwLPbV2NHbyqNiio608C0so1pBDo97A9V3tV1eF0ZGLVt&#10;hSsB/9ySQkV0kP1J8MBJF6GSFEVEePlHeE0hZLkP6pBYOh+VrjfR7HkEbucNvIa2tFWwX2sT1Lf8&#10;W6hLFZzPes5RGVmcTrtkYIhMppdMRX53LSXo7/g9wcf1Zj50EtG2ENn2Oa+mMuFv2lQl+3F4Op/E&#10;+qYsPLRdC261fsOBSXn1CFVKK9HoeLJQba9h9lUiOJxM5C4//LS8Q/jjhmV4t/Y1aL/4ke7rh4iy&#10;Vz1ezvNm7bBIFsa563DfT8PwFFKP5GN2/pcYs74e49bKtad4jDIf5fs/SkXfgLFmDUoz0XUV/r8N&#10;1DFltbh0zUHcVroMT72fhcjPE7Hu8CJ8euxlfHH4aWw5/GcUH1qElN0peOHjTNyzbikiCj/HzLy9&#10;BGTV/oXix3heKlS55PK1rchJguVjmGxAcj2VrBNhNESv712D3T2vUy/K06I4sNL2Bc5UtXrk5x1J&#10;FFuR7tM+PapXKPe3Ys42vdqCCGW2WQNE5kWgrWoIRh9QxF50Ho0NVdh2ummEtCxALEZAnffWa9xq&#10;OqZM2/lwuh6Dw/U0je+LWNe4HHEVxfj9lm2YWq5KznxugkUla03jHFei1hiOB1uaq4Y65RBfCV5p&#10;fHXcVLAv6CCbPIHgoh14cNuXNLRnGBht7KO0xWrjd5xBlBO2thYLd29AdVc0HB3asEZFGuU2kRKa&#10;D7Tej6F2Wdrb0em7GW7fTWzgW2l0yGjYEPd9sg4hJTvwi5JWTMp1IpSoaSwH7y9Ka3BRWZ0ZCCGk&#10;5deUHDY0rrNTezzciQEZkDYFsPwNwkZTCqNlKDIMAePwnyPaJ0YVfLWYVHnwNtGBA1VZXFQink6t&#10;O9JxDWIVylRMigOHA8jhuQ/7+xcgo54oROmda2o5UWowmRNyIhnGOKIM1WebTJYxjgxSe/PPLvkK&#10;Nxdk46v6BHgan+Q9nNmuMipnH5O0OJ9FeW08Ue1GzCw6QAZDJFzg5dixLoxTxUf5/tKSbXi/7R32&#10;6918rhvRQ3BiDQqNesfDpPZaCKo9QU6f/78TbW081KZ96DkOO1SuRunaihdpx8lbeN8cL4blKjHF&#10;LjTt77zJbiHM9pL7QnumKwakPVTM/vsCIiNc6/yWs/sm8LcUku2/PraDPA6dZnGyfU7NTYfrSaR8&#10;9SquzithXx3H/6u+Kz1CRnuc85JAcD11wFoyUVU+lxuUinV88X789qMPTBquk/0l12mf4yZ0t5GZ&#10;sg8s0pYiY99yHJ95r/+92GSVe8zmaN1ku4PtVLbNt6DZ8Q9kf5qCX674CpOIjn9BBTaOiHm8mAsZ&#10;RggB0xS5y4ishajN5oP8bKzZQ0ru2+Mc90poqMYUAmgjJgOq2iBx8znZmsl05TEx/qkFciE7MTan&#10;k9/v4NypI2OSC7ENwSUc6zmN1I3b8MTmWFS7XqBevM6Mx26TmswxxzFoAfDIz/qv5XQ/Wjnzc2Xy&#10;2tJFbCsaJcWZxGwGOMZ7KD7t2Mvx7ex8nCDUrpsyiVDUpf3sH7cSHfh77erp4bx0c874XDdzjj6M&#10;Wl8UVrV+gDs++Yx6o4K6utV4oKbTwKgK+5iSdlykOBTbarIWa9L4aGFnkClwfBCTN5zE2PVsm7wv&#10;8eqOzWQwp+fVBdoxUutUpBxUq0rZRVOpoP5QtI7W7R2TcaFAuskZN75MsQSVnJcS1Ip++R1V8prH&#10;ObllkbOPf0B6+y6tXRsRElGGShiwM81ulbSCWl2qNRizi4/gWNuraOZDav96T/udBunq/PZa8i1q&#10;0sjAnNng/xmigWTdgX0UFVpUPSy5QzSgzL4j5tnvR0f7g8YIdVKpapI72h/DMXcy/vxJDi5hWwcX&#10;c4IQfSjVUPWntMOo2KJcWYqFTSjjgCD7+E1JDgpqstHq/bsZiCPf1zdFymmXIxE3rs/F9KK9mEx2&#10;OrmonaxX5SeEbuRi4WTk+JlRuAtpe5agzfMs3Nq6QOOHg04iZWe2AdA4UqWFEa41kqgdbOkiZS1q&#10;QRrHC5Ga3Lhiq3qvCSgQZHY8JJpXNpEtUaMgqWJ0CphyEir7ir8bpHE/+zr/CSJkq5iDtgl3Uemo&#10;blk/20ybT51gv6+pTcL15eupECoIEshq5QLi+FHdKrPpXwnHCpW4XKByj0zP3YZluxaioettnutu&#10;DAgh02Cpxp+AoDUw6lsBoW8qx38ldj8X9p1ZXKhqFapITDDgfQgHul7H81szcPGajxFEICwDMoEg&#10;eAKN4gQaCy0qVaaTMp+Udis31gS5c3hcY9IKn6fodA0vWzA38LmQuVJ3GziWbVKSrjGljKyObEbr&#10;cMYXVGNCAYETFW147td48aNcbG9PQbO2zvYoi+s+m4DDOarsPmWyjvScP1SMx4avco0rZqUF5orJ&#10;Kg1bxkTzQmNb9zJIoydAJ9ebYrM+9pl+4/E8aMq6dPAzl+tRtLuexboT2Xjjs2X4bdF7CMv52hha&#10;W0qmlm0pwy1jrXby63DpGeqYIOqXYLbXVI6hsWw7xasuL/wApZWrDLgJ3PcFE9hBU6gstDL1QrPw&#10;RiUajiO84Gs8/+lqnOTEdHY+wZtXSZC7jTtMFXdNPIRKTqXCFQDspwLsMRts3YcdHTn4Q3EBgjaq&#10;c2ndcok0zFoYUXIibL5XGuLk0mPIr0pDk/t5eD18aN6YScU0DSpkI8pJVGAa6z9RVAtJPtvbjetD&#10;1Zb7Ovzrd8TgZEyEVGhknd5H0Er00ez7E5pdL+Pz+nT8eeNyzCG9ly/9QiqHMYW1CCZL+X/490Qt&#10;AmM7T2Xbj8vVwspKfnc9Mo4up5J5Ay4laziuP+t+vl20LqLW/Rb++vkSTM/bzj60/nqBB40h7fM/&#10;gX0dpK0aCirx+KZsHPPFGkOgfjSJGOpfTRSn1sPo+Hd3uyhLRwv+VDvKrHjm75UZpIKGXXIDGXTH&#10;83KCaf/8DraVypCL7fS3PWRcuwqSyq1qMuUIkIaav/v1f0pi1zDJJaLSMn6AxjYxc8txO5q7n8CK&#10;Q5m4bfVaspc2hBlgQuVKJaolBdqTaTLfB6v8CJVyaH41/lSUgU31S0xlcC/Zp63UoOQCu4wgEB+V&#10;p2Oke/o2sQxGCStC6X4Q0kx26r0Dtd234gP3K3jt4xzMyDmEEOqo4BJt0X4QWt0/lspPLl+B1bFU&#10;ivKSTJCrlsetvgmI9JCEz2hEx6Q0T3LMakv2JhPIlkJVUHts/lEymxoCNilYG4MIz/8Yd5WtxK72&#10;bI6rF3m/NNza4596SordVEDnuFQm10jP+cNFC0NpvNk+NqFJi5gf5XUFkmydQsVojPAepD9V4sfJ&#10;e1K2qYBBJ6WF91nf8wa+bE3Eqt1xuLagCBE5H2Ia20x770xlf8sNqarMY9SmbCMlZk1g+5nNzeSt&#10;kOHl9ycUNhGEcL5z7kcUfobnPnkHde2vnXHfF8gShahAHunyL8rrcFF5BULYedrE65fF5djZHoXm&#10;jr/xgeSqsejPLTpLpd/X9hiNjPbqp+Vuf4QG5jFa2PvR6Hwdf9u6EtMKdhr6qjpCBiXwZlXvZkpB&#10;E29cPrxqPPNJHqrcC01Outctt1BgQmjy30eUbdPvht/0f5LYVdJyO4gBcoKarJIAsia9JcVVenin&#10;7w40cUAfcbyBpUeX4cZ1GxG2ZheCVFR0XQOBgQ1CTiXdH8t21ZaqE/KPsb2VeVOLq8s2I35/Lk46&#10;30Znu5I1aNg6tL3rN+9pJOllXzRTkRdVJeAyIpVgMt7JpNNaSDu+qJUDUunK9RxLQoKNuKpgHfLq&#10;VsIpn7FZ3UvlRuVui44qr5/PThQ40rVGEoPOTDCbY4GKTG4vBb3VZoNtjxglp7iRDIzS1cX+lNLe&#10;y7ZTgojJTKTS7eFzy3jLlaHV3iNd66cu1sBwHimZwqUtCLQP/5/IklVC6QbO0dtQ7/gLthx5G1cW&#10;fY7JayqNop6Yr43/aGDKlbRB5V3sIEJtIWhpQ8SaLXjx0xzUev6Gdp7fR0XlEiP0GxizZk16wKDp&#10;ke9rJFHyipSn2KfPJfDB8e6mwma/ubvvojJ8ABWdUXhky3u4tPhzTMvZh2CCmnE0FFqLMk7rMgh0&#10;gvLbaRTbzTjUnv52/xQy6mJ+TqNzSmQwpBwFiMyYlW7yu3g5d1QxeVKJg8qzDVNKxe4OU48dwl8/&#10;ScCn7UnoIOrvalfyyiPwGN0n1nwPxzKBDQGNwNNIz/lDRetlNL4H2/6IATF/zgHFW+QmdxnXuq1+&#10;rKzNTh/BupiOAVQPcww8CB8Zp5OsZXfTG4j/Og23lBfh4oItfF4+tzLFaERM/TKCRbMgU14tto9Y&#10;rWIt/4dMb4y8XTQwptRMIV8L6hC6+muTHBb19XLsbHnLjIHhLr4LQnjiEDKWCXKrELlMKjli3C3j&#10;+eNpRdsRtWsNTnQuoAHRxFX+/XwaGNXCUjDdIpa+zluMBdXmQlICLtfDKK5egqvXlhg2NIWDYTLP&#10;b/fa5o0Vqty0/KU1uLzgPVOi36lNkEwwSsqHDUOrbNCMYTAyMN+Pev9UxMVBImVoECAnrkEonHAm&#10;gYHHraK8G02uV7C1IR0Pbi5GRMGnCM7fz8nPvso/jiB2+CQlapQcYxufIHORq4qTj/04qfAALi18&#10;H+8cXIoG5yIyzocxKKXfymsa9DPyfZ0tyib0cmIdcbyF+R+Wkh7vMxNSfas4nir4aqIGy3VWouyS&#10;g3j0o7Wk408RPXGQ8/cyalLucgmKEXs0MUa41kji5oRR6ZrB9jvJ9mQYeC6zApuGR+eiAVEFaC8N&#10;jIuM22wr4NaCRG0BS8PE6yrNF618bSPT5vmc3u+X8fNTkcAkl7L2aUtlzlMZHQ8ZcrvnJrRRKYl9&#10;dDseR9Tud3CZSswUHzZjSKu+xxbV4b+0BoTMJiiXDEHZZVTIl+duwLq6eDhczxiFpnOIKRlWaq4t&#10;A/M9XUQmfiG2pWw4vrIffXKbCRRwLniNPIgD7hhkH0jFzYXlCM89RINAUFVej/+zXqvqpWPI3gvI&#10;2PMdJr5k3LVkHkrJNqCWovdme3bjzpWIselVn58wn6nEirLHFPMJKTpChF+AVz5fhlrHs3Cx3bxe&#10;jduH+JyPcjwR3HRQ93XewfGnuCDbg0Z9xOf8gWIKSrI/DTAi6FTpqFNuMY1/jnVtseL23kxmdSeZ&#10;izJ8ZQjvR0fHI/iqPYEA8x1cX1qOWWs/xVQaaq2RG5unre5JMtQ2hZWYQpKhUIZAhtyO2vBxMo30&#10;L2gbVHIoLK8JU9fWcP4fwxXrPsern2RgS0MkjntfRrv7MRNHH37fF0wlAlBlVTX4ODW63ByFLTxG&#10;ZVFwFDeUl+LTxngiDe2eJ0pLWuZWVosGr0WkymqR0hAF12BzUznu6YjBo+uyDUJQCW4F3Gy560Yi&#10;XlpHHpfLbHr+DryxdQmRwV95czezsW5hY2oCWPeGJocGsQ0mntnoP33hRDLxCCEPGmilnlLx9bBd&#10;NdmUtXfS9xq+bIvDgm25uKt4HWbk7zOFC1WoUrt/BhEICCBMLDrKwVBl+i6UfTcltwGhHEDXbyhD&#10;2oEs1GghmuMJsz5AlRjESJSWPPJ9fVO0BmqAv2tz/QVJB3Mwq+QzXCh/rdAfkc0ErXXiYBTykTLS&#10;niRXl2/AsU6yU46Zfsft7F+l1wqYiKlKQX33GIzJ9Vegv1UbxWms8TjHRjcRWkf33/BxSyQyDicg&#10;cscyJHyRh9IjSTjSodXoj8Hn1TlUiYK/bVdpJDFkjtPvu2bhJyPK8NScketJKcsPw8dn1vqjzq47&#10;0E4l6VPF5I77sKszGgv3lWJ68ReYXF5jFjLKHXJRORErQUNQPhkAdYTQftjar/DPz1egyfua+a2p&#10;HMF2FAiSi0vuOKHoke9pZJGC1Dywe+ErgYMglWBVGWVdPJd2exzg3Gh3P44az6sorEjGk++twcVU&#10;knLFao3d2HW8P7ETzoWgvFaOQzIRw0b4LNq0kDptCpm+UrLteFVCQB3H7HFcJMZGvaTYzVjOHyU7&#10;TFlfjdk5n+O+olLkHUjHIcebfsV+MxW57plsod2WuVGgXItcxZDlIgxkdf0YIuNrwbfmowp02tR1&#10;Xd/tpbHxUJfQ4HUTgLl4L82+F/FFWxTSD6bijncLMK/4ExqVCvZnM9ulhe3CV4oy9ExhTLbBONoC&#10;A0xlXFQkkzKV81or90NJRmbm7sXV+evxwqfvYFVFEqo4x1yeZ+Fw0sBxrJ0dzrhgwiZabvka1cBs&#10;7DFa0EREOjWvGaE0BqH5n+DvW1JJr4hC224BiHrdbffw73vh9MgPLiVlDYDyuJVJ4aI1bXD9GUvZ&#10;OZMKDvBGa/gANvYyiQ8kP6/N/qgz+8TclFeMqtYoo4R8LhoYKVgOXg02iQ0k/ie6yeRa5MSi4uz1&#10;yK/KAUQEoH15Oruew/6OBYjduQR3FObSEB8zAU25n7SyVi7NiSrvUdJs4i0XEX1OoMIPzmlCBCfV&#10;3PxduH39eqyvX4nOnld5XhsLkZvTrqER0voedJ7gop+D1u18Ap+1puI6nltrBNSHE0saiRp5/TKx&#10;KO1TIbDSiPCCz5BbnY0O98ucDLdzbLB/NRGpNAxb43OOeK0RpJfUX5Oqr11GiRNZ4IPnafb8DasO&#10;xOGm93Mxo3wrQvOqqAjr8SutLN6YiJ2ti+DoesJMTuN6JUOWe03BWMW2RrrWT12UaCN3igyMjLhi&#10;Vsq6s7XsFC9Qco6KWCrL7HF83RGHG8uLyIT3mdpVGlcq8S8EG6L0XSUAERCG8v0N5e/ji5ORBrH3&#10;cU4O0Ai4XPdzzsuFKQMz8j19m4idq2/MWg8hcxoXw1yorMyuog5VLuD98jtOjheX91Ecc8Ugbddq&#10;3FtcjF8WbcW04i85/o5xLDZQz7QaxK3NDydQKY6Xd6ZQCwNpRAptTGYSDYpK5hjXmtxkhXLZy5Du&#10;x5zyLfgD51vcFzn4qn45n+1l3uedBDdk4DSqak+l7Q+YPexvNixYRYGVCKXEp8E2G0M+12I9HJb1&#10;e5S2zL+VQdntuIWA/3aydiVJ/BEDLfeh1alCmLFYcywRt6xfRfDwGfuQzFRZeGwjidZDTSzqMPFb&#10;gUN5l8xnSnpg3ytDT5VXQmhwplKfzFn7JX61dj2e/igXeSfeQU3XawQVfGYaM7M+h3pfLmmVGRt+&#10;3xeoquZkXlydIF/b/5Y/nx0wVXngeTQChQdwWd5m7HX8A600ACrCpkJybg5S7c+iAJIGhF2AqUCU&#10;qNn96Gx/AF87UzCn5AOElB2FqiwrvW2qgsK0kMokUynxKYVHefM7sKlqCRvqGVphoQKhegWsHjCK&#10;xBTb/E9kMByUA61yHUkpqJPuhYdKtK3rRZRWJ+Jxoo45a/chdK3N7jOBSaIJM+Gl2MkWLiQg+P/K&#10;WvGLMlVP5YRhP/4yZwP+8tUavN+eBEfn0/BqFbAUq/NWY7wFAOymct+dzgutqmCoBlCt6x94cctK&#10;zCjYyz7kACWTmmA2MyPlpmFRtklQGSX3azyxpQA17iijJMy5OFb6jbuVAOJ79KnbfQvvW2VFaIg5&#10;NvTbNrKT3JpoXFO8AWPLlV4p5EmgxGtPIFILz/0Cz25di13dUXA57TVNBXADimSkvruL7qckTueD&#10;po816RW/6+u8jXNLVck5DtoeoxIU85CLkWCuhfPN9wIyDr2DS/NK2W9EuFrAyHGkOKzSebWozpZ7&#10;r0NE7m4kfZFoVogL1Q9o19aAgWGb9gX6+TuKtp0QmFScVfEDu8EZ71XMi/rFJHRwrPZxrA7QGHVr&#10;D5i2+9Du/DP2t8ZgyYHVePgDovP8dwmGd5C9HyUwJtDivU4lUxFrsfEWgiCOzSk0KKoarA3YgnNr&#10;cFnOPszN3YeL8z7FnRveQ+LOVdjemIB611/h8j1O9s3rkXmbRcJae0TDatfQCQQLTEusi1BtrdqN&#10;Iz3nDxWNeePx4DwW4Fa6vdmNVQaZCt7V+RjaPS+brNyEw6vwwHtrcUneJkzjPJARNQF66nftbCtm&#10;YhMhtEjaZvWOo4ERqBhLwKotHbT0IIyAIiJnDy5b+zVe2LYKq6syUeOKRpv3z3BqHhMMGwNDtmni&#10;5Ox7h/sx0xaB+75guvY7IDpWRoCs3IVaGFkmmsxJWqAOqkUYDU7a3gRUd7/Gh7oNUMobkaTT9Qgn&#10;Kwdrx4NmYElBmsmrQUHFWe19A/e8u4IW9CsEF5wwBkb7FGiVsDZF0kNNJtLQgyzekYu6rlg2nKi2&#10;DIzcIjqnYhK62f/MGIx8zB6991EJEA01+v6KwopsXEd6rho/Y9jZ08rbTF2mycr0KalkG2qQVLAd&#10;yRSKejAhv52Gu5aIYy9mrduGmANvY58vGW2chD2cqH3OG6lkbmWbylBrXZFVtB6jaL95TyOKcQ0o&#10;JV2lSB7GmqOZuHrtOho+67M1+8twYis7UP0axMkdzHF1VeFmbDiRZoOjGpQ0UkodtmWAvvtkNOyL&#10;iNblUVD5ZoOUT5KeP7UxG1Ny9uN/kfaPK2vGrFwHx67iCC0IKm/HJbnvYXl1JJq9yoRU3IWKiyBG&#10;afAjXec/QQQCtFmc5tFQ+11Am1xmykyUIryPSuFeHr/DuCxVx8zH/jjI8fLcx+kIK9xt3OPKENQ4&#10;m8D+VDmgCVRKkzneQtcexUMb1+JgZyzPRQZOVioka8oW8drf18Co7pb1UCiVXUCG7500fjKIVN6m&#10;fL2HoKhVW3fQkPke4lj6E9qo5Jupf2pp6Co9i7CFYyxxexoeKErGxSWfITz/S0wjiw+mghUCD6IO&#10;C6I+C8o9hJC8PZhdtBtXlH2Fu4qW4+X3s7ChLg1HPPFo6nrFVARX0V+jd3z3wNPNdvOPF7nu3Vq3&#10;RyNuvCzmnu34lJfFxkbOfMZzIQIN2uFXlZ8ltvjtQ2yrBzkvHiZjicKa6lW4e91aMtHPEFqyn8yu&#10;xiyoHZcvxkIAyrmq7ZInCThQf0wpOYpgkghtUGZAIkGrsunGqIgt9fTswi/xxHvLkV+RjkbvX9FG&#10;49GqupV81eJuLY61sXfpf0sw1F/D7/uChzaXIKRwJ09cj2BSJJVlnlxIZUEJLq2nYqORKWnBnQWr&#10;sFHuFq+26SU9JEMxCwBJxbXtsqovSwF18gJiHD2k4M3OZ7FkTypm5XxgV/CTotq94eUflbtMKYKN&#10;mFrWgJtKcvFhC89vEIJ8efdYhajBd5Zf7z9JbCD6LqKPZ3CIk3bh5ytxbdHHRGMnMLawnYiCRng9&#10;B4pqu7GtbPBSA0TuKSl2obUGXJW3Bc98uBrlrUvQwgHgdT8Cb4vdhE3lRVSPSf5bsUspmV4qGfmR&#10;R7qnkcRUnGVfezx3w8EJv789EU+vW22DwgQk6s/Jxp8rpqUYm63GOnftF3hhSxKqvK8bAyPFJiOj&#10;gL0o9UjXGklMOiuVl8pjmHL1HB9HOmJwPdl1GBXIWLbXVCJtZbhMzWs3r2LnM9fswUvr3yDifpkT&#10;wRo2W1LDpoKPdK2fugSYofrZZt3ZgrB2CYA+UwyLzKbjHgz47kMDDVCT7zm835SGq4o3UzErTqG1&#10;JVr1L9asNHix5hOYnl+BXxV9jnfrl3HsqhSJ3Urb1AfkNb/vkgJrYPRb9YkUue5PAX7dK4V/y63a&#10;o+M0ZN3eBzgGHyAj5Xg2biFlys1HJ3VNE/u42vVPfN6ahA/rU7DueDpyq5ZiycFsJO9OR+beDKw9&#10;loV1tVn4uCED2xrTaFijCGz/iQ4qa2WuCY0rPtfj5j1wbnq0bMDEm5RsRODL57NAS/d7n9F92tNG&#10;YEluPZfruyfOfB/ReiaxFhliJT2JLba7nsPOjnhkHcrGHzeV4uLcjzE99wABnnQHDQbn4mTqdK3v&#10;0a7CQQQNmq/K5tW6FrMmSK5DvpoK+NQtoUX7cMnq9Xjpo1wUVi5FRedbZCxP87kFJqSPtWhZbM4y&#10;GLE4U3eQbdFPViwwO5wMXBC/5x3MLN1iAjvTqBTC19LSy+LTkk3RSk3DbGpx5eoP8ebWZbRkj7AT&#10;2KnGoCjn+iaT1aMyJmIfHR4hY1JvDgiH4zHspML7bcEHREW0onzwMeWVbAClxtmFemNVApvoYvY7&#10;BVhauYrU9wlzg33s7F5ex0c0Y8ojDGvs8100Wcx7g9I1EHlMLjC2jya7+Zyv+lyVXFXNelf923hr&#10;cyx+tfZDtj8nd14HB0M7B0ANLiw9wDZStkuzGRjjyog0OFhkZKaWqDjfHvxz16f40p2LDt9TpOk3&#10;sf3EWLSS9z4McTBoMrh4LaUvaiIPELkOtn53BdvlUgbYLegk6nX57sZJ9wKkfJmHEKJCs/6ANHxy&#10;QSvv+TjG56pqQCumFHdgHtHitXkp2OuO5HX/xHu71Rg2D+9B226PdK2RRMX89OqkgdTeQIoz7HbG&#10;49qCHQjJrUBY/nGyuBpcpNXoeUozreTYOoLZaw7ipXVxaHG8isG2+Xzu+dZPTiXikYvQKET1BV/Z&#10;VmonO0FsPylt3n4u4KSFbvPZho8aUWqqcRHrHtWfpm3t/f4QMan65rrDRArWrB0KSOCzYfeq97yP&#10;AYfSt/mZDDLvSbvP6r22QpeC1OI7G4+5D+4O9ungowQND+IYUfB975djep4CvTTQZQKCirFV4b9M&#10;XO0kphceQ3jePqypWg1nl4ri3sRzy9Wq5yew5D2ecd//rajNpUvUvlJYMoi8TxV3bX/QGCwZRmUg&#10;9vJeezh+eqQb+L0eVbeQ7mnX+CSjoFHw8n6GVK6F3/NynLldj6LD/aRhJe3Op8hMHoWP5+vj+O8n&#10;2JH7ze2+mfd9C9tNGYb3YlDsvvMO9vHt6OX7IbWb0Ue2FJUWQysdWfeqKtdDprqG4ov3kl09zuMj&#10;Pee3iF8PmN+YthPLvNecS+PNrBeTzjAuKBleJT89jPb2J7C38XW8+G4krswvpr4mCC1oRrDK3JQ2&#10;QLXljJeIjGUijcuUwgYCPoIvxZ5oYMarukpRJ8aUKTajPftPmjVG15R9iIRjH2BvRyaZo+JPAg98&#10;to756GLb9Hawv91sP95bv+I/1M+tNDgCCoPtWs93g/mN1XP34YLK9r9j/uY0KrUjGF/QBu1uNkHl&#10;l4k+Q/IdfG2xA403+euizdjSkIBW51/ZwBywHBCDHMjKg1egS3sx9Kkoo+tGOH13ol0NzvPHfbYB&#10;0ws+w4SN2stBKY+25MNYMpegfColvp9ScgQ3bCqgInqD9OsBDLTw3HIfqYG1algD+OzOOU9FOes2&#10;hqQ4A6k920p+ak0A1RLzuDUpH4Kn6UW8V7MSCz7Px5UlW6mkj+J/s8MvXEdjQiOixAgpbA2UsWyn&#10;KZQwTn7tTDip6CDmFH2BZzflovRQMhpdf4YWwKlEykj39ENFfmat1zHbNvNvKdr9HQn4VcFmhOQd&#10;5j1WmXGifg3J1UK9ekwpVTXnKswoPYiihqU0TE9wEN5B5UEk5FccI11rJNFk6+Zk7xFi5ERToPor&#10;Zxpml+0yqE1704wv1X7zmkDVHGOi/vWYmfc5/vnBYjR6XuJvlJ30mAFDJmtJCkTKnJM6kCYul+8A&#10;/+51W5el3Ikaey4a7sr2l1FyLA6x21fgrc+WImt/Iva3vQ6v53n+VvPhASpsGahv3v/3EatQzhzv&#10;XVSA3a5bOIa0b488BDZjybpkFE+TAVaGnXXlfFcxJXP4jF0t2ir4WaR+uRARBR9TMbnYd24T5LXb&#10;LisDVOtHOP7yjiNybw5qu6QHtI2AVfjyNijdeKTrjMpIYoG0qYDAv7VGq48GUmypnXO5lXNO20Jr&#10;nU1f+6NkWC+gyhnJubQED3+6gfN/LyYXKl4isElmYpKAFEfRflwyNNXm88mF1OMmmUGJVqqgbdew&#10;KEFnQvEehBe+h8c252MlWV5F+1/JSGisTV+KlcnzcTeBGecHjZzSoD1uuVw1h2RE+D2OQ4VNLKh5&#10;CP3Nv6OxJojhfLqgxfsPlDYvxcUFW41bY1KxFiQp3VQ+/xZzg2IwkwsO4WJS47d35OG4dyGRwcNE&#10;cArOaXLea1CStuxVvSmz2IcXdnvuJ2J4Ee+3rMSVRVvMpB+vWjbKVsjnoKUCmmoCcHLL1eCyvA1Y&#10;35ROVP8k0YvQEBUQFbOl9T8dAyN0IwOjUtxCZXb/ExWqvIvG93Z24J1kAG+hfM9iXL7+Y4QVfkl2&#10;V4tfkNVdRKOrFMuwcq1PIhrPZ9sTXYwtPYap62l08o+ZemJ3blyFFcfScdLxJpXEC3AQlfu8RBk0&#10;8iPd0w8VxS8MOlaKMJWJYjiV7rfx4LurMCNvO/uTg9m4qIiE2JcmS0fAgX2umlZv71iC47634Wtl&#10;n4qNsE28yoI56zrfJjJucrvKVSYG5HU+iG3taTS4XyE0VzsPajOodovYijmJeB8yMBF5n2HRZ3Fo&#10;cr/APpDyfpQTRWNJcRitJxBaFDrVuS0S6xGgYR+6jZF5hAj4Bayo2YxH3tuMy8nkZ+bu4DV34NLC&#10;bZhfvgqrD8fjOI2MW7GNVj+j+QEykoFRermMl4PHHTJiDqXvPmwyl5S5aVw4bNehtu9n4DQ2tclc&#10;V6vcMM9gQ30c5uW/xzZsJSJuRSiVkQK+JuhformqbLIm/OWT5ajwvsZ+kB/eAgUTp+AYP/sao/Jt&#10;wnFMg6w4hhIvlJFn1hRRb2g5iHYq1ZwTMDrgeBvrTmTi2Q+LcUnuh2Tp2odfC6mVSmzTyMeUtBKc&#10;KvlH26LLxWndmqZcjoL76yupXypwEd9PpQGaTlJx/4YcJO1NwqHOxXB1/d3UEfN1EvyyX31aqEsm&#10;p+LGYv+aezIucs+ZrUPEavgcPmMkb+Z8vpEgRTuU3s732l33CVzgcD2PCtfruGdjIRnLQVIt3nSh&#10;dcEoG0ib7Wj70pDSwwgt2IXfFb2HT+oz0OLSDmpUalScqoqrbBAPb8js609l56E1k8vM7X4YB3yv&#10;4fayIoTkVNGgVCNILElbn5a2EPkqJlOBSXkNHNj7ELkvF82uV3heoWYNfk2Yn5iBETpmJ5iNoYyv&#10;Vr5dFZ0TQrkNHWy3d48nYX5hEju8mjS13gRSxxKBmJXERUTgnNAT81Q9tpntpEDrEZOOeWd5PtKP&#10;rMAXjkU42UWlJsVLZamdSbX52/fJzPpeYtCy0iVtMVJl+dR7X0LqniRcnFNu6PckBQd5/xMJUpQc&#10;YgoFcnAHU+4oWYYPGtPgdijYz7YhIJEPfcRrjSBSgj0uojwp13b5uh/Du/WpRNi7OW55PQEhFW7V&#10;9U2Gna2hFJG3Dem7U42LxGzdrJX+5pxyx1h0qEkjA9NPA2M2v+MxxZx6iB4dnic5+aJwx8aPeK59&#10;mMZ+mVLmwH8V06CVNtG47sFNxe9gS+dCtPoeIvP+ccapXITak90ALvcDHEsK1gtZaqwpPiZFJOP9&#10;fWIAcsOIkZJ1tMtb8Bh2uqJwbckG9hvnKFlLCOe/DPYkAkLtE2Njtc14sDwDhzyL+RulzOqaZEEC&#10;UWzTka81KiOJvBtyX2qLcY1H6Tsfjf0AgYKn7UFUuxdifUMWnv0sF9eVFSOcgEpbSpsdgymaa+MJ&#10;0McWtRodMr5EfyuGLi/CCRqiRkwpkLuTALasEhPLqjC78HPcuy4PC3euMRlzx92vwtXxGHoIVky1&#10;9k65UlWlQEkbnCMce/JMKYZp0srJuHrbHzLHjH4me+7x3AqX5zY0EOA2ux8iCfkbDnS+jQu6nY+i&#10;jQ+YdmAlfpn/EZXaUassjAXU6k0pPbKZIhoBPlhI3tf4y3vZONb+Crxd8qOzcUjfhNiFCLWzWr9K&#10;yNC6eTj43b7bUcsbfe2LtYjI+RphOldhFR9eVK2RylXF645iYk4Lpue34KZ1RajqiCT7eQDtHqFc&#10;Uf6floGR8hKq62FHmAVobJOe1lsxRAPcS2lle0fvysbs3PdxkYJwpLRBBSeJFjkg/CUbVKpiUnGn&#10;aSMtjrqseCOe3pKLz+tT2JHPkRmqEuqNxoC5OuTKuZXsSAb+xylVYepMyeVngnuq5KDEhAews3kR&#10;bmOfTaPimZir2lXKKqtE0HplICoTUbWN2jFnzQYs/noZf8Nxw3PIuDipGEe61oii9Hi2pfVD/9GU&#10;G885logQU3mCRoXtNF4G2qzLUfvJUB/HnLytyDu2lG31pLlvu4Ga+kS+brExGhgP+8cYmAD7IIrj&#10;uOvjZGl0PYvCmizMLNDCviNm464JKnVE9v2/tJqcaD50zVeI3J2AGt9fjfvtjPv+gRJgMy4yrzbH&#10;c6h3/h2NnX82u89qHZPKw5v1B0ScUvbfZ/GqMTA0LnKvCRDJQB3zvIoH3i9DUNEhol9bTHKCUpRV&#10;MULvTQpzA27Oy8AuTwqv+Qj75lGjlGRgvvdK/p+5eDrVdoqRsh9cysgTk3wCxx1/w5etyfjLZytw&#10;WWEZAdNhTFK8hMBprApxUjebVGONdRkaJdiwb0JoWLRVh5hNMHVKSF6r0ecTCg9iRumXuKF8A6K2&#10;r8GetiS0d71iiIDKyPSYPnyUf9/E+7rDzAe5sBUbMy4xkghTvYHvTUBfQFNgz7iu7+Vcvg0tMiy9&#10;/8Rm5zuI3pmG+wujcYF8p9ow7CvXKsx/t4yDyQZshUTlxxunTDJlGtAKKmUxiEj62txSfFr3JlT0&#10;UgbGp4VzvLhcJz1E6H3tT6GnTZT5Fni6boW7/S6UNJTiioIPEEykObFQW7bWmgw17UMzWdt2FnRw&#10;AjtwaeFm7DgZjU7PQ+jsVieoLPVPybhIeSkYpg7SOiFNXnZK2x1UWJrEt5NGzsdftq5gW1aw42uM&#10;sQ1VCmUeqSv/Hk/koR3kppS0ITj3COaU7seyw6k46IhCZ8eL7FiV+L+P7EVFHzkonIrvKF//th/P&#10;wHAgCsEIvaifpdQULG51v4VXd23mwBZrUT0ojhmiJbO4tlDp1I1mXUVY8T7cXpqF2vZ/EjRQCbJd&#10;5Nsd6VojCsFKn/m+HQutrheQuSee1zhGQ0LjZhShDItWddfT2MjHXIu5+VuwvnaZSS3VYk8xFRMQ&#10;56QQvZeBsXvba8JY9mLTT/+ELo7b484X8Y+tSzmB93MukH0XHqFUmfE7gf12EUFBKK/7wvtrqJyT&#10;2UbfnZV9u4i12/cBA/N+xV+RufM1LNqyAKnbXsHn1c+blFFTVVqL21QtgSxEpUvOPNe/ErWliqsq&#10;5ZZtSz1Q7/k7/vpFIcKK9hJcasEd2zJfW+yqfL8ykxownuP0tzlZ2OFdzvH3MHwOigwMz2f2Yxrx&#10;WqMykihJRO2nGIcWTioVefvxF/HWp4n4Q2kpphftorHYZxJpxssFbYrLal5p0agq4TcYl7SqeciQ&#10;mGxOzT1/7TUteFY/Xr1+F17b/R6+aM1AQ+ff2W9P89pkLex/jwAqAYykR3tBmTToe+Ckvgpkrpm5&#10;TwCiZB9TA1C6hqJx46NucLkfw7GmF7Biy1O8722YtYZkIrcWF5hVraNyDkU+a1VGqKHYQJrKX9v6&#10;RzTSp0RZdXZVrVlZO/wzIhIrMvKku3IpmgEmasz3Qi9+pG7EpB1qcMmdwXMRWau2nBUq3TILFsy5&#10;VNRPaeIB4XmV+iw0pOwSs1OgARgqdqestYAojfH0fdrr8XnFSDnIxbRU+HIqAYS2ZBbyVeaKwInc&#10;fsqxNyXVec0JShrh6yTei9klj6xnKpFZECdIENmBziHXoKo+mDLr/uuP3N7nn4TQ6ARzwk+kAfqF&#10;npntH8y2vfidGvx+0W7c9/iHePLmEvz90uWIDM9EyrQUZIQmImtaApZNT0A2X7PCEpAemsDPKOHJ&#10;SJ2ZjMzpsUgJi0HStHgkzUhG8sw0xE6PQeTcxVhx7zLsfmc3ept7gX5gaGiQMgAMUgaGKOBBvwxS&#10;9LdE/wLH9W/461nvh4aGMDR4lgw/xvfgKwb7rAzwAv28WD+P8Z50H0MDgzzch77BHvShGz3w8Xa6&#10;eJz33TuAgc4BbFuyFaueXIkFl76NuDmxSGBbJIawHaYnIZXPPSr/WlJmJBlJnZ6MJLad2i1jZjre&#10;uWw5Vly6DFmzM5AWnmK/M8LvR+UHiNp8WiIlCcnTU5AwLRWJEamInZuIuN/Go21zG/pOcm50cz5o&#10;HvplkBKYkkM8IDn9Bc4f/sR50InF1y1A1LxIJMxM5LXSkTYjjbogCUnh7PNZKUgOT2S/6l40Bjhv&#10;Zsby+lZSOQ7SZqSYexzx3kfl/BX2Wdq0NMqZ/Wf7m2NBou9wzGXOzER6RDoSwuM57mIRdUUUUm5J&#10;xkfxH6LrqJdgtg9DPo6xrgF4+93oGvCiZ4D6eKAf/T7q6C6OODdVdlM/mra2YMMr65F+ezoiL1mE&#10;+FkxZkwl89xp0xMp1De8ZvJ0jnO+Suz4+5kK2yMjLB2ZlHTOfdtX6qME2mtKOPXxsP5KnaF2S2Rf&#10;JSBhdjwWzn0bCTfEI+eZ1di3di+6Dnsw2DqAQdcAfF7aSqkCSndAqB36eXCAfTfU30MbyiNeL4Xf&#10;7elFf38/urp7+dse9DsH0HKoFVtSt+KdR95B5BWRSDb3Muz+f6DofH+7+i9Y8fpSKizeHMeRucle&#10;arRB3g9tfS843ozI9vcarML/WTHqTlhikG/7zef9/KbktIY8LaME5pwLyYQIhiELSpQ7LWd8zw/+&#10;RQrsmqdhnxkSpO9bMQVgFc4gkJ8UkKImkoOA+EmEkfp/Iar4MVxInkorSWyqeH+WUIhsmYxH8/0z&#10;z6njtvRY4PlESAIigqTjxzGWTF4hCq3dstJgPK0qFDHekDLF4UXqbJhGi8a1/muqEpX4avc7soTL&#10;nlvVLEQK9dnwdjo/ZSrvU8lzCgGNITlTcWKthw1j+12+phbXJh3Ara9+gfl/KsNfLslEtDEANEwE&#10;F1JuiVRm8ZIZ8UgleckIT0UmAWdyBJUclWACyUziTCo+EpiE6XGImxuJlXcvxZdLtqOnhROdc3uQ&#10;SoBqzwIhoxw43/lPL/at/u8HSEaBDHs/0rGz3490zP9+YKjfyCDJyiDJS4DPGJ3Dy+rerGoaoNCY&#10;6nciWTScA22D2LV6LwpfKiWBWYyYWfF87gwa5MxvKMtRGUEMoLDEJJ1jxIwp/p1MIykx4DrMvqZz&#10;XH3j96Pyw4RtLdKYzPZNC09H0vQMJJDAxMzmvP1dIlrebUFfPcc8p+mgSL1/2nwnAnPo2wlMMglM&#10;asRwAmOJbBLBZhLJi2SUwPyERX1GkpAqO6E5bvrcgmKB4+EEJpXAWU6xRM7zxFmJiJobhQUXL8Bb&#10;V72G4n8W4fjHdeiv5+BzCVcSSnZ50NVFMClnE48N1A+g9cs2bIn+BK//8nUsvmQx4i+LJ3mJ53iW&#10;LrGkxVyLksz7S+K4S+K9JJr7+Rk7Rtg2GWz/DJLNAIERqFdfqX1OERjqYrVd2vQ0vvJ74XydnYao&#10;WVF4LeJVvHrxK4i8cTHWv7kODR/Wo79O9pQEs7cPfb0DFGoIqoVudmNXzyB6+uSwJPDvI1voI4Hp&#10;89EUd6NX0ttPXsO+9bBvmwdQTxzy2ctbETljgbEJIz7Hvyl61n/86u9Y+epKwEHV1Unh7ci2i8RI&#10;0Q368cGAnKvCJgEHq/ShcIJejW7U9yn6DnWg/f+ZcoH13o/KuRSVlFOBF617lmgLpwnmM0U6KAS2&#10;WiWiROTvI8H5BMdavkjRfoMq/qDiDraqm18U7eD57TXsd5TzowjJJJNe0Qrlp00obDevZtdx/cYQ&#10;JOWi8Dd+CVxXa3+VuK6wtq2CpjC6Fa2Q0t6Cql53kRHtiXrSyEUUlU81e11KFILkfUi0ibPElNvj&#10;tcw2VyRrZicKkqlxJFXjyiopR0lelGd4jG3H+/O38fksqrY3hW06RekxhrwFxoQS/2sRxHYMz63C&#10;b7IP4a6/fIQn7izCS9espOJKxWICnxgCkbjZJCizrbFKD01ERkgC0kIIOmmY0o1ypITyfSiNyszF&#10;WHZ9Kt5fsBFdx6kpqATIHYzPwugBivnnn/XSBzomnfF9/tmoTuB1+Ht5TKzXRMcUV+mi9JCeKM7S&#10;Q6TWLU9Qn1/6B+CjMvaS1XTzVR6ibl8/hnxUyh2DOFh8FGX/3Ig3LluIxXNi2R7JiGeb/Kw9e99D&#10;0mdy3AjgcCxJhhOaDI6xNJLilGlJBDgEPv7PRuXciaJbaSSH6TPTkRCWijj2RSwJTDLn6InyE2aO&#10;nk1gOHXM9PyXBOawE4v+sBCRF0cinmBI3tszIjAzLbBNoc7QfYwSmP8cke4TOZUEyELSTOl+iogM&#10;gaP6XeA5PSTNRAGyw5cYEB0bHIvo0CjEXxKPhZcsQOxvo7HqwRU4suYwejtIpr0cXwSb/TX92L1i&#10;J5b+KRNx10SR+CymDYq3zo+wJJ4rg+fNRBolle9TSc4FvgXIRaJSwuMpsWbcjfQMPwvR3DLEju0S&#10;IHczA/1lCYzpR7ZZGudv9swlSAlKRfJU9nGo9HMGSSf1xawYLIh4G2/PfRMJ18RhxYPZ2FH8KXqO&#10;uzDopq0kaen19VjnIJWGcYBQeqhBnH0uuPqd5AtdGCDhGfLwu429qCuvw8o7VyCZZDQxPAoZvJcR&#10;n+EHiJ7rr9f8FUvfXG7IsEiTIS/Ud+QsvLt+qrI+47hUbEX6zmg4gyXsH/4X85nlMjYWM9K/0QjM&#10;jyAm2lCmqp5WTMqViR7YaIq881P9EkTwLjERCCOnIx+nIyxNJBSKmChiQWIiEqRXf6RiPF9VqOxs&#10;seleIjkSex/D09ZOp6+pdICEhKK4kdeweelaCm/v6ThFtc9reO81/LyG96A8ZKWf6VoiIDxXcRNJ&#10;iOq12HQxc48C8oqwkAgFFTT4U8SaeMw+10R9n9dWm6kgkursjycJMr83aXgkTEb0Xm04cpufT2Ii&#10;ZiKRWq2sVDIem1DWiPHlDbiIROaiUvZXcR1mFNTimpUVuPnt7bj3qXfxxA2r8beLM7AwIh0x4elU&#10;BmnGQ5OhFLMwkpegaGROi0cGDYrC98nTaCymLUZCxAJkXhuPkr/kwlvjNcpCSk0OD2VvyYlxCh35&#10;NUZAYZwt+t63HQ84Q4Y7RqQ0h4uu29dP2tLfjf7eXgzyJoYCXhW96t4kfC+FZu6nl6IwMxXdYPsg&#10;DuQdQulf1+HVeW/g7ZmLsHh6DGKmxZ0C4qPyr8USGBqTYeRFkZgz/uarojCjBOYci9rVRGCSCEYy&#10;OYczkEBCEzMrATG/icXXS75G59FOm6bzXQmMJhrniCUwb9tUnoh4Xo8gKTwNiQQNArWGwKg/DYjy&#10;ExgCSkNiKKME5qcrhsCwn5NJFERYTpGXswiMHFxpwUpJTsfS6UuRHpxGQkOiG8Z+jyCZnhlnwHHM&#10;nEgkXRGPHRyPbR+04ciqI1gxfzkWXP4W4i+LRMLcaMSFLUY6x24m7VCGon1hPFcYSQvJUeo0Co/Z&#10;qJDS2zjepycY2zSqU6R/RewUET2TwBjxExi1ndpUpDBrehayp2ezfdW2isrYiIyiXvGz4xA1ZxFe&#10;/fVfsf6tQtR8cBS+Gjd1CHWDMsZ7hkhUaGf5p4+ExTfYbxyE3T396OnoQeWmKny8+CMk/DIKiTNj&#10;eG0KbWrydKsTRn6Gf0/0XC/95gVkv51lIy8+Cu29bL+wQT+VXh8BgXVuisaInChbJKD77KtEuRlE&#10;EJR+I/rsbBklMD+CjC8NEIMAebEERsD2bAKjtR8SgXylT4k4KLXMrGXRuhOz9qSZxKARF66rwUXr&#10;ak3JB5EEpXOdJhnaIM6mep3aEtaA/irKMUyhBBcfRljhQUwvOIDwgv2UfYjIPYaZuRUIz6vAjLxK&#10;TMunFFQirKAKIYUVCC6yEiQpllTyfTWCC2vNOo+pqtBa0EJpoziMBGsNSFENQopUS63ObDsQmn8S&#10;YfkNCCGJCabodyJpIk7j2F4qeioZc6rtGkgCSHQKmxGU30JRQb8z2/l8FRtlqzMEZlIBSaeJZOm4&#10;JYh67mD+HVrAPs+rwuycSvwq+zBuXfwVHnhwHV68ajlen52BeCqzlOkZ/jAzwUhoJFJmxSJhjgxQ&#10;FBbPWoCouZRL3kLK72JQ+NRqeCs8Jvd0iMpjSKRAysNPDowykej98M++g/Q5+9BR5YCDotcz3lc6&#10;0B6QYx3o2N2Mli/qcfyjSlRsOoKKjUdQufEoKjYcxbH1h3FsA2XTYVRu5jG+Hlp3ELtydmJL8kf4&#10;LH4rNr5QjtV3rkRUxGLETYs2z55BgzCSwhyVkUVkJSEkzrzaiACNqQEX/ggBjesogfkRRMTB36by&#10;piZx7sazvRWBif1NHD5L/gztB9vtHBzOUST+P0ckMAQAzqMkMNe/TQKzGAkENinDCYwA7CkCo9QU&#10;3YsIzGmgq79HCcxPW2y0QwA4HslnEZgAiUkNpQTzu1OpN4PTDZkx6zJmpCOdZEQ6wURfCaZj5sQi&#10;8XLqiov5fmYUiTHti3+NS0aEdIXGjM5L4e8UuU01wmsIgFOUDZBJySKpWWKIzen7/dkJn11tYold&#10;IAqjdD+RGD+R8RMYpeIpDS8lmG0cksK2y2I7ZiEtlL8NlY5OsySI31MkJ3FOAhbOfhuxv4vEiseX&#10;YH/hLvQ1UTEoc4FkZtBLvSHnIO21u8GHI5uqsfbZfCReQ90zK5LnI8EMTUCm0tJnkVhFKAJjddW5&#10;Ej3Xy7/+M5a9kW1wiBFFYfxpZIocDfXyXv0i56ZxcA6TwLGhPj7XMJHD5/RnVkYJzI8gNpqhdS1W&#10;Jp8Su44kQGQUTRmfXwdto29Ab6kiDATwiuDwu2NJRsb4RduJBxWpzFeTKTekBfOm+rauVaS0sVoC&#10;5ioEFVaSLBwkGTmAi0lUrinahxuL9uL24r2YX7Ybz797CK99Uo3F208geVcLVnzdguW7WpFNSfm6&#10;FQs/b8BLH9XiifcrcQ/B5Q3lh/DrkoO4gnJJ6VHMIPEJztuPqTy/CiRPLakmOSJQ5/OY2qh8TpMy&#10;RxJj6lwqBc0A9kYE5bE9cvjd3OOYQlITRFKmqJTWw2hdzLhS/oZtMMFEgrTOp43Pqo06HZhS0H6q&#10;fc93Od2/EvW3jrH/2WdBlOD8JoTkaycMkjj2fyjbbSa/e0lBHa5N3Yt7n92MR+4sxAuXLcEbWucS&#10;noXU8Gykh/J1ehYSZmTQ2KQS4KcgJiIRMVRMCjsvuSwdRbflovSBIhQ9XITcR/Kx5pEc5DyWi7VP&#10;5KHoyQIUPJ6P1Q+txbL7VyP9rqWI/lUUoq5c/N3kl4sogdez358+FnP5IsRcRrl0MaK1juWSSMRS&#10;9Kq/oy5diEilh10ueZuyAIt5LOrihWY9j9JdlI6QHkalHpKBZUFZWBasZx9ZaY7KyCIwezri4j9+&#10;6lXHKaNtem5F7RkAeAaAZJj1anGzOE+vicVnSdvQfqAdQz4a4BEiMJJTB099yKMEJq4DTiTcHcO5&#10;sgjR4dEEo+kkL7xWuLy9tniACIoAlAVR8gBboCsZJTA/YWGfCexaYiqR80HpSAEhIFYUjp8F5r39&#10;vlKOU0wU3/6t44rgJxhJ1zF+prGi3wgoaz1V4HynROts/L9L56siLRnmngL3Y89hhX+fff8/F+Gz&#10;Z5DEpRsiZ0mMbdNAJMYvpl0tMZGI6JzZhpRh5zRkaMZS2kXOeZKguAja1cveQtnfCtD4aQP6jvdi&#10;yDmE3pN9OJB/BBtefY/6Jh6LwxchcZrmPq8Rlois8DQTVUuhfrIOLP81zpEo6htJe75m/ko0rj2B&#10;zvUdaC5tQANxXsv6BpNCW7/xJBo2ncTJjSesbJDw7zPE/9kwOUGp978G3o8SmB9DCFglFrieFnuc&#10;JMVESChKiVLEQYSF78eQxGjR95jiOrNl1vgygnmK1lComliwSl/mEPzn1CJobTVm5FdjTuERXFl0&#10;ADesP4JHttRhwd4OrDruRHmjG1tau7GncwjHyICVWVTnGcAJTz9OUup9/Wjo6keHrxft3l60eHvQ&#10;4OnhZ1047utCHaW6uxtHu/qwzzuAne5BbO3oRnG9B5mHHVhM4vPcx3W4rfQYrso7iHk5BzFzzRES&#10;p2qz3uMXZQ24UClTZU3QLvnjS1v4DM0kJ9pIWaSLz65tj4olIkFVRkyqmPZPFCEyZEjb0vG3lBHb&#10;+jwU9avS9tSnagulx6mPVYYwEH0yhRf4fEFsjwn5lsiOy681aWW/WnYU18Xtxu0vfoBHbs7Fc1cs&#10;xT9mZyE9JAsZBPTyeCl/VgowgYYlYXq8UVJSSClh8UiTJ3ZmEuJnxpHkkKDMikb07GgkzIlD8iwa&#10;OyrAxBn8jYoE0CClyjgZoUIz4v9bRjLwat6f9flIf/N7MmrWWFogZcWmw1mvlJR2EhKpxG1RAitS&#10;zPLgCPylh6Uhi8+6JDgTS4OWIHuUwIzKT0HM2KeIwAg4hmeZFLLoiDjE/SYO21O/QMehf4PA9AHu&#10;ajdWPpGN5N9w3szhfCMY0fqXtFmcV7yG5n+G0n20DoIiYCrgGQC5owTmJyzsM7s4/DThkJg1TxTj&#10;0T+DcATE6tTAODDVsPwi3a/U5IwwkRrrzEjm+EgiIU6ifZEkK/Lt19+ZYSnICk2mJCFLv5tmz5EY&#10;HkdbE0uSHovY2bFmTI74DD8HOdVPdp2qsXmKlLJdJVqrZtcwnSYyVmxkxr5aObP/SDiUEjgtG1m0&#10;hUtlG9kvi0LfQOq1Cch7OAdbFn6ClQ+vRvSVsVg0KxKx02JNASCR1HQTPSNpjeC98P6SlVo4bYm5&#10;3xGf498UkeCkGbFIjiAOmZvEe4hEzIwoxM4k/pgXjxjikJg5xCOzorB45kLikki/RBmJMcLfnCH2&#10;uKJI8Xouv+j96CL+H0ECi9+VOmQW0huwTlDLzwJiF60T4BZp8b0ICsGvEaWG2TLMk/2ihfNTCysx&#10;Le8IZuYewMV5+3F10X7ct6kCi/Z1oKipD5+6BnGodxC1XUNodvag1elDp8MFT0cnfI5OdHU60evy&#10;oLurGz5fNzzeLrhIVrzd/I7PSem04umE19MBn7sD3a52dDnb4Otoh7e9He4OFzo7+9BOItTM61T3&#10;DOFzxyDWVHYjZocDz6yrwi0rvkJo3iE+3zE+ZwVfVQJakRWtcdHznsA4RWrYHlP4t55tShHJS1El&#10;pYJkpoIEoJK/ERGqxZjSE7iIJE+pZbYQwvktukc9p4oXSLTmRa86Zgsq8Ht8dtv/JDulJHQUs3e4&#10;2qWwDsEkcBEFNfj10mO49bXPcPsj6zD/5hzEzkhHfAiNDQ3OEhKFpTQeyVQQSdOiqBzjkE7lmEEl&#10;KQBlFEk4FUZ4LGKoPGIjoklYYkye8hJ+vpRKbFmY0tP8gCsgVEJnvJ4tw49/y3cCCjxDiz79Cz8z&#10;eC29T9PiT35mcnwpyTKWxjvF+6UY7x+fQSIDLfIjQ6BzjgKvUfkpSIZS9AQuCfjSZy7hvEvmHCSB&#10;+W0cPlcKGQmMSSFTovdwrsJ//4rAeGs8WPv8KgKWZILFeCSEJiKR8zx9djpSZ1oCkx6e7p97mjea&#10;RwQ/ArQUzZ9RAvMTFb9uPdMp5NeJFLtGhiIQfMrTfzp90Cwg90fiTgntQ9p0iYiIdT4lc+xKJ4u4&#10;JEtPK5rg19/ZBM3ZIWnIDk0liVFUR+Qp3pTojpsdg+i5WvgfRQArp9ZZ9/9zEdNHZzvvAn0l553m&#10;JO2diIzpI5IV47xTO9p+CvTZ6X7i5+yjmBBFv5bQdi/D8tDlWDo1C0vC0pE1i300JwUJc+MRFR6F&#10;OJ7HOAXZn0oVTAgieQiK5LWVFqj7oL5gn2bOWD7yM/wQ4fOnk+RK0kJIdjl+sohbMmnr03gsQ0RY&#10;ThZFgvh6WqivqJuEXySZAWGb6bdZRkigz5JRAvMjiPY1mWzkOImLrZxlSAsBq9ayDJfJZVrncgIT&#10;tOA731aoCs2vQFjuUYTmHKQcwPTcg7isYB8e2/gl4g81orzFjS+9vTjWN4QTvn60urrhdHnh7XSR&#10;qLSj2+1Al9cBT1cnOigtXU40dXlwokvRlQEjdV2SQdR19+F4z2mp6+bnnn4cd/ej3tWPFr52krC4&#10;Kd7OXnR1dJPMdMFD6XR0wSGy5O1Bo7cPJ7wDOOLoRVZ1F17Z68BDH1bhmvyvMfudHZi26msE5x/G&#10;ZJISRZMMeaPYNtOid63nsUUCtEnZRMr4kjpLYMrq+Vr/kyAwElOMgH2tKIytnGbLKI8jOZUoXXAy&#10;x4U2SBvD1zEaCyQxEyQlSjU7gakFdZiWW4M57xzDxcuO4Nq4XfjzPWX4y2+W4605qYidFo+ssDhk&#10;UzJDKcYjJm9LhllomUYRQUiMoMxKotBIzUjg9xKQRcWyJDiVCpAEQkrVeIis0Qq8Dn//bZ/Ls/TN&#10;z2UAZQhpME/JaRBlDOwwSaQSt+JX4mdJQMFLznW+7qiMyjkXA2AsiLGAJZ1AIskQmNhrYvHugk1o&#10;2tVoc8JJSk6tWP3vCEwvf1LrRcFfc5H2hzQCxgTE+wHn8AiMSL8lMAQF1AejBOY/QwJRFhMx95ON&#10;4YRGY82K9fRbMiMn1mnRGAhEbAIppNa7L9F7fabfW32ucsxphghbJ5KN6lmxESD9xkYLEkmGAqLz&#10;jPQMPw9RO9PmmQiX7ScT+fT3VaCfAhEZ21dn9pMR0xd+0XylmEpvRtS+iqqQGIRmICOINj+IJMZE&#10;VUhOIjKQHKFUM55/Fr83m0QgQoQgkcL7MKlriYgNizWOzpGf498U3mci9ZDERIdJVJRRkRKmKnbU&#10;SyQzKvGdFEJMEmJ1kv0t30vYXuk8Jsng7xRxzAxLJYHms5g2OFNGU8jOuZw0mzPa6ImiKVpMTwLD&#10;z7S4X0DViKm+JfJC8JpHgJtXiymUMBKY6TlHMX3NYUSQwPxmXS3u2daJ1w90o7qzHyc6e1BPaSRx&#10;aHP3oNPXTXLRDY/bB6/bA2enG20OJ5odLtQ7u1BDMnKsZwAH+/rxZU8/Njn7kdPUh8yaLkQfduKN&#10;fV68vteHt/b5sPigj8f7UdDajw0kL9u6+7GPv6vqJ6np7UOzxwenj9fxeUiQXHC7nHC4SJK8HrTz&#10;eFt3DxooJweGUNE9hE9b+pG1vwXPbT6C24t2Y86qnQjKO0jgrs0sCfTL/XvFqC3YDnaBuz/ljq+q&#10;vGYLGTSb15Hb+/wTbeCpRfsqymCqtPmrsk0w++woolZDolpniiBMzufYyOfYKODYKLIkRov8VbVt&#10;an4NX6sxtbga4WsrcGPcTtz+4iY8fNtKvHBlCl6fHksQIw+aKsCIvGTydRmWhFnJnJaN1JkZdoO7&#10;CCrCCOXIS7HK+KSbaEhAORoFOex1+Ptv+1xK+ZufS+lqDYvKaSpFzZ+mZhTTaeWUrjQxKqfTouNU&#10;clKo5vsjyc/ZMI7KT0I0B6ZZwJKhfPXgZBIYRUwSEHV1FPJIQE58efz7ExhFYAyByUHa73m+OXEE&#10;CJxzAimqOkdQYhdai8AEUlhGCcx/igi0am2gPPJWr4rAaJxZghEgrTZNV8K+p5430WwTVbEA0EYH&#10;KGac6JgKxUjsbywh0vekh0VsRE4SzEaL8bx2fARfJTO1+aLAtf9cBJlZoenIptj1Xz9Xsf2kqn/J&#10;p2zgaQJz2rlg+0qiNhwuJvPg1Dy2IvuYOC2KZCQBcdMWIjLkTeqVSGTMlpOEfW3W3GTxfSYSCfYT&#10;wvh9XjOJxCGZv9WaF1PNdCbvYzZ1gTaInrmY9yfiMNJz/ACZw/shaUpgWyTw7ySOwSQ+U3wo/w6W&#10;juIYm5GBNGITUwLeiAgPP5MOM2NPhIe4hs8h8qL1sDp+itT5ZZTAnGNRxbFflLfg/6xrwYUqnUvg&#10;KgAaTNAeVkBAWqDoQzN+UdaK/72OwL1MZKcKocU1iCg9jrmrD+CaNZ9h/rqvkbG/CTvbB1Dj6EOj&#10;owdOpxcejwcuZyecjnY4HA44vN1oJrmoJtHYSaJS1DGEVw948ej2TtzyYQuuLq/D5bz2JQVVmJdb&#10;RSB8FCFrj2BqHiX/GELyaymqFFaD0ALeY34lSdQhTKOEFx3CnNJDuLzsMK5efxS3v1+N53e0I77S&#10;h1ySnO0kRNX9vLeuPnS4+uByKELThc4ORYT60MX7aepworrdg32NHqzdexz35XyKue98hUkkaGPY&#10;Tr8gqdNGl1oLFFraiGCSuBBVMGN7BFHGEbhPKtA6GZWNHrnNzzc5td6J70VeAzJ8c1IVPQgs8D/9&#10;XUWZ+MrjZq2UOZ/IL0lwMfsotxaXrqrBb5L244ZXP8Nd95Tgz5ctQ9TMpTQ02VSGtoJJEpWVqXAi&#10;76y8biZUnYT42cmI5aSPl3eEii1juqI0VDjnXEQ0/GKU0Ujf+f5ijavfAPvFkDGBsrOV6HcRtlNW&#10;UAaNbgaWyLDoOjPiCDzjkDkzDumKCtFwq4Rz9DTld9Noz6NhiIijcYgyqXuZJFaZIoNa6xCxnMb9&#10;HSpigoGRrvczkQBgMotUz5DTYPoUqDYG9Gw5fa7h/ZyoBfHhEhKDgMzUhq4Uk4qoHHP/dc84B41g&#10;QNjnmTSKEhlHM7aGffcHC8+XbECJ5lYWkoMILDi+jPd1XjwKH16FE5/WkY2IlKg0aDf5Sze0O0Iv&#10;/zI8RmXFjfA7KiukfLOBLnhPeJDzt5VIvTaSbbEAWSGqMqWIqzZ5zTQbZiYYgBtHgMDxOz3OPh/H&#10;dsq0DN6XJJ3jUymb8QRa/NzM07Oe4QeIvKIJEQQvJFXyAKs/BLAMKKNkSASmTH8I2MXzXgnyKIF0&#10;GTs25N3nbw3hsqA6OzQeS8IkiiQr4mzPY8FhQCfoWgJzFpSbtRz+saExaZ03/J7AnHk/8nOcb2I9&#10;zsPA23fUq8apFDjPWZ9ZOd0m3/jMf81AdOY02LQiG3Pqu2xPtaktGCDnlMaVojP+aLop+60tAFRq&#10;WaL3PD7dpjZrPaSyBWJDRfjtPNeGzXGzoxEZ8RaiIhYgeV4q4ni+6Omx1MdxiNdvtF8ax1siv5vI&#10;MaPXZP5thO+TdJw6RSlY2vFerybSxLGZPivNfGaehTpDUUzZq0SOs4DYKo58Hn7f2FO+6rf6vn5n&#10;zi3xX1uv6bw3ica20vT0/JqXhgDSpkhECJOMM5H6zpBRjme2ox3PdhyfKfbeAlXoTkVjeCzZiO1r&#10;ESBTtYxyqs/9r/o8eRqvK2Ff6Pfnev5LTPSPok1PJYFoyen74rNQ9B1zz/7PA3LG+fT94XLW56ME&#10;5hyLQOiFZU0kMU24qEwL9FWhy3rdQ0hgggpVMYyflZLglDZhTGkVgkpIKnL3I2TZTtxQfBBxB9tR&#10;1tiFgzRyLc5+dLsG0EdC4HQ6SWB88PX2w903hKbuIezjZ+tPdCN1fwce/6AKv87dh0tIWGYR8Afn&#10;y8NfZ7z5waoERoKgtTmTCk5gIkVrMgJ7zpjd9g2oFsCu43Nop/0aaDd8EzmgiGTNyDmEi1fvw2/X&#10;7sNjGyqQsacTnzT24JCTZKVrCOQqJDNKLfORaPnQ6+uHx9Vt/q73DWJLez/+vqMZ162rxiSSE1Ud&#10;u5DgfEwhr8l7UvtMJdmSTCnUppknMJ6gXqK2HanNfxZCQjOF7TOzsB4X5xzHVdkVuPHNr/Dovevx&#10;8lWr8dbspYhXBCaMSll5r9OoNOU5oxI1i/ypuFOk6DnptUNzUgiVZpjfaJ2lFM5L4X1+U6lbYPRv&#10;ExieM13gMoQGg4RORiSVoC85JBIpoZH8O8HmF8/KpDFMQ7Ta1RgpASyBxFhk8TwCUEnasDAsA3Ez&#10;llEx877OvtbPSCx5SfW/6u+AnEleJP8dgbHASl5GefEUUSAYNSIDyGN+sUbTAq2A2HMFQIKie4oA&#10;EvQTlEgMyPoRxr/mmO5JG/1lTMviNQmo9dm8OBQ+uBInttZaAjNgCQw1POmLJTDalNpEZoyIwGgL&#10;t24MDnbD1+xF+eIiZF4fR2C2ENkiYqFLSGBUnWgJEmanI06e35kxBFsxSOf4NGDIrD2z3lkRGNtW&#10;Igw/EoEhwIv3E0uRB0tg7Hw9HW21YiKrBkj5SQzfBwCQUlSNmN+nmD2w0qnLJHbdhgVgAeCm75wm&#10;MXbMnIpCGFF/W1GEwUZ7z7z/UfmB4u9X6USB61MEhpLC/jIVzMz8k+OHRGa2CESs0alp1LNJqrJJ&#10;nZwQlm50rRZxZ1+XhrV3r0D+o4VYfu9KpN2YgfjfJiHm6njEXBGHmMvjEH1JLKLmRmNxRCSiZ0Yj&#10;JjyaY1CREDnwqA8oBiCrzzn+UmX7KEm8H6VeBgiL9nDSdxSpVLqTyvdrjYbS5mQzUzjnJIpqSBIl&#10;fNZAlEFr0jI4Ts1+bTyvdE8gVVpRKxO5ouhv3VtA58n2nJ4Tdix/U4a186gYGV0Dc87lBAmDwHcV&#10;VGVrXFEjxhU3UxoxQSllBOhTVIkqv4nSYKIM03P34srS/Xh0SzVyG3w43DOIxp4BODyKunTB1emF&#10;y+GBs8ONNs8gKl2D2NbUg+Svm3BX+X78Mn8vIkiAwvIOY0bpcYTlViNsbRWm5ddgWoH2a6nl/dRh&#10;fJHdWHFKgXb1P4mQPN4viYsVEhuzZkeES5tQkrho3UaJigycMGtWxovc8DxT86sQln8Us3nfv8zZ&#10;gRsLv8LDm/fjrb31yGntQVV3D1p7utHq6UIniYvP1QOfm6TG0YHGrl7scQ+gtL4Xz21pxKzCAwTo&#10;lRhLoncRr3MhSddUAvVg3mNQYQMuKlCUxklS2Mn7Obutf16ilLRJ7Ev1TxAJ8Vz28XWJe3H3Cx/h&#10;8btL8crlKxEzLZ0AKo1KMx1Js9IQR9JiPFVSkARs8jxr0zFT6tUoy28qhfNSeJ/W03o2gRnhu99R&#10;ZNBiZ6cifpa8xklIjCCoFoAKI4kJI6CiAcoiCF0yYwmypy9FVlg2/86CIlc29E/jxjZWlEupcikk&#10;P9k0lCNd6+ck55TAiAgYIEvjruiYIgv+6II8uBbQWmAkMSVizziXALHtV7NoVp7PYXLmtc6FELQR&#10;rBnh82XOVnREACcWKRdHovCRd05HYPq130svBij9ZrO2IbPxLN8aAmP2OtDX+I3+QdKctm5sW7oN&#10;y+7KRNzsxXxeRVGXEThlEwAS+M0mgZ7J5/0GgREAU0SI92KiE2pTto15/nM/XhPZ74qI2TGgfH/1&#10;nyUVlmAE5jK/z/463VeSYfdj5rcVkRHjvfanMAUqF9o+Vf8SXPrHwNly5vn1zMPl9H2PyjkQ068W&#10;cCt6Y+aZ6SdLTPVZIEqjCFz6LPZfGEl3iCIyaVgavgxpSkML5RhiPy+a8xZ2vLENjo0tGOrgfHFw&#10;jrRwLpzsRueRTjR82YDqD6pRsa4Ch4l/Dizbjw9e24yyZ4qw5r53kP47jptLoxE9ZzFiIrQBbAzJ&#10;gyI+sUjg/ND9megPx0JgPyWrLzhWeI9m3xtFakl2lCanEskmBSyMcyqUEjJMzN9al6IqbbS1/L2e&#10;VWM3IKcdLvbvADE5c07YtpR9CpB5S+hH5WwZJTDnXE4YcC8JKqghaWjGmOI2I6o8JaIwsbAJkwqa&#10;SSCOE4QewR83VmLB18340DGIuoFBNHtIVFydZo2JIi4ulw9tJACHe4bwbmMv3tpRjz9tOorLSCBC&#10;co4haO1xhBY0IZzXmLrmOIJJREJIZIL91cwmkEyNLyChyq/jMRInyuQSEqpCFRewaUsiBxOUphUg&#10;MRSzvwyPjytuMARsbGkzfsH7v7BIhOYEppSRrJUcweTcrzE1dwemk8hcuWk/kvfX4IPGNtTQQLeR&#10;jHWSfLnbOzHodKLH6UGHu9cUEthBeXl7Ha4pP8DfHsKY/FpcWNjI6/K8bEeVGL4wtwkXFbkwtsQ9&#10;Qlv/fERjZ6wpZnCcUoOxxVXsP204WolfLj+I38fuxH3Pfoinf5+LhbOzkUDAkkFlmjwzg+A8naIF&#10;+1TM0+RhkuFORAbJzUhK4bwUo9hpVAIKfriM9P3vIAq9LyIYjp3tT3thuyTSmKaRzKTyWKL27pCR&#10;I8HRrsjpNLCpIVpUqJ2Tl/DvDBoWAiwBce1qHLoYS6ZH8twCSt+83s9Fvp3AWLF51yPJSOfTGBUI&#10;5u/CSRIDIo89+0ueeLuvxTDjb8CCojUEC7ye0khMKgklgQRTHtAEklWRVp135Ov++5IcoZQ2AieC&#10;H+3Er9c43mfyZfHIfXQVjovAaHM3pYlZekLR/wnOdMi/LmZoUIRGxKYHvQM96Gnuxc41e7D8nmxE&#10;z1poSqcni7jMyEJcOEnNrHSz1kb591qDlsqxa9tD6xsUhZFo7ZtIhNpMeuDcExjT7wHSMlwMGbGA&#10;7QwZ/nv+fRrMBaI2fKXEzUwlAKVwbCXyfBJzHf/3AymCgQjbGWKeVyRHfUI9KNITfu6f/Wcv7INA&#10;H1sCQ1LAOad5qNTKQPXJwFgQ6RSRWcIxuZQkYMW0TGQrcsnfx4ZH4s1L/4FDq/ZjoGoQnq4u9PRy&#10;PvRxrvRzxpDtDw1Q+ihKt+ymdII4YxCDJDsDTfzecZKdo11w73XixEd1+HLlFyhZVIylLy1F7APR&#10;SL2B9/A76odfJyLuyhhEXxqFqIsjETU30pT7VXU1kZ54kp6E6Uod5vzyjyONadkEES8brVHFLUVc&#10;FUlRKpnGosiaXfti59+wecjf2TE+fMxTD+r8/jFq28/KiO39M5fRFLJzLifNLvbazT6koJZgXOV/&#10;tQi9mUDULtofW6L9UBoxi997fH0lyqt8ONA5gLbebnS42uDyOihuOLq6TXWvWnc/trZ046Gvm/Db&#10;DRWYk3sA01YdxHQSkhmlbQgp1E71jSQRBP08NiW/ClN47snF1bxmLclHHYWko5TXL2/DxPIWTOJ7&#10;bbZpKmYRGNu9ZmwKmVLJpopEKK2M96/F9BOLmjCOZGxsSRulhYSsidKAMSQ52rNmnIhSSRWvdxQX&#10;r/4MNxV9iVe2k8i09qLKM4BWVx+8LV4MdHSZamkdJGcnu33Y4+1H0u4TeOi9o5iZd4jESilsJF5F&#10;NSR5WgvTgGA9Wx7vY8T2/nmIKpqp5PbEMhLPchLKMu21U4MLy2tIJGsxM78aV2Yfw+1vfYXH/rge&#10;z1+7Fq/PXoro6ZlUtpnICM+gUtTCujgrBDkqfykjM5JiON/E5GILdMwIeNStjPTdfyXf9GplUNJN&#10;mkCWvGIz47F41gIsvPhtxPw+BkV/L8Oh/COoLKrCuufXIfFKkhyzC3oSv59BQ6Xf0hjxt8k0cBZc&#10;/7yNzUikRWJIiPmOxtxI8s1zBeRU/4fb/jdtbAy+XeBpvKNGCCb8ks6/TQUlAxL8nn+OH5M7zvNI&#10;/rvrfn9RuooFH3IYKD0lXsU2wgmGLl2M9NuTUPn+UQO07G78BF9DBFz8T7xFBEZpZBKbYNYHH//f&#10;1deN3pO92LNsH1beuRwxsxbz/PIaZyBB5IVjMIbXVsXBlHCOQ85xm5bF5zOA0g+g/IDJOgM0Ts/x&#10;85tz63rDyAqPnz3vTs8/fkdivmslQFwM0SIItKJ+JjikZIRmIpOSFZpBSeN79fvpyI7ApcaLXeQu&#10;seNE57TrYtJIMO0aqm/c/6icA9G4smLXawjwa7zZtWFJEo5XpYJqnmRQN2Rzni5jXy4NSkI2z5EW&#10;EWc2Qs58KAPVW6sxRFLSN9jFOcEZwde+QR/6hrowMNhN6TGv/fy7p8+HfpL9AcrgQB+lH4P9lL5+&#10;DPTwtXsQQxSexshg6wB8x31wHHWgYVc9Kj+uxOGy/diTsxOfJH2IklcK8c6TK5DxxzQs/s0CLP6l&#10;NmFehMhLFiFqzmJEz4xC9IwoxEyLRuw0kZwEu6fJHO1Vwr9nqtiGdAHHodZZnkFiFBUNEHuN0TOj&#10;x2o3m36m9TXnWk/9Z8gogfkRJLjQruWYQhKghdpauyGyYDZxJHFRZarg4ipcX3YQHxPgt/iG4PR6&#10;0eE4AZ+vBU6nAH4X6ruGsLdnAEv21OKpzYcwYX0DxhPATi1tNMBeEZwQLXovrCXZqCY5qsJ4yriC&#10;CowrrDTkZbK5rko2N+Eivr+Ir6bqFwmMSIwIjN1o8ZsEJsiI1slYIjNVm1EWksgUNhuZSDIziWRM&#10;FbTGF5ykkHzwN8HFSl2rwLzcvbhv/T6sqnBgJwlap3cAzmYnvB6X2X+mjWStgyTtoHsQuTUu3PPu&#10;EUzL2YtpJC+hJF2T80gE+X5afgVC8yp5rcDC9p+hcBxNyj+OCQXHMZ5jS3vGaI+ZX5SdwIVlPFZS&#10;Z8bBL9+pwa1x+3HP377AQ3eU4i+XrcCiiCUEUJk0FjLeCSQw8fw7lsDnJ0ZgSC7OXOgrRe//joDS&#10;2RI4HvgOxZyHYhaiCugEU0IF8mg8IggIL4/B8vuz8e6CDaj7pA49Hb0Y4jwc8gzBU+NB+YJypN+S&#10;ith5kUhULn6wPGwEVjOyaGwIihTpGna9n6OMRF4kI31X/WMAp1+G993w45KA5/zUmOX3jHdzGHHJ&#10;pGTxb5XeVLpkFiVTBSu06Jv9ZSWWEoOMGdE8x7kd/7rPRHlqRR4ieIzjSuM1kUAmJmIh4q5ejH1r&#10;9qLrGMHWyW50N5OcNHfB1+iDt8ELz0nPaWmgNFKa9Lcbjr0O7E78Gjm3voOU2UqhE/hXFJAkhgA/&#10;NpTXItCxe3soQiVRm4oYiBRYj69tYzvmR3qGHySmT6zXWekzhizxuCEwZ48JHee92VSawP0F7lHH&#10;BHpJMo0kmZKxS7SBn9mPRBWv1O/8zjQRuTjEzoxFFNslanYsomfFmb1y4sOpL8x5dG8WQCdPz+T8&#10;53ydce438hsVjiu2+RlioqWKgKmvRV78hThm0h6J7HO+pLEPl3G8ZIcmII2/SZwTg7jfxWBj/GY0&#10;H2k1pKO/r4uEpBtDJCyBSheDQyI0VmwxjF5SftF+SQ9F6ZkkMpQB4yYA+gf5F4lNX1+fiXkO6fMB&#10;fq+3B0PEW/yTr0MY9PH7ngEMELsMtPejv4m/OdSHjk/bUVNWjS/Tt6P8H2VY+fBypN+VgrgbYhD5&#10;28V4m0Tn7WvexoIr30LkxQsRM3sx4kh0lPlgybTG97BIlKKIbDsbFT0tGpuaI4HiJN9s61EZJTA/&#10;gmiR/vjCRgvoSQYmlR4nSTiOCylTimpxScEB3LvpKNbUdaHWPQCP1wefVxXFmtDu46uvF8cJ6j+s&#10;78fTW47j6pLDmJF/FOOK20lSWim8DgG+9kyZUnKMJOUYJpRVYAwn1YXravF/1p3Ef61TMQGRF1uS&#10;WAv5Q7W2hORKpErHx6n6lzmXhACZ92oJjM79TTHPIiGp0TktsbE7zAdpl3lKSGEDyY3KIjdhKs8b&#10;mn8M1607hme21uC9ky40dvejzUNj7OyAy9lO6UIzldOBLqC4fQB/3LAXl6w5hPA1VQgpIPEjEZtU&#10;rP1jjrFtf8YEhs9uo2ISSyrVB9ofZ0yZ3SRUUZqQgjrMyqnGZSsr8YeUg7j9Lx/jT3cU4IlfL8eC&#10;CO3iL09mMkWgTiBmZMVwvslwAmOrpwh8SfzfMYbBikCk+XsGFX8YyQ6NgUSgUqQjJYLnmqW0nhi8&#10;Efoqoi9bjJX3rMD2uC/Ruq0V/Y00am4aMBqz/qEemkCCTYrWIQy4BlH7cR0+ivoYUVeQxMyWsZF3&#10;Ox1JlPhQGp1pZ977qHy7pM+0xtu8J6hVn6XPSjeVfuLDCMS1xwm/o4pCpooNv2fE9HNACIw4rgOS&#10;yd9n8XdmY1f+TmuTkqbFsO9FOklaCG7TZnMshMdwnAwbQ+dABNQTCMwSZqYjOSKTJCaLxzM5JnhM&#10;n4l4zyXJuIzk6up0pP+ahPcKHr9EKW1KT+H4FHifQULGc6QLuHA8q2jE4nlvI3b2IrZFNAmC9oFK&#10;4jxm+/DcAkKKNGnNhxZIS7Q2yEQs2Q6GQKqtFCnkfZjUOh3z3/c5E17D7N3gJzD6O9Bnp9Nh/ClF&#10;vJc0LZCWGOJi0zTTeL+a4yIlieyrmPDFiJmxiM8ehbjZkYiLWERZiKiIN7BwzutYfPXbSLg5HtmP&#10;LUfx65twaO0RHC85gYqVVci4KQORcxYhcvoCJJC4JgbFIolELyk0BQlTeZ3RuXqOhWNyRqxdf2Uk&#10;xr6y7RUNC0TAEsJTEa85rg1ZVXhCv+HYT2e/R4UtwMLZbyHp9mTUf9aM3jYyCnIWcg7085U8Az2U&#10;fh4eGBwy0jcwgJ5+YqnuLvSSoNh0TCsDFK02C0Q2B8hizO/MHwp5fgdRaFRpamJA/HtI6Wv9PKiT&#10;9fXTVpAs+Xxwt7bDWd1pNqtt2tGExncbsPHFciz9PfWcSp9z3qbx2VOpI2JDOOc5v816MbWd5q6Z&#10;v5pDdv2M5rXSJG1K5tltPSqjBOYci6ItY/JPGBmnKl8qpUzQOYbAcmxxLULX7MV9Gw8ifnctjvYP&#10;otnXBV9XF7p7vHB2u3HS6UYdJ+KWFg9e/KASF+cfxkQVAyhuMIu4LZnQHjNVFtSXVmJ8qXatrzMe&#10;eVVAu7CsldJCcKt9RURKFKFRpKbGyNSiOkNUVMLXEBAjOrclMLYKGaXUViIbf0pqjagymaqUmVQv&#10;FSbwb8yoiJOI0kStYylutOts+Nwhaw7istw9+MsnB7Czpx+1Xg9aXQ54KB1OL1oJFI9TGe3uGkLK&#10;gTb8oeAQIlYdxOS8GlyUX83nqsWYcrufzkht/nMQs5cQ+9KWYBbZtMe1t9D4kga2t8ZHA0kkSUxh&#10;Labl12J2XjV++c5R/G7xdtzx/Ht4/poViJyhvV8yzA652cEWYIykGM43EYEJrH8wi28FPCkB0mJF&#10;Ht8UA/wyaCDM75TnHsFXkhYtJFXUKW5GNCUGKZcmY81La3Cw5DDa9zow6KCZ89KwKbWAxmpoSATG&#10;R4PoQc+AG95+rzVcniE4K1zYmrIN0dfEIG4uzzWLgJHAbIlJhxn5GX4+EiCXErb/iN9RO1kwrYXu&#10;krQIgRtFWlTdJxExwSIdBLKKaMjwm8WyWuB7WlJCadwlYRKCUhr+2JB4RPsllucx5XxVFUvnFRki&#10;wUnmteL4mSG7p+7ph4sIjEqpag8EE+EzBTPs8RSOwySRFJIRlY5NmBGF2HAKAZwWpOs7qnokQH96&#10;zQiFZED3mRARxd8qehSHbILw7FBVPEr1i6IeFvhozUcmRWRGUStDGEjkAvcn8mBKvvqPnVPh2A/c&#10;02kCw/sI19oc/8a0InH8rtYpiXAmB/F9MOcv+0+pnHI0xJNcxkVwns6NRvylUYi8fCH+fvXfsOiW&#10;hVj6WBbKXynCvhVfof2zFvTV9GKohfPSSXFR3ASaTsBT68bKp5dj0VVvYMGsfyBh1kJk8h6yeP0s&#10;3pet+HTW/Y/KDxOOUxvlVLENkhY5CfzrsSyBsVUETaEHOSXmaU1aDI+R6BgHVQIWkWzGXRmL4pdK&#10;4K2izu1kf3qok6mXh3opipCIRFBEYnp6+oz09vVhcNBGVIb4JSODHBv93fwNpbfLMqABnmSAP+R3&#10;VeNPouhMgKsMF/EVXt38T2tuzB8SEiBV3FDExkRteilai6PKgVrf5qa4KI3Ae2+uR8q1sSThb1A/&#10;RRs9lz4ni8/qLwM/AoGxBQA0/xXRV+XA0XTHkWR0Ef+PIGYHdoLKyaWNGFvA9yIyhccxI/8Yfpu/&#10;G2mHW/BFZxdOagPILg8cTo+tNubsw0kCp5U1Ljz/+XHMztmJIJKNcaVtJCgtBKxHKEcJXisoikzU&#10;YIIW2mudjTZBLGwlYWjD5IJmSqMpkyzyM6GkmuC3iuepMu91zFRD89/XVL+YEsv6jf85VHXMrJ8h&#10;SRlHsjKORGJEMZ9rHYzEVsuyxOgkgkhuQgoq+OyHcFXRbvxtRx0+bPfieH8/Wr1etHu70eYdRAuB&#10;Y70X2O4axDNbj+E3ZXsJxA9hLO/rwhISMrbBz7kK2TjK/1lno3haz2RKYJv+VQU5Rf3qeVyvJzCW&#10;pG88ZUqBUvmqMS+nElcuO4w/RH6Jux9bh2euy8Er85YT3C2hQRlZMZx/kkRgR8JC8mJeh5GX04sl&#10;bZ67ST+RJ5/GIX02QTEBSwKJj4xl0sVJyLtpLT7786dwf+yicSRpIXHu47zz9Q+Cb016dM/gAHqU&#10;UkCjaKykRCVtafQGB/kbOd/cA2jY2oCcp95B3G8WIXrma0iduZDXVoRopGf4uchwAjNcAp+rfyw4&#10;154kZrG9hABH+eJJihywz9Jm8XuU+LAYxAZHIUXpQmEEQXw16z8IlEw1IZFSAqVYAqFYkoGkOQRF&#10;sxIRzd8ZIsHxkaL88/BsJIdkIDVE6yiWEsQu94+V4ff+A4XjURvJJVEEzjUeBcrT+bzam8JEPfic&#10;6SIY0xRxoXC8pPi9zyotm06SkxZBcmVIjUq7KmoQy+8I4Ng9bGxqnL2eROtEBHzMcf97XWf4ImCT&#10;lsJ7FFiyEZhz/OwS3Quf+XQa2JkExkRRzfPa+ZseSgnh70hgUoJ5fzyeNJt9O4/f+VUyCh7IR9Xa&#10;Snj3eNDj6MUgyYmcDGYjUEkP/x7Q+ogBeAhYHb3d6Obfwqj97bSnm6ux+pEsLLzs74gOfxWZs0gA&#10;eQ+ZbJfMHyMC9XMXjrlAiWuNXe2DYkQ60YwNzgWRWzkv+N0EEXn2R5KqkZHQxPN7yZemIfeOfBxM&#10;OoTeCnZkK1VvJ/mB1q9Q7w6RVQySQPSTLCgdbNCsIRMF6afO9qKrx2NE7/v77FoYkRW7sIwiktHL&#10;k/QEfjdc+BW+WmJzmsAERP94SSOnPhzOePijXt5yH7mSCgn4dnuQ99QqLLr0NT7jYjPHpQvStCZV&#10;e1rN1HosqwfN/PY7H6wDgnOH7WTKxitqc3Zbj8poBObHkImFquJFQqBNGvPqMLXAbhR58ZoDeGJz&#10;JTY1KsrSjyaPEw6vGx0ukhhXNzqonA8RFD2/tRrXlB5CcOERTC0jePVHcCaZdDFLXCaSGMjrbgoE&#10;FLUSxLbymq0Etc0mlUueeKUbTTapX3X8rnaDp5ScMARLKWSKFinqEoi8mPU6PKfI1xlCYGyAtPH+&#10;nyk6ps+U1jae51M0QJEAk15WwHPna5POakwjcQorOIyrcr5CysFWbHcM4KSn1xCYDqcP7Z1etJLE&#10;VXQNIvVoKx77tApz8vfw9yJprTxvxzfa+eck49lnvyg/gYvKVIzBRmBMG1OUSqb2V0qg1jRprIyn&#10;BLFvghV1y680a4gico/iV6l7cPtLH+GBe8rw+FUrTVrLSIrhfJTTxEVG0pKX0x7o02LWS1BUOjpu&#10;WiwiQxYhMnQR4mfHInZWNLKvycKmhzfCXegyOc4CQP2cj56eLnj6u00KQu/AgM2RlsHrogH09ZDZ&#10;+PhdLRi1VaF8vm70ewfQtrsZO7O3I/2WBCye/RoSZ8jjOPIz/DwkQFjOlsDnfgIjidBiXhlpGmuB&#10;an5PgN4IQW8MicuyS7Ox6jcrkHIdgfB1BDjXERD9Pg7Jf4hD4h9IYP5AEHS9lcTfxyLxWspv2AfX&#10;JGLVzatMny8MWmDT1cIIHkIzkBG2BEsNgRl+3z9c5BBIDE2kcAyaheUUEQWCM1MBjc+ncasUqyUU&#10;m0KnKA2BTVgcx288v0vwp5LeAvtKfyN50R4VgbKrgbGvezdruUzKlZ0TJgLj/1zHtN9EoqIeFAHL&#10;05+JWPwIoIjnDkSOTLoa+1RedT2L3Ule6+60wabuJQnLIpZgOWVpeCb/5m9ILGIjYrAoYiFen/Uq&#10;km9KRGVpJQZPkq8QcPZxPg70cc72cm72dGOA87V/sJs8pod8ppcyYDJ9lN1jPOB1QPnL+Yi+6nWe&#10;902TOhgfQqI7JYbE1hKsEZ9jVP5tsWmKIuuKrgQq/inaKf2cZsa+dThx7JK4p83m+J+t76ciljpb&#10;kjQvFctvWIqiJ9bi/VfL8UXKx6j5qArtX7fBecQJb60H3Q1d6GvpxQCxxJDbOqI4BCxBkfhJxSDH&#10;jMRULZOQyKjCn+QMdhIQ/u/s/3h2ch+RJb6nnKI8tB29qoxG6Zf0a30Nxx9NRk9HD/bm7MKye9IQ&#10;fcmbSOe4Tg/mPDf7jmVyzmfSRpHEiKCo3cyc0P4xNgVUdk5R4wRFaWammDk7Unv/nGWUwPwIMkXk&#10;hQQjiKBzfEEtpuZVYXreMfyu6BCSDndjW/sAar39JC9edLqc6PR2Ecj34YRrEAWHHLit8BDmrjmC&#10;MILRiflHSRCOkFxUmNQgpWhNLmoiYWnBWIL6MSUOiiqDNRtyMrFE62IqMbW4yuwVYjaGNN56kgqS&#10;mwnFTRhX0ogxZQ0YQ8BrCIgRERSJigyo2EATCVGzkcn83ZTCJp5HKUokRwV+4Xt73kZzT5N47oki&#10;VPmK/jQhuJR/51XzHNqQkqSLYPrSwmN4ZnMVln7diGrPINpc2vDSAY+7HR5fB+r7evFB5wBiD7Th&#10;6tVfY/qaw7zOCUzluUZq65+PiFyKfFoCo8ILIqGBFEBDYkgelVKm4yZtkW2v6nCTyzgGSF6DC6tw&#10;8dpq/GbpUfw+aR/+8LctiJ1jU63Oe/EDL4k8U6ZkqsRPWk4LjacM4zQCNxrClFl8PyvB5FoLyMbM&#10;iUH0nCjEzotCxnWp+DB3AzobWjDU3YfB7l4M+rSYs89vjAbIWWgglR5g8qX5nX4Xuvs70NXfThvp&#10;Q5+AlHsIPSd70PRZE1Y+sgqp8wTQR3iGn4nYSNl3IzAmCkASkxqRRvCagrjQOKTNIsmYpU3hCHpJ&#10;ZA69ehBd67rM3g/djX5psgvgu5t5XNLkl3oS0Noe9FX3oq+KfXmwF7nP5OCNy17F4ksXIHp2pCGy&#10;GhOJJEjnOoXMRAoJ2kxp7RkiHTEEc9F8TpIrjkGRCYH3dBKStCA+XwjvIYy/CURQOKYFZuRYiGc7&#10;CdykhKcbb61NJVFKiQCPTcEx4JDXE/HTHNE5NEf03hIYXZPXCVdaj4ARP6ecIhpn3Ps5EHNe9ifF&#10;pAuJlBoCdZrApJLAaH2OAOwSfi9D6WOSUP6Wz6SUzMh5i/DWJW/gzV+/iS/iv0Dbtg4TIe3V2gW+&#10;gnPTsJTBHgJRW4GKva+VaujlXFWmkNLI0AYcWLoL6x4tIIFZzHbVvWQiITwb0WFa0D/s3kflnIgd&#10;o6ryptLXKYjXXmSKPk63VbhUOW5JaCpfFaUkUOcYUVqVSakSoKcOTxJgn5eIBTP/ichL/onYy17n&#10;OI5EwqxIJF9CInBVPJZdn47ld2fgnYeWIufZd1Dwai42JK/D9sLPsfe9Paj8qhKtda3wOrvQ2019&#10;ThXePThIGUDXUL8ZK4rmmEhKIJpiCIw9YGmLFZU57xnsJTnuo/QawixRifNAoQBJzxDHIkkNvwrX&#10;SRfSHk/FgiteR9SsN5DNebBkaiqyQ7OxZNpykphstokKSlgnzikC4xfpTKWjBtpwlMB8U0YJzDmX&#10;kxi7rgoXllXgfxVWkii0Iohgf86ao/jj6i/wcXM/jnqH0MAJ1en2oMfpg8PZgzoSmi+omJ/6+Ciu&#10;lLc8RxXGGkmCqjGljATmWxax2wpnVgLX/6b8d785tzKxVGSqERcRcI9Zdxxjy6oJrCsRRhI2b+0+&#10;XJ+7By+9fwxfdg2yHQbR4XSTxLjhdnWhyTuIg7RNBfVt+GPx55j1zm6EsC2C8pRCN/L1RuWbYvt3&#10;eP8PHw8kwewbVbC76/WduOuBcsz//Wr8bRYN+4wMpFOZCoDK+5sgj+UcEoDZCQRL8ggRaFK0cDiN&#10;xkaLMrVRnUlLMUBlWJWocyl+UPbdhNc34v+bv5fyN+tozpZLM/HVm7vQtLEF/Y5+DPb1kLw4yFU6&#10;aNzc6O5y832f9eaJwwggGbOl/1Tnxr9gVJ64nn64Wtwo/3Mp0n+bgsjZC0maYhE7jeQplG0Tkogl&#10;bN9MtpfS3rRRpiVlBOymrOYSSjYlkyIQyO8of3xmlBXe7zfa5TwUuw+ISIru15IXlQS1lacsubNR&#10;NBtpsOsitPZFRlzREaWZEKBHxGHBJW9iX/Ju9OxU/rrtA5UdFqg49c8cMy9GbH4fO0xlih1A7t9y&#10;8cblr3MMx5g+N/fEa/9Y+6DYc1IC4zDwtznGz0+Nz+Gi48PPIY+sleHHzhY7rvk+8PvhYr7Dc5+6&#10;l7M+P/WdcygjXsN/D8PF/9xyNAQIV5JSA5U6Y6JSSsUjkJudhvU3l+Prt3bB3dsHL3u4m9LDDu8x&#10;oRYyFVNGlyC138N5qGpUfRjkGJCnXUDSU+3BkaJDiCWBTZ7OeUS9Zkj2j5FC96OJ1pbEIsOsJfHf&#10;P4+Z/ZaM/rV6WeunAimL0uPppr3t/FM0TjvBx1CiqcujtTYwfDlJwxK78710FHVVurlODDLDo5FF&#10;4r2EOiiLBFjpuyK92s8lmfNUkqTKlkqBYlva/ZZ0rdP3HRif3zpGA+M/8PnwV977qTLMFHN+6gmr&#10;K/iZ+a3mssaQ0ivZRjyePSsVS2apGAh1zNxEZF+RgdXXrcDGBzdg31v70Li0Ec5iJ5yfUKo7TYU/&#10;X4MXPS0cR07qDaUo+qg7RIIliupQtP5msI9jqm8AgyLQiuAokkPdPyR9Q0I9pNBLJ79zkrjm0w4k&#10;3xqLRSTikRFvITE0GpnS66HpSA4hwTcEWtsbaLwrsqo+ttEXW4RDz6sIjJwVP3MCY6LP2hLCtllA&#10;RgnMOZeTGFdWRdBeCa0bUanh0Nw6zFtzGPOLv8Jn3gFU9QyiubuPBMYNj9OLNl8/qqmMt3Bi3Ldh&#10;Fy5efRgz1ijtTJGPakwqPEL5CVXhUmpbIYlcwQlMKDtJMlODCcXVCCkmMVu9D79e+RUeKT+I91oG&#10;caJ7CB0uN5wUt6cbzSRyR6kUyhrb8eD6r3Dx2gMIydeamlECc65FRRd+vawCNyccwD3//AIP/7EM&#10;z/9yCRbPoWGalYElxiseT8UpT7Ld8dykqJgqZlp7QsNFg2YWR8uoUCwxGEEBnYeie40jOVs0bxEy&#10;bkvHlvgP0FVN1NslA9WHfnl3hwiG+noJhGTBrCduYMiKMqgDProBpRVw3Pb2D6K7qge162uR/3Q+&#10;Ii+LROzsaOPx1wJtk+evdRzT2F4Ea/K22xQqCwwMMTQihS3DHgftrC6x4G/kZzmf5N8mMAKUNEoB&#10;ApP07xIYfXGQgEKLmURg/u4nMHPUhrrH4QTmm/c/Kv+XhABN1QFVeU6i8S5QGiAWqiCYqLK6JDSF&#10;9xWgqb4NfSQlxIsWO/YPob+blGagC4OKwvB1gEhT5GWA/d+nVDMBTOcQmr5sxNI7M5A2L87s9WTW&#10;5Wh8ngLL57n454tZxyTx6wIzp8y8sqDePJN/jtnf2Velden4qfQu/9qK1OlZbHtKONuGZMTuk6Q0&#10;P0XKbAWx9PA4ZHCO2nmj3yhNl7YhINJr5txWp/4Y+l/nFJg//bw8zmc7FZGXXTKiPlVkNYFjSxHc&#10;OIJ/rbOJMfuyaI+WSMpivWqvlqsikfI7Pt+NSVh2VyZyHl6Bohdyse7VUnyS9DH25u1BzeZqNH/Z&#10;jMHjHHjt1ClKTdT6K5EcifSMUtao+1W5cqh9CO272vFpzFZE/XohYi5ZiMS50bwfEs9Q3jPJYmoY&#10;wbghMDaiaotaKAIjIibyorbWc5K8kCCq6MFI7fKzEdPPSUas7bAyuoj/nMsJTCqtIUCshanMVdiM&#10;8NzjuCKvAk+8fxDbydxrevrQ6usiYHeh0+VBffcADhIfrfcM4JaiLzGLBGbaWq1faMOU3GoEF1Qi&#10;uEj7utj1Jue7aC2NFplrzxLtQzNZVc8Ka/kMtQjPOYJfrvgafyo+iJKTg6juGkKrx00y54SLr01s&#10;l4rBQaxvcuDRTbtxaf4h/k7ETelpI19vVP5dOYEw9svcNRW4Ovswbonfg/uf/gDPXbsa/7gkCzE0&#10;aOmzlZueQlCZiGwCCkkWRQuQZVAFPJXKYnN4ZUAEREZQQOehyNjGzo1C3LwoxMxbjOhLF2DzK++i&#10;41CHKZesfOm+3h6CI+uGU1Uyg5BthoEVP2rWW+FrfXPITWkZgnufG6V/L0baDSRKlyzG4qlvYeks&#10;GS+2WTCNLNs3UA1K3lGt+bB7BfjB9TfEgpbzXUYJzKh8V0knODPkRX9Tb4jAaDGzITI8Jkkh0V/6&#10;uyx8UvAJ+t39CriYRfpD6nTV1B1QGhnn6VAPBhR54X+KiHb19KK7l4SH48Bz3I3PE7Yi+vK3CWSj&#10;CAg55jSffiK6ytwn58bpvUPs/LJ7YpGQiZQFxBwTQVN7ak6xjfk7rT8J7JUk0f5JySozT7FtrjnK&#10;V79oTyFFVE6V4TaEx0qgUIMVSyQC8mO0qQhMgLycIkj+6w1PKdbfisKohHqa0jgj+HyzrCTMocyN&#10;NxIvmRNv9Iwqci4Jz0R2RBbSZyWboiCx4ZGIjFiMqEsiEUWSs/jqhXjlin/irT+8hYT74rH02Wys&#10;j9mAAyUH0PZVOzxHPPCe8KLrZBd6j/Sihhhw1YOrEXXZQkTNXIjY6ZFIVnRLlfbYj+kmdUx74tg0&#10;S7u/VTzvXxIgqlZfJrONJT+ZsfpjCOeqiU6dJaME5keQoPwTmHpKGjCzoA5XlVTh6S2H8AUJzLGu&#10;LjQQrBsC4/biRFcf9nQNosg5gBuKv0JE3jGEFWjdSismr60lyDyBaVoPM8K1zkcxRQF4z9p4MaSw&#10;CVPySGry2BZFjQjPr8EVq/bjT2VHUNgwiArfIBrZDh1uB5yeTjSR0FX0DmBDgwOPbdyNSwoPkgDV&#10;YGzJyNcalR8iJzCebTulmOSyuA4zSGauXHIUd735FR586iM8fX0eXr44E4sItOPkJaJSVa1+W9vf&#10;eufMjuYGECoiI6IjAzuCAjovhfc9m2BmBo2LPI16xnnKq87B5sVb0XHAgz7fAHoIkHoGugiSiJpM&#10;/j2BUx/BscQQGRt9IYwyWUt9nOMDfYNm1+eBDs739YexecFGRF+1EJHhiwxZSZtp0z1sWVHlOtOw&#10;RmidRJR9VdRFBo1tanaU/wm16yiBGZXvLBzTSiOTBEiLibyEcD4Ex1mdw3GhfXOWPJWJnioSFhf7&#10;uYckpV8sZgBDfZx55r1qRw3ZNdyaj5ReRUZJYlT6vGNPGxb+4U28PedNs3u61l2MeE/noYiIJE/P&#10;pmRStBaKukpERXuo+CO0RsLZZjN4nHNPusVGdNM5n+y8yiSA1sauWWGJWBIWj7jwtylvURYiPiIK&#10;ybOliwjieb24sGQjWqOROlPpwgLRmqOB+WtTt8zeQ0Ysifi/pqfMfVgx1/SLUhDTSIz1nUS2RcK0&#10;OCOqZihJmBYLU5qdtiyRz5cYmkLhawh1EH9v9pUyxIE6S2MxVL+Jpq7iOThu4mYsJsHR5pR8jVhk&#10;CEr0rIWImxuF1CuTkH3TEqRcl4q3Zy1A3JxYs99YfJhS/1KRaciLJaHKXpDTyqZeK9KuyJd/mwCT&#10;rqfnsQTUCv8+uw1+JmIjcHLynRYR69EUsh9BggnYlfakRe6TCNpD8rQr/T4DyLcTnFf29qHR1wUX&#10;gbvb7UNz1wCO0NhuIli6tWw3ZuYf5W9VZawFE3OPI7ioHqFaVD/Ctc4/ETBWFbY6ErCTCCtqxdTc&#10;RkzOUSSmCTMKanHFmgO4f90xFDYO4mjXEJp8bji8Trh9TjSTwFSyjTbWd+LxDXtIYA7xXCIwKjQw&#10;0vVG5QeJKTbRgJCiBoSScM9YXYtL36nF1RlHcfMr2/HoHaV4+YqVeGNuFmK0j8VMKthwS2DMbuZm&#10;gzIeM95MKWUZupGV0HknxqtDox1CwxOqErZLDECI0l4dv05D8V/L4DjswgBJtvH2KgKj/BURGIFp&#10;Cf9UmopSyPoInpSf3z3Yg155hPv70e/uxYBrAM4qJz6IfR9x18Ugbl40DWssr0mjL7CukrsE1drQ&#10;LW4WP59NgxcRa4ybyEuWdh/Xvic/kXYdJTCj8p2E49mARIqNAHBccHzovSnCQfBoNqLVe86HxJti&#10;0bypHr31JCwkJSIwKpGr9Qdah6Dy5vpn6m34RUe0JEqhUU+9B3mv5CD5DwlmU8yA42XEezvPxIDq&#10;wBqAGWl2Lgn8Sk8Y4uIHvxrXBOVmT52wdM4lzieRF5IY067h8eb7SRGRSJqzCIm/XYTIy9/Awrmv&#10;EXBzjsylbp+TgbRZWWYuJvH3KWZNHoXAW1X1bCRYc0dg2wJuuwblRyQwGhsjiLkWxURoJGwXU5lP&#10;BG4miS9Fe4JJ0iUiwzrfNBvpS55DgjKXRGY2CQQlZRafZxafh5I5MwmZ1EuZ/J7ERHiU0ki9nR6q&#10;UuiKpkhXqSy0JJ2/yULUjGgsDl9kqulpw2STVqc2k4NPUTD9hqQwbRbbl7pPhT203s8WuRi+15me&#10;UWtjFOVSu/vb4mcoNgInGyKhrfAfGyUwP4KEFjYhKK8B49Yex/gNLZhcWoXpuXtwe86n2N7Vjxoq&#10;1OaeAXR2etBF6XT2oMHXj739A3h68wHMWrsbk9YeMlGHsQSVEwtIAHjOka51Psrkddp08bgpIR1c&#10;3IqgwlZMKWjGuLzjJDDV+HXObjz57kF84h1EdZ8IjAcOTydcLgfaPd2oIkBcRwJzf8k+RKzZg8kF&#10;lf5NHEe+3qj8+6LKclMKTmKS2a+IfVfahCkUEZq5q+twbfwB3PvyNjz64Dq8dLEWVqchNYIKWWtj&#10;pkcjQxEYKpR4KukYAoKECHkHR1ZC553QIGTSkGXSsGTRqCwROKDhT1bEic+1gAY+7pYEfLF8O5p3&#10;NWOwiyCJc7TP14Ver484uc94fHsJlnsJpPrkCR7UMVW86UffYK951WfaZK2vvRdHyg+j8Ll8pP6W&#10;bUUimCnDF0wwr9zo8FRTUSpe0Ri1K41vqo4H0YhRfioGbJTAjMp3Eo5ngZBTDo+z//aL/k7mvEj8&#10;VSzWPrkaxz+vg9mwiXait6/f7MDeSxLTzz5X/4vIGOGg6NVeH36Hw4CjD46dLSh8JgfRl7yNxOmR&#10;vKbG55nXOy/FkAaCaL5P41xJIcCVEyQxXGt6FNFV6hSBbnAqsqZlISssCxnBIjDU1/x+EoF51MWL&#10;8dolryDxtngU/iUPtSWV8FS64fjSga+X7kTCbbF48+I3EDNzEbQ/S0pIEpaEZSIrOAOZQZqXSmHT&#10;3FbasEA3gT9FjhatKVJb6v5+FD3FcwYI0tkEJkBcviE8bomfFd17YL8wiXRM4sxo4zhKnEkCYaIg&#10;IhBsU1PqW9Xy/NX7/BKIOqkAi0QRG13HrGXkNfUaANc2aqLrioDYqEsgBdBGefRd6T4KrxsQE1lT&#10;e/JzPaPu86eUmv19ROvdhsvwz2w6aUDY1sZO2DRJjXnNh1EC8yNIkPZBIRgcV3gCv1hPIkMCE1p4&#10;ALfmfY2S+j7sdw+h3jcAR6cXPlcXnJ1daP3/2fvrB7mOO2sYf/+H7y/P+2xsMQwKZkZgGWKI7cR2&#10;YMNMm+xms5tsYMOOQTTMLLJlScMgmSFmW5Yti3l4JI2Gp5m7z/ecqu6ZkTzZJ+9aysqPx8pJ93Tf&#10;vrduVd2qc+oD5QygyxtF4YF+fKrlMFIbDmNeayfPIUuMUhQPznit6xEL9vYbKJWv0jArDmipRB3v&#10;ZVX9CXyl5SgefuMc3iMh7PaFMOj1YMLjgosYcPpx1B/Drq4xfH73QSzfeZi/7SSpnhUw1wIpzQOm&#10;r84nbmS/vYHiZV7boMkkp368bHc3bq8+hS/kHMS//ehp/PqOrXhwVSk2cTApzdSATWJhYAmoAg4/&#10;OhaYUiNaqlLlosUJjeTauKxkVqAiq4JirBCPpD+M/HtysevnO3H+nQuIUnRrt2WlWvY4neTJ2guA&#10;dJqvipGJRShaZHmJhI0/vlJueiNeeMNeG+DpiGHwjQG8U/o2iu7ixJnFiZJlUeag6hVVqFlZheI0&#10;ihutPLNOq7RDPQVVwnXjA/dwHWJWwMziakPjTM6qXOTdm4eTzScRvcQ+oPgWNnGQrS7rp+kVane+&#10;ymKqzQ7ts6lMUewZIX5zKYYXNz2Nivu00/8jRgjMdL3rDoY453GcyKcgsQTbChgtdHC84rhRtbwK&#10;FakVKJyfj9LFRdgiK0pmCTav3IiNax5FxddK8d72dzH2/jhiF1kXTj4m2gjUG4Ov34fe53tR+vUS&#10;5N+yCcWrs03wfnUyRcmSONIs8dazOrm/i4QlIZcekUyT9exajFM650zgd0bACNOEi2B/qzFFVgzh&#10;ypT7Nv7EJlHRmBUXHnEkRJJc5ASNFxVxq1Nik86E6JAAMmCdaS5RjFGl3PeMYEkkPLD1lzi/BcdF&#10;wux7pXHQIF6fZpySpYfC7f9iATPT5wkkBIw2Li5Sin0Kdb0vSSvkb8tnY2CuDSg6WpWB6yI+QeI9&#10;t6WLZPAs7uHA+8fXLuLlSz6TfWvYEcSEww2XywOXO4Bxdwwv93rw/WeP4pamA/zNcSTx9wtJJOc3&#10;akPJma51/cHuyE8B08ZyS8w1n0dycx9WNJ7BJx/fj4ff7kdbrxtnOXBeoIAZ9QYw4fKyLpzodYcp&#10;8oJ4+L0RfHL3EaTXnSbB1j4yPTz3RyOJwUcJEjBL2UbaCPNGCppPtA3gRmKu9vAhFrMNlzWdx+q6&#10;Xty75Sy+9NBb+OF39+Jnn34Cf1hdhY0ZnDDlj81BtjK1GFu1l8NHaKCtXlHLsnMCk2BYlk8ywAlJ&#10;q5scJM0+Mhw8C1bmImftJpR8rRBHmg9honvCWmMCJNEkANo5L6LNzPx+EqZQfAWYxIlEOxT2mWxm&#10;UQoZ7Qod8fJ7dwTBi0Gcf+E8dnx/B7Jvykb2cpKGZYWo4QRXnaoJUIKqFHmpeSb1aTHF4vTJ9XrG&#10;rICZxdWGxHxBViEeXb0ez/75WXQ+04moK4pAUMaYMPyErJ0xAlHKmajSKPN9LGI2G9QGgyZMhnNs&#10;59On8eKf25Fzyx953o9KHyCBXp6LypX5BEkyxwTtn2Kzf5EkkyyXkZAXpxejkOOYgtBzV21E1edL&#10;8Xb+G+h/qheebo9ZQInqUQrF4Ge9eDlWBSjuTFKEiRhGDo+g/TcNqPxcPoXPH/lsbiZpLEQVCbVJ&#10;qCABw2sW8VlVal+9mmc3/ozb/Z9mKv/VgOJa/jrhNda7OCY/11wUFyIGrKMEJGDkkmdd86ZQrlTH&#10;xFSSAiEhgjRuJWDHkUl3OooXWW1qOAfWpPL82jRX19D8yHLbNNPx8sXLowQEei83M/XxknjiBJM8&#10;wdTlVIzRR2leveogvzBeCoR1waswiXBmBcw1gXa+7yGB78McbTrY3I1FjR3IrDuJr7Sdxu4eJ04E&#10;gAES+BGXAy6PAx63Cx6nHx3jUWTv78S3njqCzN0HkVJ/1sSSLCbRnPla1ykoWgxIjJNae5HWdA5r&#10;njiIbzQfQH3XKE75YhjwRTAk4eYhXH6MTLjRGYrgof39+NKTZ5HZfAZJLZ1Y1NpNMj0rYK4FkhvO&#10;I4n9SxtiagNMbW56Q9sFgzmKZ2IbykJjUN+Lm3b3496SE/jCg2/hO99sxa8/uQ0bOZEVpFIAJBVi&#10;CydQDcwzDkLXG1jOiuXyDedkTAFTmJrNyVgrO/quxFhCtGomn1u5F+Sv3oi8ezbhhfwX0PVKN8La&#10;M8BNkuzh5E9SIO4UlGgJhYwVRkRbBCpKdhCNSMSErMAhcdBqsGJjLrxxEa1/aEXFF0uRnfEwTLrk&#10;dJaB5VH5SrRfw/J85EpcsUwz3sd1hlkBM4urDZG+klXFfAbzUPWPlXj60acRHggjwG7hpVjxRYMI&#10;RfwmG5k27IgReua0L0yYgiYksq5YNs47wS4vzrYdw/p7fmue95mud73BPD8UL+Uch0SYlU7WWhEo&#10;XtKsi1QpyXHRWo7D9xbiie/vwIHKt+A95UF0lM8Kxynde1gp4lkXitnzs978HIgCEn8UMgrxAwVe&#10;pDOArvbT2Pq9Cmzkc5OdtQF5mdkolLsYn1+TQMBYFuRSFg8u19ik52mFnqmrP06p/c2eN1dg6hg7&#10;1tj9cabBWE401vCYK6DPqhVjSOhV0NiTsM4otmUqBkX3KcEzA1gfRqRw/FI71KZRwBBK6yxvBFl5&#10;itg2JtuksayoruIucfFr6fxmg1rekxU6VhTato5vbPkRGf//ZvD+jeDk64zfX4HqVSXIS96IgvRs&#10;E6+09fbZfWCuAUj6WjtJDs9hUVMXluqzRhJvkr+khk6s230Uv3q1D0+cnUCHP4oRnywwYxQvo3A4&#10;xnDJF8Xr40HUnh3DN548g4wnTiK1qR/JbR8dFzJlXlvaSDRfxCJZXxoo3ppO4yvPnEZNhwsHHWEM&#10;BiNwuLSJJ0HxMuYK4hI/f6Hfga+2H0HGnoMk1OdwAzFnbzfm7uub8Vqz+HBIZt9cyv6ljS3nmx3+&#10;7W7/i5r5uZJR1FGA1g/w/QDmtQxiXl0/Uvf0Y+3OXjxQchLf+emz+LfPPo7fczDJI8GoML7DGnhn&#10;HoSuK3BCkP9xeUapcRurWlWLypXK8sPJhJOKTP9yAbABmlpNK0F+GgfQm7Ox9SuVeLv8NQT7SZhI&#10;okL+CDxuP4IkB2bvmDDJk99LQsW/jStLFD5+RjoFbYSp+JiY9qnwxuDp8ODc3tNo/OkT2Lj2URSQ&#10;aJdmkYhwslP2GsUYVWRMn6yvb8wKmFlcbWh1WnEZeSs2I2f1Jjz29e0Y/suwcelUprGQFgpMlkAv&#10;254NH7Ppz31BF4IUMAqDCahbsBtFXcDgiYvY+btqVGR9NEih3Ju0kXAR60HW7nJDtitRmVyBslSO&#10;Y7Iaa4+bzxSip70LwXMcX8YpVNwBBP0+BII+irkAhZwPEVmojGVKVisvxYyfn3G84vgU5bwcmgia&#10;TR3HT47jmZxnkf+FIvx53cPI5vNTxOdX7lBVadWoSiVUBpbFigKNWXJvu/p1KqIr92S7aeaVAsYS&#10;fT3P2qtM0HvtaWM230yMP5OQOGCdsswV6cUca+SmZS0qEjVyhbPHq17lzqV5wgoRC41VFiZAX/dr&#10;xjOL6rRig0qeW78vyihCUWYRCvTKsU7HW7cwCR0rnCSWJJBMWuW4gFGbyrJjNhYl/q8UMLynKcxw&#10;TBwFmfn4/Z2/R/7X8/Bi7gvoaD6L8TfGZgXM1YfSCHcSHSY9bUrrABaTJC5q6EdSywUs23UUn93z&#10;Hn7/4gkcdIdxweWAx+eA3zcBl2cCF11u9IajeHMihI3vO3FvezeW11MI1WtvGZF4u5O6xdR1P7jz&#10;+n+Nv30n/unXuxLTj6NYiUMJDFIaB5DeNsT77iUJPolbW0/hD4eGcYCkrcsTwJDDA49D907x4ghQ&#10;vATQMepD8asncG/LYSxrOYE5T/bif1EI/q/WDvxDWxfL+7fFwSTubeb7+6/u4epg+vX/ejn+z7j8&#10;HFeW+69h5nP9NaSyTy6VNUZJF9p7MYfQ/kVLm84jne24rI7t2DDM9hzBgqYRzG8ZxbwmtjMF+drH&#10;zuHLxUfwo1+9iJ9/sx5/uK0Um1fmo2S6udsMunHoM/09Cf39f0L8twb8+yqjMqsY+cm5KEhRUoJK&#10;VK3YhmISaKGCZLpSfuUpnFySyjhhV2ArBU6ZUmmueAT596zHs2VPY7Rr1GQqC4ViCMjPXqvAJFGK&#10;h9GGmHIpkwu++LT2CafMgfbxl0UmxmchpriaoRj87/vR/stWZK/bZPYgqFmnjc5ICmQJSmN5p9dJ&#10;ov5muKf/afxVAaPvlkmkTBMwxt9bAobfxwWMIUSc3Isy8q2AKaGAefevCRjzwQcFjHbG1iZzYxQw&#10;v5WA+XNcwKjeWKb4PkbXax3O4oOoJIHXfhr5fDaqP1OONwvfRHA0iGA4bESKduCPhdVPCKU95zMW&#10;5NMWMM8cny8+m363NE4MniEXjj75HmpuruS51U/jmP586brm7xlwRdmuNfTsFGQqLo/lXVGN6hU1&#10;2L58G2rSq1CeQmGTno9c1sum29dTsD+BAw1vIzIeRCQchDvqgDM6zjrwUOhRwHBcioVYGZyLtfoS&#10;DnsQDLngDzr4HPHZ4VdalDHuZoNRvF7zFnb86AlsXJeHQj6nItrVaVWoTa7hmFhlxsUKWRtItkuU&#10;DS0xNn0YTN67bReR/uKV2vU/sfN/QsDY8cWIlbilIoFK49ZloXT/if1xjCCRSKAYMWOBBAthMuLx&#10;XIrpScDE+UzDZJyKFr7iqOS1pwf6axf9agkjnk/HKZayMLOQAqYwLmCsuJGLWcLyo3gZLZjJsmX3&#10;BZNoiguY5RQwin0ydTG9bq5X2Dab/Hum9o3jcgHDOYHHl7AOJd5MoP6qEmy5pRp139iNA/sOInCJ&#10;86aDY398A9FZAXMt0CYrzHksaBbxHMa8xiHMbRgkMRxGKgn9yvpTuLP1OH61vw9vBsLoCJDA+73w&#10;BF0Yn7hEIePFkCeEY2MhNPZ78LPnDuHTu1/HwuYzWNzWjcUtFDNN3VjY0IMlbSSg7RRJey9hQdtF&#10;zG3RCrolvYtN/MlFk2kqSdmm+F4uXfP53Zz28waLmi9hcZMC7S8RA8aVSBtRakV+cQvJLK+1uJXX&#10;4+vcxg67SWdbL++TZLexB3NIZOfUD2B+0xCvOc5jHVjSeAEpus+GDqzb9T5+9fYAdnR7cNYdQzAY&#10;gW90BL6hi/A5RnDJ7cK5SBgvTvjx6OFh3FV/DGn1vE/e33zFYjT1mQDzhSzXUgrCJc09plxK/7tI&#10;LmXxe9U9z+P9C3PbE+BnAutoHttkvqwLJOoLWP6FrT0G+k6xOgsovIRFLbaelrC+VG9XQnWkOlNy&#10;AmFhSxzNFGuEXudOL4MpU6IMVojIFU4WDu2ELyw16DNYrPgpU0YJij7cuNdC4mJpczfbMYEeA9WH&#10;YNtKAtf+fqFe47B1pe/UbolX+z5xXwt538Z9bO9F3Nh+yWAuxbc+X2QsaRcwl+Wcw3u6ce953MCy&#10;zeP1l9f14LadvfhUZQfu3fA+7vy3l/CHW7YgjwNRPieIIg7WJiCRg7GZVNILUJ5GcJA3G5BRKFSn&#10;VhJaeSc0IXOCtAOcJiXtz5J3bQZwXkO73hv/cbkA8DNZCab7INvVNbkRsJxG0FSa2Ji8ZXnYlCnC&#10;sAm136/GayWvINZF+jzEsZXPsTfmomjxIapdwgOULXzG5VFmvMfIG4J8VQiNVo+DWgkNR0xQcqg/&#10;iOOPH8LenzVh43K5lMn6s82gJK3EpANV2TXhKuVslQgNy5hYBZQPvCEQ0+/z74xE/andRRamfL6t&#10;u0R1HMZ9QmVOykdRch6KlhWgaEUBCrPykb8qF7mrc5C7Lh+n884g9jrrVvFGWkpXJcrCEtW+H3Eh&#10;yPf623wvtz4HMUJcBPb85y786eY/YMPqh1GcZcmMCEQ129T0syvKP4vrD2UkyNrPpCyjHLmZOdi8&#10;biNKvlUOzzkPYmzvEJ8dN9teycmCfMBCnGcinFujRCxEwavuwe4Q5vMWjvH7aBDjg6PY/tktKMrM&#10;JTHPIWkU+SZpTFd69TLUrqhCWRJJVFIJKpOtu08ina11abIkeAqKB5E70cz38GFgr6fnqYjltEHj&#10;cn8TYVbMXG1KBbYlVfF9Oe+lAKWfLEX9Txpx4Y1BBIaDiLJ+ghT1AeNqx2eGiMlKTLWS+Bem0FMd&#10;aXHAgPUkV9iIOwJXpwOvlb6A3LvWo2xNNmpYjuqlRahdWcsxpxSFJJxFqwoporRhI8fLtGqiyoyv&#10;012wjEuWacu4+xTJu4Vct+yxtn4tgVdQfCJA/lqN/1ci4Spm99r5K+B3mjPsXJW4t8R9znCtjw0k&#10;Dm1iAzt/6nlRvSTatsxYvsxcK/CzEvaX4lTOA6nFKFiRi6I787Dz+9vxbu1buPBeL3wDTj7jVCtR&#10;Ptz833TMCphrgGQR+Ea7oWVSK4UFCeA8ZXri+yUksIsbTyO1/jDubjmE8rMOvOmM4Jw/jBGvB26/&#10;E0POMQy4nLjoj6CbI/JrneOoeOcSMkiw0xrOE30Gci3Tbvdzee45LZdIQEdwY9sYiecIryVCrQBt&#10;lqe5FykkuUsnyb9ItMgpRRUFzSJCRFXlm9M2yHPoPMPEIP9WVip+J6LfrLTOvRa87iIKjCUGvbwv&#10;bYjYSTJ9FsvbOpHVcBK3P/EuNr07hFc4gJ71K+bFj1HHKPxeB4I+N8ZdblzgpPPSaAwFx8dxf+th&#10;LNt9COktHUhimefW6bwUCkYgUKSRdEtYSbgsMtaYKQGTgEkcILCupn9u2yYhzKbBiBFlebNYyDqY&#10;OocVRtbyY49fyvpbyrIlsS4FiaqlFHdLJCqNuOvm92x3Ca44ZNHQbxcaAWVdtXTuqXJNgwRDHMo+&#10;Z8AyCSqroM8W8O95hBFLhMRHQixNCVh7fe1HlKI4F5WBdTCf9yJXsbk8VoJVMMJW90wkRIuETUqj&#10;9oex0N86t9J738Bz3MD2WEIRlMnf31R/Hp98rBd3VJzFv3x/H351/0788pYqPLKqDAWZHPBXarCy&#10;K1TVfF+1Uqv0Mtlb9yyTH99MHlqBUjph+Q2LCGvFKuEKcC2IOQdVMxmxPCQhZm+FywbgEk5qSmPJ&#10;8kloLdN+CEoVXYb85YV4NPNRPHzTn5F/fy6afl0H13EX/AGKdDImkQW5kymoGBGteBIkUghOQVzc&#10;JEgiufAHfUbEaKO+gfcG0P77NhTcWUQyX4xCuY/ExYksXHbzP5Y1ja9prCN+rg3chJnv8++HqXz9&#10;wgcFzGXghFadyXrNqkTlKpIvClXtnyCSmk0yVHRTIc5mn0Xs5RhiLpsxSb78MY4nBsqixDozr4K+&#10;8xA6luNK7EIMDX9swEN3PYwH1z6E3Jtzkb+mgHVKmL0z/mfF3iz+NqjvbF+2xexxUpyei7yM9Sj4&#10;zGZ07j1nV2XJb/SIKQZN3GaS5BjVwrecZ/wBP3xEMBy0cTFuHw5tPIztn9mO4nV8jm4qxuaUzRTS&#10;fJ4oRqqUETCFYxT7qRYvVIaEgLmyfEZgcEywpPaD339YJASTdV3Sc2UtC8qKZS0AFF28vspYuroM&#10;eavzOS49ii0/2o7OZ7sQ7mclyKpCYafkBooRCscoYoxosSmnxQ+n/ktUHqFFgQD/N+DH29VvYMuX&#10;K5GXtRE1mUqzzGc4heUj+VS95XP8tNZXjUN6vbz89u+E1UTtqkB2ja92PFD5rYBIjMeCHUsS57q6&#10;sON/Alag2Osmgu4TSHxuxjNB7RyH7kO4ZvvgfGTA/qm5U/3TzO9KV622tfO7SQLBPixLVH5mATZy&#10;jM+9OQ8Fd3Eu+1w52n63F8OvjCN6jl1vlHCxB3qiiPjYDxPP9DTMBvFfAyj2Q1YIxb2IdIvULiDm&#10;NXeRpPaR9JFQkkxmNXTg9j1H8cj7o2i9GEBPOIpLLh/GA16M+5wYHh/GxIQTHqcXF11+NA9F8bvX&#10;RvGFxrO46fEjSH/iNK9FUi6CS7EhAaJ9Y+ZL2LT08W9ZGKagxALaYHJxM8vQJJDsUhgYS5FIthE4&#10;yvjVxWO7MJ+kfD4J+zwS1nks8zyKHu0RspQkV0JsSSMJe8NZCjIlGiBazpAMn8TX2t7Bw6+fwNPD&#10;AZxwxzDEycXpD8HhGofLPUHh4sSg24OuYBSNPS78y/NncE/zMaxoOYcle3kd3QPrL4niJYn3t7Sh&#10;C4vrO01mM1sWgvW8QGB96l4TUNC54m4EJT/4ACgsp2MuxcSMSFyHmJ+4lkGvBetWmNfWxeOFToqI&#10;DoPkhh6k1ffx1UJ1vZj1bo/v4bEE+8U8A7YT+0Li/LbcFBW8/yWNrO9pUFvNZxvIMnIDhWMCN1KI&#10;zKUAmcd2XMR7XCrxHIfuWZ8JC3hutaHOkYCtv6nr26B9e44UipK0uvNIr7tgXpP49+L4eebyWCWo&#10;uKGtzwiZOUpa0UQx19SLu2pO4vN57+Frv3wR//7Zevx57RZsFhnQbs4ZFXyVOwAHrExNdvHJTBYF&#10;DvzKo5+fUUoCayEho9VNTRwzD5hXByKyk+LFbA6XbwZhI57iq4U1WlVcWoHa9FrULK9FSSon3DWV&#10;yF2Zh81mIM5BzedrcPr503D0OjnwxhAiyQ5S0ASDJBBSKkqbRBJhSAGf90hY/uhCkARCTmYhEq0g&#10;gt4QgiNBnHjyFCp+UoWH73yEdUXxYkQMJ30RrCt2EpdVRskI/qctMHKRmEK8LCyzJYBTJEWoziAx&#10;FHng/SgOqTRDK8yENhPNKkJO2mbsuGMr6j63C9u+UoutBjWo/Uo1ar9WhZqvV6JK+IaF/t72jVps&#10;/zrx5Vo0fqsOxbfkYVP6I6ZNq9j35O9eRSK8laT0yrLP4vqELDAlyRS5bLMqjg9lmbnIWf0wtv2o&#10;AgOHLpi4lrBHAgY2OJ0IRRUXQ0HD584Y5/i8hZSNLMLnjp9HOf/43wpg17frkb2uAJtJ+jdT1BZw&#10;3CnOVCwCQcKlLF9atJhMZc7nzJDw+Jg1BUvErwWB1TNvso3xGpYoKzOVdTFSv5a7pYLs5aaUz2en&#10;gGNrIUX65qxNKL23CI3/UofBv1xEbIL37YkgzPlYbnch1pdZ2JZWkUeZXvU3P2BtGZgk1azAoI+v&#10;zhiGD4ziSO1RVD9QjcLkTSZoXenoVVflWTUsj1bhtfiUgF0QugwSOkbsxMcI1Vm8DqfGCdV7Atem&#10;Xq271l/D5feREFIa16ba37qKTbqPqU2uQTk/OlCdaR6Nt63ac5qAUf+VgCmgeMm5KQc7vvcYTj5x&#10;EiPvjMJ7wWeyBCojnjIGBiiavZwSNWXKPTsGCu8rMGuBuQaYb8gkiS/J3KKWTgoMEnCS3Hkk6PNE&#10;+hU43XAJaQ0DWCEXnF3H8MMnO7HzlAfnAhQxviCGSfAnnGPwU8h4HcNwOUYwEorg8FgMe8668Og7&#10;A/hi6zEsf/x9JO8+RXKpvWZIlhtlpZBwkosURRPJsuIa5uztJXGmMGD5tNoulyCt0M9rTVga5Fok&#10;S0IXlrLMgt4rfbGCurXyLsIqN6IFxBKKhfTmbizntTN2Hsa6umP4zJMd+NH+YezrmcDxMQ+GQmEM&#10;e30YnZjA2PgoHGMjJnB/gATuFO+zZdCLrz95FGsbjpAgn8TCPRJOl1iOYV53EAtI5OUqt5jCT65s&#10;cgNLuGIlLBiyahgLCUm4rByyMkjUXY4LJNaC3MMuTcMAz9WL+YQh8sSUENX5rTXCvMaxgH/PF0y9&#10;TUH1s4BiR0iigExR4gXCBMjHLTByXdO15rM9zCuhsicsPNZCxHuOW0DkAigrmrW86JXlkqBSO8Rd&#10;AE2bEGojtUkK+0Bqw3mDFIlAiSEJG55LAleYR2E4r2WI90LRG7cK2TLo+hQwV9SbzUJGEVTP+6Cw&#10;Ud+R1U7xTrLiWCHTj38glDZ8EYV5xp4O3Le1Ez/44wH89Cvt+MUdO/FoZg0Kl5ehgIOcVurkFyx3&#10;CAkFk1Ofn2nSsNYXgqKl2IgXrcZNreZdC/xXAkauWZpYa7Qb9VIKmRQS6NRaVKfVGPezSpHwLE7g&#10;JD6bUjeh6CsF2LuhHY73HYg4SKK0OsxBWAH9Ua3+hnwckH1kCnLl8JMs+Em05JvugTfgRIDEIkhW&#10;EZBFgcSs72A/9m99Bztu2YailAIUpbKMFCoSMSr75CZgnDh1H39rVpdrh/gEbzAlYBKiZXrmHr0v&#10;SCbxSuZ9pbP9iaJ09YdiVK+WpcsmMihKpfjgxFfFfqEUspUZAsUa+5CBXMPiKNfu2itykZu8AUqN&#10;bX3ji7GdAnpLGknmkiJULyrENsU2fazJxkcHip0qSKtmu1ahTKvgfD7zsx7FxjseRFf7OYR7SWi8&#10;pDQk4d5AGF7OMSEt2lK4yHogf3ljgfBTzPgoYlwRBEZCcL/twd5/fwaVn96K/FtKTCKS7OUkV+kF&#10;KEgvRjGvq1X58rjrpsV0AhsXL2aR49oJGAORQcKuaOta+oxjlsbSlQXIy8wnClGUVYJixWxoI0bW&#10;VYWei3X52PHVGvRz7vH1eE1dBf2sB8WP8Z8RLhIwgrHGUOQgqOWUKWgQ0zjmZVX2+3Gm4Ry2f2EL&#10;x8tclLC+KlhHaifjOjqd+LOuzIaN8bFerm/mvflbQsYeY8Yuc68a11iPHFvlNliRLlc0CchpdXGV&#10;cKWV5XJYAWPLP4VJAaPFLY4tgjKFJTAZP/UxRSJ+yCw86jO1G/uFng0lZ9ECm1yFC27Kxa4fPYYL&#10;b/YjNEhxTPHi93qNS7WScgQ5X4YilM9hipqwLKtx4cKHOoFZAXMNMI/kTiJGsTASMAuaOzCfmNve&#10;hQXtJIGtAySGg1i6h697LlDE9OGmuk7cu+cY/sTGfHHYj+PeKC4GIhj2ezDqHsGoYxBuCRm3C8O+&#10;ALq9Ibw56kX1uTH89NVOfG7vCazacxjpdSeR2thJ8ixXJitmFrSKLPeR8PbjRsUwtGufj8E4+gi5&#10;FFliLAJuyCmRcC9LkHNZPZaQ6GqVPbXuHFY9cQJfajyFP79+CduPO/DGYBCdvhgc3jA8niBFlxsT&#10;FF7jrjFMuB0mXXIXv2vud+Oh9wdwV/NhJDeeoVChQCHRTyXhXq5YnDoSewo7CcAF+wYovhRzIaJO&#10;Em4wTcCwPB8QMEbE2PgSkX4JNcHGclzCQgO5pV0ydZTE6yST+AsSHyLvJhbIHC8RM8BrWDcuG+9i&#10;41+WEEkNg0itH0AaoYD35URaQy/RQxHRQxHRbdrCtAdF2CQo/hJIxLEsYVkSbl66Nwkjue/NMe1F&#10;8SVxSTG8RIKY70180iR6jGjV/Ug4KbuYBIwgl0bFQEkYGStdm41xudG4B04XMBYSQ3IzU7+4kfV+&#10;494LBnPa2Q9Y98Y1rYGipp71JKsMxZJ28Ve/V+plxWEtZF3KCnXzEz24v/AYvv77N/HzL7bgoXVb&#10;sXlVNfJNQKoGOjuZGb/uDE5onBRMgKNZJbdpKY0vsia0KwbKDw0OrCIDGlQVVC7/dzOpkgxY2AnX&#10;ihittJE4KENWskV1arVxLSlP4UAtNwqWtZxkpyArBwW35GDL12pwuqUDnj4SBg8Jg1YwyQAiEitR&#10;D8JRF4WLm6TLTfHi5Xs/gmE/AkEO4EEO2CJeWlXuC2LwxUE886UnjbuVJoBS1pEEjBUshFzKTNpn&#10;YYZ7/XtBdWrqysIG61uSZ8RLvC1Ll9uAVfPKv80q94pKE+dTxrYXCVCMVIWy+fBVrmZ6NdngpmHy&#10;upwsBWVsM5mD2GZlJCBlGTwXyUgZSVJRai7rjKSD0Mq1xM3HnWx8VKA+UpC5jaKC/SVVVrQCVK/K&#10;Iwl6BM/8ZxvONJ8wQedyv+SjZaBnB4PA2KExdL/YjbcfexP7cveh7k912PaLbSj9YTmq79uColvL&#10;kL9G8RuKv9LCiSzE7HuZsirY51rCYYpAJwisFTFmgYNiwrqaXisBo36qDI8izBwbjYjRtSgY+H0R&#10;+7eyXMkKU7gsj58VoobjQ2USn8FUPgtpFDgZG1F8XyFezH4BHc91IDIet1BJvfDVWIgF/h2lklFS&#10;BMXISMiEqQJDGp8CAUTIS0yeEkcUw+8Mo+WXTSj9TBGyVzzMOtPCjxaDLHm1MRB2HDdWJIP4mGUE&#10;S1wYSMTEhUwiPsIseGjV3oiYayBgJsvzX+ODv1VbxGHafwoV5rOZfvPxwXQLlhEyalPVTULka48z&#10;jvEly/OQveZhbPtOGV4vex7RfinjMKJhLeYJfpiU35wLhcn/1EXjmBUw1wAp8RXw5CYR4Sky+Il9&#10;/fgH4kYKCbkoSSCkNJDwNg6YFfuljV1YXn8MX3vmDP544AKeHArhXDCGfo8fl5weONxOODwOCgSK&#10;AcXKBNw4T7JzOhDFGxMBPN45gZ/95Sy+0H4ad7WcxWqS5mV1XRQ1PUijKEjbQ7LOv+WStbS5C0lt&#10;FCL1IxQjQ8QA32v1vgdJLIeQTGGR3MTfqlwUWKt3n8WnG87gO62n8Ovnz2H70REcdEXQwwGt3x9C&#10;n8uHEYort8MP97gXjjE3nPosFEFvKIbnB/34w5sdFFtHsbrhKFJEvCUUKFqWNl5iXVygiBEJt6Rc&#10;FoobSZo/QRHzib02FmfSGiIrhZCod4orCZgEFjX3URhRALH+jSDjb7VZ4zy2yVxecy5/K7e7pST0&#10;sjAsIhbIysBjjJWjhYKP5biR5Zgr97+9PVj0VA9/00EBc5IE/TiFwXFkNJ3CuubTuK35DO6kGPtU&#10;/SncV3cMn6s/ji+1nsb9TSfx6aYTuIe4k7+5rekYbm85iU+2nMJafram8SQy609gJbFsz2mkN5yz&#10;AtS4zXVhIV8XNVKA8n7+oa2TZaHQYb0ktyoGSu3VR5GiYHzrPicBMYdCVGJjbryeTDIHChhZoBKC&#10;dDKpQEK8JOpN4oWfSdjM2duP/83++r+eIp7sxw1y74sLmKTGi1hWb5FGpDTYa+h6S9qGKLaUtIJC&#10;h+2Sxb53244OfHbze/j2Pz+FX9y3Gw+vrUU+B/oSuWpQyJRyci5Ny0dlWhFq+bk2dKxM5QSSomDr&#10;ck7GClafecD8b4PXMcGjJguMSIo+04qgRMw06G+tFIoUm2MEOzFbaNLSpGwnvMoVIuWlyFmRjfWf&#10;XI/Xyl7DwP4B48sbDmpQ1n4VPnIGL4UMBQv/9kcC8EUj8IftCmd4PAznWSdO7jqGXf/8GIruziNB&#10;j0+O8etNTpRXfpb4/H8CvLbZ34AwAmQaTGBsIgg2gUlBY60xIi1GnMQJmqCAf7tyR5IQv47xnxcS&#10;x0+DJUtxwinwOK3smonUrPjG25iYtBDN4rqG4iqKVtagWAQopQRbU4uxk+1ZnrYeO+4pw8u/eRYT&#10;f5lAT3sf/lLwKhp/14zK71Ri893rsenmB5F9058pdtYjf9V65GXxNWsDildtoijSjvz5PHc+yRb7&#10;RPw5Vr9RH7TWDsGOD1rk0IKGMm6ZV+MylBDpVwqdqwdD9DOy+Zpn3mvTSlkmypcp7bugBQEt9th4&#10;QRsXU4haPmMVrKsyjqvFmQXYsOJRbLx1A7Z8sxZduzsRGPcg6rNJRkIBZS2jOBFpjFDAhClfQrIS&#10;hzleRTgw8bOoUi/b1NWyEEe8MQwfHcOhJw7i8e9WIO+mP6KYQlAJDbSPlpKeVCm7o9Itp1QYK3al&#10;Mjym8jnl2K66mhIwei71SgFk7lnPscYEuR5dA2Go8yUXYwvLWCsXQdZTLecZk7iBn1dTPKntJUyV&#10;FbFcY5AZh4i4lUjjiol70vuV+lzvp13jYwjtFVTCeihWH+AzZRYptRDIZ0ULk9rks5aoVjzbMiVr&#10;WY/i+7NR9+vtGD8+gqhb7p2UzQHNjwH2N5tkIhjjHBn2GtdHwcfvZwXMNcCy+l4KEcU/yBJz0ax0&#10;32AyO2k1XZmc5M6lzRm1Mn+exNIG1M9pHyb5JOFsOIuVDSdwf/txPLj/POqpTN90RHEpGMSAMpS5&#10;vRh2eTHG11GnC6N8HfH6MOj3occfwDFXFPtHwni2P4AnTjlRenACm/aP4Vd/GcB391FANB7B3bve&#10;wW2Pv4W7dx7Bpx47jLt3vI97HnsPD+x8D99oPIx/2nsCv/lLBzYfOI/KI4PYeXIET/e78d5EDKe9&#10;UfRQKfd53CYN9LB7HOOeMTi9I/D5hymyAhj1RDDgi+GIA9jV5cQjBwfwwNMnkdZwhALqNJZIJFE0&#10;mABxEmBZCZZQxNn4EhJ2xYcYq5El46oXE/QuMTIdl9W9dbEyIHEW6RcMQSfxXsTzLJSVSdYmfiZL&#10;g7LEzW8ZNu5UC9oGjNVscWsnyfcZir0jWL77PazbcwD3NLyH7z17Er95uRO571xE9bERNHSN46mL&#10;TgozN14Y9OH5oQBeGg7jlYkQ3nCGccAPg/dISN/1AG87YniN7fLacBCvDATwHNt1b68bTT1OPNEx&#10;gYqT4/jT20P4wbMd+GI7BU/9e1i76wBW7XoXK/ccYrlYNxQzCxt6sYjCRVaVZJZ7acsQ73fI3Mec&#10;1hHcQAFxQ/uQsbLM4T0l3AStSJGVx1p8bFIHWais0DbJB9gGeq9jJWQktm+gkBH0XueRdUptl8b+&#10;ncb2k5hZzLIsaJGliHUo0UQYV7NGXpNIosjKoDi+Y8spfPHhN/GdnzyNf7tvJx5eXYUiDnbWRasU&#10;W4nq1BKDyjQbQF8u329OxDMNlh8KnMAms+DEiYqIiBECmlRJAuSeMZk6U9Df/wX0G02EIt1bsqrN&#10;3hUFN+ei9qvVOLTnMCLD2vslilhISkV7L1DAeAMIukMIO6NwHffjncqDaPtFO8o/XYq8WzZj46qH&#10;sXnlI5wcpwj8dQtTf1cg/l3CbcwIlriASXxmXEamiZDpAkaQgCmm2DCTopkg7SRp9uwx5K3SQKmw&#10;E+/t5xKTCdhrm9/yPMJlZZ/FdQsR2sKVJJlELfvC1uQi1CzOxWOZfFZX5KIwYzNyb8o2O/VvXpeN&#10;HL5XWuGiFdmoWJFvsmbVUgDXJJHUJxVha1IJtiurmdm3RBmu5A4k6682NyybTG9rYPoghZNZZY8L&#10;4MnFDT3zlnAnSPf0Pn+1YETLyhxeUxYOXZPXk/U3XW6sQhXLbvdPqmY5q+SGmZzD54GvvDcJg7JV&#10;fHZWlSCXdZKzfCPKbyvCs2XNGD89BHDskfuYN0BySPIYJpTFLcZ5PqZsbsrqFopCef/kUOaLBeEh&#10;ifSEQ/w8htCoH+PvDaDtTztQfpcN0M5XNjSS+nKKAsUuVaQoS1oNCewW1KRtMbGEetZVX1MuvImx&#10;VONvoj51zLWp160ZFFOaZ4hqXqNWlmAJr/jfNRwvylJYf0nKnMnfsC+Y8mi8io8ndkwhtHC1Uhkt&#10;P3idjw3URsZqpnphf6NwUXa/4rhbtp4xWWBqlBCH/aFsKZ/fjHKzAevG2zbh8Z/vxMB7QwiPKW4t&#10;Cm9EacD98GivIopr9UHFrlkrYGw2iP/qo9+snidp5bypFzeQPH6ibdCQygVyjzIxBD0keZ0GS9t6&#10;CQqYdgmYURLOMZJEuThRANWdQlb9IdzdehQ/ePEMGjqH8eaE4kdi6AvHzE7+lyY8GJ9wwOWcgI9C&#10;QvEyAec44YDX6cWEM4JBVwzn3cA5Hn+Uvz3ETvA+O8d7xOuRCN4g3iLeIQ4pPsUX5bFR9LooQhwh&#10;DDsolpweeL0eTDhGTWzOhGcC7qAX434XhihehlwjGCGGncM47QziTRL5Xadd+MWLHfh04yFk7j5E&#10;4nwWcykaFB+0UNmtmgeRUn8hHuhOck5iLQvDPAW7t/YRiUD6C+Y1EZw/HdPrfjIQXWJFQpBQmmmb&#10;MrjHuKotaOqYxMJmChUKqaUNnSzHWaTXncba+uO4r+0kvvnsOfxu/wC2dPrxLO9lPwf4c/4YLrJe&#10;Rlg/46xLp4evTh9FpJv3TlDQjfu9GGR9DLrHKConMEZMeJxwuF1wuJxwsi7dTj6QrgARodiL8Xds&#10;R6KP5zwXBI6ybffzIX2aIqi2awwb3u3EL146hfsaOnDnnnNYu+csVtSdwRJiXmMn5lKUyKI3v3WA&#10;969+RkFGKLX13BalQ1asiupRMT5K5NBN0cz7JtRfbeIDChe50FFoJBN6VbKHhS1qhz6ew0L9cpFE&#10;jqyLBhSFhNzHbmQ//oQEDM9nEgFoDyRTJlm01C7nsYy/X/PYOdxZfgxf/uPr+PHnduMP62qxaVUV&#10;SjOqsHW5JrlSVFIElCvD1krFw2glR6tbVwyWHxYcbKdWTqeRZw3ChFZiDVGIrw5qcpWbm4FWlQQz&#10;MBfY94bQEOkkDum5JBNFqE7mvZAEyaUi765CvFN9EGMUqlG2bcDhJkGIIjDox8CBS3ir+ABqPr8d&#10;JavsdWUdKMzIRfE6EoF1cnv6qFsLpiZ+S0oux+VtMIWEm1+xce2xMHs5UIAk4qM0WWoF2oghrdhK&#10;9E6DEU7Tj49j5nLO4nqD4l5KVlegSK4oy+wCR8WSfBJ1Ed1iFFKE5JIw52UVUugUUbiQdPL5k/uU&#10;LDY1KSSnqRXYRtK0PakaO4jtSST+WnBYLrcsG4CtuBIJGG0wmIA+E8y+RUbA8BnXs26eeY0L6osa&#10;J4RrME4Z6NnXprYaY2x8QQn7tRUxFAdpsnJYi8G2lVXG8iLxUkTIwl1CoVfEey2QoGH9VfKcsiA9&#10;9MnfoO3BepzYewShcYqVEGzMEHkCON8pbsj8rdgX/skj4I8GCW3KG0cwgJA/ZOKLAv0OvLbxFTz2&#10;tcfwyKpHsClDVi6OjxkUKHw+qylaypL4LC6lINRGmCK7GmunCxiDhIDhvfN310rAVCpeKD0PJenK&#10;SKgYvAJUZVG0ZrIdWVcSrLVZVdiSVcP25284HhnEx7EpK/LUQsnHXcDYBSfVk9pMz4uELOdJzpV6&#10;dowLpPF8qOLztRXVy7eiiP3g4ZRNWH9rDrb9bDdee2w/QiMRBNmnPKEIPBTRykoWG1QfC2Dw0CBe&#10;3v7qrIC5+tCqvjZd7CKh7KEgkbuSUikPUbwMG5ex5AYFevdiCYnkfMXItHbzexL4hn4sJqFX0PZS&#10;/kYuZjaTWBc/68Cax0/g/uaz+OcXu/DIu+fR0D+Bo94IzofCGAoEMOoiSaZwmXCQMDtdcLs88Lm8&#10;8JM0+yZcfHXCp80jSaRdbifG3RO45B8gLmHQP4gRYsw7SrI9QbJN8Fgn4RoXnPBMTMBJOHiecbcH&#10;o/4A+iR4/FG84whjX68HpW/34rtPnsNnmk/jlj3HsGLPSaRSLKQoRkMuRk2DhEj2IOY3KqD8IqGV&#10;fQW02wxo2nNGyQNUnwqaNzvAsz5MjIgItCwExkqg+r5gjlFGrXmGLBMkzwsa+02KaYnIZArGVNZj&#10;Os+b3nQG6Q2nsKz+JJbXHcWnd76Mf3nmMB59pw+7u714eyKATgq+Cy5gzBGDe4wPz6gf3lGfyQY3&#10;wXoZI4aJIYqTEb+DcGLU6zIYplBxOogJtsGY6ot1SHEpqF4nTBa2MYJC0DvOdhqF0zUOp5t1TDgp&#10;hhwun4UnYDDm5ANLnGF53qOgbLnkQ/HZMfzg1bO4pfld3st7SFUihKbTSOO9pit7mNy66tmPtP8Q&#10;hfOipgHWsRWCsj7NpxgxVi7zmeqQQi8uPJIkZAi5pdn6JpThbRK27hP1L/Fig/ktUthOStu9mP17&#10;DgWpLDdya1vIMmh3/6Xs5yn1fVj7RDceKD6Gr/z8Bfzgqw34xc3V2CTRQLKqWIfqjAoTGC9ikqvJ&#10;+6oTeBEPGy9hfa+LjWhJCJrEZGVcGUSQ+RtLnKcj/jueK+HTXZSRY1DMSbGCE/U2DtLbVmzn9SqR&#10;f1Mxdv+wHq/lv4GLL1xAy4ONqPomhco92bzHDRRuRdiWXsPf1HCAryRZL0J+FonHKrmtfDQETGI/&#10;jEk3MYO4WDAkwMKKxw/iA0TFfKa6LZi2Yi7IBUzQHkEWFQbWjeZKlK+YOm4KH3VR+PGA3P8Kl+eh&#10;nES8gs9cRVohipeSEJlV3jKKlnLkc7woVD/Tir8WQowLkALBKYSJMrmhktzrOTSrxHy2zWo/+4Z9&#10;9q0rWCIYPxEob+Jb1P/i4iURhG7B35tx4BoLGPNsyMKYGIe0uGPJodzZTPyFiRvks5ZEMZCsBRgJ&#10;vkRMDz/LUPmsFbeKpLuSZFuJVB5duQH59xSg4TeNGHtvFNGJqE1RHowiROJoVr1NMDX/DoWgnfyj&#10;ypoY9SMakius3YspGotSzPCYS2EMHxjGa4UvI/v+zXhw9Z/w0MqHULiagkrPoa6dzjZKVWwL24H1&#10;awSM2sHcU7w94vctInwtXPN0zaJbSrApKxvrWQfrV2xAwVrONRm5yF2ZYyxV2jeqiONG4TItVCXK&#10;pTqcbg3X2BafL/T+KpfzIwX1Uz43Fva50SKBxKGNK2U9ss+aZ07Pk+JHl7LeJGZXbkV2Sj4ezdjM&#10;/liKtt/tg+eEB7EBwHvSh2NFx9Hw7SYUfLIYj2SsZ5ttnHUhu/ogsaPgWNTaYQicgqnlYrOEZH1u&#10;2xCJnE13rMBwuUAt2SuS3mUC/ZVxK5mkMFlB/hQxykA1v/ki5jaSdPI8CgxPb+xG6q4TSN7xHlY+&#10;/ha+8uwZbDjlxo6BMP7iDBtB0+vTnisRjHlCJNtejJFEj02MY3x8HG4KEC9FiXecr2Pj8PMzv94r&#10;XfOEm6KHpNkdtvAIQTi8AZJtP8/nwQWPH92+IE76QnjFEUR5hwv/9uZ5fOmZDtzceBopjx/F3Ibj&#10;JLVnsLRdBJh1UkcxpjibVgeSWsbNfWlVfvFeCrR2Cj1iXruEWh8hMmz3OJEYMaSaMJs8UoQIUxsy&#10;Kp5D7lEi5zbDllzBtGfMQoolWQdSef10EupljZ1I30XhsvMI1pLo3/VUN77z5gjeGvTitDOELt5r&#10;H4XYBd7bJYqzIQqRcQ9FhWecwmWU9TMC3/goPKwzF4WJY4xCccKHoYkQj4+wXqLo90bRzfo/6Yvi&#10;MP9+byKMI6zH494wPwvjbDCMbqJTyQxcflxw+zBIkTlCQThGSHgawchXlxGPvI5EI1+FUd8EBn1u&#10;XAqEcIETha6zr9+H9ft78aNnT+KuhkNYsfswxcdZil/WKUWD2RuG9TKv1bqZ2Q047X4yer2h/aKB&#10;NqjUsRKDxjWP9SbXMrmSKS5GbngK9p+E+Yzfq8+bYwXWOV+XyrLVfI6fn6OwpEiXYGK7zmPfX8Dr&#10;GyGjGJqGC7i5rhefrjyJLz/6Nr7/T+34+d1bsDnLioatnBAqOFGUkKwWXxOyyYk9I2Helt+2Vlh5&#10;DTNZivSI/EyDVvY1ScVhLATx1abEZmzy7y7KrEBBpvaJoZjRREdiU0ViU5lSjKrUEuQtyUZ28maU&#10;rirD+mWbkM3JsjCT5GyVVqhyUZC2icg2ZakiETMTfaquOdM9XH+QtaxYKWgpXKaETHxij8MQRQOt&#10;qFuYQFjWl7V4WRiiJvDzRDtMbwMLe04Tg8Tr/zWIYJrXOPR+pvLP4jqE+kZ6DmpJ1rcsK0RNehEq&#10;k/k8kYRXZVYb0VLEZ0sug5Xyr08pQ3VyCY/hM62sfemFKFhWgHyKjkKl6s4iEV1djiK+t8lEhEQf&#10;SVjypsioyO6UaJmCIdsUCFN9SmT2irJfDWisSduKsnTFu6icsgDloCRzM0pI+Eo4btjYHI5HK2o5&#10;bm7lmLMdNau2ozKzxmQIs5vcxi25HFtK0zg+Jdcgh2Jnc3ouNq1+FPU/3YFL75xHWJtfRmPwRUII&#10;RBXOT0ETiyHsp2AJBWDSKgoBLxAMIBIJI8DvZbCJaiPZccDf7cfrVa+g5GuFeOiWB5G9loJgFetZ&#10;CUfYVlUrquwYaupYdWif+UmBwM8lXBJxSIm2uFoQiX4w62EU3Uchc18ZNt7KcfjOYuTcrA10c1F0&#10;M/vKWs4Na1mva1jmDIrFDIpF1r1dOCli+Vifpm8KSi6hup35eh83JBakLOILACvz+NzkGpRqQYnP&#10;8pZlVdiaVo2tsoymsO+ybxSl5SE/cyN2frUGW7/K335WadM3Yf3yR1F2C+eN26tMmvBZAXNNIHIt&#10;KObABuuLFCp4WqvgejXxHAZaxbYr2+Z4kcL46nbifCalL6HzmHgFuecIfK+V7pSGTpLBc8hsPIvb&#10;2jpw7zNd+PzzJOivXcDPD4/i0Y4Ais5HsWs8imcCUbwajuBt4iBxLBDB8WAER0JR/h3j5zE874+h&#10;3R3D40MxlPRGseF0GL894sP3XhnEl144j3uf7DHXyWg8h5T6Diyp78bCBpJaxfIopmRylV9EV/cu&#10;UiwxolcicV9ySZqEJcSqF5v1LFFHti5Mel8dU99rYovS6i8hlcIoqX6Ygm8US3ld7WWjercWgn4s&#10;pSBaRFG1bOdB3LZzP37x5EE0HBvA/gE3Tk/4cZ7izknx4XaFjFuXa8JFUTJKITFM4TeKEa+TQtCH&#10;rgAFmz+EN71BNA9FUN4VxSPHwviXt9z44osj+Mwzg7jryUHctm8AN+8jKd/Xi3V7e7CmtQurWzvj&#10;6MJaCrWbn+7Brc+w/p7txt0vdOELL3fhB/v78asjQ8jvcqNljO3CNjkbiph002OuMCZGKSSHfRSa&#10;l+BnuVyeMYqrcYy6x+FkGR1eNwacLhy96EDj6UH89LljuK/xIJbtOoQFu0+zLiiU942wPiQg2Cay&#10;9hlhIXcy1jW/V5a6ue3dmLOvG3P3dRjMM8KSArOth1Dclqw1bGOldGZbJzUOmNglQX1RbSjLzmIK&#10;GCNi4pY0iR0rTGVNo3hS0ga5UxLGLY1IbWJd7TmDe3L34+vfbcKP7t+O36yppJjhxCsCzAlO7lQl&#10;HPSq0gtQSzFQk0SykFbFCb2G39dw4qvhpKT9ZkSgterIiSe+6q6V+aplgg0klB+uRIfJ2sXJ0lpP&#10;hGmDsCai/4+Q6CjM0OCbi3yWtyBL/vl5hEQSSYeuoVVakXuSjbKVlXzVZKprczI0ZS7g4M6BfhlJ&#10;yTIKG06WWnVOZPcx7iMkW8JlEz4hIWD3iJiCRKCge9NvRNRMmmrtpzH9fq8SdM6ZMFN9fQAz/M7A&#10;fH+5CLoS/ycBMxOuLPssrlOwbQ1ZFFFUn060OZ/lRN8w7WmOI9L5PgEdx+/MPkoGVhAL08XslZh+&#10;fftZYoyYjr/+m6sKc4/aCJDXMfeja0uwJJAYx3S8xrUylKTxON1/3Cqg35jz8JjJc6yoQRHFnrL/&#10;aY+k4sxslN+bh72/aobj7TGEJyLUKGH4fSFQ0lCk8O9weGpfK4ocBf8HKWr8sQA8/BeksAlT0JhN&#10;eUaB4TfP472aV7H5rt8j9+aHsSnjIWwmES2lmCnL5HhNEVrMsbg4RYtBNWbBppLjehXH8yKK0VKO&#10;6WUrOc5z3Ps/wtwb74u4sv5Mn5HASGAVj/1tJfq0j5A2TZwghoHQJd7rhSB8vT44zjgwcXYCY6dG&#10;MXBoABffOo+elztx+plTeL/hXbxU9QLaNjdjz4NPYPuvtqLyJ+XYfP8GrL/9ITx6658N1t/6MDbc&#10;+gg236b4rE3YtHYDNq5ej42Z65G3Ojs+V3DOIKkvpDgyLrKKHVI8zYqpBZsqtr+1DE6DcR2sRHX8&#10;tSq1wmTGrCGql2njZX6m3/H3ieQmk/Vj6oN/p9hY09qVculjfZtnxsYD1SYVo1YJDSgqCjlnFHLO&#10;MBtMc94x8w2hV/U9s+DE7yafA51/Gqb6bbyv8jlOJJ7R86r4s0rOy4lnVqJW1kXN+cWEiUkligWO&#10;BSXErID5iEDkXqmME2JGMCvlhFa/ZaXQPiBmR/hmWX/OIan5DNKaTmJl4zFkNRzFuj2H8cmdB3Dn&#10;Y/vxqR1v4+7tb+GBba/j/q2v4zNb38A929/Epx7j97sPmQ02b6k/jtXKkFV3Civqz2AFiWwqiW6S&#10;SKpc5RR0L3ctA5aJpHZxy+CM5f+w0L3PaZHlxQb7J9X3I1V76TQPYXEdr1/Xh3n1vP92kmll6mo6&#10;i6RdvN/mI/iP/RdR0eHEgYkYeh0RXBrzYHTEAef4BMbH3Bgf92Hc4cMYRcygJ2CsG9pk85A7iPbz&#10;TpQdvYQ/vdGFr7Yexr2Nx7Gu/hRWsj6MeGtkmSgKrPug2kVJAKylyOzHI8sR20ZtZEQsYdy22ijy&#10;KArmN58loT9OEXqY9fwubt/9Jr7S9DZ++uT7yH+7B3u7PXhvPIiznECGfTEMuv245PJgyEWx5XXB&#10;4xiHa3yY9zJG4eXBJQrRN53A7v4Afv3OJXym7TRWsf3Sd581Gea0t4vKsZD1NJ9YEreaSHyYDTb3&#10;dWHuXooXYn67MCVgJEJk7ZKAUcYxQamvtVeMBKYsM0rLndTcjaQmpYdWQgYJo6lEDLIGyfKT2IvH&#10;7qPTR1HVjaWNHViz4zge2PwWvv6r5/GjL+3Br2+p4UBfhQIN5ivzUbmswJBy+anL4iH/71JOeiUU&#10;MSWc8IpXSBBIHGgy08Quv/EE5GqhVbNSI14EO1BeRXBA1sqSgTGZS4wIEi9FZoI18RosYwKJ7FtT&#10;0KAuaHLQCp/F9GBhAzNp24kj4dqQECvCZCrj+N+aPOSvn4gjEWa8h1nMYhYfC2hj4SKONUXKVEZS&#10;X8LxtXBVNgo/mYtt36nBwMsXERwMIsa5JxBQBjLqlqg2BdXf2tU/hhhFjPaNCcUoZGI+hBBAMBow&#10;GcxiEjEOwNflweFtb2PTpx5E/h0bUXxrHnKWbeKYrvFO+7zUkDxvwZZlO1CexLE+uZxjllz+NO5z&#10;nCSh/4BYmQ7eSwJ/TUhWcty9DKvLsD3vMQx0XOL92TgfFl6BPgTvi3NpLMh7DCvNNP/mq/lMmyoK&#10;iTghN+HibzjvSgTFxokRoj+G4MkgHAfGcemVAZxpPYN3tx3Aq8Wv4PlNz6H9j+2o+g7v8Su81y+x&#10;PF/g62dJ4D9DUfFp3stdbJfbC5F/Sz7ybqLIWUORs5pQ+vCsfIPCTLaXUmdzflEcWFGa5hk71hth&#10;YUSCXiVaOE+kcx5JpyhIKzCQW2ER5xbtvyVBUJiSb84hcV+7shJbU0qxNdUm2NG+bNpkuvBvFTB/&#10;B8zGwHxEoCDoOSSHggmE599253SST5JQ4zZlXLMukkheIvjeiB6KDBLphSSTS0xaZG142Yl0Yrle&#10;244jreU4UluOIZlY2nycIugECekpXvc0r3sGcykGhHmtWrXX6v3U7u3GSsIyGBFFIWOCurUar++u&#10;InStG/dp13elNiahJuldunfAxLgsapRwG0Bq+ygW7+lA6hMHcUfLYfzq7W60X3DhhCuM835giIPU&#10;hCcGtzsMjywu404MeXy4SHHQ4QljP4XC42eG8bs3evFPL3Ti/vYzWKeYmbozSBZEzA1sGurEZp9L&#10;+CqrwyJ+tlAxPPFYnsUmDqSXBF/Zvc4juWHAxqQ0UuTF44BupACYw3uToFnQ3odF7RKeJ4njSG88&#10;gqyWo7ip/Rju3XcKv3mpF1tOufHyUBinOGgO+iOYcPvgcnoIWZN8GKYQG3AHcNEbRGcgiucv+LHp&#10;jX78eO9p3LlLcT8sUwP7UtMl3Ng6zLJcMljAPmQTJljrjGBjkZTqWpaaPtMHTbyM6XO23WUJVLtL&#10;zMqaov6pfYKStKEqP5tDUfMJCphPUMDMZRtZ9z7F5MgCM4AkliVNQkh11NBt9hdaU99JkX0GX8w7&#10;iB/96Fn8+wP1+N0t26HA/oo0DuwUHSYblXZuX1aBYpL+wmVlyOOkVJTBCZEDm1ZzqtI0eMtHnQP0&#10;SusqIsuDBISEgo1zmXlg/G+D59uSUo6tyRWo5atJF2lSRk6tmhmf/MnrxyHXKAMblFuuTTMNalBp&#10;4mH42bSyapIQpk/gZuLgMdZkL8in304w0yeZ6bis7LOYxSw+PuAYUcwxQe5lgrHcUCwUriRpzsxD&#10;rlypPr0Jb5a/hoG3LiLqjCJiPMaiCJDIG74f4/twCMFwGNGoJfuBmJ/f+U3620AoiDBFQFSp4QfD&#10;FEQDePIPT6LigXJkL9toVt63pFRzvKxFbVINtqZtMS6A5WklHNuty1ZpRp5F3AI9I3g/CeJsNvVN&#10;3OM0JDb8TXxfva4Sf2l4CRMDVB3a6DQhYLSZpwQLlVo0EuJ9BfmnYn94L4R9DZn7M/vk6G8eF44o&#10;DXUQgUjEut1Fo/yM4k76h6DGs0gkStA1tVcRhU9snMJomHXH+drd44SjYxwjJwZx6dAFXDjQj963&#10;enD6hdM49eQpHG8+gSO7juDtyrfxwuYX0Pb7NtT/Rz2e+Oed2P6tbci7OwebbtuAzbdsRPa6jci9&#10;aRMF0GYU3ERhuiYHBas2Iz9rM/IyN2Hj2o3YtHYTNq8hVm9CzqocHkMBo5hLzg9VKYWoSS3i/EUx&#10;xXo2Fph4fds09h+cW2YFzCw+ABF4EUS7W3y/EQlGMJAAJzVcNOTYEGSS0UV8FRY2WrIoy4hiQqzI&#10;OT8lOPh+flsniWknBZGyWXXiRpLwG0nGhbkkr3MV6K30uVpdJxmfS/Eyb7p4oUAy7l9ygyPJvRbi&#10;JYEl7T2Y13QOcygQ5uztw41PXsT/ar+IT7A88xt7KDTO4X6Kro37L6Dx3AROOmMY4mA76PbgksOJ&#10;QZ8foxQrIyT5o2NejDoCeM0Xwa4LHuQcG8KPXziFO3cfxPKdR5G867RJAaxMXnMoOm6sv8RXtoME&#10;Ewm92YCyjeSeUErsG1m2f2jvxf82e6fw/d4e3MDPbpSVReWnsBNhT5bLG5FUP0IxM4rkNgcF0ARF&#10;wQhF4iAxwHqmUNBvWL+mrXlN7Qmz4rFTuHXnCXydwurXr/Rh1zkPjjoiFCsxjPE+nBQuXrcbHreT&#10;gkYxNS44/WH0uKJ4+2IAea9fwD/uOYHV9efYb2QZsQJmkQQM+8k89o95FBlqWxN7FE9/vJRiRBnK&#10;rHBVX5wSMeqDiwi5pplsZRQw+q0+m8/v5/IeTBY0WW54b6qDpeyXk6BwktBRZjNzXd5vMvvZCl7z&#10;9id68LmSU/jsH9/B13/0HB5dtw0bVlYimwIkT6uGFC2yShRzEFW2HZNxh0IlQeIT+5BoQJVFplDp&#10;GjMU9DttwuP3Mw2M/23wfLLsVJssK3KJKDPlqDQrYJwUjCVFZvE45Etv3ttVLaX4Nfs5UJhpZdLA&#10;CJmEv/jlMOKHxGMS5jNbDsG410yWb0rMTGH697OYxSw+XlAcTD60CW5FZjUK46/lGRXIT89DUVY+&#10;ctdtwvav12DoBYqYwQgi7hhFTMykuPUrrTIJvHZPlzVGIiBGhq4d02WV8ZHQ+0nmA/wuSMKuDX3H&#10;Do/j6OPHUPWFShRRKFVTNG1ZQRGzrAZVSbKsKwBcFgQKGH5fQlJdkpXLv/8Gi3F8zDPjHoWKcddV&#10;BktZcPi9XAg1X0i4Vd5aiRPvdsDn1t5c1C2EERvUFLqVuOGFr2EjUILhgEGICPO+IvzMKBIdpB+Z&#10;H1KbsC5UH2GeNEKBR2lioBiiBPingbFgxaGLGoGjDPuyAknoSFSZrHD6LG4BIqcxSRYE1meU83vU&#10;QVAERcYiCI/w2hSLwd4QnMc9uPjWEDpf7MH7TUfxUu3r2Ff0DBo3t2Hnn+tQ9gPWx7eKUPAVtvNn&#10;c1H8WQqQe1hPt/Kz5ZtZnzbTnxYEJVymz59TC2Wqe4nL/wEBc6WrziyuT8iFTKv01o2HIIlUTIlc&#10;gLRBoRIFJCCXHn2mrF8KrJZ7j80YJVcdEuom7XJPkPQvMrup8zckk0kkscnN2lTSksslOpc5n3Uz&#10;knVF7lBGpAiGzMoaZMlrApPB3VcRcllLb+xECoWD9olRZqtPULxob50ljR1Y13IK33vuDOq63Djn&#10;CGPI6cf4yLhJXzzh82LM78VFvj8fiuE4Cf9rwwHUHu7HF56/gFtburCq/gyWUbSkUCgkibzzfhfw&#10;vkXqF7YOYlGbguCVRY33TVKv/VjmU1iI1Cvmx2Thah+gsBrCjXvPs1yymFmLhYi+2kL1KLe3VIpL&#10;m41u0NS5FREi+GxXk7CB9UrxsJCvEpoi+Ul8lVtWKtsvqaETybtPI+uJI/h2+2kUHxxEe48bx52K&#10;mwljwEOxpkxy2vTUJBxQqm0/+jjQtXX68Ms3evGZfceQWvcuy6TMbiqjLDCDhGKJhnhdlo1l0k7+&#10;qSyLdvdXG8hNbL7c33hfQsKN0fQvfmfdyFQXOh/ri3Wme09spJnMe9Q5BV13Po/732zP/9XSi3/g&#10;q1JgayPY9Lp+LNvdh7QGuQv2YdXWs/jhL17Gj7/Wgt/c+Tg2rJLbWIV1keIgW5aWi9I07XuQZwSC&#10;hI38e20KXlk2Knl8fHMtDsCJDGIzDYofBhq8bYwJBdZKWXwIEygsUGRRsCTy4idy4xvE3c7KlEjA&#10;uL6pbLwHCh8rRhKZkWzSgAQmLTgJUMRYF7X4hB2fbARLAASem/VWaV4vL/8sZjGLjwk4tpSmFqIm&#10;oxIVFBEFch3iq2JnlLBka9YWlGszYVmxKWRK7ynAexX7Mfb+KIkyybLcyMi4A2TbIuwhzj2GeFPc&#10;yL1KZFtWGV/QC0/AgzCPVTYzEe/waBiD7w6i/uf1yP1kDjav3MixqmDanjscu1dwvOZ4mbM8G7nL&#10;bFKTxMLMZbjsnjjm8ThB4qWchNsIGI37Ei6ELDbae2THPY9h5PwExYjKyTLxNa4jjPXEH5bLHO+R&#10;9+DX/fG9/k5Ax0nkGOETBw9jHfDNdOgA+d3FD9SmoDHWhSARJHEUogi0LnisS/4L8L2EoS+mVNVy&#10;yuMxfK9jwkSEkFUoxuPNuXjOKM8fDemaKphuQogLIeMWF3+fgMSR4n7k9jbGdrlEkXkqhFO1J/Hc&#10;z55B0RqKRrZJFeurim1RZNrDzi+aj2y2TlvnibnFxrjE2+LvgFkB8xGBVuO1E/38BEQOEzBB8iL5&#10;PJZEUkTToo9/9xIUKkpj3CqrgXZyJ9rta1K9AuEpXEimkxsJpd6tI2mOI6V+AGlNg0hvGUSKVs9F&#10;RkXI4wJmfrMsM4QRMSLs/PwaCBjt6L6y7jyS9pDkUkDIqrGEYill5xF8Ye9p/PHAAJ4bjaKXD64y&#10;r8mlKuT1wzHhwCWHA+ddbnRxxHluyIuN7/fie88cxi0738Ri3u/ihhGKoGGS7EHiEmwsUS/rz9bb&#10;Qrng8TMj2HjvcrcyGdIUkN5KqP4lAmSlqFfci9rAisdJgRmHCLziUBT0rhTFZmNKikm102KS/yUU&#10;B0kk9UmK5WE9LuF3SxosFNszlwJuruq9nW3VPmxiW9buOIgvNB7G71/vxJPDPhzjqNoRDqHf44KT&#10;deGb8MFLATM2zs+UxGEiiK1dl/Ddfa9gedMplkUB9xRkFA9zW4d4b6O8n1FTJykUXArST5KYknuZ&#10;iYVRtjgJGbaN6Xu2/yWscTfuvUBYAaPv1F8S92zd6frNq1Iz/78t3bjhSR7/pDZ8pfBp6OU1L1K4&#10;KEmAxM0F/P+e4nf7LuLTOzrwwKNv49s/2Id/u38PHllXQxEgIl+ACgqYcgqYcgqYimU217wsFJUm&#10;uFG7PyvYvwLaBFEbIpoA3mskYPKV+pnIyyxBfkax2ZfC7E1h3NdECCQciuLiS3Eq2oOicBKm/CZN&#10;cD4nEJuEQCthJkDfTPBTuMwSExcwiexfNp0xr5kAr60JR9dNBPh/gADMYhaz+HhAY0GaXeRRoH/x&#10;Co5RHHeqMysMYS1ewvfacDCdY6g2aVxTgEfXPoR9D7bh9JOnKEJCCHpCVpSQBwtBEmgTTyL3KEOk&#10;AwiHPAiF3IjCR6KutMsi2TzeQ8J8Joj6Xzci7958bKKIqVhVYdyEjXCikKnIquJn1ajIpMhiea/E&#10;TOOXTdRAIq1AeM4PEi8a+yReJGz0Wc2aGjR+oRH+URaU4iVKgRGmYJF1JCrXL773h7QLvNzBQkZM&#10;GMsKyy7IdU76wOiSK8AT8E1cuPA8k9B9S3BEw3wbMuIlRiUhaIvQiIH+Gcc0I1oC5h+vbb4z1UZQ&#10;QMVByWUQkRjiuaM6dxy6DgR+Z5Sl1NXkZ3EE+Z1iedRmHn41FMWpx0/i2f/Yh7xVG1G4PAfFaQUE&#10;xZ/mE7PPzfR5Z1obXPn6d8CsgPmIQOQ5qXkAySTOSwmRY5HD+RQOEhHzSIbniYTKCsJXQdmdbDY0&#10;kc8LJPwk0EQSsdQQ7LjlQMQ1jsSu7bLwJBIFyAqQSJErQm6tOhYqg7FMTMNM5f/QkPVnzzjJ9CiJ&#10;rYRVB9btOoifv3gMT15w47A7gm53EMPuMIZcAYzw/YQ3imFHCL3eCN4a8+H373Tg008ew+qW4yTI&#10;JykKJAZGWVcjrMMhLGymgGFdJrV0EZ1ERzzOhcLP1CcFTDxVszaMXMhXiUYFqys2JqWpC2mNnYac&#10;2+D4BHSMRF2/iUky+69QjAhz97IM0zBvbw/FSRwUChIMakdZneZLTBl3PYpEnnNh4yXMpfCcR2Gp&#10;ZAHLWjtxZ/sR/P5ANx7rGcYxfxR9vP8JRxhuvbIOPIGISRHd5xjFocEBfPfNPqxrOYpljUeRwvtV&#10;+eY2DxMjFGojSFFcUSPLXU+R1dozg4CxfdHcI/ui6mmB4nnYZibphMo7CX7Hcyj7mU0MwPshjHhj&#10;HS5m3cuFTCLYuJ5RqGtzzDna5FVxXbz/jN1duKv6JP4x+yC++69P4z8+tQUPrirBZlk6KBokXGpS&#10;SlGbXIYtSj+cUoESiphi7aGQUcVXTmSpRShL087cWjWaeWD870ICRoGxZRm6Hid9koNiTsYlKcp8&#10;pk06KaaSKgmShKWcEBZRrCgdLCfrGhKHylW8j6wciqBNyM54BNmZDyN71SPI5WRSvIwTiRE3PJ6T&#10;c6VWwNKVupNCTS5nJCGVJBpTAuZyMXOZgEm3+HtONrOYxSyuI/DZl2uqrNMat8weNybNLbFCluwC&#10;KGuV3X1exLUUm9M2mJiK0gcK0PqHevjPuAAXBUyQoJDxkyyHSYyDIvzaHybqJ3d3U8C4EKWQiYVJ&#10;2N0hgPNRcDSI9+sPofHXraj6yhZsWpuLvJWFUIyjVvjlhmvEk1xxU+1q/5WYafySe5hxK1bA+rQF&#10;HAkXfSZxs+PWHTjwHwcQGAyYBAUmIF8JB2SZ0HsDCpFglGUWKMyCLLvKL9cxihqDmHzmCN6vQUSW&#10;FImbuKWGIiOSeE/IpUyuZcYtjdC+OhJLEYqdGL/j4SYpwpWQekloD+mQBIxWImQJMtBxPNyCAucK&#10;6Hvt5yOhGQzJwkRBKWsOrx/h/UdGw3h2/VPY8qVKFBgBw36wUnMa51DNI5xj1A8S9W9SevNvuzDH&#10;z9QGM7TJtcL/Mz2r1SyuXyhGIHlnL1L3EA3nkRpfydfqvXEHIwEU+VxMwpeA9lsxcS+NA1igOIf6&#10;S5hXN4C5u4VBzK0bxA0ko2ajQQMFYcsFyLqC2Q0mRZ7jBDRuhUjE0UyBooXXSWCm8n9YLOB55zc6&#10;kExSnVZ/Bms48H37qUN4dsiHLhJ17Y0y6PFgzOPDuCeIUU8YA9rZ3hPD4yfG8Ku/9GB53SES/tPG&#10;EpAmV7l6WRziAo6kWfcsgr2otdtAAfpLhUTQvuJeTGC+MotZsm2sM8Yy0U3YtMOqzxuVdatdAlGw&#10;sSGmXuN1q3qdSjWt8wiyaqkuL7GOE9C+NlZcGREXF0USoEt0rNkkVbhI9LNuTuGmJ/bjqxQy5bzv&#10;Q84IzjuiGBuPIMT3oQkPPNpvxuXAuN+NXfzsx2+cw92t7yN157tIo0iYx/41l31mUdsYBRqvy78X&#10;GgHTxbJqg1ZZwNQutt2tm5vdq2cp+6FeExtgqn4SYm0e62iOUjWzjgTFDinVssRfclMvUpSMgb+R&#10;q6TNWmb7l3GNbFAcDeuK9b+cZVzX1I37t5zAl3/5HL77j4/jp3fW4KE1HGSXV6ImtYLipYKvHHBT&#10;S1CQXop8DnYlHITLOQhr4FVayBriWgy2NRQu1Zo0UwooXDhhJhfwfT6FRgmK+JlxD1M2lxUFKFxd&#10;gII1echdm41NN2/Eo7c+is2f2YSSrxWj4Vd12F/5Jnopak/vOIWKm8uQuywH2lhNwa1KMakNGqs4&#10;qSg1dBmvVbWCZIT3qL1XNOEkMCtgZjGLWVwGPvsmto4iQYJBVmGTvl2b8AoUMkp+YtxteWyRFlqy&#10;qlCwIgebVjyM7Jsfxt4/NmL48CAinF8kBMjv4Yq64Ii54Il54SVBVrC7mHPMRbI+EYa/y4++F3qw&#10;86c7kH1PNh5ZvR6PZmzApsx8FK2uQKncvlg+WWK2Ett43S0pGqv+tgWnySB+Hl/GcXi6mJF40evW&#10;dVvx3Lefx+m6czj/wiBG3xiH930vfGd98Pf64T/vR2AggNAQyzxOou+gyPBGESXXiMo1jiIgFI7B&#10;GwrALUT8vFe5fvE4qgdjjaFYMEYYCjtlbRPkdpeADDJT4sKKDmkYE4cT/+3keSSiKHZMBYcolPQ+&#10;AX0mUcVr88w8XqKIQorlCgb9hF6DRijJuiR3ORuLo0QMTpM5TqmvFdek2Jn6X+xC4Z2bKV42oIgC&#10;xngsmDmEbcO6TWQ4E2zsJuuU9W0FjPrRB9vkWmE2iP8jBG1wqZXuRU0khib+guRQK/OGQFuIMMp9&#10;bAmPV+yEhVLWylqgFMcjWEhiuqB9HPPb+UriKWgPFRuEfzls4LaFFTBCgmzrdySyJNaCdnsXrkUg&#10;v0ka0HQey5o6cHfbMfzk1dPYN+bHRX8MY2NuOMec8Gg3fLcDl0LaNDKGZzj4/OzFPtxdfxZZT5xD&#10;Kkl50j7eN8nwvD1yE2Od8B4FkW1zn6zLuazHKYh4a1NIkve2TgoGuVtZKNPYQpJp/U5xQBJ/cxQf&#10;onMloHNOgvdg6trei03CIFCMsGza7HRJ4xDrcJjfD2NB0wjmCc2jfC93Lnvc/EYKLv5WrmSyGKU0&#10;Eg19SG7oRTKFhuKE0hrOYO3Og/jJM2fQ1uvCSRcwwknGN+qFa1wxMW4MU8ic5uD6/HgQRScG8bnG&#10;d7Fq9xEsbaCAY3vObx2imJErIq/De9P9SsCo39l+Y9t7MY+1GegU7E+RJwsU/15MmOOMMLR91aRq&#10;FigU5xFGAPJ36tMK/NfvTJwRf6ff2/PGz6Xz7uX9SwRKWNafw7rdHfhMyWF89fev4UdfbcFvbtuG&#10;9auqkZNZBWUkM8hUdjKCA28RJzNZLao5MSoV81UfbDVppuSgPDUHlRQo5Vn5yFu2HpuXP4z8Wzaj&#10;9P5i7PnRbjz7x2dxeNth9L3Sh0vvXcLo8VE4u1wIDocQc3Im02ZwcsNQ4CuJwfipCTzzk+eQuyYH&#10;+asoYlblomhlLqpIMKpXlhoxUpZciBpONDYOxoqYKy0w5n410RDaSPLvOdnMYhazuI6gMSA9EVeX&#10;iGcgIVViEROrV0QhowyOJLAcY2TdLV5aiGr+tiZL6XSzsXnNo6j6WjlezH4B3uNeE0vh93rhD1C4&#10;SLQozbAD8HR68M72d1HOY4vuplC5meNXlsix3ZXdiCSN0bKkL+e1+VkFx+sajqfVKYWoTCng+PU3&#10;ZCHjPShWppTjYUmaUgYXo5T3JJjgfh6jjTSLU2XpKUEux9BcCjID7b6flW1SFhfcmo/iO4pQdi/P&#10;eT/Hy8/znr9ahZpvVKL2u5XY+sMq7PjpFtT/7gk8vakdr5e9iMOPH0Bn6xmcf7MXQ4cH4Do9gWgf&#10;xcYwVcg4x3KlWU6kWxY8HNs1vvMQY/kJW1BLIEz+IkFB3UGhxL85T8tFzLqKyclMsTIBCiYKrThM&#10;5jfjdsa/Cb3TUZRaFDa6QByKnYnK6iLrmAehAI8N8Jdsq4lTHmz5ZhU2Zz7IetpM4afkODZhjrYn&#10;mBIwRShfwXaTwGX/SMwt8iT4e84psy5kHxHIHefG5l58oqnH4AZiTrM2CbTWAhHqpc0dSGo4h5S6&#10;M0itO4sVDZ1YUd+JtN1nkbL7DJL2nDUZnrRKrvgO7b2hwHzFaCjwX++NQGoRFPgftwzIQqDVb5LY&#10;xC7s1j0oXj5zfNytTKR2WrmvHnpY9uPI2v0ufr2/D3V9LvSFoxgeccE/6kRobBy+8TGM82E8FYqg&#10;fcCJn7ykPVCOIJ3iIbVtiPdPgbD7EpLbRrB07wjmNpL0kxSnEDYuw96TYo1sILrFXN6zXKZkaVE5&#10;FBcjS4xg4z5E0vW7AUJiUeKR5yPkVpWISbL1ZGHd8mx92wB3xRcpS9clknVC1pcWi/mteh1gWVk+&#10;lnkuCf8NbMO5sgaxH6Tw71R+boPtz2Me3ytbWlpzF9bsPIQfPdOJwveGcNQRxaA3hksOD4YnXPD4&#10;Axh0unAprBTSfmx6fwCfbjzOfsN+xHMoa5iSCSxheZdSmE3tb8P7MeVXOSUCBbU/xSC/l6iSdTDR&#10;l1Snqh+5nF25kateE0h8nqgXvZrkAKavWSGzgCJNQsZuyMk+TLG1qq4b92w9h69vPoTv/WAffnr3&#10;Dvx6XSUeyihGDifE4kyKCk64RZqQOSCXpRehKk0iJu7DO8PA+N+GBnEO+Cbr2IpC5C7fiOzVG1H2&#10;6RK8uvFlhM9yAhniHKLASYoUuS5EzWqcXYkzHs2JSSpiIfcCuTr0bulH8adKkLc2B3mcaAszcqC9&#10;capJNqp4X+Wc5GvkVrbM7i1zpYARCTH3S8wKmFnM4mMOjlF2Y1+bZUqbGVak29T0pRo/lsdj6His&#10;yL42EZWltyKF5DWVAoOiQ8R/46r1KLqnEI3/Vo+xF0dNHIWyYgUvBjH+zjheyvsLCf92bLw1G8U3&#10;U0BkifCWoXZFFap5zWpes5rkuJLjk9moUGnvCXNdQrEwpYL+vlK4JKDjBI5niY0ahcqVFGgZFRRf&#10;ZcZ1uJSixlhyeJxEjTZvrFE5lleiark2fGRZVlooDqiS55alu3RZPgrTc6xFYoXdSb44IxeFmdnI&#10;X7nBImMj8rM24k+rfoffr/pP/HHtb/HgLX/A+jv+jE33rkfxlwuw48fb0PK7Rjyz4Um8VvYqTjYc&#10;R+fTnej/Sz+G3xnG+IlxOM454OpywtPnhu88xeBFCpJLAXiHZQli3XION4tbcdETjguecJBShWon&#10;EpWlRS5pIc4pIYRjiuUhIj7OJX5+FzTfmR/LDY7zj8JhZF3qemUAtXIfy1jPusgzLmGy6JetqGQ9&#10;qw1Yr8uVaYx1khC5kwLGJpr5e84pswLmIwKRO7MRIAnyvHYFSGuln2SysYMEvRur9/XjU88N4ouv&#10;TuB7+x34l4NO/PqkC78/48J/8vXnx1348ftOfPuAC597bRB3PdeDTJJVk8ZW7kkko2a3fMJuLiiy&#10;qaxnJO/t0xAn83J9ssKG5RMhN7DuTTOV/8NiaSvJeNtBfJuipOmiE2f4AI/yYfY5xhCZuEQMIkQB&#10;c2kigtqD5/Gz50/ilrqDJL3HWG8dBMkuSXmSSHlDP+bWkxS3DxnxYgUMRQchAZYQDgtYLwuM+5bF&#10;YgPFyVBs8D4T92rJN9tD9UJYARMn4dMJPKEscvMoihLZ5BLueTZWSQKA4jIhFCRMed+C3LcUM2It&#10;IJ0Gi1o7zXFGRBnrDs9JETqP9zNfFo1GihuKkdV7juO+llPYeGgQBzjI9fj9GPZwkHQMIDg6DJfL&#10;iz5vGK9yYPy31wZwE/tUyh6em3WVTPEkQbKIQmmpYoHU5/i3ESzTBIzcCBWro5gW1aNN9iAXN31+&#10;keVWn2LdEtbtTNZE298kzhaYvp0A7yFepxLMym6mOlpMUWbO3Uiw/eQCmMQypDVewIq6Xqzd0YEv&#10;lh3HT//jJfznN5rx0CerkJ1RwMmmAOUZHGwFDrgalKs5QdckghCvGBQ/FHi+ypQqiolqs7u08uZv&#10;oNh45OZNKPt+NfynA2Y1TitvYUI+455YEB5wguKs5EeQ85ImHQVhcqKisNEEo5U7134XKj5Xidx1&#10;2cjOWs9JczOKl2/mxFvI+ykkCSmMCxg7kc8KmFnMYhZ/FSTyIqnV6cr+xfcUEtpzqiJtC8rTailY&#10;qnmMHSM1XlTLbShN44wWaEhmU2WtKSWJL0ReVi5yV29G7X0VeI2C5ZX8F/DYD2uRe8cG5KzehDy5&#10;pGnxKLWc56/idaophCp5Hrn0ShwV8LtcipV8lJMQl2VyvMqs5O+qkJdZg3zisoQk/wUqJVgoXEzW&#10;Mt6n2fuFr8UUXmVpxajmeCiBUpwi6wIFyTLOEcr+yLG6nNc1qZd5vHE3M2Ok6sAuCpXJ3c5AsUPx&#10;NPfL46/LeE/LalGVWo1qjv/VnAeqUnmPQpqSEFjrhTY0Ll5RwLlIO/BrP5aNyKXwyV1FEbRuAwpu&#10;24SiO7NR8ZkC1H6+BNu+VI5tX6tEzQ+3Yvu/PI7H/30ndv5qF3b/aQ8as5vxVOUz+Mvjr+Cd1gM4&#10;+tIx9BzswYWTFzDSOwLvmBcRv/zY5Jom97GIEThm3xqJFwXSBChgNB85I3hr1yFUPSC3442oTi2g&#10;oOU9U9xJwJTJPSxufdHinBEwZk6VG5nmHGWPU/r/aX3sGmNWwFwDLG26ZIhyCsmkVseXaqW+pQef&#10;2EfslY+/VpdJghuHMb+eBLB1FEvbx7Bk7xhurOvDnBaJhPNYtHcAc0hC52sfjsZ+rNhzHmv2dOD+&#10;puP4/pNHsemNE9h7ugfHLlxC3/AYxibccLv8Zkf5UQO7w7yLn3smnAiOjyI4NsxOPQjn2ACGhy/g&#10;UPcwmg92ougvx/HPre/hnsZ3saJ9P5Y+eQBznzqCTzzZaeJk5pCczm06h8WGRMuFhyST5HFJ6wjJ&#10;LQl+4yDmNYioKpVwNyG3Kx2rlXOlALYphG36XFkjRNh5XySnxlphiCkJb9MgbuC5P0HcyDpYso8g&#10;kV/RcBz/VPcynh8N4Yw7giFPEE63C+MT4ybLWL/bh3Mk5/X9AXz+qU4ef5Z1fN5aWHj+ZF2TZbHW&#10;EouZ2u76gMp2JSQOJFrYl4x7Feue9W6TKFhBdCPJv+JGFA8la0jqXrZH/VkkNZ5j3Z/FrU0nUXYp&#10;hP3+KPrDIfaPCYqXCfaRCYy5nBj1+fDGiAdfe/pdZDa8zT55lu2iXfUl8iQW2BbGKiJRxro04sLG&#10;AE0mi+B3M9/Th4euLTEocSMxryB/CR6bPIKCh/1FG2iu2HkWN1Udx2cffhs/+HIjfnFzLf7ISS1/&#10;dRVKMzk4Kxg+LYeTmsSNdY/QAGxIvlaZOMElyP9UDMnU34VKOUrovVzRtqZabDFuaZzQs8o4MZUg&#10;X7tbJymLTw2qVnDSvqcC3bs64e30GNcK4wsNziGEtIoCOA0QtTAO0fxAf3Ke8Q158XzV06j4aimy&#10;11AQyVecE2fVim2oytiKipVKVmAnEk22Kl8BJ+UCZULL4KRDoVOVXsTyqJzaYFOT7swTw4eB0kgL&#10;iXo1/uwCr2VSpMpthddXUoMqkgC9GkIjf3xOgNatRcfa7GzVJDVVRKlWZc2KnyZ/m3Za39WmFbDu&#10;Cw20Qly8soz3XE7yU2Gg9lK7iqRtSSsidHwef5fH+7ck53qHyFRels1mJxKUaEOzes57MISL9a12&#10;F3GqSVbCiAp+VoiCFZuJjajI2kzikW36QQn7SLGCt1W3SgixnISOBLaERDF3dQEFcg5yKY5rSVy2&#10;plSgVvtzGDKn8lgrnwivoM0Ilfq7iG1SmJlLgib/+MvLP4vrEKY9ZY1IIPHZfwER2MSx8XOoP05H&#10;OZ954bLPZ7rGjGWIHxMvo7GqxJH47G/GjNeZ/t6WywodIX7sdEwe/1/gbz3uMtjrG5hrT6urmcDj&#10;9JwbsTcdRlQQHOvLOc5VcLwrz6pAGVGaxXmMc1HlTVXYctsW1N+/B89/+xns/9c3ceTXh3DuodMY&#10;2HIeY02jmGgnB2gdwws/eR4V67QFQC7KOWfYGEsJXY3bifFbmes0BshdTIJMMTJ2/ClewXlvVS7y&#10;VuUgPysfRdoqQGJHe8SwnoxngIG19Nl5V8KT5zF7yBTzmtPA82veUJ0lLHDT+8KsgLkGsCljRbhE&#10;+CxZ1+q0DZLXSj2P4/daxU7SvhsmyJ4kjKJGxHBOC8l/Ewl43Qlk7TqOe/j3957rR82RATx5wYd3&#10;nGGcJAntDQQw6HZjQhsXEtrA0DnugMvphtPBz8edGB8dxwThGBuHy0GQqDo9Hjh9XkyQsA75gzjv&#10;D6GbKv0kSdXrjhB2djqw6b2L+NZTp3BT/Smk1HViseIiZBXgvUhMSWyktimmhsKmocskEtC9L2yL&#10;C5h9CmgXuVUdyEWK4sWk5NXKvVzR+lgPVsBoN31lulIsyGUCpp3EnedY1HAOtzSfRuXbHTjqjaDf&#10;E8GIK2h2oJ9wODEcDKGLZX95LIIftx/COoqdtMazJLU8t8i+SHXcJc66xUnIWDJ8Zdtdv5BYkCVG&#10;AkZ9J+66FSfvJgWyETCyzClGRa5cvUjZS+FB8ZzU2IGMPSfw1fYT2NM9gVPsP4PsPw63Aw6KGL2O&#10;e9zsAxGsPz6Er/6lC6n1x7G0oYNtp+B89lXTp1kWiQW2q6xNkwJGgpT1es1cCHnNJIoouZXJmqV7&#10;TQgYWXdUBzpGiQCUqeymJzpxz9az+EL++/jaz57F979aj9+urUShBsHJfQFIBgUOwBocE4NpYoDU&#10;wGkQ/1tpkBM7EWtjTBO0KHBgNzv/C2klFDdFyM+UMOJkkkRynlKJ8jSS6rV52P2vu9D7Wg9iDuoT&#10;rYol5MpfEzCxuIChyomy7zuPT6Dx53XIViagLE4YFDAVy2s4wFejVETSTCp2tVA+ywWmzMWcSOIC&#10;hoJAJN8ICBJcM5nG7+9qYVLAmHq1wZ5atVMa6ArWt3llGVRvym5UThJcFp/QEu4ragN7rNJKF/C4&#10;An5uJzoTOEpiXqo9CsxGawWooXgRJFLsvVegaHm1QYlWEHleTbzVFEUm7bZJt00BwzLOdA/XG4yA&#10;yWQ7apJnPSh+ywoYfi8ff9axqXf265qVNazbcuQs2Yx89rmcmzdi87pHkL32j8SDxAZsXpuDDWsU&#10;w/Bn5Kxbb/rThtU5eHRNDh6+bQM23LEJBXfkIS+Zwie1CDUmrkqxCupHbE/T93V9kib1u4SA0Y7p&#10;pr0/eA+zmMUs/pswz5vGzylSb4m9tQ5NtxIp4YLJtskxw4JjA2FjjeLWH4qKIr5uXrUB61c+jI0Z&#10;6yk6spGzYpPZXLQ0sxDlHG9K0pSAptAmiEksPhHKfJlIo6yxemr+lPjhuWWdkZsZr2nmUx6rxanK&#10;SQuW5h6N+xrrZZnSvCVRZEWaIMFmYe/VLMwlBFscs0H8Vx1yIZKbTQ8FiQK3SdZF+AgT8E5CnYAy&#10;i82r47GyPhhyKDeZDqS2nkJm6wnc23Ycv365H7u6vXhrPIRxEk2ne4LEna8Okk5iwuHAhMuNMbcH&#10;I24fhn1+DLsIJ+HQawAjviBGAyFD9Ad8AVzgceedPlxweElaHRQzFDxeigFl8eJvRl0xnHfE8N5Q&#10;FOVHAvjBMxfwqYYzSNt5FCnNXUhj2dObBpDUQHHS3o0Fe89hXutZzKXoWiRrjbJMtXVjHkmtgrgX&#10;yZ3IHH+JQkVCTa5Wyk4lAUNx18g6aLDuXUtbLtkVdgqjeSTeS1kfKfWn8fmnu/B2vwt9LNswBdyE&#10;I0BB5mOZ/Tjvi+LN4QDyDg3j7j3vYRkFzFKWZa5EIwm93Q1e4iUet2La5bxtkw+03/UJ048oFASb&#10;OIFCgaJQYkZ9SfviKOOZ7tfEK1G8zKP4WMz32tcmiVjZ3Im1297En9/sxt5+BzqDUdYfBa+H/cg9&#10;jjHnOHqjUbSNx/Dn46NY/cRBJO85Y/rlEiWQYD/VtdSmSt+toHxlbVN644W8nt2B/9okcdA5EwH9&#10;9p4t1FcEkxWNxyylEE7Zwz5KrKzvxprGLtxZewyf2/wWfvTNZvz65lo8tKoS2ZlVKM+o4WBss3Fp&#10;YjCrPHEBI9FiBYl9FUkr4meJvVwSwkaDtiXrGmCV4YsChmJB+7+IRFel1sYFjPaFITn85EN497F3&#10;TVCrUo9KsEijGN2i/8wbKhshIWD0md5SpMcmYnil5GXUfrkGBavyKWJk2rduDJXLKs3kYicWTWZl&#10;RmwlNtPUStjkHjlmIroGAkbnm4TEASdCXvdKGB9qTm5GkHAiktiadHdTfaqezaocJ0Adb7LdVPI3&#10;FDgi0/HVP4kcs4+OrDUGcoWx91ZpMixNg6kTXU+BpzZQ+aMjYLS/kAQM/+a9GwtaGvsX61mCQcLG&#10;WNsy48SF9VbxyQoczD6IC3x+xl4cxsSLAxh7iXh5GGOv8Hl/xQnX64NwvjYEx6tjGH/ViZG/TGDo&#10;1VEMvjSEnt2d2PYZ9q0s1T/ry2y8yldeyz4D0wUMSRKP0Yqr2UR2WtlnMYtZfHhYi8SVAkbficxz&#10;zI+jknObUK6sm3KlW6EFO42nGm+tiDFYWWRES8GqPBSttiikeFGcT9HyfIogzhX8bRXPoX2AEs/7&#10;lQJGZTMiRtfQ+3i5bBllrbHjsbG2G2hs1vnsOe15NJ7reDumT4fGd8EmcZCHRPxanCtmBcxVh/z1&#10;tV9H3NVKK9VaJZfLGMldcoNcxy5QqMg60IdFeyla9pJYk3Av2XUYa+oO4QcvdmHD4WE8MxLGuUAU&#10;F1wRDI374R0ZhHd0BJ4xJ5wTFBqOKPp8MZwi3vcBb7qA58di2H1mFFsPD6D8QB+K3ulByXv9KDt0&#10;AdvODKK1bwKvk+wfdYXRF4li2OM0wshF8up3jCNEceSlAHK5gyS0EQyTzHY5Y3hrJIRH3x3AHbvf&#10;ReYTx5G2uwPJFCYLKTAWU7Asbu/E/NZOCoVO4zomcWJFgo4h0TYuT4p/UH0opbDN8rWoTfEaPFYW&#10;GLPCfpGfkaSy7hY3ncOy+hP41LPn8Z8HxlieEDwst98Tgc8dwNCQE2O+CO8lhh1nxnFfw2GsMGmS&#10;O9kO3STzfWa3/hsIkfslFF9JhPYcUdnmmfiLmdrw+oMpL4m6FcKqUwkYKyqU9UuiUFYRpb5WljBl&#10;9zJ7qjT1sX75PY9L4vusPcfwhYaD+O3LJ/FGIIxRCmInxcuEQy6IoxS4rE8/UN/twDdbTmLFnpPG&#10;6raoXfEqFJuExJQVMHw/KWB4jBEZ16ZOEwJN9SDhnFp/Hml8NRYZ1omJLzJC1YpfiVfVw6LGDoqZ&#10;M8jadQp3bOG9P/w6fvjtvfiPu3fjjytrUZtajC1ENUWMgjqtP6/Eh7UcaMJIiBzrrqMVcJG1+Ip3&#10;HMZyw0G4ghNIcaayn1E8pJWgdlkNtBmcNowrWVWADesewa5f7ML+PfsRcURsIKYsLJMKRn/EBUzi&#10;i7iAMZqGAmb0rRG8V/YuNq3bjOwV2SjkRKNJQ0GxFWa/GbtSpqDcYpZL96RsQnbjziIz4ZgVO4qB&#10;xAR01cDzacXMrprZyUgixvhMa28Js8+EiLAlwzYIVLD1mRAvBsbaoklL4H3w/kqWVfFe7SqeVvOU&#10;AlZizO5VoYnVik6bZU5ixk74qp9itY1x/avg+0q2Mc8z0z1chxAxkPVP96D7NXtkECIIEjdFrCO5&#10;CsrNLD8zHzlZOSi8pxDd7X3w9wQB9hs42YH4fMPPzsRn3PS9SIDv+b1f31EgK0uSMuA5Adc5Jyq/&#10;yOuuyUZJVi77dB77EYlNXMSoracLGBOAze9k0ZzpHmYxi1l8GNg56XJccYzGXRL7CgkOgeLGxABx&#10;/NSrhEbCLc1YbbVRpcZhCpaiZTnmGU64fJmNQPn7opRCFCZrjpHIsOOsMF3A2IUglodz49T4b2GO&#10;ITQGy4qeEDj2t/aETATtAAD/9ElEQVQ+NH4YNzOJLJZHMItf02AznnGcmYZZF7JrABPMLZcf/U3C&#10;ZVzJSM6V6UukX+lwUxpE1vtwQ9s5kq1TWNJ4GBm79uMnL3Wg7bwfR0jKR0NRODnhyFXK5ZiA2zWI&#10;cRLOEU44FylsThPPjoZQcnIMv36zG19qeRfrdryCT9a/h9saj2B13REsr1NWqdNY2XSGOIk1DUfw&#10;qeaj+Pze4/jRX86heWACBzwhdPBczkCMRNaHgfFxXCChHfaS3FLgjLo9OO/2G9e13PfP4+tPn8Wt&#10;jSexrKETKU0krw3dmNeotLi873YSSrkW6f6NhUOEdpD1IJcnBceLbPZjLifWue2ywkjAkHRrdZ91&#10;M7+xD0soOJIoPpJZ7jV7juI7b4yj8CwF1QjF1YQDXqcTbocDg2MOnPfE8OJgDJveH8PqXUeQTBJv&#10;LBCEseQY1yoSYCKJwkVZ2BQbI2GlhAgztd/1ikRyAbP/CutRrnHT3RWtm5lERjfRY4Wgkj5QVJh9&#10;Xfi79PpzuOWJ9/HNfSewczCMSxNjbPNROJ1jJh5mlOK11x3DK+d9+MNfzlNQH2d9dZt2tckG1Las&#10;vxlcyFSeJUoGMUPZPyx0Pe2vo4xwJrap8QJS+QzpeVIWN9XJXN6rYmPmUGwZISOrkGLQGrt4fBeW&#10;s7/eseMcvph9GF//5Rv41pdaOHBa0isBkkuCmGuyldnB1PrhavUn7nplrBdaCUoQbk0CGoQ5QRgi&#10;ZyHRUGLc1CpQmapkARWo4nHa1Tjv5mzkPZCDut/vQeg8GaR2QE5oFf6nqJgYP7CIEvrHr6VjFNDv&#10;4R8DwPkXz6Pwc0VYn/Eoia0EAieQtCJUpZC4p9oVevkpK3uQdbmKQ+9ZvkSczwcmwA8LTkrWVcte&#10;XxOa3IvKzIqfFS6KX7GIT0pmRTBeLtalsbAQCX9p42ZAyEqjvytleUizgbGlFDNFFCKFvJcitkeh&#10;Jj8KpbLlcZiMQbqW4mZKeGwVStNrUJ66hXW1LT6JXv8Q4SimQBHpECmwMUQiEaoviTtrHZT1r8gI&#10;mM3IvzcX/S9eRHAohBjHd+0joZ0fQmaTwSDfhdnbHAhGHfzMw/fKXsQeGODnnHecnQ4UPLAZOZnr&#10;ee4cQv7stq1Mv2db2BVUveezwLZW+YzLyCxmMYurBmvhsPPSX4dd6EjE9WjsN+N/usVkQgKOo1Wy&#10;1q+oRDXnhCrOHdYDge9Xyq2L5+LxOq5QC3scW7WRpXnlZ5PWnvizb2HPUSVMc2+VWJH7q8YMZQE1&#10;rmWy5mpOIKzoiS94mPJNQQsjmpu1GKVFqSu/F2YFzDXAAmWwMqR9gKSOBIqEUhv2mZ3HSfK0MV9K&#10;w4AhYQtbFOtyEPc8fRwbKUReHYviohsULREExn3wTJC0y2WMQqInHMIRbwx7Osbx6Js9+ApFzx0N&#10;pyhKzmJF3Wmk7DqBtNZOkvgzSCKW6NxmzxJtytiDJIqNpMZupDR2mh3jVxDr6o7i7gYSuieP409v&#10;deD5iSA6KJzO+70YnBiE3+egcHJizOlGnz+C90MxNI4FseHUMG6vewer9pxEWr2SDJBANg1h3l5H&#10;/L51byKWVsBYEUPyHSe+c+NkdK7IbysJeesARYwsCySoLK92wpfoumnHu/jtsVHUj4Yx5hLZHoLX&#10;Ow6vz0mB5cVpXxRlB4fwT890I6vuLAmrrqtd8gVlVtP5enj/CkanOKJQ0oq9TZXM683QftcrFraM&#10;mHq09arYHpuu2MamTAmYec2dmKdMZfx7fvMA/x4yu+sv3jtqxOaKulO4q70DvzniwYXxCXjcipsa&#10;x4QSPHgCGHHEcILiZtsxF25vOoWlchXbx3Zke10uYCgWLxMwEutqy5nL/2Fgr6lr2+sn2k3ZzpQg&#10;QpY7Zc8zMTGmfvgcsq1lmdGxKptSTa+s68Oq3b1YvbMbN1edwL9/ox6/umcrfn9bNdavVsA3wcG7&#10;SIM+B95KDu6VFAaVqVbASMxo4J0SBRqg7UAtwm52jc6oQoXM9xzkazhJVHLwVRxBaXoB8pZnI/u2&#10;bGz73nZ0Pt2D8HDEipi4JUbCRXn7LZRU2W5yZpKRSeQECBcwcXoCLxW8hM23b0TBapF0louTTU16&#10;hREP0wWESKUmuCnLxlSigisnyg8N1oO1ilRZX+c4wTauYrK0kGBb4WLFS6WEHo8pS+Wkm8LyKymB&#10;JleiRmIjiRNdMkl7qs5bwvqkeOE9yJKUvzwXmzJzkHM77+2zNdj+7T0oeaAcm1avx+aVD5HIb0JJ&#10;RjbKMgtM8H+BMh3JDzutBtUpW7AlZaudCK+8h+sQEjBy4ZLrnbUKWuuHXMjMyiaPMVYq3qdWLxVM&#10;X/zpQnQ/2w//paDJNBSNBihaPPDDazLeCSEKmICBPg/xe/bASBTRYBTOHidKPyu3MMUKWaJh2kqQ&#10;20qcwFy+4qrPZ76HWfz9oP1PtNeJ3hsyy7/1qlV4Cc0S/i3XoCt/N4vrExIw0xehPihe4tACAp+/&#10;6TDn4GvCXctC8Say1MtKbRedBH02/RnX3GYWleLzxaQL1+Q5E+B54gKmVq7TPGdRcj4qVlMEKUtd&#10;Zj4K1hZic4bNSFewMhcFnAs1Lsv6YgQay1XK8d9kc1Pim7Rq1KRUojapAjXJGut0jQTstWYFzDXA&#10;4iaSRZL5pSSPEg4LTQrcThvcToKplLNLGwewrL4PyylA7tt7Ar995zz+MhHDAAXChMsDJ4WLZ2wU&#10;bgoHh9ODfqcP7WMhPPj2BXyl7SRu3X0E6TtPYtGebmjH9sVtw0gWQSWpVbC3MlYtbFUMRKch79pF&#10;XtYSpQxWZq6lQjPfNwwiua4X6XVnsKb5KL736mns6LyE10ecGPAHMOH0wjOuzQ99GHbG0OUFDvuB&#10;p0a9+NUbZ7C2/n2z94zieBaRYC9oGTf3J9ceEe0FFDALWinoCJtSV6Sy31hejPVFAoPiZbGOkYDh&#10;7xZJbDR3IKuR97l9PzacHsEznjAGKVxGXSNwekfg8o1j0O/DYV8Ej77Rj6+2nsWqepWD120m0W8e&#10;ZRmGeK+9SG3q4n2rDlRGBX3LKmPx0REwqhu1LwWMIfASfspwp71szrM9dW9qe4Giol3xKYqFUTro&#10;IWKYfZACU6mVKVxv2tuLHxxwUcB4KVA9cE844BwdhY99zeEIonM4hMZzHtzVdILXUP+1wsQKU1lE&#10;ZGnk+7+TgFGGMxMjRtgYG9t2iT1jTFyM6sgE9FtYK1siyJ9Cp1GCRwLWCmi5v/1j8QF8+VdP4Xvf&#10;asCv79iO7MwaFMrFiCjTBK8Bm0SgLEXB4jbOwrpF2clCq96TcTFxAWMsBxz0NXnUaD8Bkk8Nttqd&#10;v3B5Hq+RjYJPFaHtD3vhu8CHiQImGowgEgoiHPMb8RKLb1omMhmhepF44dBgU5aJjw4H0PV8FzZ9&#10;ej02ZskKkwvtW1CdqpV5WUDKSCrtqpgxzxOTAiY+KVnf6alJ8qpAk5mES3o1718WkgpeT7EtZSTX&#10;ItiyXNlJuITlK04uQjUnvJq0CpQuZr0u5cSUyrILvIcyTrCVui+2RUUaRU8aiflK1t/qjRSCG1Dy&#10;rXK8VPoaOp/vRexiDIHDYTT/ognFn8nHxoyHKUg38zq5rIMibFldg4IlBWzDcmxdXo2qlI8O2TYu&#10;HyvzWV6JaLk8WgGTIBDmPsy9aDVTrnm853uK0P1UH/wDVsBox7xwzMd+pA3wQvDz7yiFSzDmMRvh&#10;KaU3j7TWPgpqZ5cT5ffzuivU72X1EjGxfuum7xgSpD7GNmJ5EvuIfFTq9P9WaFHAuAupbeKvgp4j&#10;/a0NHiVulGp4pt/P4vrD3yxgCI0VdhxIgOcw4wPbO46EkNEYosUuvSbiWszzTcjakrCGWxETB89n&#10;BIw5L89vEHcf4zhbkcW+ta4Y2+6tRuP3m7D9W4+h4mvVKP5iMXLuz0PR/fkovY/i+t58FN+ai/x1&#10;uchZk4tNWbnYwHFrc2YB58giFGTxvjPUh62bWanScHMOKBX4vpJz8WwMzDWAgtWFJcbConTCFC/t&#10;nfjEvi7cQGJpAq153PK6DtxDIVJ6YhyvjITMrvLjCsgnUR/xjGHA7cRQIIKu0RCe7XTj/qf6kbXn&#10;JAXHaQqgTiwlOdMmh3NJUufKTajpEm4kQbuBxO6Gdr6SpN1orBwSCudJ7kkueczC5kHMJ+aRDCfV&#10;TVAEDWFRnfbt6Edq3THc1XoQ//zKKTScd6HPHYV7PIrASBS+McAxDkx4gAveGJ4d8eOB504gqe0E&#10;SeFZ46KVUi93OV2L90iiadIta2WcZdI9K+5HAd9mB3YTpyFSrNgY7bmitMyy1Ch4/ywy647irsf2&#10;o6x7BG+EI7joc2PU58S4e5j1NGQEzAFvBL94/hQ+s+sQMnerXrTyLsLOe6JITG3oRro286zvMmXS&#10;NWyZbAzH9Ha7rkFhsLBpNF5+7WpvBap2v9e+KKavsb7NjvdtPZhLETiHos3EyrAutI+Ndu6XBSOZ&#10;x6xo78N9fxlB/4gPDjaoe8INv9JtO11sXy/bPYBnhoK4t+UUBY9EsoQ528/UIcULz2XibS4L4lcc&#10;k8o6rdxXCzynzm33mJnqY4oxs3Fm9hgJGf0918C+nw65E06hDyltZ3DT48fw6eL38P1fv4r/+Hwj&#10;/rSmFhtXVqNoBQfdzGoKmjLCmuMVU6F4mUpC4sAGyVsXHhNYzsFermNm8y8O8GXLCuzeBukiznZF&#10;rJCTUM7qfBQ8UILRAxOITsQQ5XMeCpBcRjyTAiYa39AyGovaWH4iqmxkYeoYjhWefg8e+9k2ZH9S&#10;GWQ2o2Z1FYUWCQwFjMh/wqyf8DFOCBiVSxNaZfx1+kT5ocHz2ZiUqcxilwsYlsGs4Nm6ql1eZcSL&#10;xEQly15L8aO9Gko4SRUt4wSXwVdOiAUrKfxSHkHRumzs/EYNnvvTXvQ80wHPRS8inijrj/UisC49&#10;59w4234GO7/3GCfF9UbclSmjTlx42jggTqAUA5PuC9c9WM4V+WxPuTROWWAm20/1zv5nVyflUpiH&#10;8nuK0fPk+biAkTJhP2IlxbTRHUWx0nirM0XDFMscX0NULvJmVO4IKRltpld5H9uJBKI2rRK12tci&#10;TQkR2LYiNKpLQ1zYz+LlUZDuVe9Ts/jbwbpPCBb9nXiV4KzJYtvwvawvEjHa4HHyd7O4rmEsFBo3&#10;P4CZBIwd8y2uGN/i4iQhVKa7Pk9+FkfiWDOnsf+Y+Wz6uQymX0vXLsT6m/+E6m+W4OjW9xDs4sBD&#10;3ghl3RyNwT8YgLvPhfFzYxg6PIDzb/ah9+UedD/fhXNPduBo3Sm8VfseXi5+A/seegp7fv4EHvth&#10;DbZ8hePNLQUoXJuL3FUbkZO5AZtXrp8VMNcCSwyhFMHq598UMK0SMV0kTD3GAjOnTavjnchsOIV/&#10;ffIMXhv04rw/iglXGF6XAw6/CyNBD3qCIRzyxbD13S78fN9RLKnvRZKyQZGkmcxQEgwkZWZ/Dl5v&#10;YT2v1zRMojqCOS2juJGYw/fzmokm7dcyyONsQL0CwAVtBqjEAskSDy2XkPrkIOZSxCxrUDKBc3j9&#10;oh+XxqJwUbg4JiIkuGF4HGE4+HrOE8Ejh4dxz1NnsKL5BIn0KYoR7e7fP03AiDhaImmCvA3RVRxK&#10;r3lvd6FXdjKKDmJJq/Y2kYA5g4w9h3Dvjv2o7RnBu5xwB9whTPgCGHeOYtwxjBG/3wiYf3/6EO5+&#10;fD9W7jpt6jxBVrVbe3JDF1KIZAqZBRQB83iPCQGjJAsztd91CVk2GiVgBlh+JUk4hwWEqUOlplZ2&#10;tya5L/K+2b/mUVjMbeoxgjC5ZRhLKWDmUezMb+rCQlnMlJp6by/6hn1wjnrgGfMg5PTBTQEzEnSj&#10;J+zDC54QHth3FsvZlsnNw0hWv+Z7iQRlIjP1zD4934gYJUZQ285Q9qsEiSddPyFedC2bKCLet+Lf&#10;Kfudgvgl3m8wqcvlrhg/h35DmKQA7ANzGuVu2YUMir1bn+jA/Rv240ffbMcv79mFB7Oq8cjKSmzO&#10;rOSgqU3VSMA5aItA1pBk1xJa/dZqlEh50UqRdA60GRQSsuJwQC9KJ3kmEVf2L5PRTGSd4qh0Nc93&#10;RxHerHobzi6XCaAWc4zE/ckkYGJUKxIvESoXuZBpZTwUjiIYiSAowjkRwtFdB1H6uQJsynzErM6V&#10;GwuQxINdeTUE00wsmtxUVgkH3oMhnJrQrpyQPiR4PrkiWPc1kVwiPtlOWoDMKl58kkxlWVJJrljm&#10;rawX+V8XLqe4y8hH3uo8bFjNiYqipeBThdj1k53oZHu5jzkRGWTdsM6irIdgJIBAxItAiGImRAru&#10;iSE2FIPrHRcafl6PvLtysCHrERSuykdZVpEJWC1MJ8Fne854D9cjJBIoXqwolThV/cUzspl21TGs&#10;e34vAaM4oJkFTND0K2PJM0H8BOswyn4VonAx4Vjsb7EQ66+bAuZ+npekSMJS+wZVmv6lNpQg1nXk&#10;UsnnICFg0rT5oe1js/gfANtmuoBJuI7pvbXGsN0kYIir/uzP4prBChg961fCjq2JHfKvFBQW00SM&#10;2nwaJt3MpmHKLeyDsMdMnftK8aT4lt/f9itU/Gshel/pQNjBuYyDijwJ3EEvgvAjEtWumZznfB7A&#10;y4HJx3FJm2lyPDIIakGP0MKUI4LICDEshBHqC8Fz2oGxw0O4+HbvrAvZ1QcJUqsEiogdX+Vi06IU&#10;vjb2RcRLny9sO4ubW49hyykPjrJxBpwk504nxcE4hYITIyST59iAT5z34J+eeR+37n6ThIxkzGR7&#10;0q7ovUjjeZY0dmJBfSfmN4hAUpS0jZHsyoVqmCLhEoWAYiS0j4dcfEgwdW1D3CWuSOhJ8o1LFb+7&#10;ofEsBc85zFdWtNZzWNdwGL974SReueBEnz+GIRJap9dPAeHEsNOB7kAIzzgj+NGLZ3Fn/XGsrOs0&#10;YkhuPdaFjEKhzboaKV7CxGwIJN1LSablypbUIHc6CqqGQcyr5+ukBeYMMilg7tnxBqq6h/EOJ9ph&#10;J0Ue68k17oR7fAKjLMv77Py/euEwPlP3DpbXn2F9n8ccWbl4DyLXEkpmo0wR19ZLxmJlXYpIZtUu&#10;H2i/6xRsqyWNbFu28fw2BdWf5etZChhZJJSNTJYWuUwplTKFMoXk3EaJyYsUHnb/nYVKIU1BvZRI&#10;ZR3d9eIw+oZYn2MBChg/AhN+OF1OXAyO41TIhbYJH+5rPYXldf0UgUNI4TmS2Z/MhpJsW+tGFu/j&#10;7FeKj5Eb2Yzl/5CQu5hc/kxf4nulTdYzJVdIbbSZcImUhUllMmm6eY96te5t9nvjhmb6vj1WIleZ&#10;1YwFif0uc3cHPlNxDF9+9G189wd78bNPbcdDa6uQnaWsVSKOGsit9UUwWa7S42SBMAH8JJXFPK5Q&#10;Lk8rC1CZWYTqDLlGkeClVKGCJE8pljevyUPp9yrQ+1Y/ImNWsEjAKFYhGg4aMh6lWAmTXBrIzQxR&#10;ap0gvDwm4onAf9KLhn/dhYJPyqe4gOVIpBqWSNCkJmuDDZg02bx0Dyyn9X3mJKQJKTG5XQ0YAs37&#10;JfRaTkzF4OhVE+40AZNSQkGogFKt9BWjYIXiWjbi0awNWH/rJjT+WwuO157A4EuDCIwEEXCHEfBT&#10;tLAuAiTeXr8boZAPkYiP9cfXsBfREOsuEETYGYTvvA9vb38Le362Czm3bjBpQrXZmjKQVSyv/WD5&#10;r1ewnaxVjfUmNy0KCiUwsButqt+pbW07V1C8FGdsRsm9Beh4ug++QQoYEoOocUtk34pbYKLySTTv&#10;Q2Zn7iC/D1DChEkzImGO9b1OlH2WImVlPtuSfSaNwoT9Rhn6TDBupk3GULKcIsaUj+2Yqj2JZgXM&#10;/yTkQib3sOkuYhIxxansH+kaiypRk1nF/nMNnv9ZXBNY64csIVci8d1/JWDiC1iT0Fhh5ystvFmX&#10;YgtrYbG/mT7PadFO0PvLBYxcTDkmxKH07Y/e+WfU/W4ngh0BxFwxhKlRQhxrvBxffCbSzs+xyG/G&#10;6yi/tBbgKIVNzLiwGsTkNs3ZLqQEJDwPEQ5R6FAMxcIUOzxemBUwVx3nMXcvyeO0nejNrvtNl5BK&#10;gi4//IWt3RQap3B7+/touxhClyuKMV8YnqAPjvFhhFwkKO4YTowF8YuXjuPe1gNY2fw+PqG9VfaR&#10;jPF1SfM5LK0/i6W8xtJ2knMSuxtJzOdQACgmRrEIio1Q7EcKj01uJtltO0Ph1EFSRwJMwikieEPb&#10;JfxvErg5eymGnuNryynz/ZKWDgqIw/jsYy9id+cgjlMVX5L1w+vCiG8MlwKj6KaSPkgS8Z8vnsRn&#10;647i5ro+pO0aNqTZxErw/NMFjFIjJ5EwytUsaVLAsG5IjhcScxsU5K9YGSUcOEsyeRh3bn8dRR3D&#10;eJWifWw8BtdEGN4xNzwUMWMUMMcCEfzh1eP4XPNBLOc9zm9nHezrNhtpzm3vMiRVZVFiAYkXxXKY&#10;uJePoIBZTAGziH1pPvvPvL1neK/ao0VWB4pGuQbyGFPXe/uwQDEwFKXagHJpA0VHA++VfWFJSydS&#10;2GcynhnAF972oH8kAs8EieA4yd6YlwLRgV7/MA55R7BrYBx3NxxF2hPdWLp7wGTP02aSic0sVY8z&#10;C5irL2IklmyGMSVfsGJGn6sPpTT2U6Dx2hIjbYqtsuJFZZKFSn0thTBWS7a5BIxtewoYpWJmvUnQ&#10;zqPA04JAZlMXbt91Fl8pPoSf/vgZ/OHendiwtoaiRC46HOQ5gCeyMYmk21S9Gthl8SCBMPn3K1Ak&#10;8r6Kx2UUcJKgkEkpxdb0LagmtHdLTlYh/nzvwzi69xhcPU6E/Rzco14O3BysI0EO0BzAFVDNgZ06&#10;xggYrY67Qh44Ai5Eghz0R8J4Ne8veOIbj6N4FScQktySuNuWFTA2BaXZd4XlTcQtyA1OuCYCJt3u&#10;kF9pLE8SVXJpUn1JzMQnS15XKaerWA/aY0C/LSb5LlpdhE2rNqDgrgI0U7w43nQg0sc6GIsZ4eYh&#10;XIJZy4shwIktGuEEp3TAFDKI+PmNB0HWYyjMI7SKNx7B2NERPPmbNuStzSXxJsFeWYuytC32/qfB&#10;kAG9170IatPE+/8SOk71Lcz0/YcEy2T3T7DJESReSiRgZPWLCxjrG6+6zkMRBUzxpylgnumhgGH9&#10;kECESR1ClCiRWIh9SlYXWf0kYNjf2OfsP3uMBI2znwLmc+y7GXns5xKmqhtdxwb2a8O7xE7bswJm&#10;CrYP2H4w2RfUpz4EEivlJr5BfXLadzMdY47Ta5xsStwWpOWiZl0V6u7bg4bP1qP6FutSlrDYJCw1&#10;+o353eTfFjNd0x4zQ3kS9301oWv9f4J+M/X7RHtMx2Xn/zCYfu/TrnnVYM6r+DLBunVZJI7h/cZF&#10;xUywFvgEJDo4Bku8TFrF7d9CQggldsM3LqvToM8S5508DyH3YGWCzLlnI1ofajLZMuU+FvVwWNbw&#10;zPHax/+PEMbUojmOE1uMwiTM8UmZ3P0ckpThXSImLEuw/FnDPFYLenwrL4TpmBUw1wAiUPPjwfrJ&#10;9aMk6SSeTSMmLuVGEivtq5FR34kv1h/BIVcIoyQj474RDPkuYMI/BIdzAiMuL953BPHFthNYpr1W&#10;SP6t25iImkiXDaieBEnlFLGMry4bMtdPwivrgyXsOkZWGcWKyCJkgtp5znn8Tm43C0kQFVORRjGy&#10;miTujh3vIO/ICF4YBs47AY87jDEnBYx7GOdZ7kP+KHL29+M7e09j9RMnkF4v0cY6aCe55TVVjiUi&#10;0hIlgqxHzbwXQyR17UskjoMmhmdOA8VZK4lyczdSG88ibfdRZNQdwo9Pj6NmNALnoAshhw9uN8WL&#10;ZwIXKabOhCKoOtSDf3n2ONbWHyZZPW3E1+JWihdZXZrHsKBpAgubxgz51kq9Vt9NJjSSYCNmPgKw&#10;BP4S28gKFetGqPIrvkiWFwu5xSW3dJPYd1HgdlK08rO2QX43RHEqodODlXuO4VOtp/CH424MjLvg&#10;dipphBsTEoUTfgxSPB8jMd561IFP1x1HRmMXUnl9tZf6lywaEgcSC/Nbh4kRYtD0+YUUvxIGM93D&#10;9Qht+Gky37EukygOF1OkzaWoWcDnI419c82uHtyZfwQP/P51/OCrjfjVbVvwyKoK5GaQpGWUc2In&#10;KScUXyHBICtNYkf5Yk4wBSSYhTxW0N9yr6pJLUNtquIG8pGz8lE88cMdOLBjv1mtckioc+Ae52Dv&#10;4QAd1oqTRnON6oRWoGSNCUbCJJ0kooEoxk6M4e2tb2PTpzaiIKsAFWmVqEmpwZYkiqXUCmshUvlW&#10;5HPSKTQTkILAtY/I1Z9sWQcitVqZV6YxihZLumS50v3b/UvMJoxp2tRMAf+cANOKUJga32dkdT7y&#10;V2Uj76ZNaP5uPXprOxF4y8P79nEuk5uYHxGt3EXlcgewChCIUMyQkMsNKkDy7VOaYFZWSDFE+pCT&#10;aKg/iNONR/DYj2qx4c4/Y/3qP6MqhWIuhaKO7VJK0VmaQWSSGGgVm/ej7HMSerJY6R6uXLWcnMhZ&#10;r0rVXESoH8xcNx8CvLZSk4qY6ToFmblsa+3hoDYlqUgvR2VaLdt+C/teOfsb++S9ciHrg/8iO5Bc&#10;yMgAYuw3WrkUh9Bn7GokEPwjyD+CFIAhBfizHlmxRsB8Vv2mADVyD6M4qUqt5jVkxSsi8lCxIoev&#10;uUaoShirfa9+n/roQH1dda901op1E6GzY4LaTs9ilRGhSgM+mRSBdWtEn+rNvOpva2lLQL8tzVT/&#10;ZL9k/6xmP61knyxeyjZIUUwe28e4YHJsWlqAvNQClK0pQ/7qHGy+aT2K7svFC5ufxBjn8tAQZaoz&#10;iKFzA9j/27dQc3uNsUyWriJkvUvNRlk62zyjEnmL88yCSEVmjRHMdgNZPcsJl0b2f75awVDO77VP&#10;0wfr5cPDjmEJ2Fgwm1SlWuD4kYBZVDLHqWx6NkWytamvUq1rTCY4dgtTxF2kPkHw/2tYcZgoF9tK&#10;UHupnoiPc/8vZ3/f/udavPLUSxQuYUSpShTfKUTkTQDOXdEwfBQvnoDsMREOQ0ruHs+7ScEi0RKT&#10;u6v8prXIovFb1hcJGqqW6fh/TDafWVxFSFx0keR1YQGJntIpKyZlbstw3A9fO873YkXdOXyBhPuo&#10;L4SJgB8uknGHZxwT7gmMOlw4T6L+5ngQX9l7HCsbjpFYneHvtTEmhQkJuHVLo0gSmdR1SFwVlC4o&#10;y5fZh2byGOses4Ckfk5bB27Ydw7/8JRFur6v68D8pk7Me+o8biApXdhgV9tXU4zc9sR72HR8FE9T&#10;SfeTUbldPrhcYxh1D6KbZZUF5sG3e/FlBUPXncWyOrnlKE5D6ZNVHyKHWv2WcLHZ0PReZdL3cnsT&#10;+VVsytwGXltxDCTMSY3nkNpwChkNx/H19yaQ3Rsm2VZGNh+8Hg+8Xg/GKfK6vTG097pZhn6s2/ke&#10;y32W5+4mwVbKatWByL/NRCURZ8vTRyFjMdVu1z8Ue2LAPqZ+Nv07m9mthyJCKbs7KVS6sFiJC2R9&#10;kTuhyRB3EcuaO5H1xDv43N73sWUojEtK0U24nE64HE5cYB33kBG+NujBg6/24Hb2vRSKycVsM3NN&#10;ikJtmpmoWxtTpPZj/bJNlbI68d31DqXTVnyMhLYWAVLYb5Mo3OfvZj3uUXKEftZXP27e04V7tp3F&#10;Nza+i+98qxm/uHM7Hl6lOJcqlMetB3LLquREqGBZm9GFn/O1hBObCWI3ExxJhiHulrSUkPQ9svIR&#10;bLhrPVoeakHkvOJa5C5GrslBPMyBXlYYM3gT4aBiYeRC5qe44TMQ8ZiBHo4YTj51Ehs/s8HEjRg3&#10;MREkxSwoFoUE16R+Jtk1aXivsYBJ7PiccFm4XMBYiHAJZUoxTVKkY4pYNmVpK8zKRe7KzVi/7CHk&#10;rtqAxz+/DS/+7lmMnh4xFhURb4mSgIQMp74QJ8MQxVyYdaFVOcUJSeRJ4MRE2rUHip9w83cTMXT/&#10;pRvP5TyHP9zxR1SRnFepbigm89JzUUjiU5ZVgTKSRbkBFqeIKFF0GvHJ++NnsnQUZmjne/uqfYO0&#10;aqnEDlVpIk1X1slVAM+pGJRyWdhYtyKcQsnyhIBRBjwF2Ms9UZta5qFIaZSf7oL/EpUv+06MSjhs&#10;KAPrSv2LdaPEykH2p3DUw/pyUs14+RlrlRXpvOBA0efzUZSZbQSLEjOUmyB926eUVKBcsTZyXdTK&#10;LD/X9T/uFhhrEUsIXfXtBMGdghUqtt9b9x5roTRWSvPsWOFvQWHE9i+VKCFZL2ZdK76uRG5iq2pQ&#10;vbzK7v2UzL6alI8t7JOVWfnIznoEOfduxkuFL7PP9yI6xmeAY0WMc6ZiDhRuF+mN4EDtATT8tB75&#10;t2xin8pFNQWSXDpLkoqxdTnPr2c1TRYauRMqJTlhrG56NmR5U2wNxcHyCj4LFFlX1MfVgOrAbEIr&#10;GLfJD6LkSmjcJWx6XpbLIPG3xczPql2U+OuYLmDU14W4kDGYfq6PFyoosNtLW3H47cOTi27GnCKj&#10;C8cUk1mTY7XG6xDHI3/YYxAIuREMuThuuznnyWTj5W9ktuEJ4lDyEWgBhojGX2eD+K86tPp8lgT6&#10;LAlzN+a2DuCG1iEKgyHcSAEznyRPmaOW15/DA3uO4rleD86PhShatLM+CbrHSxETxCWq14PuMH77&#10;Ti/u3nsIK+oPkjhSqJBAKjB+DkmXzmfiYoywkViiGKEAkAUliUhkp9Jn1hphxY8Jcibmtdr0yUuJ&#10;RSS885+6hP9FInzj3iGzsp+++zTur38XW7rG8A4Huws+JRpwwEWh5fCN4wIV9AGq6v94+Rw+3XgC&#10;WQ09SG6iIJFVhcJEhFkB1naXdititBv+IoqYRBYyBfgvaFNcihUx2g9mCY+XpSa1UdnDzuBmCquf&#10;HBhHP0nIkDeAMQoXp+rK4aGQiuE4icnj5xx4oFV70pzmvYt8kpRSoMxrPYe57QSFmxF/TRf4eT+/&#10;70UyYcn29Pa7TsH2S27sM/dkd8MXzrMu9Z3uswc3tnexP3SyPq2AXsL7W7JbiRqG+F6ZyHqwsvEo&#10;7m98B796+SjeCIWNJcvhGKYwHIPL7cQABfVhDjRPnB/FF5oPYGX9ISxqPMM25XlVV6w/7bVjM9pR&#10;qLL9FMyvdNgqh/q2ETlXlv86haxwJuED3ys+TfE0ySy/4mWUMW8O63F+UwfFbgeFTDc+V3EC3/7t&#10;6/jxd5/EL29/HBvXbDXZyko4ySsw1hCNOGmxpFJCocwEPxurzLIqkg+hkpN9KQpX52PDTQ+h9jsV&#10;OLT7AAKDHKzZBjF/ALEgB/GIBm5ZGwLGpO6L+SheXPDA7t0h16mYM4axo6M4ULYfhXdqdb6AE7gI&#10;h2JNRHTi+65k5BviIQFjslhdEwFjycZ0mM95nQ8Gg/I9v1NK1yKSs+J0lZvvSYzNpolZJErKQKYN&#10;QFdno/obNeiiQPac9Zp7Nn7Q8HIydHBS5MTHmVIuCTLLSOCEvRH+zUnTiD/Sdi3osXqjrFa5VZ18&#10;vhOP/WOtScmcn7EBxVkk/STkeal5KEgjiVxZyfZiO7HtilMluEQ61b5WtBgRk2nfi8DXsq23G2tO&#10;/J6vJtiWJoheoo8EyuyenWEzqV2elYxlJcHMz9qMws/koOuZc/APyrISg+RKiH1GPuhBkYdYKL4f&#10;jPaAcbHanLL7XSZgCr6Yg/xVG1GqvmP6E/sxr29INstQzvayGd3sCrz2cPhYCxjTr1UPerbsivzl&#10;okXf2wUFPYuqQ2OtlNVyOhIWTAPVtfbXYN9LKbTp0jO0IWsZiihays3CCfvhshwUrHgIFXfnovHH&#10;j+HY4+/DfY7t6uRzEOeCfnnjqC8IJJYRP4mgJ4ZAvx8X/3IBtd/ehtJPcvxazTFrhaDntYh9WoIq&#10;H2XGiquFEIopI7ok1uTGOCUcJp/5qwg7lsjibZEQJCUrOJZeAX2mGDfFAsoilRCPZoNdPqM1RG2q&#10;he2rahc+t5NIjFOyMlmXqemYEjIfLOfHHZVZ5TjZchaOTpKyCQqXccJB8E8OLNaLwMexW75i7H8m&#10;YJ/js5KxSJTIDiNXV8XhKSJPY1UoJliLu9br7Cv7NN/PupBddZAIkUAubu0wVgBtrifXnzntgk3d&#10;KleutIZu3FN3Eo8dm8BZRxjDnghGHAGSyCA83hDGfWGcpYjZ1jOO7z51ALc88bqJZzC72RMLSPRt&#10;emLBribLvUduRXKVUrC1iVcQ4eTvFDthd3G3KXWVWldIbTyHFIqKpRRDC/YO4x/aBnDjPooP3kNG&#10;3UH85uVTePGiEx0SD74gxpUlze1g+Vw4T3Lw/EQEP3jyOG574jCWNfSS1MqdaMhYVRayjCZ2Q+SQ&#10;96w9cRazThbJOhJ3QbIE2KaDns96Wkgs5t9L+BsR9uT6LtZVF774/HkcHPXgAjv7sMeHCYcLrgnt&#10;yB9CLwfg5wcC+NWBYaxpOIVldT38DUkoCem8vecwZ99ZzN3L9mDdLG0cZB3JBUtlUtzG9La7nmFj&#10;h6z1imKBnwlqb9Xt/HYKmH0UMISsMLK4mbavU4rsQSyq1z2fw+qG9/CLV09j5+mLOEtS5/COWQHj&#10;GDWuixcjUexjmz5yaghrG97G0oZD7GtKGKA2o2BqUnrwwXg9qs0oXtinZQFUucxeO5eV+/rGAuNi&#10;d4ECjaKe/Wx+fQefMVmxWM+85xtZlzeybucSi5p6kLW7B/du68ZXSs7g+798Az/99G78fk0tNpBQ&#10;FGZKmJSRcChOQISuhJNlCSdNbYZZYlwYCjK0a3y1ETEm2J9EoHD1JpTcm4MdP62Gi0JcvmPG7C4f&#10;YRJNQ8z5qliYIEmnX3t2kIUHxMQDZCQk87jAt+8EUHp/KfJMbIIIksoxTcCQFIk0qVx2J/drI2Bm&#10;hCFuFsbffnJ1mSRB2ZFEypdRxGhVl5OgUMby56fwXtJYRyTq2Zn5qLi/Cm8UvoH+V/oQnlCGG86K&#10;MS/rxmPcy2LGX1pKRQInhpCC/UOsM37ui4XhZ//2eKPwso7Drgj62a51/7wTBXdvxvrlf0LZqjyW&#10;IR/FEjAiShk1KKQwKCDpEWFKkFDdg4RMMYmlLB76TEHuW1N4zDUSMNbCIgFRyra0cVh2byLFNEnA&#10;2LKJAOdnbUIRBUz3053wD5A1aMVdwfqywrAPhUgAAhR7hiKQHCj2KqZVz6jfEgR1q14Hir5AAUOB&#10;V5oh9yJZCiRidO+WgJcJrAcbJyFyKRcikcIZ7uHjAPUDxQIZV7FKEuCEgJGVQv09IVzilgw9k+a5&#10;tM/mjDDWGG3yWmraWS5j5RIufN2yphIlq4uQu3ozNq5bjx0/2oYetrnvrBtR9nERxIA3AJ9X2Z+i&#10;fA4i8PiDcBOKOeC3fG6CiAQpZEgqwz1htD+4D2VfrELOmmyz8a7EslyDlAxEYsYmBVHGKYn4EhTy&#10;uyKNNbw/K2RnqJcPC563mv3cJh/RvkNywbXCQ30yYW2Zbn2xC0k6xpZL+2LJ3ayGz3YtoVcrYKzw&#10;TwjNv13ACKoXi6kxbYbyf1xAQfvED3eh5ffteDn3Vbxf+z46mrpw/pkLGNs/iokj43Acd8B1xgVv&#10;nwf+QT+CoxyTJihe3FFjHYwQYV8UQV+EoltzIfspxyOTHdEIGL3nZ8SsgLkmkBVGMR6CXJiUeUyW&#10;jR6KGLn5iOj1YW39Gfz0mdN4ccSLzlAMIxxwvE4KmHEHJiYcuOB242ggjIr3TuKfnzyA5GZlXNKG&#10;fAPEoEXDCEnmiElDrEBuE6NgAqolFLqITvOqxAEqx1wKizmtI7ihbQyfUMYyWSUoFuaR1M9tlugQ&#10;MT2Dlc2H8bUnD+LVQTcGFCPhcmHC6YJTgfxuxUkEcJadq/q0Ew80HsbKnYfMyvWclmHMN7vgf1DA&#10;SLxcJmCI+SS+c7XSbUAiznJonxGzoSWR0qIg/37cxt/UHDiH4yQfA34/JrwuipdR+FxeDFL8nfIA&#10;T01E8c19p3FzXQdWUMQo1mdeuwLeuw0BT2riuVhnsgxJTCpxwUclBkb9ybjFqW1Vn6ybJRSlCuCX&#10;GFMw/Y28zxv3KUOZYlEU86TNQZUggSKnoQeZrafwmYY3sfPcIE65Ixh2UjC7xohxCkIHRigIO4JR&#10;5J0exrdfo3BsOkjSfhwL2zuxMF5X6mNL2deWNipZg+JeFDBvM+6pXMqIZvvgRwPzFHdF0b50L9Eu&#10;1zL2T4kV85xSELZ0QvvuGEuirHoSxnxNrz+P23b04IsbD+GbP9iHf3pgF365rgqb11KccEIX6TCu&#10;NfHVShERrdQXGdGi1dNqEl25eZEUZOQif9Wj2PDJP6H/2W6TkSwcIMnmAK7sLHIfkxsU2Mfl9hFV&#10;YDqfA3CgNytcA+Smp0lMnndhz9d3oWQtr6MYCAkpEd1JAWPJkCYaEeFrEq/A88lSkXARmyIFllxr&#10;cjeuZSLDcplheQrT8lGUrpV8ueGReFDslaaKpJSb3fj1atzxVlQiRy5mt+dj5/d34EzjcYSHOLMp&#10;DWdIgo8EPaiMZFqt43uSdA/fe6MK+A8jyM/8gaBNQc3qo7ZBzBU1E+qRXYdQ+40ybMr8E0qz8lBJ&#10;YlaaJlcduadQmK7Uyq4VMEpBLVEqcSoLWyVhCapI0zWKATCEyqbHNq5JJIyqR7MvEcuhlWUrYPi5&#10;LFgZm1F+dz4u7u1DsC9INcJ+Qn2i/iPEEtAqqOpP/UnueZyDTD9z8ScU06UP5FOYbzIWGLkM2dVq&#10;ETZL4Gw7qizW8mhWva8s+8cJbCfFt1QTciNV39fnIrZGjOgZjAuWshXWimHqVURZhFkCRQJYUD9K&#10;QG1LwVLDOraJQwoo8guxKeMRFN6fj6bftKD7xX64LnhJ+qIIcNxwU5gE2PcjbOSISQziI/FTJjrF&#10;hvFZ0HMSo7CJCEGzAi5RHxwOYeToBN6pOoTST7P/Z8lipD6vuB317woKljIjXLTLuuKwZJ0xqeL1&#10;HJv+wTJfTcjKuEzJJARlxSM4ruqaFbIAmnHNCitrrYmPNXxWzHhjPtf3l8MuSEwfpwQ9azNhJgFj&#10;YdwAzbNgrz/jPXwMoH4u19Z8zmlmx/1VecjLohDO2oz81dnIv4mvt2xG0R25qPl8OWq/XIWt36jB&#10;9u9uweM/3oFdP9uJ+t/Xo/XRVrxU+hIOPXEIHeQf/S9dwMjpMXj6fQgPU3nHx7NZAXMNsJhCwGJg&#10;GnGngGjrxFwSau0CLr/7lOZO3NZ4CIUdE3jFGcFoMAbniAt+txMezwSGSS57KBpOjbuxr3cCtz/T&#10;jdTdx4gzSCNBT1fmqd2DWLRnlMRqHEtbHJi3h4KpvhuLGjpI2M8gteUUcRLJxGIKk3m85hyStBuV&#10;UGDvJYqZMdxQP4C5JLmyHqXXncSnmo/gX146h/puB/oVczIxhvDoMEIkuW6S3mFHCN0s72skWj94&#10;5hTW1B1FWv0pJJv4G8WasFwGVsDYrFQSdRIvCXGlV2uFkbCyKXmVRWvq94uaLWR1WtnYjX9uO4CX&#10;XLy2P0gh5UHQNYrxsWGMeYK45IvhtBvYccqFL/A+s3aewOI9XVjC+5SL0FxjcRkioY9br0hWP2Gy&#10;Z32w/a5HaFf9uSyvYjaMe14zBWvziBEREg0mAxfrVUJtwV4Jtwu4Qe5c7azLunNI3nUM97UfR+6R&#10;Abwz4sMQRZ9z1MV+5sCYUlJTpI6x/701Gsb3nz2JdQ3vI6lFG5SewSLF1bQpFbGSIFgBs4QCRv1b&#10;2b6UdU+JKxRXovJ8lASMXCVVXiXGMKmY+WwsUCwRBYyEme7Luuopm9slPlO6b1kx2S8pflbs6cSd&#10;VUfxj4++hR/+YC/++c4tyMksITnhREayUrQ8hyQ417hebOWEX0ViXppEYZFMIrysmpNwhdm9uExB&#10;tLdtxtO/bcP48TFjfjerUXzOgoNBePu9cJ52YfydcfQ804tDu47gyU1PovKfKk3sy6O3PowNqx9F&#10;4WoRiiIiTizjQmESmrQ5yVhXCa08zjwR/bfB84lI2ziX6e4YnNxIABKT/BSsiDEEQ8THHMvf8fcS&#10;WDbovxIVaSRNsopoxZciJmfFJuTekYPjj5+At5NMXBOa3BNkVSAp88a8cPOfHKKUctpLshYOUuwo&#10;MNS4H5DEkbQZlzIiMkSx854LdT99AkW3caLN3Mgy5ZoyVqwkEZXLDsWVMqdVs3xyF9uSUmIgF0GR&#10;oAJ+l22SNcxQLx8SxsJhBIJiAeKWH5ZNrmMSLwkBIxJcmqb+loutd5fjdNlxDL9+CePHxjF2eBRj&#10;p0YxKpwYw9gxQq+n4jjB7w3GMH5oDANPXsT2+yp53znmnCYTma4hkh1vUxHLKQInwqhV7w+W/2MD&#10;1omN81KQvSxSItDxZy8hXmR5Iek28SxL89h2FSbWZBtRsYTPTkolxXE1tiyvRaVSr6dTEMmSw/ot&#10;yihAbsYmbF69Afn35qLlj0248NoFBPoCiLgj8FOMhiJRBGN8bx1wEDQuORQu/Et7cEjM2FdZ25S2&#10;nfI+HEAg4EPAxe+c/H1/CEPPj+CZnz2HmttqUcyyVkqUTQoYJYpQwoIpAVNJMVF9jQSMxofClTko&#10;WqksgvkoMW6yeQRFoMBrl6SxXo3Ijv+GfdPGC5WYZ9JYZjIqWF7F6iiDXyXHZ7ZXZjWf6woUJrE9&#10;0igSM2tQk1Ft4vNKUthOJq5NY2ai33/QGjMrYKZgXQplFbPWMbOgQxgLJOvOJL4xYz6fB86Lasdi&#10;tmsR27cwIxuFFDwFFDwFqzehYA1f11L0UPhsvll7gm1ADsfnwrsoYO+vmBUw1wJ2HxaKCooYkyrY&#10;BK93kqx3kIRaAWP3tOhHWtsp3LvvOP54oA/vu2MYImkZnnASnFCco5hwOQkPel0+1E2E8MvXz+KB&#10;xgNY8/hbWL7nJH9PIrXXQdLqwtxWJ+Y0TmBJywQFy6gJSk5u7CE6kUQsVWC3VphN/ITczigwmkiC&#10;9/RQFJ3Aml378a19B1F1bBAvXvSiPxDFhI8CxjmBwPgYAiPj8Pki6PXH8MpoEH/cP4B1KkNDN6/H&#10;+xTZa+zgefuMMLgcEjFC3zSIdAvnpx2nNMfTwDKKLGrfmFuaD+HfX+/Ei5dcGPCH4HVMwC24vHC4&#10;Axj1hHDaG0XR4SH80/OdWLXrMBY/cdpYcxa2DVLE8HztFDG8juI5FstKwfcfBaiOzCaoFCbGHbF1&#10;iO09ZvqYrEra50WphOVmJrcuZZ8T+U5q7UAGBea9TUex8Z1+HGObDrD9HBSCrpEJjLu9uMR662W9&#10;HXVHseG1PtzTeBwZ9SfYnkr3TTKv+Ci2sVzyZAFcKmFOiPgbQa604caNTK6KQzOW/3qF+pysWXJ9&#10;S1H8i2KMJMR5P/PaCQlsCTK5HdbL+ikXOgprisYF5tgepDd34aYnzuLesqN44OE38IvP78Sfbq3C&#10;w0przMm1No3iJTUPtUk5nOAtIS7JqESByA0JYVkqSUBKDgrSN6D67mLs+007ntIuxP+5Bzt/8jiq&#10;vl6B0s9zIr63DJtvycEjq9fjoaxH8CgFy+Y1OchR0HtGHvKXF9jUzSTY1nXCkskp1wYrEKxISBDQ&#10;qYnnqiBxzumIf2dXRznJXzbZx8sVL5st1+UCRq5uEkOlJG/5qZtRQpKkLGAFFGhFt5Zh3y+fwYk9&#10;p8zmlXKZMUkO4IXLJFumcOE/bQgak8kloLSdISIIBEncKGh87P9+t40F8HZ58GrBS3j8e1uxIfNB&#10;VNykLEzZKE7ebMiRiGTN8krUslw1aRQzqRJrFSRRJEOZlWwLua9M3fPVgurIChcrTo2AYT1aASP3&#10;MoorlkOitJZtX7lMmag2IHvVJmxYux6P3vQIHln7Z6y/ma/CLY9iw+2bsP7W9dhAbLz5UWy8iSJ4&#10;zZ/xcMYfee9/NgSiMH0TqtlO2zJ4r7yWFTASSon+czmJs/hg+T82UL2YOrIxL+rrkxbQDCteZJFV&#10;vSk5xJb0KlQnU6QnVVIM16I2uRqV/LsihWCblqTzuVhZZiyqf175EDbekY2tP9qB53JewOA7g4go&#10;MF8CPEBB7vWzX1OAKOWsSTsra4vdO8pC//RZkM+Dtb6EIsrux9/IhcwXQ+SCgvrfR9PPW5F/G/uQ&#10;CKVcKikQrJVIZN62s3Uhk7Cw70smv5+hXj4kJNyL+GwVZfK5l+WH1yuiKNRCkSHDHBNKKWCqWK5q&#10;EmWhivWrOq7iM2HA57ZyOet3GYXisloDs9iQyed3MiMZx00+P3JrFapXKnEGP0/VvSXGJ4kZi8sF&#10;fGJM+2D5P064PImF2s4KGZM6n+1gwOfDQGO9ga3Xy+uT7ToNSiQi0V+aTqFqhHLxbBD/1YZWa+e2&#10;kFxqlZYkJ7mBxMgEjCsLWDdJaGI3/n6CxK/hNFY2HMZn953CI/sv4G1nGB2eMPpcAQw5XHA4nXA7&#10;FXfiQj8n24PuCHZ1jfDYDjzQsB/LHnubAuQURUsfluwdxrzWUcxtGsQ8ktqFhmwpXbLdJyO5geUQ&#10;FFtCMqrPMneexid3H8E39p3AhoPdeHHMh3McyM57IhgY92FgwoERktwJjzY55GckCPsGfHj4EMXL&#10;zrexXAJJFoCGi8byoxVsuTkpJkJ1MR0z1ddMmPqNhIbAc1NwLGk9idtbj6Dw2BBeHwpgkHXhGvfC&#10;O+qBe8yDiQkPzvuiOMzy7+4cwTfq3sFtjSeQ2tCBRWyDxfuUTviiibFJ4jlTpl3zeoepD9arkjfc&#10;wHv4BAWZEkMoDbVSYpt+xrZNYXssbOrB4qZupLV0YNWe9/HF1kP47Wtnsd8ZwUWJF+05pPYcd6Lf&#10;E0Q3+9UBVxRbzwbwZQqXVf9/9v7CMa7r3BqHf3/G9957G1NsWWixIZwGmpSZubdwy3jbpm0cg5hZ&#10;MiQxCY1h5jiJY2bLFluMw6j1rbX3jCU7at/eNrmvXU+SlRmdOTPnnI1r7f3A9pNIajxHYs86pCC6&#10;UTs5JvBBH9sTRR/fm4ASJO9qw2rTymq/UPUkkzUJxivu/2qFgiDIeV/PZYJe8L0JeMHP5rOsFTlQ&#10;QTN0bCnFW9LOAWPWqPZjMv+39SCZz76M/W8Z237a9nZ8/YHX8aPvPYEff/RRrM6sRHlSKWoT5QhL&#10;gUEUcsLP5/FCTpw1abXYSGwgSanVamZaLkqy81CgRI6pIpF5qFxRiKrlRZzAteKp8KylKBWR5W8Y&#10;R3NOEuWcAGRepN/TaqJ2Cqx5xBUTjP42k4XFB0E2/jrs5GQQJTqzMEMQNKFFJjpCK9la/a/MzKdA&#10;Y3nwfU0qn3NZnUFJdhkaPrsBTxU+C0e3k7okYMzFFOXG+BEpO7/iAsuLPwyC/1OoN5+Mq6OJQqcp&#10;ZviZix+PhNH9She2/ddm5Kz6E8t9LWqy8nlNhZaloGKZ1ygRJsVLVaLunWVtVncrTWSyDyKMshEw&#10;ah+sfwO2IZE6rfYrvLIRMBRXqvNqka3kUtQoQlpWMcunBKXLSaCJEgrdgvR8gyJFKuPnRal8T2h1&#10;uyKzGDUrWb7LWT9pRajPIgFJJIFdWkDipx2YKPGwsHWnOrUmPMacR0Tkivu/bhBpv2oTcwbR4Ks1&#10;XZL4ZNuOr8LG5A3YREi81CtMtfluOevEmuLkU0Tk3pyH4u9WYf+WQxg6OIbAgMz+2Ga9IfiUPyrg&#10;wbQ89eUZrW1F+YYZZwE5PE+bt2z9FDVq6wFCPnWK6kTRT+Hu6fai6/leVH6lGsW3qK2wDYjUSxSw&#10;XTdQPNioc9aJ35rHsh1qV8isuMvUUuKd9z5XufyTEPktZbmUst+XptldlMpMiotskmXeSxnvyezI&#10;sB1Xs03XsB1Xsfwql+WzrHm/Mm/jvdal1dhdb5a9krIWLuN4yucoZT0pqEqlnpPPXcVnUp+r4fna&#10;kWnIUL3MHqMsLifcMQFj+r52wS6DjumzK8svOoZcDhMohOUfzTFjzQDtdyRIZwRkRUzAvN8Q8bHi&#10;RITOOtEvbVFulX6SpX6Se5lMWfInv5SlhFZw01rOYUXzCXz96QvYOeTBATdwwSWH9QDGKWAmJsfh&#10;VOQts9NAIkqifsodxBMjHhQd68fPXz2LT+x5Fyub3kZGyyHiCHECmU0nkbX1KJZvOYKbHj2IuxuP&#10;4eN7z+HzT3fhO68PYmu7E69M+HCUpLbLT4HimMLY5BSvN8XrOjHg9uKCJ4STJL6vTISQ++4wvvD0&#10;SSzfeYCk7whSZPK1oweLG0nudo8ZHwkrYORzExUy1s8mKkgMwSWipjsWPYYwL5YpFM8X9B2Z2snR&#10;Xzlq5rOcElhGd7Ycxg+fO4tnR8MYIeHwTE3D5QiaxJaDHi9GvT70efzYz7L575fP4p7mg0jnsycp&#10;LwqvtbCZhLtZgRYU0Wvuerz6oBw+bDMkyiqPebv7CZZ1mwI7RMqRn8VTvKQ2tSNj6wnctvEt/Pqp&#10;s9jT7cBRdwg9JGxjngmMOybgmJxgmTlwlhPY06MBFB4fxT2tx5G6/RzimyVWbMCIhST1ijy2RCZU&#10;EjAUL4oop5DcC3ZfIMFnWWq3R+KF5y9uHeY9XjsCRm1ObU/tTmLGJAqlQBEUXMLslLINqg0vZpuJ&#10;UxjwnQTbt+pDeY8SmxR9TX2efX8Phf22i7ivoROfyz2G7373Cfzsnkfw25tqsWaFREs58tNKkc8J&#10;r4SDsCZmY9+uHZN0TpgiOMkFJMYFqEsqNuZKhpwmc6ImMVVY3/IETpQJPFc26XIWTiKZT5LzeGQS&#10;uDShiEhqgr2SUNpJ12L28fcDChzAezSrZjOTumA+1/NGMLP6FoWdpMznl+6dIEmokIlIZi5/t4AC&#10;ohL1y/jcS6uxOWUjKhMp7NKLUHxHITZ8tx6dz1+At4sDqIeUjeOWcWA3WoWEj2ImRPFiwnDKlIxE&#10;bzosMhcw/gE+vw9hni8/I3e3GwcffRt1X63AQzf9iaQ/xwjQsmQ+YzJFospeK7oSjWbFVgReviLv&#10;f7mKTCkalS1bvtdx1rXahgSMCJmCDiigQGWKzJMIkocyY6ZBUkVyJgFSwzZUx/ZWS7GjXa2yRH5G&#10;yCysTsKXrwoZLV+LmhQ9Dz/jd6sz7IqqjUJmr6XrWxKiuuNv83o2/8aV7e06gmnDtmwkYFRvUROy&#10;cuO0PyNgJATrZJK1lPWbwDJMqebn5UZcrktfi9XZf0Hpx4rwzB+exKmtx+EacSPE9iwH56BPgpz/&#10;KUu5acsBE+jD63MiKNMw49xEgSJvZ77oXPk5KXxyFDJP7X9lAG1/bEPVFypRcEuOicRXQ8Eicl+6&#10;pBgb2L6rk9imZErFPngp+ECabV//W2GUJczrltWjPk1JgKtMuPO81Dzkpa9H/X3VaPnGdrz0+2fx&#10;3O+fwLb/3IyGr1ai/NMFyLn7QTx46x/x51W/x+pVD2D9zauRf8s6FN6ai+Kb5ZdRguJMipgsCphs&#10;jSMcY9XWWQYVSsyoMTeCKOGeDTtW2f4ZHeeudwGjAAkbZqE+pczA5tPSoovaTHT8t2P+ZWN/RBTO&#10;hhGIHJNkWaCxr4zX0e5kzITsfYccqi9g4R4SPPkHkGgap/bWERKdYRJwOV53kTyfJ85h8fYzSGy5&#10;gKUkRwu2nMKK1vP4ys6zeOilPrw+RFHBwWrYox0QJxwTfkxNeDE54SacmODruMuHfpcfnc4ATjoC&#10;2D8eRFP7CDae7Ef18UGUHRtCOVFFbDkzgSe6fST2IRxzTKMzEEb/lDLaOzHqnMTQxAjGJwbhGB/m&#10;tYYxMTWBIa8Xp/1+PDPuxs/eGMBtO08jqfkIllC8xO05RRKo6F7K/zGAhF2TFDITPEZhoCz4uzsI&#10;CTWZiclcRyZhJN1E1LdFEcGWRkx4FLp2KYmiiLgQNeWRqZ2CIEh8xCtUMwfzm5tO4Hf7B/DWQAhD&#10;CiNLUTfo9JCgO+D2TsDpmTLia78jjAdf78Lnd53ALcpE39hJUq6dgy4seIIk9j31d7Wix0aLI2k2&#10;/i5GJNjji1hG8/d24UP75L/RQSF8AZ/k8/3ppUG8zPI5OwX0kpCNhtzoneyBwzkCv3MKU+PyvQpg&#10;zYFOfPXJE1jGMp3fItM+mYGNYEHzIBZSkC5oJolvlvkYBQzrRddYsLfdwEQgM6JUZmWDbNsj15QP&#10;TDTprHyMbJkOsM8OEkMUI3qVz5TMGdkuWylgFFK57Szb4ll+/zw/V1uigJOIbB6gSB6hsB9FYvMI&#10;Vm3vx32Vp/C53z6Pb3+jDX+4cyNKOTFKlCiUp5y/S7NqUJhVQdKilcASCpgyNHCg38BzHs5UYsJa&#10;lCWQHJDgiBhrBapuWQ0altVhQ4oSC1LEJHIyJSSEFPrURB4zRJekX47DBiRNIk5XTAxzTkL/FLRT&#10;UATZxZtVZ173koC5NEGJrJF8R2DNCbRqbT+Pnm9IX1qxJX4Z2hkoQUHCOpLkCmxOq8empDrULq00&#10;JKs2vQqFqTlYv/IhPPy9erxS/hw8JxwIO0Im4EGIUOZ55T8JEF7CKeEiB2eKmLAJV+2B2zNpHZqD&#10;FDcRZ/Z3Ww6i9b9bUXZnZOdLQQYSZNrWwHthHbA+FBVJDsYNWu1lGcxdNv84RIqMn5B5lTmGCFQ1&#10;Ra6FytAEHCABrsuqRgNRSwJm/IvYniqJBpZ7g0zeKIBrFcEqRfcdCbbA45U83sBjJsJVghyk1Y7K&#10;UMz2U0SYIBTRPBwkq0paaMIFm/ojMeH5Cipg6nHWvV9X4LPLZ0URyMxigtoz680KGNsPJWjUlw0B&#10;TpRwrGVdKUhEOcl0EdYvX4vie/LR/F/b0LWLYvyMx+RwCUiYUIkYsR0SQggF5M9FMcL3/qB2HYPw&#10;8jw3x3pX0MVjPgT8PK6QYwraQAHkHfRj+MQoXtn+Gmo/UoPc9FysT1mL/OS1qF8hcZ7PMSffmOvI&#10;L0SJLCt1f6bObT+1K+AUuCKbUdHK5/nAElmK8CbpuhLpJezr+cjJWouCe/Lw1J+fwhmOx9N9FGtj&#10;fEalM2K/nVb43nG+XqR+uxDE2KExnH3iHN7Z9g5ernkZT+U9hWd/+iI23fcISldVQMlHSzNZBxRq&#10;2pGpzubYml3PMbnG7mqbPnc5om3d9MvIbsF1LWAIPf9syBdG/kcaN0wy0Uuontm5i8CWnZ2bbLLS&#10;Eo4rFhI4lRxnNZ5Fx7SYgPkAYLPla0XXmj8pc7rx5djVb8iQnMpNhnxCgmcJvyNn/8Uk2BIyqTvO&#10;YnnjGdzddh7f3+9AAQecFrcffZMTFBsULRI0xDgFxujEBEXHBCanKHBI4CccXow6PBgx8GKYAmfE&#10;bTHs8ZHo+zBq/vZizOlGcGIIwfEhuCVeJsfRR7HSHgjgCPG0L4ii85P4yvNnKVwOI7ntBO+fAmCX&#10;jR62kPdt/GiMQ/mwiYQW3zIcIbB6Nvt8c5XR3NC5M7C+MTNQyNt5FH8LSaK1Ep6+/RS+91QvdnR5&#10;8TYFWV+QgozPPMZnmZocgMs9hCHnIM45JvHG0CRK3+nF57YcwC2bDiFr80lkNCnrunxJRlkXoxRb&#10;wxSeIrXWgXvhvguYt+8c/mP3Gfz7rtOYJ9Iu8s7PVQZWlA3wPUm+8tjsUrLSYZJ5K87kJxLNmC/x&#10;FaddFGIpBZ8QJ5iVfYo1YlGr/HIo7mQaRijLvX5zEe9t0Z4x3iMFBQl2HK+XwLakdrZUEbT29CCe&#10;QjKh5TDuaNqP3He7sadrHBdcbgpTB6Zkgsi2M8jXcU5mo+4Axaofx3s8+Ohz/Ujbxe+yrcWpTrUz&#10;wd+2YvOK+uFntl6suLSwdTNzzqzzrwHMbl+23bFNXwErcqOfq03P+HFpd8bu0PAciRgK8vms+3mE&#10;8hrFsX4yt3fjtppz+PRvX8W3P6dEmA/jzyvqkJdRhdwMrQCWoCxTRF3OsHqV2YkmwxoO1LUULJtQ&#10;l7YBFSTPEiNWnFhyqdXOGYhcRCZVQqtcItZRiFxegsimIR+XTz7vB7QaeTnsRBa9r7+JyLkziPyG&#10;CBKfR6va1mzF2llrZ8ZEP0ouwYakEjQkK5P4WpRnrseWL2zExPMUMX1WiCgUpycUhCfshjs8RQEz&#10;YU3MZGZDQaMkoZQuoJwxr9Q75jsyK/P1+3By5xms+2guHrppDdZnk2QqE35GIapZf1UZJH68fxN6&#10;OfIcHyhml1kExtGfkPOyoPNs2dnjNaZ98D0FmByTtQJqk/BFjptzJIT5OWGuozLmb2hnR23ssrrh&#10;+bOvfxn03esQKheTI4iQX4jKX+LcRuZTf2RZG7Fuy7yKfbqQAiKH7Wnt7WtQ8vUyHH7sOIbOjMM7&#10;GYA74Icz4IGLCMtPRVEJ2V6VlVxhZWUq6YvAmE2C7Zst2Cv3fYXHDrA1y/fLzTbc6cPRzUfQ9L1m&#10;VNxViZIsrWLPHgPU13jPpu3YPmfbk0W0HV1Wz+qXPPfyY8SsMnlfwN+s4XXq2D5rIuJB+a7+cusa&#10;vLP5IMaOThiTOmMaSnFnEdmBktmozENZdoJ2YsP8O+insGkPoOlHO1B4Wz7yVuSiiAJS9abnVeCQ&#10;ulQKmGUUMPJzY53puD6P+qLZcOYqn0r2mWoT5OADef5rBXp207Y1D80gWnZ2ntK8ZWHa2xW4/Ldm&#10;cPkujUVMwHwAMLk5BJEaihdBIiYaZUt+GIJ53yoipHMpZFrlT9KFFBLbFAqZ+K2nkbTlJFaQsH/h&#10;uYtoPNWFFy9O4OCUH6e90+hgB+yhsOl3eUnUKWgoWpwOF7xTLngI96RCDTvgoLiZcjgxwXOGiUGi&#10;3+lCH48NjjswMOlEL4XNhcA03iK5faRzCmsP9ePLjx/DrU0HkN58FMmtp0hwL5DQibDx3knYTa6X&#10;nYMkboq4RrImnx+Zyn0AJNb4JMgXg+8Xkugvau5EYuM53NR4Et99pgcFR8bx0kQInb5pPqODQm4M&#10;booXh3MIw+4p9Hg8OMIya+zy4bcv9OELTadw28ajFA/9WNCsXQbVhVbSOzFv1zmD+bvOUMicxY2P&#10;XcDixyla9igcszWLMwlLSVZlcmRMAwWJOdazNemy9W9DSEeh3SVBwsViCet6UQt/m88j3Ci/CgqI&#10;JfqtVrYblqeBxNA+CQs+P8XQQp4nwZPANpOy7Shu2XEIX913DBvbJ3BI+S28ITgoWL0uBzwOkjVi&#10;YMqL8/zsuDOA53rH8afd7yDZEPG5yzyGfxQUoOwXC1ophikyE5p6kbmtG/fWnsMXHzqA737vKfz4&#10;E434zcoq5GVXolx+E+nyfymEopaVaucinaTA+FrUU3BsIDQxyvykhAO/VnGjk0B0UhB5unLiiJCk&#10;S9AOjkVUyJjj0Qnjagbvs4ZloAhIsrMvlWMzy0g5KlQmNSkSLyXYRBFTRxFTK2fpW8qQc1c+3n3k&#10;EJwnXQiOk7hwjFMmaOXQcQdJekLyE7A8RxyHQ6qF/paAIYwJjo9kZzSAzue70PibRhR+tAB5N+Wg&#10;MCWHIpOiM7kUxQmsl2X1vFeW+1zPEMN1AJkSaaHB9lErIKP9Uj5Ktl9K6Mi8r3h5AQruyDcmXG1/&#10;boXrnAuhCbY/ZxhuX5DtNAS3glIE3fByfjcCRjuJAfm++NmWKbR5jnZeJF68QS/8JO9BmUkqYIVn&#10;Gp5OD3pe7kbrb5uRf0cuSm9in8mm0JL5oBEgcz3H1Qf5sGghpiqRZZpUjtLsMqy5Mwftj3Uh2KsA&#10;Huyv8v3RqoMBO646sPqwIEegqPhTt+YpgaMBPPytjVi7ajVyVq4zObQUHKNCiyUJCpVeizqOOxp/&#10;DQmX+Sbr1giYDO2qScDYHdFK7bwZAXMd938zz8yeh/Q+iojYNSLlr+GK3zMLLPZ3LhMwkc9jPjAf&#10;JEg0jUMwyaxWaOUTYxM3EpG/lYPC7MBo10bO1ySxS1suUAh0mASO8ttIamxHSuNprNhxEHe1HsXn&#10;Hz+N779wHg+924MtFybx4piy9ofRzgGv1+vDoMuNIQfFCsWMhM0QieygL4C+UBCdnLDPchA8yRn6&#10;XTewfWAapacm8Je3L+IHz5zDZ9qO4fYdh7Fi2xGkbjtBkaDVea30y8eBZF/EzGCA969s+1p9FqFX&#10;dLMOPoey7Msc54qyeB+wVDsv/G1rciaTMl3vNFJZJnfvPYH/evUCWi56cNodwkWXH6NjTrM7pfw1&#10;2m2S2GvnmHbQE8ZzI15UUaTdQaGyvPUcMonUtnOIbzmDxS1niXZeS0EJuhHPeorns8ZRSCiJ4xKD&#10;AdYX/5ZZFcXEUhMoQU70XRQeRJvKxML6AP0VGL8fmczxeSgOlR8orrnDYGkTRSxhnPObzyOx9QgS&#10;d59FHIWUyjuO4u0je07jLwdGseO8G8dHAhif5KQ3EUBg3AffCIXsuBsTkz6MOP3o9Iext9+JX7x+&#10;FvftpTBteYd1pvDHc5d3DP8Y4ihiFanN5GyS6V2TREwPUtjPb9nRifsrjuILf3kdP/jWHvzxdoVd&#10;FiEnoZHtdSYnRAoVRVmp5mStFUdFfqpJrozYEFtIhBjzjehAbwZ1O3Eo3K+240Xyi/mbRRFoVVi7&#10;NlrlMiJG3581GVzV0H2aVVBBfhiWTMyQRZmxyKSFrxQUyhBfkV1MgbgeeXfkYMO3G9D5XIcxxQl7&#10;w1B+HZE/o1oiAkY6Rbmg9d4IF7N6GyE9RIDEUL4DE6encLz1FGq+UIvC9EJDpup4bxszNkLhsSuS&#10;r7j3GK4fkKQ1aCeQUD+V+Yz8QkzY3tRatlO2X56nELJlK4uw8ydtOL3njAldPT1BYSLzJ/nf+ylK&#10;OF8pS7lyHE37FUtPUcM8CAQpXMS+TfPUbgLbc0jBKChiPAGEOP+FJ8PwnPPgtarXUP/1euTfVYD8&#10;lXkoTMtHcWoBCXgRKjNKeM/XkIDheGZCGssHMKkUJezfRZ8qQff+XrPDqpWHcEgCRsJFYN+dLWDM&#10;37MEDMeByccmsPlzG7B+xRqTuFO+dGYxiGNvBa8jH6VoNESRaLMbaQQM688sNGk3XMe1y2D94q6Z&#10;MfUDQ0R0mNfZx6Mi5a+B57DsZnwiZ5vrxQTM/xosqf+/w5xPIr6QBFU7Csr0LR8DiRgrZDrMCrt2&#10;ZRTedWnrIEnsRSS39pjoX+mNZ7B8xzHc1ngU91F4fP7x4/jeC+347YE+/PHwAP50hDg6iAeODOEP&#10;hwfxm3f68cOXL+AbT57A5/ccwsea30ZW0ylkNJ1FatM5iiWS4+1nSZxJnkXIdw9RXA1jAcn6/Gbl&#10;HhkmbOQriRnjlH/JYf88lOfGgGT8yjL550GBt0v5dLQL042FbZ2Yz/JZvFsRsig4mo4iacdb+OxT&#10;J1B1bhxPDVGsUKBNEM4JL5yjLkxqx2lqAr2OcfS4JtAT9OIpRwhlJ4bwq5fO4uNNb2HVtgNIYzkk&#10;aTdE+XF2DGDBjmEsbByhqBglER3CUpZFNGKVdfzm/UmkskwWsmwUuUoRrIypoHasVE4CP7+RdSgs&#10;jkB+IzcqNw3rVbsqJqknn3GeifDFZ9zL8n2couYx1nfrCWTveBd3tryNLzx+CGsO9eLZoSDOuqYx&#10;6OUY7gLco174x52EA94JF1wUa3387OBUCBUnx/GZvcewctcxJO46yXs7bcp17vKO4R+FiU4maIeO&#10;YkZmozJFU7Z/9etlOy7gpi3t+HTlcXz7+0/il/dvxwO3bEBuugZqTZQczGX/K7HC98oebTOuyyZY&#10;n1lzHrvrYgdyDezR/Ct6L1MPmVgVUhgVZBJZytBfhtIMChiKmGtNwFjSF13Rs89rJzMrymTOIRFo&#10;YEhGOSrTWU4UGKWZOShcvgZFH81F+86zcF1wGRv5kCKOkcwEyW4kXIx4EbURuzEmJ2Q92qEhGZLv&#10;gUfGOXwf8oXhZ7/rfuoiNn/+YVSuktMv74GTcE0m6++Ke4/hOgL75oakIqKYfdEKmBIKmOIMRc+q&#10;YxuuMW25XNG87ihGz44u+M/6MD3KduYhB/dOw+32wuchG1fUPA+JuDPEtuqDExOUMFNGyExrh0EC&#10;2z9tnfMd/D4FUGg0hOG3R3DokcNo+HoD8m/NR4ES5Sq4BPtFA+9FAr8ypRANy+e4/6sYtSLEFBYy&#10;xZPwKqEA3PDdzeg/NMAyYn9l+RnhEl2VMJByif5jj7HEzNGgK4jzNWew8WN1KMjOQVFmHscOJeSU&#10;uR/H0aRK1KfUsR4VLOVyAXMpspwRMHY81g6NHb/fe+/XE2aih2mBiWLzClgzsSvAcTw6pl8uXuR7&#10;FPU/mhn3o4iZkH0AkMN5FMY5+BJmnUdCKxgzM5FgEh4bSYog6dXrYpFLCpxF8vsgllC4yFfixhaS&#10;9hat2veR/PI6Tfy8qZMiSCZJvUggaUrkZ4n8jlm9pyBJarqAFL4uI+mX+EmlMEojFrR1YF7LBYKv&#10;rR0ktbpv66uzkKR8YSuJN6FIVCbzO0mZIBMp3b/Npi+fEX7XQFn/5ScQec73CdrlmadcOnt7eI8k&#10;9rx3lWfcHt2ryrYLS3n95LbjuKnpXXxq92E88FonHu/14SwH+CEO9BPKPD85hinHMCadAxhzXMSQ&#10;z4MebwBnnAG8NeLDjtOT+OMLPfjWnnO4fcsxLNt2kuVIEakdKLPjpMhfKocZyHRswe5+3LB7AP++&#10;dwBLFNbYQHlDFL1LeWwoVlpHiTHW9wzidhFyfqfwMaGdd/cgqVU7cBSSO45TMB1D6s7TuGPPWfzu&#10;uXY8cm4Kzw648S5FWQcnt8GAdtymMOQYw/DUGEanpjAufydvEBfc03h5ZBpFBwfxw2fP446mE0jY&#10;ftrsLi3c2UWRpWSic5d3DP845B+1gJjfJn8t9l+1HbbThYR2X7UrG89+ncl+++GNZ/GpNfvx9R8/&#10;jV98bAdWr6hDMYWMwkjWczKoT1XukWIKjiJj2lDKSUF5EGZ2VZQ4UaRe0coqsDHRYgNRn8RJhIO8&#10;/EVKDLkvN9AEot2ba03AWJ8XO3FdimZDwij/DD1jsQljrJ2napIKrQBWm5woDSQcNcoMnf4Qcm9f&#10;g92/34VjzccR6g3CFyJZ5L8yv1GuDMNsxH8M+EdkO2ba+MeE4AtrtZt/a4HXMY3JoxN4bPU+1H65&#10;Bnm3rMf6jHUkQVrZnvs5YvgXhxYXFHiCkAmZVucV8EC7L5XL6gg597MdpxajRNnJ2R53/GQz3tn8&#10;JsIyg3Lbthdiu/MHQwh4/Qj7SbqD8s1yGt+twLRCJlPAyJxM4sU5DR/nucGXh7Hn9/tQdm8F8lYq&#10;VHYBiuVTx3uq4tigHEbKW1S9tBRVSzimxEec7+d6jqsQ1o+iDDUcA6uySlByWyGeK34JE+cmTRlM&#10;e1kWLBfKOPZk9tNIN47KGLvvoj6ufk3tN+HDy796EdW3VXJskOmuxtgSE2ZZZaUkovUSL8pDZcKU&#10;K5CK6ndGwNgd4BkBY82d5r7/6wVR/8wo/raAUfsjIuO6FS+zBUwUOjYjXKKICZgPACZqVgSLCGWb&#10;Fy6dExEuEinzSWLkHB1HwSAsojBZQIEiLJJ44WdG+Cjp4h7lkrlAYdFhCOhi87tyIO8nWRIGeE3l&#10;gRkxWNA2yu+PkjANkywPkzxbPxUDEuu4ZgqDXdrF6MCSvd1YvE+/J1FjsZDEfRGhsLmKCqYIYfHG&#10;fCvi58Nn0PNIsOg5bfJECiwKsEvP+n5hN7GvFzdQaC2QWRaPaVdjvvEhkoig4KIwW9JM8t96GsmN&#10;R5G59S18Zte7KDg2gt0DfpzxhHGRQmXU7cWEx4lxkv6piXE4JpwUNh5MOvwmkahMrY7y3MeHAlh/&#10;eABfe/woPtL8Nm5tO4ys1pNIbzmN1OYzSG5uN2IjXsEX5JAv3xgiqbmXn/Wa1ySWcTzLWxns5dQv&#10;J2/BOvb3IKH5PJKbTiGt8QRWNB7DbU2HcU/TAXyi9SC++cRJ/PngMOou+rBrYhpnxkMY8IUx6gxT&#10;jAUxOeXFpMeBEfcEhj2TGPG70BUM4BAntZf5+ZZeN77+5CnctOMwUrYeRXxTO9uXzNt4DxRdNzZf&#10;fG85x/BPY/5uipc97MORPmGc/NW3ZS7K/qqIfbYf9iKRbXnV9k7cW30SX/zjq/jeF1vwu9s2YHVW&#10;NcmHxIYNTStUcPIUiZdZ2MyuShXFiTWp0spkA0XL5gSLTYpwpMg9WrHkYG92bfh9TRxGwGgC4fG5&#10;JqGrDbr3MpnZmfufETCKSKbJTbsz0TCuelXEJOVqqeHzVyVQUCifRXYZ1i9bjbXZq1HzqVqc3nQW&#10;7ik3lA9DAsWwnAjbkZmJEP1HHwe8+kCaxpqTeb0kktqNkdnq4ydR/5165Nyda2zjr7z/GK4PaJej&#10;iOS6kFBOIAkYmTxqFVl+FCJj6nMiceXphSjKXIvCmx9C6f3rUf+DaowcHEJ4gvTbQ/IdJOWmkFHO&#10;lkDAi4DJmi//Fh+Cfr91zB/w4XjrCez902PIv6cE+dlFKMviNTMUMUzjgo3spIhNZYkFqEopxaa0&#10;OjyatgEbE6yYmus5rjZEAwiUJSt5JYVDViFKP1yEE61n4O73AhQv8FO4sGxsws4ZARPFJQGjRQke&#10;8I54sftrO1GZXcqxttDspqj+6jhuaMelmmOoFS/WhNeSZvVtncd74PlWwJCYsz7tbviVZlPXH2wQ&#10;mgiuEC/vETBqfxLRpmytcDFBLoi/LWBsLpiYgPkAsNDkjpA4sJAAie6+WOHyXsx2fI9moTe7IFFn&#10;f/7mDSRANhO7MqArklk0mpnMuGRaRbFxGbTCLojka5fC3o/uLYq4nRcoTC6Y1yUUR8JiiZo5ECe/&#10;C4oYCRnrgzJz75cirQn83eizvH+QSQ5FIK8tQqj8HPNNxDCVkxzptcsxYMSCdrOsX8l5ioWTWNZ6&#10;GDe3HcLXnjqOvMMXsbvbg7fHQbIPjI/44BoPwjUVwJTLj5FJCoHJEYw5RjHlmSJcGPF4cNHjxTm3&#10;D69NerFz2IUNvQ7knJvCrw4M4FvPtuPLu4/jM9sO4OOb9pOQHkBm4wGkb38HadvfRkbjO8hqfhfL&#10;W9/FLTsP4I7d7+LevYfw2aeP4Cf7z2PNsT5Uto+gedCBV0iojngDOE10uP3onXKif9KB4alJ+Dwj&#10;8HrG4Xa74HB6MTbuxfCoH8MULB2eabw+FkbF8X586/nTuGfPESRsfQeLm4+zfM6xnDrwHxK/bENx&#10;FLUJLRNIbJy8rN3F8P5AQRrkW6SdwXl7BNte1Ue002bDh1ssZXtNbO4xJoupFN931h3Dl3/3Ir73&#10;zV34xR0NeDBDuQk4eJOQ1y/lhKpwypxMtetSQnKkHYcSooxCpiJDg7zdiakTSN6FKNG3k0Vkorny&#10;9SqHBIzM3xThyUTE4n1rIouGYrbhgEk2SBRli14hsMzsqxV4lmTI6d9mQ6/OKsUjv30YA/sHAP6n&#10;aGPyPwhSuPgoUtxhIjRN4jhtHfoDYQQDFC5BF7whBwLTbvi8ToS9IUyPk2i2h3Cg6jA237V5zmeI&#10;4V8fIrHK9VSgcLwU3CLdWlioE9gno2HDlcskGrGuOKkIhakFKM7OR9m9BXh2/RM4u+80wkMUMiTm&#10;yk3k85KYc44yOy4jYThOOfD2owew4VubkXd7EXIoXEo5BpTrtyPhrbUjYFbB022EQ+0YWNNUjQvV&#10;qEu8dvw1VI42ilUpSpbloSBtDUo+mo/Rt0dZLhIvWmGQWZ2isQWJsLHAMwiFCLvDKn+haR5UaPXx&#10;s2Oov7MOZdpR0ZiiBSNeQ1HjZod5jy6WWOI8i3y/B3Pf+/WGKwXL5dAOlmDH9PJkHqO4VrnXZtgk&#10;zMq5U56snRn2FS1GJZVTuJahOo3zXBLrSiKW35GP6P8XzScRw/8iSPwVcnU2bPbyv4E2mSKNEiPE&#10;MDFkCLt1aNdqvkzQbISrKESiFu+UI7ls8+1vKMTvjfK7MBjitRVJS8ftjoYEjsjWPAOblNMkKiQu&#10;5crgudH7loi5tCNjdhgkYmbd9/sF/n6CMWOz1zVBEUQYI5/Z82ROJj8UihoJKgpA7VIt3qlM/Cex&#10;hMJiReMhfPmJ8/j1K8OoPRXAiSk/ulwB9BEyu5ryUcx4/HC5PJiapIChoJkkJiggRh0uDLi86PcE&#10;TCLRLoqGc85pnHFM4zRfT7unTVb7/c4gXpoI4JlhD54YnMLTQ048N+qh+AniHe80DvmncSI4jbMk&#10;Rp0kS50cUHt80yZL/pDDj3GT68cL16QHXgqmwBQnMAqZsbE+TDgnMMp7GXA40cXJTQlIt3f68NDb&#10;Y/jirtO4vekE0puOIaH5GG5sPYa4vWexZLdy9ZzH/MYLWKRoa83DmN80Tihnj4RntPxieD9gwltH&#10;BL7apnygogsa+tzswJldOUK7MRL97L+KRpfadAF3PXwGnyg5hC/99En88L5H8PubGpCbUYdNS2uw&#10;Ob4WGxKtU6lWdUtJzIWSyM5M6XLtyFiTMWXot6YNnFgiEMEyEwfPF+aagK5GGBMyihcL2aFHyaEV&#10;L0rmWC+TD75GSaKilZVR5Cl3iclfwnISCRGRlIndhoQyrMtaj13/tQtHNh+Fv9NvzMIC7MNGwJDw&#10;uDENVzAIZ8AHl8+BYNhDQePkOVQ7QRLKKQqXoRB8Z30Ye3Yc237QiKoVsVXY6xkm74URzCJh8jez&#10;O6jWl41E1+wY1qBsWR1KUxqIelSm1aM+swElqfnIW/4X1H26GK+UPgPnGYdJOAkvufloGN7zXhza&#10;chCtv2rFmpvWIzeNwmdZOUqT2PfZpmuzGihUKiP9JOKnEQm9bvLP8P5MZDRzb8Lcz3C1QX29jOUm&#10;v7bS9HwUL1+Hms+XwNXhMosO08rb5Ne2lR/sxQoayD5s+3JQAQ6UM4f/mihunKe9Qx6ce+E06m6p&#10;M2Xy3mtqV2AGdsU/KmJmcK0IwP9NvFew6NhcqEJVZg2qMmrM+zKKQ6Eyg/XMcVvnVGrxLpNzHcW5&#10;+Zz9KXpM14o58X8AWCQCTSKvMLh2N8BirnOjkaosIsd0boT8KIKZfU8hsavbgucaMyp9p41oJUmX&#10;07Ag5/LZMNefEUkmIppAIiUs2DlEkNAS8wj5cVjIp8Ni3i7rjG7M2cy9zTyTeb4rYM659HzvD3Rt&#10;OcabMMPNvSY0bTyhe1gQ+cw4zxMy1TG5TAw5J7T6zc+VOd1E9drRjhQiq/E87tt5GN9+9gz++60+&#10;1J134IXxsAlR3UUMuIIYnnJhbGrKCJhJwumYgJN/O6cc8Ey54XF64VH46kkXJiYcGB+foODx8VyZ&#10;eAX4PT//piAhJnSO+a0Jk3NnbGKc78cw6RjHlJO/7ZqEw4SAthinaJkwIbDdGKFwOuEHXp8I4eEz&#10;Q1j9Rju+znv/eMspipZ2LG9sR+KWsxS2XVi4WwkW2/Gh3efwb21ncAPFy4KdfHbWa0IbxW/zIJY2&#10;DSKO+CDq6npHtB+o/8WbPthN0cI+q76rpKN8Vf81Za/+EsEivTZ3IqmpA1k7OnDv5nP4wvp38dkf&#10;P42vf6EF+Vl1KEytJsnRrkItatNqTRK8ahEmTrAlHNwLZV6WZU3M9F5O7TaD+syEe0nA8LMrJ5+r&#10;FUZ4RSZFk4k+8kyKuiYBU6sobRQmShBqzcosUdMKtPX9seZnMkdQ9nqJHQnBmmX1yE8oQvGqYjzy&#10;7UfQ91wP/MOK5ETy4w3Br9XbaRIg/Rsii5RztYuEcpwk6bQPb1Tux+ZvPoLy+8pRfGshCrPySF5j&#10;JmTXLUzbszuhlvTKXNNGx1MyPu2AWEdw9U315ToUJVWjTG3RhOyVP1sBidp65C9/CHVfqsJrZa/h&#10;8OYj2PfHPSj5RDFyJFwyclCWKXJN8Z5ajw0ZG7ApeyP7B397lnCxoiWys8D706vdlZEfh9rptSFi&#10;jIBJrUK5drYyclF2aw4af7wZ3mE3/IEAggEfpgMUMDKxo4AJUMBEQ6GHQvJbk5lo0JiZwR3GRMc4&#10;Xt7wLOpW1rFuZNancrfXsuMM64llKMiM1wZW4ecRzNSxhf2+Fi6Emfu+HmFF8pWgKInA7IhTsJgF&#10;phSOzYQy62vBrZJCpZTlXbqsiMcLUaEUAxmsC4Ws5vvqLPt5cXIxzymNmZB9ELBJDC/3eRCin0dN&#10;yixk2mURTaRnzMooMixkdqJdkl7M23MB8/Z2YL6c5ZVMkTDfI2mypmjWREU7M3ECrx91uDdBAcw1&#10;ZE4mszJrZmYz4w9SINi8LvKnmcFFwgodrRxLBJlAA1GY61rSZv1gKKo+IB8Y5Z8x4oSvS1v7kNDc&#10;h0TC7vzY+4uucstx2jhP65XCL+pTtLhZq+Ly/1BdSOTwtfkc4necRsrW41j+yEHcv+MQfvzUGax7&#10;swc7zrvw0qgPB50BnPQEcZ6ips9HYeMLYcgToKjwYZTiYtLk3/HB7fRRzHjhUNQzwksB43ME4J/y&#10;wj/p4asTPqeT5zjgppBRgskJjwvDLhf6iR63Gx2+AM4GpnEiEMY7FFAvjHixr3eSomUYP3yxEx/d&#10;8TZu3noAWdsPI6OF9769HUtIdpc0y0dJgo1lv4flsZflsIdtxvhSqQzZFoiFjSyHHV2I42t8I9uC&#10;6nVWOcfwz0O+ZibENsvd7hhqcaLb9FclSDVJUnerD+o423QL+z/PW7pnGAm7R0w7Xcq6SSNu2daF&#10;WzaexUdyD+A3n9qK395Whweyq7CGBKhkWY1xMt2QSBKTyME/WStU1rlf4kURyOTcbom+NYOQ+Ygh&#10;MTx2LQkYC2s/LQI4s4qnCdGSDzn0m2htnNi06l0lO3XjTG2JnA21zN8h0ZBTbk2ydrE2oCqzDqUZ&#10;5chLy8HDX9mAjj3n4T7lMiu1YTlPB7zw+dyYdvnh6Xdj4JUBHK49jJrP1CEnuwClyzn5coItSljP&#10;3yvi718bpDCGDwaWqPG9aWtqlwqYERUwaot2R0S5nqqzaky+JznZVy4tpQivRD2/I/+0cral3GW5&#10;KFxZjKJVJWyf61GeTUKdJWJdjLLkQiNKatkHqpJLUZKQb35f7d68GvEk2B0EtUv1fRNcQCBRn+v+&#10;r0YY4ptei9JMktfMXNTeW4JXC56Bb8wHX9APf9BrBYz8g6YVVVCmoNbdRX04HJSAoayRqnFOY+jk&#10;ABr/8ghqsu1Ots1ZoutwbIkIl0uI+LkYMzFTpxItUd8MC/t9gqR8rvu/fiFBFy2XiOmkQAEj1GTW&#10;WiHDc0tZvoXJBRT1RRQrFP3ZmuMKUJiSb1DE/lAiQUkRU51dgzKK9ZiA+QAQ1zpIkj1kXg2ZiQia&#10;maSWUfFC7CZ5ESICJuoTI1JuzMNaL0bA3yUJsqZiUfHA6+3sN7BCxIoRZYe3EEnXdaK/L9Eif5YZ&#10;fxebUFH+IgQJlcIUR5MsmkzxJF8yh1lqkiZaKIKSMZGhQJAoUrS1+Xu6KbC6KLBk+//+CxiJIgUK&#10;UGAE4/tjjtnySWwW5CxvCeONRkgpOpoNuaz8KvGEyk6r3PP5DPO0o8W/E1vbEd90DksNLiCptRvJ&#10;zV1IaexA+razuLXxND658zS+vOcUfrTvEB584Qiq3jqJrUfP4omzHXirpx9nR8bRM+HC6JQPE44g&#10;Rt1OwoFR1yTGHeOYmBzFFOFzTsHvdMM16cTY6BS6+8ZwonsUr5zpx+4jXajdfxZ/eeE4fvD0KXz1&#10;iVP46N5TuHnncWQ0H0Fi00nc0NKPeSTG8/nMC3jvEmnz+Hwf4rN+iM8scz/5TSlXTXzzEL8zhPht&#10;FHpNF5GkoA2tJM4t59lGOlguipKl1/e/rq53JDQPGmgBQ6aYH9rLOtrXaRYebtwtHzP1PYUEV7AM&#10;CZl+LNnD8YF9VjmGkluGWV+DrMeL+A+2x//fnh4kN7Xjd6vfxC//cx9+/ckt+MPtdcjLtM6mm5dW&#10;YtPScmyIL6OgsYJFuw2CCMtlNviEbLzNRKIt/Msmm6sYeg5DICRiSDJ4TAJGIszuxuiYSAaJIidA&#10;oY4TnlC7rNiQR2Xst9+ViY8mzWqUrqhGXmoxivm9uoxqFKflovyjBWj97TZ0vtZucnEEPR6MdPfj&#10;6Y1PovrbVSi4qxC5FC7lLP+KNE7AFI8V8bxufDEeTpHJ0Bz3H8N1AQmXkoyICSfbpdptbYqEtYSE&#10;xAUFdVohiXEhqvhay/ZZk1SA6qRCCupiNGhlOrEUZYkSHLWoSqrl8Qb23Q3YnNSA2qXsB0kUJEaU&#10;F6AykyImk6JZ+UtSikzUPYkgC7toUW36hYS/XnWfEvwRUnmNtFWVa3laDUpJbEtW5OHRz9eju/U0&#10;QpNBBMJK6OnDdIgCxu+hcFFIdCtgQmGYZLXTysqvHRgvD05Mo+ftLpR8ax0qWVdRAWN8bGbvYEUw&#10;21H/vQJmtgCKlOkV935dgeVjd6VmxF0U1i8r4pMYETBmHKawLjPCsZyChf0ji++ztHPOcfumSrzz&#10;27fQV96L9oJ2lGWWUeCwf7CeSvm9mIC5riCyeiXmOu9/jkuCbNaxqxWX3+ffKo8rPqNgWEKxFmfQ&#10;i6VEPMVUPEmqkLCHYoG448UJ3PvqFO5+ZRJ3vzqJe17T+ync/sIYsh/rRyrFRnJbJ5J2diKBIjSB&#10;YnQpod9UCG2JCiPYiIX8/SjmKuPouVaICLPv/0rMnDPznbnOi+H9wOz6mqmf2dB5s9//re9rUWMI&#10;q7b04yN5x/G5X7yM73x8G/6cXW1sg6tTFGqZxIikqCAjH/lZBShazkkgs5ITMycUEppN8ZXYnCjR&#10;o4mjEkWckM1K8bWAKNH6uwiXdkDsivN7cOW5hpBwwkzmpKjkgwqKQCIpO+zWj7bi3J/P4flvvoCt&#10;926jYCEp5SSrydPkfogQ1OhvRO3k/757/B+CdWzFmISYrTcFKShLJ0QEjJiLREfi/VellJgkqNWJ&#10;VSS8isZWizoS4A1J9aghCa6OK+X7cpLiMraJCmxOYNuIr8amhHqK3AZ+v56kotY8q5yctXvVwGvX&#10;J1Go8Tsyw6tL38hzdF49r9uAhvQNqKKQriRxnvMZrjawnhp4ryL6Il1G2KbZRJPVbD9216SI7ykQ&#10;tCqcWYrSrBqKk1oK3joSqA3sdw+jJrEB1Qm1qGQZ1oqgpfN32H5M3WjXII3nGtTwtyqNEFc91rK/&#10;VmXzd9MoRHideoqcet6HNS9jfWaz37JOayJh1G0btvd9qY3PbuvmNfL5bFz53EL0+F/7/GoDCXB9&#10;6iZDcNet/DM2fLsKU4dHMe0Kwx8kIn4uUPQxChhByWfDvpARMNqJcfFY2E0dMwh0P9uJnDtXm3b9&#10;3rKaVa4G0eORc/4WZp97XULiI499JRelqXkooahWIJWqZRx3kjaiNnETBfkm9puNqFRUPplAs8+p&#10;v1WnFlKgrEXx3Q+h9lvFeKxmN06fOYeLzlGM+90IXAzg/JPn8PDPN2H1Rx7E6lvWxARMDDG8v1Ae&#10;nk4kKrxySzsSCL1Pkv8NoeSk2gmJa+2iaInstpmdtBnMJq0yiYti7uvFcD1AbWHhriEsbepG9pYO&#10;3Fl/Bp9bsx8/+HIzfn97HdZlk/DIdCqBIkarvBklnERszoQaJX9LJiETJGbSq1BFol5BzD0JXScg&#10;4TDRbAz5oChJLkO5TNCya1FDoiphaISBgRUt0b+jJmyzf0u/80EKGJHpKwWMVqWV88ZkA0/jcbYB&#10;K2BKKWBEqKtIrHkuRUp9RgNqMqoJkjJFpiLBKEvLIcnOpfjJ5/eLUJJWjNzMQqzPLGCbyse6FbnI&#10;X5mLIr6WLVvLa5Nsm0SIbFskH+Uk5iUpJN3a4aNgMk7qfD/nM1xtYD3Vss7VP8wKP8urzAgYCj/+&#10;rTxJ2r2rkYCh2Chhv9KuW2kaRUkKBUlSHYVFA+pExJJYBhTAlSx3Y8rIflbD+qlMZf3wc6EiRUSO&#10;x/m7NRSYVSR3WmWWvb/andkpJdGTX0wBv5enususRS2vqd3B95Dp6wgSxeXxSgpajPw712LrzzYh&#10;0OEzoaT9IZszx+/3IxwKIhgWQibiWDig3ZdpI2C8iibo4blnfGjfcRrrb1vNOpep6dzXjOF/Du1w&#10;K8hCaRpFjIQ5/9Y4UZvGsSdtI8qSq1HKuizlOFFGcV6SUYD8jLUoXLkWlfcV4fW8lzDwRh/cHU4T&#10;UGVa8SuCPngCHgTdFKOuaQyfHMXbbe8i75sFMSf+GGJ4f9GDhN0UMLuInR0UKRIsUdFihYuiVBn/&#10;CJkUtvUaRIMjmEAL/J25MPf1YrgeIJPBf1ewjr0DiNt7EYlt3Vj5yCl8Ov8AvvOjJ/Czz+zAAytq&#10;UMSJQaYO1SSztZxQ6jiB1BkiJqIugksySxgfmNkE/HqEhIbKiyS2kiTWBEPg3wqIYMSJIpexzCT2&#10;FPUmKlpmY/ZvfaACRnVKIi3TIWNGx2uYENHLSIzNq8Ln6vqlqE6myCFM5Kv0GlPfJoIPBW1u6jrk&#10;Za1D/oq1yF21Bg/e/HviAay+9S9YQ0KXc08OSj5fjvrvbcTuP+/Duw2H0L+zD+0bTqH67kKUZ+Xw&#10;uUVMeA0S9CoS7BI54ZKAV2uXJk2E8Boh2qxn9QmVpzW7VMS6qICR+JMQUTmWUHSUsBxLUUmBU64I&#10;YilEMoUFy7+Ox2rTWfaZPHdVMeopAut5fj3LoVary6wfAwk8tqU6LSxkUGSKjKfmU7CUsN3xXpJY&#10;h/G1vMYm9s1NKE5tYL1ZE8VyY1I2xzNcJ6ikuKtMplBfwbL7TDn2rmlDcCQIhRszjvrTyplj87zw&#10;TwPzP6V9Iahv4PGHEZicRvdznXhx/TNYnf1ATMC87yhHpRzu2QeKkwo4trLdymSZKGMdahGolG2/&#10;MCMX69MeRN4tD6Llv7binarXMfnuOMJjrCgfhYvqlWIz5PAh7AlimnUXVGjsQAghilL/lB8Dp4dj&#10;AiaGGN5f9OBGJf9Uckv5LMncjOTTgERAyUrNjgv/tsKl772Y9XsxARODsJC4Qf5ObV2YRyyK+Kkl&#10;NXfg5ofP4f7So/jqb17G9z+5Hb+/qQ5rMypRklyK0pQCTiqFJFKyr5d/iOzgrchRYsi5J6HrBCSo&#10;yiug91pxV5bvajlEKzEoxYlIfymJucJ2VinHBifnvypgPmDYxIdFvKb8eES65cegFX2b88Pa4FsB&#10;U0fxWse6riHqVlSTMJQgPz0P65avxcNf24xdv2nFs7lP49i2w7j49kUMHxvG+JlxODodCAzb0NDK&#10;iQNPBA5g6twEXlr/FApvW4PCzByUphWhis9fk67rk7RoR2FZAQm62pva2NzPcXVB9SmyxX7CMis1&#10;Ufusf5gRMBQVdRS0NvyxIomp3ClC+My1GXV8lZDJZz/KQ8mK9Si69SGsuem/UbDyARSv/DOKb1qN&#10;wpsoFJc/hJzsh1j+q5HLY3lE7sq/IGf5X1B4ez4eXPYg1ieu4zUqUZdUx7rbhJrUTahIqkdVQiU2&#10;pNRiYyrLec5nuD4gcV6pqG0ri9H602a8s+Vt4/8SNoE2rHgRpqdtCsuwXs3f0wgGphHwkwwHqGnY&#10;tt/e/Ba2fu9R5KxcY8bBua4Xwz8G1ZPCXSuRcHVGvfG3rEpkGXOcbcisREHiGhRnrsejn6jDibJD&#10;mDo6gdAQBYpM+yg0HSE33NMBeKeD8LPC/BIwrhCmvcrr4yV8FKN+E5RBTk4xE7IYYnifsaiNIobi&#10;ZInECqHAAQtbegyiImURP5/f1IVoYIfLMMdvxnCdQ8K4rQMLKI4VkMO2rX4TqlkBGtIbe7Dy4fP4&#10;yPo38c2vteEXH3kYa5dXoyCVhDe5GHXEJpFbQqStJKMMxdnWdGauiei6ACdbs1tFsirHZrP7YsAy&#10;0qo8iXlhfIERKjIpi4qW/xdlJlOMsgybjND435BkS7hUy3xJOYGU+0bmgXymWt6jHLfLU4tQJqwo&#10;Ru091XjiN4/Df9YPDFKUjBGThISKl+SBBE8J/qZJCgKhMHwkCL6AH35/AGEPyeBIEP3P9aDgI+uR&#10;tyIHxbwXc28KYc3ry2yqXOZlZnfm2hEw5aZMi405i/ybSilgbeZ8K2BkEicRUxNpG9rNqqZwkd1+&#10;ybISlGXmY+dXt+HlPz6Fow3v4OCm19H51DkMvNKLoTcGMLR/GCNvj2Ps3Ul4TrCgu1neQ8QoMQwE&#10;TgTQ9PMWFN1dhMK0fLMjYJyaee3SJF4vqQjViXL0LzZCce7n+NeH2r/Mx3Iowp9d8xQ6nz2P8BRF&#10;i1bp2W4VKjnINhsMKoCyxEuIx0h8tTPDNq1zFFt5enIaz5U+i+rPVqJwZV5MwLzfMAJG5re1bMPV&#10;ZmexwuwIF1OEl6B4yWqOYznY8elN6Nh0FsGLFC/Oafg9AUx6HXBNuzgcueAOOuHwTCGk/D4alzg+&#10;hSls/H4vj1G8aNuNx2MCJoYY3mdcHgVOSTVlFmahv5Wb5r3CZe7fiiEGix62kQ6KFole7d71mwiH&#10;ca0jWNo6TCjy4UUs39aJ+6uP47MPvYGvfbUJf7illmJFdvcUKxQvZSkka5xITFb7LK02zzEJXUeI&#10;ihKZEEXLooKTbmWELErEiLSaFWAhcs6V0PEPUuAoypp2UhSFSaZ/lmTbhKZGQBgBw3MpvC4JGJKG&#10;ShLz4qwC5JOslX+2DONvjCPYTwLgtsJFJjbCdFgEQfkzKFzMv1744eHfWu3kCTxXSQN3/LoJFR+t&#10;RmE221KyfEjqsCltE+pJWEoo9nS9a8dXg3VrokxJFLK8KGBsSG6WpRFmMiOT6aXaA4mZ2kWG/H6q&#10;oJxLRRRr+aty8cIDT6NjTzumxyI7V5ZDXypb855FbqDPBGVaZB0ER4PYm7cXlV/QgsJDvHY+alMp&#10;OHk/9bzHhqRCbE4uxKbkiBP/e57h+oCERnFGAR666UEc2XwQ/vMU4hQvKlv5ScjPRWIlFApEEESI&#10;Ika+MCETRpnlzbqZ7gij9TctWHPTGuRn57OvXr9l+oGA/aSCAkYoZz8y4yHnHYX1riPkU6boeSXp&#10;uci/OQ8bf7wF/QcGgQnWj6rU50Jw2sN6c8MbdMGjENlhilNWNf9jnbIuWc/8zyAmYGKI4X3GlQLm&#10;PZBYmQtz/FYMMVj04MbdNneTETA7FT59EItbRw2WUMjEtQ4hqbkXmdsv4NbNp/CZ4gP4zx88jl/e&#10;+zB+f1MNcrKqUJZeaVZ4tZocNTuacyK6TnClgIlirnPnQvT8aFjnD1bAaJfAZlM3pkyGZNtEntox&#10;sAJLZnA8P0V5QbQjwrrOLkbRijzkfyQXb9W/gbHTY1a8kDBEHQYMIRBBIMuWhAnyhCAFjF61ms03&#10;8A758M6Wo6j/ymaszcpHKa9Xt6wBDSkK81tnHK2VQXuu+786IfIqwaUytX4withnw+TycwkGChiR&#10;XJW5or1VKmcQ3xenlKAoowj5t+fgyb88hrNPnLZ5gyhOAtNhapRIKF9TplEtI/8Ma9YkcxkJmaAj&#10;iCcrnkLdN2pQtHwtqlLyYDL385p1vH5tUgHqiHoKmetbwJSicEUucu5eh5NtJ+0uItuvIiOHtQMT&#10;CJvVejnxRwWMwimrLkISNzw3PB6C48AEGn+0A+uy16GUInyua8Xwz8LuaJtxUbvFFONmp8v0KQv9&#10;XZRZgrxb87Hpuw/j5aqX4TmrXFvsHwEtmig0NkF16qH6dLNjqR9diZgPTAwxvM9YtFO7Lv2R15nd&#10;F4u5vzMb1j+GpPUyzH1uDNcHlJR1kfIa7SSM7xSFcFs/FlDELGgbwsK2QSxSrim2lcSWbixr7sSK&#10;7e24a8MpfCrnTXz1l8/gFx/digfTa1AonwklwEyR/8Lsief6wyUBMwv/EwHyz37/74Uh0MpKHVkx&#10;Vn6PqIBRHYpkl6fLr0nnyByOgidBphskE/xeWVYRcm9eg/KvlODs02esCZl2ASICZgb833SALwQZ&#10;ooHYNv8TQfeeD6DtD3uRc0cRCbzCDNeiLrEWtcmKNFTLa9swxFfe/9WKqBO/FSuzxYstUxEtmewp&#10;p0uJjqXXm2cs53vtiK1fuQZbf7YFbze+hbCDpcVyim6yXC5eBOOdQZBwq6x5MDgVxOPVz6H6Ww3I&#10;zVrP36dgSlco5hrWJ6+jcMoUrddS1vwPAuVpJSi8eT0avl6H8y+2G78sFXDIJ8Ir4chyDbBkFWlM&#10;AoakV+UcVFkH+Tnbun/Aj1PNx7H5qxuxPjPHhLqe61ox/BNgvzBR9tSn2HeM754WUZQXSUFRTBAM&#10;BR2xwTKq5HuWmY/y2wuw8Wt16H/xognOEJbPiz8Il9OFQMBnzMfUf678NyZgYojh/YYhmNbXZc7P&#10;d9rM7JehrduIlBlEhEvrRaLfvM79WzFcP2Abae3FkgjUvubt7jW4Ybfe92EhRbL8Yxa3sk3tOI+E&#10;1g7ctKMD9244jS/84WV85/ON+M0dD2N1dj0KU2vNqv2cE9F1gv+bABGZvRKzRd//7fvvF/SbEija&#10;JTAhfo2AkYkTPyNZUK4W+TWVUFRUkCgoWpZ8Y2oTCYoY5VkoWV6Ah277C96sfR0TR8aN7bnCy4pL&#10;m/9FSLUF/9DOi5a4dYB/hrTiTZK+/9F3sPUHjShcWch7K0PDshrUG1EsAXAN7epF6lO7V/a+LWwd&#10;a9dF5MualknAFJtjtfycYo3PXM3juVkPof4b1Xi54UVMT8h/iGUULUOpFxVfFKY8Iyfoc6qc0GQI&#10;r23aj20/2IFiErkGipa6tHrUpFIo8RoSMyLa5RlX3Pt1hrK0YhTevh6P/WEPLr7TZ5y+lfYlrIhV&#10;FCjGhCykQmXxsowlurXfJRke3YHx9HnwQuHTqPtUDQqy5NvGNjvHtWL4J2D6k8wurYAxZppaUEmj&#10;eMmoMlH+ogJGpq8NycpTpR3QYpStLEHlpyrQvqcdnrMeQMFEZCboZ+VRxJixKIpIp4qZkMUQw/sN&#10;ksj3gqJkp/wY/jqW8BybF0aRyog2oZ8YMJjzWjFcNzC5gdSWKFyWUOQuYZtZtLsL8/cI3ZhPIaNd&#10;P4ndOLaX+F0jWMBzFzV2In7HBdyy7Tw+WX4EX/nls/jWV1vww3s2ooTEbM6J6DpBNK/L7Nwu/4iA&#10;mf07H5iASdMugVY4K1En8UIRo6hjcvwu0Qp1BpEpMzMSs7Ra1KfUoz6uDhsS+D5JxKEI+asewqbv&#10;NODF6ufNSqePZMBHpm3XN/nPJdItxcIjZuUzgADPc8uh1jsNx0kXTmw7iaK7ClCath51RsTwvng/&#10;dhfjvfd/VYL3OZMlfDYkCqO7LyrP6M4WRaFCJy8l8VLSz9QqVGTnYuMXKvBy5bMmwhWLKxLWl0Wn&#10;AjXg/4x44YeKD2vsmfie5Rx2hnF810k89rt9KFueR9Ep8zEbVc448pPYFacVoiS9iG3g+t2BkYAp&#10;uycXJx8+BsfZKYS9gE/tVO2VxSmHbhV6NBKZoH99ar0yMSMfdnRMYfMP61B0eyEK2BeUo2eua8Xw&#10;z0G7xBYat2RKVhV51WfsU4ReK1LYr5IV7p99iuOVQo7nJa1DyR0F2P79R3Cs9RD8o+wvXlayX51F&#10;nSoKdazQByNgolm+Z7JPz33eDKLnzcZc5/3PMDshYBSzP19CxO1SQkGBk3wEybuELqTu6UH63l5k&#10;7etDdgQrHrNY9TjxxEWLJ/leeKIPK4nlPE/Q+Vn7epGxV7/Tg9RdPfzdbiTxegkmsWGXuZ7Cocbt&#10;7CYhIeSsGymDaBlGExleef9/H97/co3hbyOanPJyWML5txETMDHMDfX9hcavSn5UPGbaSjcWU8DI&#10;L+ZGmZftlhDuw9K2QSxtGcSSJmLnEAUPRU0b21crRUxjOz5VfQxfWvcmvvz9XchfocR8FcauX2Yx&#10;hnySOBlEiKjInHFqj35OaDIyRH3Wsb8KnWcwi4C957wI8TUkWNcSlO8kspKnv/XK71p/hcuhYwZX&#10;3KcQvddL9zwL1kTHCo9/WsBEfuvKa7wf0G/qOrq2jZD11wVMCcmCWeFUSN4ltdiYUI8NybWoSC5E&#10;4fJ1WHv7Q9j8k00I9AbgCxEkAn4SPfFBQ7j5xi50iijI9pwChv96tKpNPhGeAHre6EHZp4pQnL6G&#10;dZYP5Zyp5/3V8Nqzy+eqhilLihLtHl1CRMCIgJkQyyWsU72SbKncE6uxYWkNNsfX4mGeX562DlX3&#10;5eGZ3H2YHmd5kUz77QuLkYImWqAGcjzy8piPHEwihv9NhnHysTN47IHHUJy9DuUJFDEqP61YsyyL&#10;lVw0i+Q9W6vUs/rP1Qrd+9+Dub77N1CmEOIfzcfwkwPwX6QsYfH5JF4ImZEZUzI561PAhFi2oYjJ&#10;kQSMnxUSdAGTJydR/Jkc5KxYh7xlhSxPCph/4F7+n8CUW6Rv/aP3bMZQjY8RmPdznHclotf8a5h1&#10;rjFl1VjI94qUWCG/Mb5GIyRWcZyoUN6j9GKC43k255/kSpQnsm8lV+PhFQ0UMWuwLuNPKP98Pt7c&#10;/irG2ocp9K3gN91Jw1Lk3/ddwIhw37DvAj607zzm7ekk8VYejItY2jqA+JYhO7G29sPYcPP8BTzH&#10;ogOLdnfwNzo56Voyp2hNi3YOYMGuQYP5e3g+f29RG4l+azd/k4KgrRfJrQol2oP45h7c2NSFRTxu&#10;cmfs5vcJTexxnOhTWjuQ0XgaK3ecwC07juHupmP4+ctn8eDBiyg5PYqH+5x4fNyFV6Zc2D/lxqEp&#10;L05N+HF+zIMuYnDMibFxB8bHpzA5OYmpyQlMTI4RoxifGsWEcxwTrgmMTjoIJ4YdbvRN+dA+6ePv&#10;+MzvvTnlwfMTbjw26sL2fhcKT47hl69241tPnsJHmw/gtsYDWNF8FJmtJ5Cy8yySeN+J+y4i/jGW&#10;w+4BkhhrUhTXMoC4ZhLb1kGWJY+T6M5nOcxvUY4IlgOF0o0iNizTRXsuYCGhcr5xN8uujSSnpR8J&#10;zYPvqb8YYojh+kBiYye++/uX8P2vteInH30Ef1pRh2KZrnAiKU/WCnClIVGlnOyUqNDmw5BgUEjT&#10;CpRkkFiY1TVOUPxObRLJXaLC+ooE2slWJmpGZBgyqFd9X8c1oZEwcuKqSVFCwDrUKyRwPCe5ZE5s&#10;CjJAYq7s8BUZhagi6kkk8+NXIz9rLUrvLsTW721F+8PnsPMnbaj8eBnWZ642Dus1afxt3kPZUt53&#10;MpFRg/LMahRnlKNomTKf24zpWu22E/nlk/DVCCtgbPlJqFlRJ1ONiLCKmpTxuSuSKDiTeUx1w+cr&#10;TaaoSS4xZmYm+hyx7SPbMVA1AJ9LFI/MIERoSVvmOCQISgzoJRkMRFayjeeGdhG8/JCY6p7EK7Uv&#10;ovietSjOXEPxm8t7UKQh1v0V9341wxIslaGSVtqEr2q7atPGn0dtlO+NYzLbu0lmSaj8azJKUZS6&#10;Dutv+jPaHmgyAkamTWbHhSUm8SI/jAjnsuQrQrqjmibsDqP9tQ48mfs01q1cT+JXgmrWk3L41IgI&#10;8l4qUut4n3WX7vmqBtui9c2KRsa7Ev+YwC3MKkDu19bB2+UBJBSdLEy/Qk6E2U6DhCKOTZtNQx/l&#10;owFFjJ+fhT2si6Ewhp8ZQuGdecjLzEeRdnSuoYATGi8rUhoMyjlWlrNNlKfWEhzbDCSmqyKwAkJi&#10;wsKOpRIPSjZbzfFPqGFbi45/VrBHxmczRkfGGB5Xfdkxxtarrduo8LfXMyHITZARLSLpfM0BEaj/&#10;mPezFgkix8p4rlChMZtjdKn6lwkVz/EqtdDgsc/twtH1BxEaYm9i9RvtT7GqfDD/n0wS3m8o07jE&#10;xdJWEmUias8vO+6FJNYLSKwX7J7BIpFtkW6do5VmknGtGir535K2LooZkvCdF/Bvu87i33efo5A5&#10;j8UUPIkk5PFNHVjy6DniAuK3X0TaXgcSd43xukMUNN1I2noaq7Ydwb07DuH7jx9G4VsX0HxhBC+O&#10;enA8EEaPexr9xBAH5REfX13T6KPg6Jvwom/cg+FJLyZdAUy6AxijAJlw+ClSAphwB3lsGuOuMMbY&#10;mUYFBzBGDFEADU05MeryYMztxYjbh2FOFAP83oA3RITRT/QQ3ex05wPTOMVrH+Dg9+TQNKqOT+Av&#10;r/fiG7uO4/6HD+LDmw7h5ocPI6HpBJ/pFIXgGQqQdqID8Y19BMVho553GAkUNMaHQn4VZmU2sjpr&#10;HICtI/kCYj4JzHxFyYrUWQwxxHB9YSnH6Y9tPonP572Fb/zqOfz00y144JbNWLtqI3KWN6AwrRpl&#10;iSJ1lajjhGNWoTlBGSFiyDNJX7JWzgQbDUtQyMyq1GIi4nhsSMsckxhRL3Mnnl+RUsyJrxh1FEb1&#10;GbxeukI/a+Iup5gqQ3FSMdYvy0f5PdVo+O5mPF70NPwdZIBTnND6ptHzXDdafrUd+Tet4+TN3yGZ&#10;35Bcx/uiKKK4qtKEy0lS4aRNhnqKl41ml+lfT8DIF8WueJIgJJEI8Dwl4dSKZ2U2RSkFTPWKWjz+&#10;7SfhGXUhLNan3RbOQSLVehsgv/ZTxAS0A0PGYHcM+KGP54oQjocx/vYoij6ai9JVuajMpNA0+YZU&#10;r3M/w9WI/4mAqSRJK6cQlPhV+VeTZBWl5iDn5tXY9YcWTA+ybLTJErEd+3sEjEzyRo+P4426/ci5&#10;KQelKUWo5XVqtTrNa2gV2+TUWHaN7BaY9jjT/v5Z4RJF+SoKul9Uwjfgo3hh2UlIB7QvGGKTDCFA&#10;0SgLI/m7BCM7hmq7AUUmc0zD1+nFuS0nUXBzDvIz8lFMAVN+TUXMY3tIKyQKLqGa5L46tYhChG2G&#10;Y6egcS260KQ2rfFN7VsmXGrrxhclCrataP1c2t2JXusSrICZqdfo+TNQG1VZGuFE6Hoz960yVv+Z&#10;G9rVLJUpGcdiI7rY9ivY9isUbTFDIkZh/zmXfLgcO4va4O31IDzKjsRxX4PUB+LEH99EQt0kM4Z+&#10;xBkBIyflLgqVCxFQkJBYCwt29ZJQXyQUUUeRmwh+50Z9jyJoSWsnhYx2ZTox7/EOzN9LULgs1E4C&#10;SXhcK6/X2IWUxvPIbjyDe5qP4SfPd2LtW3145NQIXhh04bgzgA5fCBc9FBNTDkxMuuCgMPFSqHgd&#10;LngoNtyCwwmP0wM3z3MRDrcHUxQh404XRYoLEx4PxYvb/D0DNyb4nSmnDw6nH06KlDG3A6PuKYx5&#10;nBjz8nOPj2LHbz53TPIcwjURgHciCPe4D+4JYorHeZ9j/J1BT4D3GkQnO+nJqRAOjLjxUp8LG0+N&#10;47+fP4Mvtx3B3TsOYnnjcSxrvYC45g7cSCG3iFCm9wW7eylOhItYyLKVU7mcf1VWS0xd9LCs+bmx&#10;mZ+7DmOIIYZ/dXAMbTmDNI6bNz18Ch8tP4Qv/eJ5/PjjO/C7WzdhXXotCgnjeElBYc2jIhObIc8k&#10;fJx8lPBPJFr5Uso5YZkwsFrh04qfmURJ/kgEZdZUQTJmXyO7A0n5qEkvQV1mCUkbJ6tleagUueAE&#10;VppWinxOxoVySv/wJuxa9wz6Xh2Gp8+HaRfnL/80nBxfgwEfQhw3/T0OXHymHdu+vRGlt+ehOCUX&#10;ZXHFqImvNpGyauKrUJtUiXreZwOFQD1/30zQl024VycuFzCRezakYjYuJ40SMqWJEpI8Lgda1lsZ&#10;RWV5BslCJn/jtiqcfu0kvKMeihISApmHSaOQgHvJtn3TJIbTCqPM8ja2Y2QMCrMl8sjzvX1e7Prj&#10;LpTeVYS89PUoSSywzvy8lyvv/2rFXAJGTsfG/GWWgDEEUGVHAaPdwRp+p4Z1UZKaa7Lrt/6qEe4z&#10;bhMYwQgV/iPRIq1yScDof/pjFqYpGkeOjxoBk3cb2ytFkYS8WSGP7MCY1fVrxV9DdW9EoBD9exbm&#10;+s7fgdoP12JP1T4ERtgGKRKnAxSI7Pd+CmvtsgSN7wvLlILF+BqJ3coOUmrcAUycHMczDzyBglU5&#10;KMosgMKRX2sCJipYqlMpYASOkxXGFCti5kjYhKwRvy1FHxS06BT5XMLAgGNfJdvz5btlVnjO1JPG&#10;mZnxfs46NX0jAo3pps9EvvOeZ4hiRtTUZNiksJo7tNBSyXmmUkEr1LeSi+x4R1GjXFZ/vOOPyP9C&#10;Pk42n0TwLDtP/weVB6ZNdtfCQMRWWz4enVhKIWLECAm0tctWZKUBi4htt/H5oDgxkLmY/tZnuylW&#10;9nZS2JzHjc3tiGs6h+SmdmTvOIX7dp7Ct569gHVHBrFvNIRT/iB6gj4M+x0UDmNwTA3AOdEP5/gQ&#10;PGPj8I85ERz3IEABMTzpxiDFzOAUhQMnwT5vkGJnGu3EKc80DrlCeJui5E2Ki9d4zksTXrw47sUL&#10;/P6LwpgHL3ECeGmE74d4fMCLNyhK9hNvDHuxf9iHg+NBHKMQOe8Geok+J3BxchqDYxQ07jAFDcXP&#10;uAtTY1O8zyl4jJBywOWcpOiZwIRjDKN83+fnbwSmeR/TaOYk/uBbvfjivpP4cMsJrGw+hdTms1jS&#10;2E7R0oOFLMsFuygKCe26iLDE8bigOpFPzUKW6Zz1F0MMMfzLQ2Pt/9nXiQ/tvsAx+gIyWzrx0foz&#10;+NpvX8H3vrEPP7vrEfxhRS1ySH6LJGA4+ci0oIyTiiBnzNkhM8tMuNlyToY2e7n10Yiu/mlSmoHM&#10;yDRBylSmOpWEjZNzTRon52wKl6xC5GfmIWd5Puo//TCe+s1LOLb5DPzjIYRlz04CHSCJCZCjyMQp&#10;EPYjFCLJDnkQcgfgODmKM21Hse0/N6FwVZ6ZwOVTUBHPyZGoIbGXOUVRQg4qeZ9zT7JXF/5+AcNn&#10;ZLkLEjBylNXOUzXrr4TPrPwlimhVmcV6WFmGloJmDJ8atln5WaaK7CQvDZYk4Ydc/MNhqhV5QbOM&#10;dYKiPWlDJsS5tvupHjR8dQNylJ0/pcAQIktsrg38dQEjRESMIWgSEySBKTYjvjFTZFsvSc1D7qqH&#10;0PTT7Rh7dwyhSRIriRP+8/cIGEXRGj8zif0b3kbubTkU7drJymf9FVDYq77Vd2oM5rr/qw9a8bfk&#10;2PikXcI/t1Cw6WMb8eZjbyM4yRJlmU0HlPNFAiZgoHwhyq8DZWmXgBGkxuXcPwUMHRrEw9/YiKLs&#10;XJRkkvRLxBsSPff1rk7YcVblac1yK1CaLlSiOL0KxRynLSoMjJmvPtdYrbHDfF9mYyXG3LOWsLvm&#10;ilg4a+HjUv+dETAz9Tm7XnWOFSJ2N0a/owUM+x0L/cZsRH+bYxDHKoV6V8h3oYxjlUzI1OYlZKoy&#10;+VuE/tZi1vqM9chblY+K+yuw6+c7Mbl/8oMRMAt2kzjvvkiC3Eto58UmYItr64qYlWl3ZgRxLeOI&#10;ax02fhwmStOuDgoV668hKLLODXsGiRES8kFkNZ9B9tbDuL3pCD6z9yT+8E4/mnqd2O/w4xQnrl6P&#10;z+58uMYJkn6Kl2G+H3E5MOpy85gfYzxvlBiRORfxrnsazw2G0XrehZpDfXjw5dP4+bPH8YOnT+Cr&#10;T57Epx4/gbt5rdv3nMRNe88iY9cZJLedRmLLaSRQMCRSTCU3X0BKc4dBalMHbm9pxz2813soKu7n&#10;uZ/Zcxpf2Hsa33zsFH709FH898snsPbNU6g9fB5P9jvw9lQAJzwhdLFTXpSJmcOLIWKcz+VyEnyd&#10;dFBg+Si2vG4MeBwY8Doptvw47Qri+X43Hj41id+9NISPN53F8qYzWMZ7W0pScuMuQb4vcva1wQAk&#10;bgxiAiaGGK5baCz4P/v68aG91pQ0cXsnVjxyAXdt7cB99afw6T+/iu9+thH/fdtGrMmuQ3Ga7Kw5&#10;mXDyL85QyF5OUJcJGLvaV5NcjTr5xCRzQuTEqIkuSsAvTX78TpQ0licVoSy5kJNUPtalrsb6W9eh&#10;7iv1eLPqLYwdHkegP4jwZBDu6SkESaYDfi8FDBm0yIk4tS9ocgX4wi54Q074Ax54HC4Mnh3A81XP&#10;o+yLlXjo5vUoXM77yKxDSTIn9sQK1GTWXzahXs2w5WdhiQNxmXiJQmZOJAESkZk1qM3QDoLIAgmC&#10;ypqku0IrnCQ2RenFWPPph9D1UicZHgk1NYqS7nvItN3TQbimPeTYUir6QHFrKRKDJIsBljfnqWkn&#10;D/cFsf03TSi4txgly2Vepbq9/N6vZswtYGw5i+Bq98MKGAkJlmtkV1HBCvRasiwPeSvXovHH2zDw&#10;+gBCUyTYEif8R3rlrwoYvSfCFOOhsTBO7D5hBEyRfIkoYmpYN/JXqDGr08pqfq3sbMkEqGQGKjOR&#10;Z2Lu8/8+bPnMFpw+0G58hsJ+gkJlmm1UJmR+QkkrpV/CoejuiwSM1DgPjgG9r/Wg8J485Kflkuxz&#10;vNEOBetwrmtdjTD9X2UbhRkLKjnmWnOwUraT98Ds3LH9sP0aaHFDbejSWKH3MwJk9u7tJSHDNh4V&#10;MHPWqTmH5WiEEMcbk1vMzgd/HTNCpobCqzSJIiaZ80a6xqtalPJ9CaG5ppLjl+2jVajj72vxSecq&#10;QebmD2/6IASMhIh8LjqhEJ8LFOJzt0J89hCaNOXjMmSEy9LmYSxu7MeSFuW56MWClg4s3EnsjsD4&#10;vnRgKb+bvrMdn93xCv746llsOz+JV8dDaPeF0UsRMuwk2ZcZl9uHySk3pkj+J4kxHu93edDpDeIc&#10;VfsBbwCPT3ixoXMK+ceG8fOX2nFb2xGsaj6MFcTy5qPIbjqG9OaTxGmkNZ+jKDlvhElycxcSW7uJ&#10;XsS3WSwl4trk8xOF/u5FQmsPz+vhazdhI44ZtHYgqZW/13KOv30aWU3HsWr7u/hI07v44u4j+MWL&#10;Z1FzegxPjHrxBgXLMU8A5zzT6PTwOd0UX45xDE4M8XWSzyrzNgq28SkMT3koxvzocIfw0mgQq1/v&#10;wLcpvO5q4bPsOEaxdZb322F2X5ZQXN64ewhKgPehJrvrNXc9xhBDDP/q0MLQjW2DHI/7kdTch+Qd&#10;HKcazyO18QJu39KOzxQfxDd++jS+/0X5x2zi5M8JhpOjbJfNBGTIXDlJFycmTmyV8mfhpCZzgmqt&#10;GpuJkBMW0UDCUKddmSSKl0RrglaSWIzy5aUoXlWEdSspXL5ajxNNpzB+eALh8TB8Q14EnQGSFhJn&#10;TCIQniR5cZNIk0wHyASD5CtEOCzb9zDJdwBOihwXyXaQnyvK0+Dbwziw+RCK7ivD+tRCTn61qEvd&#10;jNqETbwvO5FekzDkYS7Y8p59ng2mYIm5JeflrMdS5N6zDm9Wvo6BNwaM+RP1CTmf3YFxT/sQIqbN&#10;zosf02E//G4HQjxJ/gaKBBXiPLx/y0E0/rQVhasoQlNlAjXr2lc5/qaA4WdCtMyqKPrKkigsksvZ&#10;fqqN/1ZxwnoUrFyPxh9uR/fz3SY0tVEt/Eca5TIBo3/0Zjb0IbXhSc7XObetQQlFfE1GIftOIcux&#10;gH2pHJVsr1Xsd3Pd/9UHCmiS3Eu4UsBE2uhs0V1H4ipBWEbhXW3apnZ3Z74ns8cdX2uCa1LimWUa&#10;Yr+mOJGHkXeaCAfhIwKE/LUCWuQIehD0s+2S97nPeXCm7Rzy78hDYUaByZVkdi54r5cWA65yGAGj&#10;5KZsd2XJfE/Uk+xXJpSinmNqg8x4E0tQT4Fdxz5Ya3a1i1gHhShR0AIifzmf/+ZCFH+YZXovx+X7&#10;60xADy1slGnng6jVNTg2CzW8luonuvMi8XJ5vWq85/1prE+Rc78S2tbxXAksW3ezMaeY0e+rjRto&#10;Z1wiy+LS7k5EYFUuU96yWiPm7eJC1QcjYOIoOuJ2XuB7CpjdvZi3px837BnAvN0yF+szJmRLtRtD&#10;KIFf3L5BLNo7jH/j5/N2K3QsiX7zGawg+f5oyxH89JVelJ4Yx5ExN866guiicLnIhtnP90Mk8BPj&#10;DrimXPBTsDimKFwoWLpJ+t8cDWELxc7qdwbxo5d78dHHzmI5SX0KfzOh5TAn7SPmPmXeJsjUzYQm&#10;1W4QhYgNPnCRf2uFUqZYAwaKjjYDmWdFo3518dwukgIFKyA54OcmG7vMuCjcFu0c5vOO4sbWUQq2&#10;USxpHUHCzhEkNvUhaUcHlm07g8xth3HzjncoPg7gc08cwY/3d2D16SHUd03h9FgIPVNhDBGjjqDZ&#10;oRlzOzHkHcWAZwgXPf246B/DRU7u5yhoXuhzo/DtIXx93wXcyfJMkHkZBdjiVomti4jns8xdhzHE&#10;EMP1ABMdkkigiEncOWj8Due1XsACjsHxHM8y2zrx4U2n8fHid/HNHz2Nn390Ox5Y2YAcTiIKKfto&#10;UjU2xZehPkGr70QmycGqKpSsrEJpNieeDJ7HyUdO9fXxnHQTSFiSKgxRLE0vxrrstci7vwhbf7ED&#10;x3edgaub4sShaE7TCPtITtwc131ukmY3gtNOEmcviXSApDpozEi0C6OMzT4KHE8waEL9Tro8cLi8&#10;CHhCmB6dxuBrAzhQfwDV91WgYFmu2Z2oSapB7VKSQplaXUEWrl5oUrfC8b2QaJiDIJjjEQIUIeIW&#10;Wr0tR8Gq9dj4lQ14tfpVk4hRaUqCIZapSKHECwXhdJDiJeAzJjvBEEkky99P+HwUMt5puM56cXDz&#10;EeR9OA9FWXkUALruXPd49SEqYCT4ogn4os7IVwoY2eJrdVkCppYEsk4mMySL+VnrWIb1eHvrO/D1&#10;qwApSviP9MncAoZHDPgZz9VO1qknTqLgw7koTsvldQpQTeJZk6ZgGLwPtlGRVkP+Z9371Ym/V8BY&#10;c8d6jg+VWlFXMkPtbmVUojiFJDulgN8vRU12Jbbe9Sie/9Wz8HuCZlNFQSeMGSMhlywDvg9wTAiE&#10;vBQzHviCdpdWuXkuvjGIN6r2Y/2KdShMJaFfJudwCSPbL977DFcfDKlPVoRIknizy0HRl1aD6ky2&#10;jdQ8Ct91KMtci5IVq1F251rUfLwA27/bgGf/sgfv1r6OU41H0fl8JwbeHcDYqTE4LjgwcXoKu77V&#10;hrKbyoywK82UD6J2GDnGJPN6CRQViawrmZdx3JFguaxu5UtDYaPdyUsiRuHajYCZQ8SwzAUJornG&#10;qBnMEi9mAUziRX1Ru0+X/8YH4MQvH4sLfNXuSbdx0J9P8j9fxF8J1jhBxrd2cuI8TxJ9Hgrz+28t&#10;5/BvnDDn7dXuTDeyms7gI62n8OOnz6O13YFDkxQtnIwmKFLGKVK04zJADBKjHEBHOYkNshV3OsN4&#10;e9iPDYf6sObldnzn8ZP48I7DSNt6AokUB3G87uI9FBT7erFgXzfm7+20/iK879mQz4igrNaK2LWA&#10;E/17wd+4BEVWs1BENTnHy4len+n3THQ1E5RAO01DWNwyTIwQoxROExGMYemuESTtHkQKiUNSWzvi&#10;W3jfzQexrPUwbiL+i42w6u1xPN3jxaGJIM5xkr/gdaPbP4G+wBiGgsMYD4xgdLQP42MjcHrD6A1O&#10;45mBEKpPuvCVZ7qxsrkdaU3tSG66gISmzivqLoYYYrieENfSZ7BUY7MWaji2zecYdgPHoBu0g04k&#10;NF9A1rZzuK/2FD7/u5fx/S/txG8+/Chy022SxC2JtXjYTHLlnATLSIrLkJddhLVJOShIVLScKmxI&#10;r8XGVE642qFRYr7sAhTdmY+mXzah7+UBBHpDCHM8C3gUCnUa/mAATvcU/AGXdSInkSZt5qtMRUi0&#10;ec60mIshhCSKhP70eMIIcU4IjoYw+u4Unsp5BhWfLsf6VWtQmL4eNVmcBGVilViCumvFMfoSNKm/&#10;HwJGZESEoAJFmXksm7Vo+UUrfCcpVuSErh2tYAiBAMXiNOuFrDEk5xgWdFTABI3fAQtcFjuTQPsL&#10;7aj/Zj3JkxyLdd257vHqwyUBw3KqZnkJ0Xw+cwkYCRxFx1O46IbUWhMtrGh5PjZ9eQNe2/gmvIPa&#10;rWKZmNL6GwLGHGVbVjtme+146TweppCsWkVCmJ6PqrR8VGgHhvel3U6z43mNCJjLTY1EcCMENSJe&#10;tMoeNVOqZZsup3gpS9bOrT2/dFkRSlNl5lVAYl6AXZ9uxrvr30aQHNC0N5Nox7ZTladMx0yxGrBd&#10;yqhMJmRy4Kc4PLnnFB7/05MoXFloSHClTJPkY5FxDfV/itiaJJZbEtthCtsox9Gi1HzU3lONl//7&#10;eZyoPIq+tk44XhtDsIvPP8J+O0GQE4c5pmonypQXmx27tBGCPkcQZ+vOoOb+KuRkr0PJKgo71ls1&#10;RWVNOsU5r1clAaMokzIFpsg3gSxMbiSLS/VrRKkCAkjARMeZOUQM8V4BE0X0eWcLGJlOyoySfSCd&#10;7SJDu0ocY3gPWjz4QKKQyVRMYXpF/pXvZYlW/ImEll5C+Vu6sISFvXin9Y1J2NWBlNYzyNh2BF/c&#10;dw4bOx14YSqIM5yM+iaccMip3eHC5MQUXK4AJt0+jLp86JIPi2sa27sdWHNoAF988ixWNh1HatsF&#10;pFA8KZSzonMtbu7AkpYOigiKKoqYRW08TmG1ePcA/m1vN/59bw/+g/gQ399gTN3kBK9zLEwSuMsQ&#10;2aGJPK/JOUOxIswWOApCoJ0Z7croWfXM5rmJG3lMv60dmvkkD/Mpbua3aZfGmnMYYtHUhaW8/0Qi&#10;iWIjpbUbyTvOGDO3u1qP4DvPnET5kT68MuzDGXcYQ4EwBic9GJMJHcWdU34/kxMYmJxCn8ONk+4Q&#10;dvb48Ps3h/D5x84j+9Fj5tmurL8YYojhOgGFijH35Zi0UGMjITPTOGKJck5pF5rjeBzPXcLPVmw9&#10;j/vKjuALD7yO731lJ36/qh65nHSKOLmVcMIqEaHjBFsiIpNVbaJdFVKw5Kaux5qMv6DwznVo/K+t&#10;eK3sZQy/OYzwOImyk9LE44fPT4R8ZuXfTwTlnB/kq5/w+eEJhzmueShuQob4SbX4XV4KnyCmFdqX&#10;E7WvO4iny57Fph89jKJ7i1GYlYfKLJlGaPIn+UwmEdDEGInKdS2ZO80tYOzkL1LwHrIQOf7XCQLL&#10;hCSkeHkeGj5Xh2eKn4HnosdGI/NTtPh8FDI2t4a4j59lrnC1ASNgRBIJqkbtlrkuuNDedAZ5H1kL&#10;ZY6//B6vXvxPBYwxIUsqNz5edfJNiS9AYWauKb/nK1+Ed8BrtQn/EaG+XMBERMtsSMA4ptH9chea&#10;vrMVFStYdul5RD7rpoivlShPkXkV7/GaEDAqqyvbnyW4s4WLoCATRUsLDCGvYX+s4XhRnUUinF3O&#10;caMYuUlrUZCei/0/ew3DWwcQdrD82NYsWJQKWW0ikhFsp9McD0wGfo4dIY4d0/KRm5g29VL/1QaU&#10;LS/BhrQaKCx8TYqCjeieLr/3qxYcpzbI8X5ZIQXeOhSkPYSCW9eh8ssV6Hu11/qwTbGfugg2Ouk7&#10;uf9wSGRxhVlcISIIN5WLlx1aSUBDfp532I/N39mIh276C9aueAiFGfnGDFRjw4a0elQnsKwSFb1R&#10;/ifaCbIi0yaiVJQwuwtj6tqImEjwC9NvtFASFTOz2sUszIxNs8enKDRGWUgUace+lOOVoJxW2t17&#10;303IzAre7mHM2zVkkisubes2/h+JhCKQieTLlOyGPUM8b5CCpgdZW07i482n8McXu/HicBAXWPID&#10;LOExj3xbJjHuHscEMeUcx5DTiR5OZic8Qewe8ODnz53FvTvexYotB5HadIrX68C8pgv4EEn/PE6+&#10;C3YOcEIewlJeL35XPxI5Kcs3ZalETWO7FSLGVIzgRK0kjzNQBDUKlggWX4KO83OD2VnTBZmYDUbQ&#10;byd/loEisMVTWCW2nefreRKC8yQIdqdKuXEW7uklFPhAySq1+8O/KfQWE0spdpaSaCxUGVJcLd5N&#10;UdSqvDencEvjcXz98Xb85bWL2HnejQsst36nGyNTU5iaGIHXNQmnw0FR46KICaCXY8BBzlF7e134&#10;47MnkUSRNVc9xhBDDP/a0ALLv+88Y/Jq3bjbLq7ENclXj2Mkx+4EmZY1c8xUZv9dg5jXYhdf0jm+&#10;3vrIaXy68G386Lv78Jt7NuLPKyqQx4mslhPNprTN2JC8CeVxJIEZFDcrC5F3Ww7yP5mHJ0sfx8Db&#10;FzE9HDYOua4JF8VJAGGt8GtnhQgGgwYyFVFm7TCJiVYMAyR7To77/lCQBIWiJ+CCe3LcmA57+pwY&#10;4BjY9JtGFN9bZKLVFGYUcqIjCeR9ySFagQOsg2g5ipIqUJigkJ9XTppXM94rYOYiBZcgUjEnQYgI&#10;GJLIGh4vzShA8R35qPhWOSbPTto8G2bVlgTbmJOR6LD8WfQIkHb7wgqY4KGI8ZI4Ujy6yJJGqHtO&#10;eFH+pSJjijL7Hq9mzC1gZAYlSMTMkDAJGBN8gmKiNomkjiJGocIL0tej/P5itDzYCmcPGSTLSv+w&#10;VC4TMBIsOiJvLQv+re2DyWn0vtSNnT/cgUoKmGqSyGoJGLXdjMhu2RX1fs3BkNsZ8RJFjSl/RaAi&#10;MU0ROWefld9GWj6KKOQaPlyLUw8exVTrKKa6xjB1cQrOfgfcg054h70ITFBMOzgeuFiu3rDxz1K7&#10;lICREMcg0PJAK9bdsRYlqflokJmTAniY/Fb2vua836sNFHsbU+rRoDD0FBgqm5yV6/HQXQ/hyLbj&#10;mDrusqa35HZ+Cjd/MGyis5lknvILIsKESVgrhSNxp53qziCeWf8U6r5YhYdWPIiC7DyULKM4oWCq&#10;X1aPusQ61CfVoz653gRlkZAyuzASMGY3pMQICTvWsH/wXqM7vJdjtpiZGaMuFzDC5QtK1tTQthXl&#10;mKpLqp6F2g8ojLKc84UmZXofQJyi3Oztxb+3teMGkvclJOBJJOXpW4/g/u2vovhID54amESHomxN&#10;DmPK64LT7YFz3IHAuBfBISfGRp14zhdEeWcIP36zH5998gxuaT1G0XISiTvbjb320t0k/q3a+ZAp&#10;hISEfFdkvsVj5niXmahv3EMhtbcDi/Z0GDEikXEZLnsefv4eXHnO/w3R71EIaUfmEiQetEsjaDVU&#10;sCLQwn4uyK/m3+VLJIEj35VWikOSi+RGYkc3Uhs7kUWB9PEnLqCw3Y3dI0Ec9QYxyDIzuWomHRiZ&#10;nKCQmcL4pJPwYGDCh8b+MfzgyTdx37ZXkbnlKJIae5HcMkTiMoTFjaw7ilHr/6N7J8kh5NtkhZz8&#10;g6KY67ljiCGGqxUab+azPy/UmMjxaIkWZtq0M8PP5PvXchFLiQQiUTvCjfLz43f2dWPe4xwLdp7H&#10;yodP4eM57+BrP38BP/1kG36d0WBCzVan5CA39U9Yfeef0PJQC97Z+Q6mesYQ9nkQCrlJil3wBidI&#10;iF2EG354CU2202ZxlfOwWfkP849prbw6ZcpERuKn2CFZ0Wrs9FgIzjem8MwDT2HTFzagYFUhijOK&#10;YcKGRiZTOZ+aiZETrxxSTdhQEyGtlhNi/bVDYP4K7DP+bcz1vShqsmopPAuxNns98u7Px+ldZ+Dr&#10;9hnzk6Cbc2/Iwzph/Qh+j/GRUWbzsIt1MkYSRIKIdnKhdzzoZxtp+X4TaleSdLDMTdZvkq0ZyL6e&#10;xyN1EfWDmE1SLPSZoPMi36VQsFnAa6xN/qVzI98nwYsm8qxNrjGoIap5vvwFTB4iioAyipLSdEXQ&#10;kyO37ieyEs/7FREr43ET6pvnaiXZ5IHh7xsCrvtPLkZNQgnq4knweK0K3l++SN/9Jdj2221wdpJI&#10;kiNKsGiPhS3V/GvFiwQLX2RCJkVOcU4lCFAADh8ZxCv5z6L6nmLeA8mhEmYu1Yp7NerTaoyvyFz1&#10;d81A/eyvIXKOJcAzECku5Vgih/5K1ctNxai8hXVwGwXknVXYcG89Nn1sEx791KPY8rkt2PaFbdjx&#10;lR145idP45XfvIK3HngLB/90EE2fakLVyiqT1FVJSGtYn7Uk1cJl93g1g21U5mPKfq+IXKUUAkVp&#10;HOtWFmDvj9twfMthTI/LBFfNy7Y8ieSwgW2FlDdqfPxPbY+NNBSA1+HG+dfP4smix7D6lj+jmMJZ&#10;/aGB/WZjSp3xT9IiSCX7jXXYV1/Qjpqgz+yOjEwdrfO9+trl48/fwpzPOhuz2omS9QoSc1F8MAKm&#10;ieKB4mVRSz/JNkk3ye48TpCL9vUgbtcFJO44geXbj+DL+05hU/sYDrsD6PR70eMYw5h7HMMk2qNT&#10;TjjcIYyN+SleAjjS78d/HZzC/fvOYkXjYaRufRcpjccR13SWk22HmYAX776I+ZyAowJGzvci13an&#10;xAoIiRjZdSs6ml7nvP+rEAp5qpwuKs8b2/qxRGZmEjEG1kRPu13KBXPr9kP42hNnUEsh84qitXnk&#10;IzRNYRiAY8oBr9PDhuvB2MgkDnnc2DM0gfxD3fj4joO4acdZJG/rRsIOOfmPYn6TBNRFxO1hGe7q&#10;MDDiy4i9mZ0n/W1F1z8q8mKIIYb/bZjFEy1GtHFs1o5zm44pOiHBfh2n3RgJmOY+JDRqEaMP8/b2&#10;4t8e68a/7dWuejtuevgM7i8+iq/++g1868uP4U+3F6Dwrlw8+p+bcXbvGbjOk9QZB/EAfH4nAiEX&#10;QtNRKNKV/FuCJoKYl5OtKxSEm/BpFdEVRNDLCVg2EQFOyiR7geEAJk9OctI+irov1aHolkIUZhWi&#10;yGRt5sSoSfbSbsWs1T1DiEleIit5MouYTaCuN8h8rizB7jgUZBRhTdYaNP+0CSOHRoBR8pwp0p9h&#10;zhUDTrh6JzDSPoyLb3bhzK4TeKd+Px7/415sZPmX3F2Igltzkb8yBzkZa0g4lWxvVrnPBkmPhTUr&#10;MsnviKijrn0VudFKLImrcWRX7hXlrxB50jkiSlGIOPF5zGcyDVI41ygiAobCxyZSnSVgCAldkTXl&#10;K9K9XS5gKE5S7fd0TbUbk7OIAqZWkZ8SKoyAUW6YguX5KP5IMTb8eBMcHY6/IWAsf7QCRuB7OW65&#10;KWCOD+PlkhdQdA9FeKZIO9sq22g178E+m55xpu6uO/DZo8J2djlEV/VN0AXtmBEKE14RySPSsLLB&#10;7CYUJRYZAaP8PbWEREy0DV52nasVvE8J9JpUCgQK2vL0atOOFfSh7mNleCHnaYQusp1p9Uftim3M&#10;7vJJyFySLpF/dIL2Bilu5GvYM4V3G99CzofZd7NlIllmdqkkYoy/oHYeM2w5R9tidIFBfXRGwKhv&#10;KsDAFff+AeID8YGJ2z1AwTCA+a29+BDJ7H/s7MK8NhtOOHP7SXxy5wn86qULeGrYhy6S6+GpAEam&#10;fBhxujHm96GfpLrT48ExVwD7BjxY/fJpfKPtHWQ1H0XKtsNGuCS3nkHSnk4s2dNNIdJDQdKLhUbA&#10;aLeA4OtiTr6KuCUfnCWKvqXVRU7UC4kFnLTlpzLX/V+NUJjppKZexDfLFp1icGe3cbY1IapFQvhs&#10;8S09SGruRApFzLIdR5G15U185ekTKD05gscGvOhyAVOOMCYmHJgcH4fLPYVukoQzwWkc8ISwb9CN&#10;Hz12ErfuOIeU7cruT9Kyj2KUAnFhyzneB4+xDhfz+ipPlat2gm4USHwUwMAEMpjj/mOIIYarDzJv&#10;vQSNkYT6bzSAifq1+vlSHpcP41IeU36vG/b24N/3duE/9nVhCV+XtXZg5ZZ23Fp7HOs2vosnnmrH&#10;OElwUAknSdD8rhDcLm2ncOI0RtqcRGWixLEnEJqGN0zhEvZRwCizg8L08jXsj0QW4hGeG+oNYfDV&#10;Aex9aC/Kv1iG1Tevxtr0dSjUSiQnUEVrqkuv48QaIbk8plXc2bDkWSt5cjgVOZx7YrwuIPK+pBqb&#10;lzUYh/RykvPylcV45tdP4aU/P4e2nzZjy3c2ofrzJPsfJ7G+Ow95q9YjPzsHBVl5JDuKOldmREaF&#10;soITVRk2cpYIf1RUWLMQwa7mXlYnIqCR3Q5jasLvRs3fjG29EjvK1l4wx6J1KmI140xsHIoFiZ7I&#10;883s0lgYsWSuZXdYlOVe4sXY9vM3jYBJnxEwEi8zAka/V0IBU4S6ZJI77eIlsY3x/guyCrD2lnXI&#10;+UyuEdbGdInN2wSb4Jsoov8YMhlhlMZ3g/1j9NQoXqvbj/X3FrB8S1Gi/Bckq0pgWcp7LeXz/F0r&#10;1v+qMOVvMbvPRgXMbMhRX6GBS1NYlxoXIqjNYD2yLKv13RQS7mQ7Flx2nasY2o1Tf1IoZQmYMoqK&#10;ssxC5K5Yja0/eAQ9r1xEcFwmYmxbl3Zh9HqFgLnUACmtA/IfnEb3G53Y8cMtqLyFZaJdKrbxegkY&#10;5XXS7kumTMCifTpaF/+iAkZYyAlxfksXFu7pR9zei0igyMhoPo0vPXYOFYdH8MJFD4Y5iY0NO+B3&#10;BOB3BjCpfCa+aZxhX3/N6UNV+zA+TwK+vPkAkra/i4TWc5xIz1Mc2eSMC0ne55G8z9vdh3l7LhID&#10;/Fuhi0mmOfHKr0VEW5OvJmftUhiiLegc7WbMce9XI0QsUhoVEUhEQwEAKAp3k0CQPHxIuXYoaCRi&#10;4kgy4vlc8bv6kEThkbzjGO5sPYpvPXUO2y+4cC4wTYHop1h0YWJqwiT47Ge597G8FenthZEgfvj0&#10;BdzTcgppjeewpPEMf7ed5X2BAqXTXMOEYTbRiyQSFV1OIkcCxu5qydxsrmeIIYYYri6YRRCB44f8&#10;7rSoY6IoRgOxEBovZYYb16wxVDvaF83ujYlWxjH4hr0chylk5u/p5Pnt+FjjAfzy6VNo6fbjgsZ4&#10;6hUnJ1U/J1WXw4kAxxrjeM+xXvOoj595KGq8IZ+x1fYF3fD5Ca8HYY5JsnUfOjKEFx96ETl35WDd&#10;TeuwfnkO8tILUZ1dizISyfJ4TmiJJChatY5M9EbAiAxHyS0hJ9Toyqsl2e+dFK8b8Nk3JNVhQ0od&#10;6lJqSehYjiQrxenFJvBCfmoeSjNLUZhajAKS91KWV0VyDSoTa1jWRIJeKTqSSBwpAgxJzGbZm10D&#10;S/wNeC2R76jdu7KCl6dHMbNyHkX0PEOMZgmY2WLlkg3+FbhU1xRVqmsTpEF1zHu3Qsa2D4V8rVbe&#10;CtMOZgSMQsNGBcyl+zfniKzJpKvE5DKqZVnVJNpyLMgqwpqV67D6vtWYODFh7R9FIinMjWA3q91S&#10;NHzhP4Y/RqCNGJnlTXU6cbzlDPI/Voq85WUoyqhECa+hZIsVJKtK6HdZ3V1vMHU4C5Hj7xEvbIMS&#10;LsrqHhUz5jOdq2PR3T+W65X+ZFc1+MxK4lipYA7K/5JVa4KQVK8sR8GKdaj6TDmeLH7qUhAOtb8Z&#10;AT2XgLFQUlrtajtOT+Hk5mMo/3AxRZGCR7Cckin8tAOjyG0RX6y5BIyB6Wf6/H9ZwFxpUvB+IJ6i&#10;Qkjg+7jmHiRuVU6Xk/jeix1o7vPhhCuEEW8QzkkHPBMTmBybxMi4A31TXhxxhlF6rA8/evE0bm89&#10;iMVbD2JB61kSYzmwc+JUhn9NsiTJMk27Ybf8QvpN/hgJGa0cyoZbvi1xbco3IyjxJO9F5k6cfI1P&#10;xy45y19DeVD4rMpZs0SR2whFD1qk3Zc9FtqFUuQ0CbO4tmEsbRlBXNMQ4luHkNrSjazms7iz6QD+&#10;e387Hhty4oSfqpt14J6chHN8HFMTUxQ0bnSRWLzhCGFT+yi+uPMwljcdR4LxW1K0IpmT8V5YltGA&#10;BYvbBg1MThwSGvkYWb+dK+4/hhhiuKogk88b9nAM3RuFFS7ayV60i2OtTEMJmayaMVPvI7vaJvSy&#10;0NyNJcSiVooYiiAJmgSOGZlNh3Dv7qP48QsnsbN/Esf9wER4Gi63H4FACCEJFgqUYJBiZjpgIo55&#10;5W/h92OaY1NgPICJo2M4tvUwHvnhRhTcn4ei7GIUZZWjRCuPIpkikSn1JJL1qJWjKd+Xx2lllZPb&#10;LAETJb2W2GqFXiSG0CT4vzjZXnUg6RChq84UQaZwWSYTvDIUy6GaxytFlJREcVkDycoGEvdNLOfN&#10;qEnYiKr4DSQ4G1CdVm9IdhFJY35KEYqztBor8WJzVVgBE9n5iAgTI2AuwZJLfW7ySVyCvT8TtpgE&#10;Sf4nEhiyuZ8bxbxXhXAWIqLH7AzpM1vfUQFjMoYnK+ne3ALGOBxfIWAkhMolYHhOtVbuE3hfiRRF&#10;adUo4TPnrMzFuvvWYfLIJCD/IJNklcJFTtPGpkyIiBi9RnZkzCESTi95Ud+T/Sj+BMVLNsuf5VKW&#10;wOtSHFqfjWuIbP8vIupLcSl0L19NYkbWp94XxRcaEi4zQ9PWWa/VJOLV11p58v7l36X2WMk2V0FB&#10;W5quZLQFKMjOQf5t61HypSJMHmb7m2LDYpuyUdlm7wBG298MwhI5XmJ0Gt7jHmz8Sh2KV+SgJD3P&#10;tHflhSnjOFrOe7hcwNi+eclU1AgY9hv2L2PSeeX9f0D4QASMjbrVheSWTqRsP4PbdhzH1x4/i+1d&#10;DnQFwxh2uzA5NQ7P5DCcrgkMOnnc7cFxbwiVRwfw6Z3HsHzbIcRtO4Xkx0iOtRoo0y9NrHJiJ5Rb&#10;Zh4n1Hm7+KqVRH4+X2GTJVwM2Zdw6aZw6TSvJgu9ETcUQPyuxMs1JWAoCm7cfYHoIKyYEAGJfi7f&#10;k4UUMYryFtcyQHIxiMSWMQrIURtJqLkLSU3HcFPjW/ghxWH5yX687QtRvIzAPzFJIekwCUEnPGEM&#10;sEGfmAxgx/kJfGHPMWQ1nUB802njwH8p0IBWYRXhjSJmJmIbyYwc/GMCJoYYrglozBC0AKKdl4Uc&#10;a6O+bcoNIx+7ONPH7XipcVc7MsasjAImpanXILm5F4k8lqDwy01diFOeqcZTSNvxDj77+GE88M4F&#10;HPEFMEIR0+9wYHhqAqFpLwkeZ1pl1adwCXtJ8qam4TzhxJnW03j0uw+j+NY8FGbkmKg7MhOTKU1V&#10;mjJ3K2M0J/P4agqXDahJqkNZXBk2ZJJsG98FTbiWMF9alSeqIjswdgWRv/W/ONlefSinECRZTi1A&#10;CVEqAUAyXrOCAiS7ypBA7abUKN/JMgrF5Ho0pFLEpFK4SCwqtGqmVoNrUJZJAZRRTFA46Lev2IGx&#10;sEJiBqoDiYqZnRHjqK+8E0KKNfGKYvb5NYR12Levys0iR3+z60LiZcWMhIxeJWRU96p36x+jCGKz&#10;BYzuze746Psit5F7F3jvIr+lywpQQ5KslemqhHLUUaTVEEVphVibsRYP3vEgJl6eYBsmUTTiJUCG&#10;SOVOgT63gCH0wi7go4Dpf5oC5r5iCiLdP4WLiZZVyvtUxCxbXjNlGcNs2B0+C5vjhfVMYV6aTNFJ&#10;st+QXWdEixY1ZmOu37o6UYmGNCWxrEBpUhlKUtgesmtQmJKH4qw85K1ci/V3rkY3OWJwgO1NvjCK&#10;NGYEjHxh2P6sbRmP6TjfEj6/j02Ux3i+v9+Ptv9uQvGdHHOX56JmJftGpkw7tSNpd2BkfmnKje3R&#10;BuQQ9DfvUQJGY++c9//B4AMRMAvlI0Hxkt58Fndvfxc5B4exrz9AkRLGlHOSomUMTvcIxokBrwPH&#10;PUHsvejCb9/owO0k2cuaO0i+5aQ+QgLeh3hOlILNfK/oYjJZ0uq/HPVFpHndS8KF4mmnRIvQwfcd&#10;PCbYnQs5wytM8YJdFzlpX1sCRjlzrJlWL6HnIFloE8Eg0dAOkxFpXVgiEsLvyNxrKctoaSPJxvYe&#10;pFDEpO04i8ztR3H7rpP44YFRnBydoqD0YcThxdDIFBx89TgpMCkou1whtHW78cOnT+PDjQeR1HyG&#10;AvIiiY4VjvN1fV4zgWI1vpWkhQJySTPvk3Xx3vuPIYYYrjYkN/UZB32Nr9FQ8hIuctxPbrJIar7I&#10;zzVeapdbprocAzh+LiRkUqZIZQZG8BCNQ8QgxwKZ8yoM/Gmk7zqCTz9+EGWnLuLglBej4TB8isCk&#10;ZAVyFu/xYfy1Iez8ZTPK7yMZvpWEcrlWnkk25VSaUGZX9qKk8q/ArMSKjBpCGgHfa4XdTrz6DU7M&#10;hhzrO5dPiNcVSDxqlhVfBjnMy6fFOs8LEnylJCkRkEBdQqQszeqrzovgPcQwcl4NyU4Nz7WCxJa/&#10;djEaKI4aUuv5d7UJKlBrBCrfJ/L6clROykdhfJ7ZWatRlCN+pypeYWU3YFPKRtTH16IuoQYNylBO&#10;YSEbfu3KWL8cmZ5ZSJxEV4qjPlDRZ1D7qDC7L/pu9L5n2lQ5Py9LLTKhlM0OEYWTiXJG0VVCgZSX&#10;mYuc29dhmJwiqMipYR8CFOf+sNfkNeI70scQgtMh8soIyCDNCriPr6NhuA+6UfnZShRk5VNYFlMo&#10;VrI88vk8hSwP1c0V5Xod4TKBcsVn/xOY3xEivzXXOVclTDulQGDfUTAKmTmWpbE9LK9CYVo+8tPW&#10;oTB7DXb9tBFjx0YAB/UJx1aFpw9RPKu1SUxPBwMmSa3yO8l80ePzIyRTR+rsMMfh3uc6UPPFMqxZ&#10;8Sfkpa1FeQaFknZejD+WRIztKxL8ZneU9zUzDliR878qYEzIzPcVJK+7JR7OYmXLYfzprS68NOZG&#10;ZzCM0Ukn/FNT8E1NwOWYxJBrCqe9IWw5P4RfvdqOVVsOYPHW0/zuMMn4KBY1DyGuqQfxTZ0Gs3O2&#10;aNU/jhBxtxBZ164LJ0wKlzhCvjKLjb9MFBQAvEeZmZlcK8Tcz3A1Qs9HkcBn1LPbcrCmHdHPZcKl&#10;kKjzdp3HDcQ8PvPi3RR1zd2I3yHx0ossEpakbe2I23oGGa3tqH7nAt4a8+CCN4xhTwhTUy64HS44&#10;Jl0YmHDjQiCEreeG8euXziNr+2HEUxzdqB0wCZgWljfLNJkCMVEJ8Fq6WWeyrZ993zHEEMPVimRF&#10;F6N40Zgi87FLZrgaU3lc4kYhlHWOjsknRr4xOk/na0HIREiMfFdYrMUn7QK3KRfYRY4XmhM6sKjt&#10;MG7auR9/fKsTOzs4/lPAuIcDGHp1CG+Xv4my+0tRvLIQBSSRhZwcS5JKUbq0EPWctDemyQfAihDB&#10;OHNzApeN+2zMFi1WuERIX2SS1WQ7G+b4FZPidQM+u0REnYHd7bBlYglKpcg8YfxCDEpYxjIRU7lG&#10;dgRI8O2Oht3VUILH6PcNyRH4t6Dfl/+IrqVrGgGj7OL8uyKl3OToqV1Zh7yUPOQrD8rtlai8jde8&#10;rRAlNxegPLMMpRQmiipVye9UxldQwGzA5pRNaEioQ9mCMmxIkhCq4m+qnUiQyHww4iNjdmIiAov3&#10;LnMiW//2XGs+NlvAWHOZqBg2AQsyeF0erzTPW8fr1KKMoqY4u8hEY5vYMwzvRIC6PEjREgKljAkS&#10;bsG/pyncCS/C8PBvj58EUjl3pqjlu7wo+FQR1mXl8PkLzLMWLVMiVorL5SrPyH1dh5gtYGZjrnPn&#10;wj/7/asB2j00u4PaCUmXf1QZ+wTFDEV+SUo+CpJWo+yO9eh7tgfT/WxTbFcy1VXOLCtg7G63Qnhr&#10;E1Cpt5w+H4LKt6XdGn3cG8DmHzdgzR1/Rk7mQyjJKOE1ed1lFDC8tjX5tP3f9Gn2Dy1GyJ/QCP30&#10;f05g/k/xATjxd2PZjkO4reVd/OCF03jNFUCH24dBh5ukeAp+k1HfgUGKmbMkzHVnR/DFx45hVeNR&#10;JDReQNzuMczjBHiDJkyt8O2SEz4FSSsFiHZRSOIV8lNO7dYx/3LouM65UZCviNl16YrARsiKOvkr&#10;Utncz3B1IvrMikSWQCxtsRGD5rGMblBkIGKeiUrWSXSQVHRg6b6IT1JrFxJ2XECSBKEhLBdJMHpx&#10;z9b9+PNbfWjqcaGdSryHAmbS5YGy+E+wvpQ49KwvgKeGXfjm46eQse0YkpvOI5HfTdg1iEU7SExY&#10;b4tbKK5YrlrVneveY4ghhqsQHE8WsC/fwDHk3/b04v/sU76pXnyImC9z0ciYE4WComhnd5HA70eh&#10;c6NjkLL6m/G3lWPP7lG+H8TC1n6OUxqXzyCl+RDubD2En+06jR//ogm//9wG/PedFfhVSi5Kb9qM&#10;0pQalCWSUCeRWGdUozy5EKUJeSSTWuG3k6cFCadIaYSYWohsapLVBMfJXuDkeslh30DkO4qZyfC6&#10;g8j5slqSE/mrWMiGvcLsOigLvZygK0zoYZH0sowyE2bYvEYd8EVujBCwfi8i9JcJGLPLQ5JDWPFi&#10;BYxEj+pENvYKf12QUYi85QV4cOVDyLknB00/a8TwC0MInPFj6sAEzjWfxsbP1GP9irVYl76WBD+X&#10;pL4GlUkUrkt4nYRqbE7dbJLbWQEjInW5gLHtRGJFz842YXx1VBa2LVmBEzU1s+eYMuLnNkJZRMBp&#10;FyelGg2pG3mtWgqqChSmFyL/pnU4VXUUnn6PsSALBE3kbwTJDflijok/+n3TBrIwk4//tIsfTlDA&#10;dHuR+4lCrMvMQ6F8ibKr+LtFyE1Zj/yUHNZTbAfmSlw6h3Uwe2HC1l8Ef8/3r3pQ9Kerf+pZKKDl&#10;VE/IF7A6neMk++IGmU6uyMX+kjfQ93KfSWwZYgPUbmCQktnEWFb6fSoXtTu1PxmVBYJhBHle2B9E&#10;aDyENze9hu0/2YJ1K9egLEt9Qya5ujbHBPX5yAKR+vn/cwFzpUnBPwuZFN2++WX88PF3sXMohBOK&#10;ce4Lw+HyYnJ42ITSHHIGcNYRxOMDHnxu50Gs4qSmMJwLd2iHZAiLd5MYU7zMb+40zuNxe2QWxc+i&#10;kLM4rxPNRRKFNTGTA+rMyqBg85NYmHMVYpmT6hI5oOvYNQDdu3WsFZHopqjTbowc5juxUGZlFCkm&#10;ctBua9qxkOcpEpxMOBZH8rcsaTtPESRTOpWdfqsPmc1n8JGdJ/GL17rx+FAA5/3TGHU5MemYgNMx&#10;ilG+9gX8OOoJo/bsFD6x4whWPHocy7a0I5nlN7+R96UoZLsHsGQvr996nnWgJJ1zP0cMMcRw9UBj&#10;hTEN23MRH9p7Ef9BfIj9+IY9drdF4040j5byxFwJk1+LMD54EWjMFrTQtHCHQq7L1HQY81r52y08&#10;vqcbiXs6sPzho/h83n586dut+M/P7sADH2/Gak7SZSl1qE2sQW18OSqSRRqtQJEfQHQ1P0qQBbNC&#10;HoGdPCVcrK/EDLRyLtJiSa31jbi+zXIEE3HL2Lhb0WKhEL4iLVac6DMTdpiET8JlBhQPAn/H2MaL&#10;8KvsI/Vjd18uFzDahVE0JRFMrSDnpeaj9LYyFN1VgvX35mHHr1sw8sYo0EO+NUIC5iGx8oYQGg1g&#10;5JlBtFHYlH60GOtWrUFedi5KVJe8viKoVSVQ9BqzLruzMiNgLFT3ltTy+kbk/DUBw/tOiSS45Oem&#10;bYm0kcxVZLLMdCy5CvWpG8wuTE0Gyd3yMpTeXoCDufvhVr4C8kUTjUzQ++jfs9/LT0EO1wIf2XfO&#10;hw1f3oT1y3KRm5hvyrwyuxql2nmicHyPad51hJiA0TOxXyYr8AbvnUKhOrMGpXxfpp3LpDJsTi5F&#10;dUYOHvnOJrxS/yrCY9MIK5dW2APftBMIK8mqlxomiKACpVBMe8PT8IbCJlR9mKpmeiKIqQPjeKdm&#10;P9bdvAYlmdrtVnLKvyJgTJ/+FxIwS0mkf/3kMTxy8AJJL9BNlTfkDmF8ygff1CQmJydx3hvAM8Mu&#10;/Pjp47iN4iWJk5pNoDZIaLKzE+ZS7ZiQdC/a2c6JsR3z93YQnVhwKeqWvkPRwu9Eo4ot5G8s4KuS&#10;Pi7YLdiIOtHzlrQOUgAMYmnLEOJahud8hqsRIhJ6LhPiVGGT91ygmGs3iUFlLreYYkUmIRKAC9uG&#10;WG5DFC2EypKibzEJw4I95/GhXecwb+cFLKSwMWGXm7uQ3ngKH2k9jl89dwpvTPgx6puC2z0M52Qv&#10;hh2T6PFR2FCq73cF8IcXLuDTLWewass5JO7ox/ymYd7LJBbsHWFZs252nuW9xgRMDDFcC9C4qPFx&#10;kRZ+ItA4YheH+LlgzpNIkR+ehRaqTKAUwZju8u8oOLbEaaecY4tJstvCcbeZY3Mzf7tt0Ox8L9Lu&#10;TFMnMjmOfKrmNL69+l387itPYO2KzahMqUdDUh0eTq41SdXKU0hAFb42mZOlce6WL4RFlKBYsmIn&#10;0plEhpGQuYbQcoIlmdYqfFl6EcoyCk0OhetbwEiAkLhL1InEk5BIXETLT+ZggnY0RFKsvbuItEzL&#10;rJ+MgfGVsVDW/GiZRolkVMBEf0fHRMaVDT9/eSFqPtWAJ/7wFPopUAK9IbMbEXaRVAWC8ATdcIU5&#10;HwWcmB4Mw3fBi3Mtp/Hsn55CwR35xl9EpmUmfG68RK5ECetb5J/PJPFrBYzEjASM2oIVL9o9se1n&#10;loAh5Mcj8RVtXyobBTtQeOkyXkvJUitUPmkb2T7ZRtMoMjKKkZu1Bk/8dDcONO7H0acO4uiT72L/&#10;rlfx/KNP4cmGPdhXtROP1+zG7spWtJZsx5Z1FEB/oFD6ZTk2/qwW2370KKru4m9nUYzxN2tTa1GT&#10;JvFYijKTyPP6FjCGPBsCbcXHZQKE9RRtb1HYMcF+PlvAmJ3FyG9d+v41gFoKCbVrCQX7LFVGwJj8&#10;V0mV2ELUUPz+5ZYH8Ojvt8E/JAFDgRJ0sv+oU7EPBX0UL0H4lVdLPjAUMIIvxGNBD6bdPDgEnNl7&#10;GkV3F6A0m7/PPqWAHX9NwJgd1f9XAkZmRopqJX+SBBO5asgQUO10LCDp1avN1tyHha0DFAAjSGwd&#10;wjIipZUCoFGTFycj46x5Bom7jqP1xAW09w9iwumGc2wUPooWn8OJsSkXLrCwtvSG8esDHtzGSTG1&#10;pd2G6d3ViXkUJh/a24sb9nbxfRfFCH+7VVmgB5BA2Czvl0/A1x/saqcti9mY69woZs6z3505vrDt&#10;AuJ3dSCZIjGr9STWnPHg7Ylp9Cjh5aQfQy4Hhj1OjLhcGB4N4FB/GL94+gRWbn0NS1qOk/D0kJBQ&#10;eGqVtaUTCa0UU9rhuez6McQQw/WCpOYeJBMJCubSpl0ZuzP8IeXq2j2IhTsVep3zTNsw/m33AP6D&#10;c8uipi4se+QcPrxmP77ypZ34r7sfxYOZdShNrzGmPhImhZw4S00IZRJvkTmiNr2WEyiJcUI56heX&#10;YXMCiV8cJ/ullcapu0GmPpxg6znRKkJV6bJ8/iYnZoqXkuX5WH/LapTdX4jy+4tQ8OEcFNy+HoW3&#10;5yL/lnVYl7kaeVnrUJiVh6LMAhSnFZgV/zIzgYskRQQShZYidNUSNUn1JJsktLznsrSaSygn7O7G&#10;DAGpNE6xival3YhysyOhz6r4jNVETSbJPl8r+bxVPL92maJmyURK5DuKGj4/wWvWsYzMimhyOYVH&#10;ORr490ZiE68pbEwpxQaWwYaUYoMGQmVpzMNIPGSSYu7J3AdJPc/XDlhFcrGBxItIiz4zPkf8Xml6&#10;pUEJv1ss8H1tcgMJlSLDKUpZJQUGyzqTZbv8IeTd/Besu+XPWHPnn5H32Vw8VvI4Rk6MIDhOQuWd&#10;NtGHXWEv3GGPyQkUIqZDAcIDX3iIn08gFPDDOezCgcePoey7tfjTzavxYMZDKMkqZB0XozKpAFVJ&#10;RSwrlgPL04gv7dDwecr4zCXLClCUno+i7ALzHJYM8rnM7lwEkTKwx+1nlrjN+NBYcmwF0SVhpLbK&#10;36sWOY6Cf1vYetSr6rSSvzdjDinTtih4zmxE2nqUjL+fuNSGde/m/rWLZnfQojtYl8w0I9Bxe44V&#10;Cuqb9vv8HT7/B3Gf/1dE62MuzHX+tQjTxli+7O82RHklyjLyDUozimxf1FiTWYOWL+xC9/aLCI5S&#10;mITki+Un3CbyY0ih6/3y2ocRMQpKZjz6AwFQyZigKv2H+7BnXRvy73wIRRnrzaKPxi6ZidaYCH5V&#10;RuCXyv+GKGVbVqALlXfd0jI0xFdw7FHUtEoUJZWjgCjNUO4a5TcqQ1lyKerYF2oUoCK5gMjn7+Wx&#10;bxShMoN9WG3N/KYEkW1XUX86EwiE1xEoYChQdisTsxUw8RQwMtGSM7gRMBQW1uSojyR1wJgLLWnp&#10;N1FnEk0EGjl7diG+8RySdhzDp98cwf4hB0acTkyR/Pock3CNT2BifBL9Tj/2T07jT/sH8bFd55G6&#10;9QyWNZFAk/Qqetb83T1GwMzb20MBY/Oa6L7im/uNgJlrsozhn0Pcnl7EUcAubW1H4o7j+GTrUTzR&#10;50K7GxQtYQx63Bh0T2HYMYWJiSAusP4qjg/hay+0k6gc4XcljBQRTlHjOhHXrMAJMQETQwzXL+wu&#10;jQ31bkO7R01gl3D+iCOWRl5tjhmFbe41fno3bT2PT5Qcxhf/8DK+/flG/Da7GoWpEjE1qOUEVkMS&#10;rR2ZsiSS7yQlFiRxj0xwEgia7KooaKpJWGtSFPFKZF4rlHxVSFp+vyKDk24Wyewd1Ti0+zAGDw9h&#10;/NQ4Rk4OY+BQP/re7kXPG93ofL4THU904GTrSRx65BBeKX0Zz657Grt+txPbfrIV9V+rRcmnCpF3&#10;33rk3K0wpsTta1BwUy4KVxLLSdqzcyiAclBElFAIlWYVoIxiqCyDSC0kSKKXiRRyctaEzklZWbBr&#10;lP+DqCXMLgih6EPGP4UwficKbEDovY6VidBQwMjEqUyQY3wSyYKOETJ1qqUo1GtNRo39Hs8RFJ7V&#10;RnkTRFREZAWRJ5LnCLmOZsK3OVxkRiYoHLOEpYUJuWqIPUVcPAl/ip6N5Z5dhPJbC7D3J214t/ot&#10;DB0eRHiMxMlD/kQ+FQzybSAEf5hCZjqMYFgOyGGbyyIcRDDk5HuKGpKvoI+ixjkNxzknXqp6DY/8&#10;YCvW3rQWhRl5fB6KraRS1MSXYQPLR9HPKinE5G9TnUWRxns2JNy8WsFwuYDQ8b+Oy3ft+JzmWWcj&#10;+tnVDwlm+/wz76MCJipiroSNNhc5J9JmZr6vtnP5NWL452HK17StywVMeUTAlJH0l8mxP62W4xvH&#10;yts3oO2ne+DqdhkHfbnxe0MuBML8W52NfUuJVuWXZZKp6n/KWeTnAZmWDXjQ+eQ5lH0s30Q3K03P&#10;NYssswWMdlQlXCRizKJOpN4b0qpQx/dliezvbCPFHN+KlhUbX7c8mUamsG/yc+2u12pXneOPTE21&#10;Q16i89m+iimcSzhmaOfT7BCbBQS7iKDdVrMIRBgBs0g+CxQKihwjLDChepVVWY7zFBetyv5Oorpz&#10;AAtbOBkRSyJQ1vcEipCU7adw8/aj+HOXD6cm3RingJmkePE6JzFJATMy4UCHJ4wd7RP41uNnsWrr&#10;MaQ0diCpqdMIoMW8xvydckKPOqLLf8Nml19CsRRHzOmEGsM/DON8q1flyaGITG4+j1UbXkfFgUG8&#10;2Oc1Ya8HPB6Mel0Y97gwNelDv2caTwyH8NCJMWRvP4CENgkW64Nk7OJb5MCrHbu5rxlDDDH868KM&#10;KRy/o2P4gkvjeDfiOV8oqlkCoYUvmZbFNem1j3MMv9vKuaD1AjIbz+HWTSfwyXVv4vtf24tf3PkI&#10;/pxdi3pOgHURAqWVcEEJ/mrTScY5aZdkVKMoU6uC8ukoR3lyMUWMzBwEnpvIVxKsSpleEBW31eHs&#10;qS44XSTEnLs1h5MnW89WIUBoridRDk1OG8IcdoRNuNEoQiMk2X1++M67MXV8DCMHBtDzeDvON5/A&#10;kU1v4eWiZ7DngWbs+Pkj2PAdXvNLJNKfKkLpxwpQck8BSu/i+zuKUHY7X28tQemqYhPRqjiTSCfS&#10;+HdqiUFpdjEFUBFK9FnGDBQpSKZN5dkk31kUN1kUO5nVJDcUEOkzKCe5KU+tJRGpQWkKj6WQbCZT&#10;XCSTUJBE1JIg1ZIY1ZAkKc+KNbsjEdGKKcmGIQ0UKDO7EiKwM7BmO9qVKUVpBskO66Q6SWRHiSN5&#10;/QSRmFzs/G4LDlUfgLfDC4yTPEnAkGQFZcqiiK6sBz/JlZyLwzwW5KuSnyoxn8/ro3jxIUzAR2Gj&#10;yEkD0+h/YwjPFb6Eoo+Q9CwvQTWv30BhUU3hUsl2oLZQShKlyF7VbBtmpypx1q6GufcoLn+u2YTe&#10;YraAEST0WF6XMPuzqxkkgpfqMlq3IsuznvXKsogi8vns7818f65rxfDPQGVarjGL/VK+aVYoc4zL&#10;KLRIJ9E3Cwe1FOi1HD/KTF+YODhhxy0ObgHtvkDx7zi4KQwZ+1p080X9jP9nZ1Ln43HHNKZOT6Hh&#10;G1UouHktCjLWm36ta0ejDZpFFXNfdjHDLoCUc6zIZzsoQu3KShQoIeYtHF/u5nc+wvHnVo4NK9kP&#10;MwtNXqVKjjvl7IflSVp4qUZ1VgMqOdYrulpxKse2VP4Wx7vKLGsGqohrRsBE+qoRMNrpUIhM42xJ&#10;mGhdJmqXHL81qYjgajVNJkecoCQ2iAU7ZQvdSxFyDrc0nca39p7G3ik/+qYccMpszOWC3+nApMuL&#10;frcfr0/68ZMnDuOu5iNIpeCJlx00J66lJrpNn1mNUzhOTXqXJj5dQ/dGzDVhxvCPQ2RjHst8vsqe&#10;dZDY2oVV24/jG7sOouCt8zjm58QQCGDczTqkGHVMejDEOecIJ5ym3il8ruUQkptOGQGkYAlLdpOQ&#10;aLX1iuvEEEMM1w+04yJoXpGYWcixXIE9ElsERUTUmK65g+Jl10UsburGYmX013EzF3VgafMFZGxv&#10;x0dqT+Gjee/ii798Hg/eUomHSNZzOFkXaNVP5mTLrH9AKQl+WZqIc6nJy1Ei4s8JsirdkjStEGqn&#10;oFQO68kksMlVaL2/Ce4Rj5m8zXwukCRPm78JvleOBBFoQZ9L4IRItg2US0ErmLOgY8GADwG/18In&#10;UCB5ZZ7B31TIXBe/5yQ5nyCpGA3A2++Fp9cDV6cLk+emMH5mAmMnJzB6cAwXXx1DxzMXcW53B45v&#10;OIK3it/AM6ufxM5ft2DTNxtQ9slC5N+9Djm3rcbamx/E2uUPIn/VehSuykHxyjwUL89HSRaRmU8x&#10;lM/nL0RFRjGqSXBqs1g2PF6RWWBJQqZ2JUgMWEYi4taBn0KHpEUwjvz8XGRFuzAisNakw4rEOqKe&#10;YqiMdWRElQSmds6SiEQKI5Z5SXIR1qetxbpb16Dmm1V4t+0AXH0uhNwsY28YTg/LiwUZYmFr9yUU&#10;YDmZOlH98HVadRIkWJ7TAfgkZqh4jAiiyBx5ewI7f7sb5Z8sx5q0B0mEilCXVYH6DBG+UmNqF93h&#10;2phaZ4mgRAdfL5lRkRhZzGQbn41L5N5ghmRee5AZYMRHKLLKrb5yScCY57cR2WbDmLNFzokKILM6&#10;bgimdmmuFHgx/LOQgJGZp/HfMUJFfVT1J/FCKOeRqRcKDAVCoYAvur0IL1e8gtFTYybS3TT7lcRL&#10;kINYQLst1CzSLXovKF+MOeCjlmF/8g14cWjjO3j4Kw0ouoVjSQbHiGUyEa1CfRIFCfu1Fjl0b1Ho&#10;niqzOQZnFWJ95lpUfroa57afQ+BYEP7OAByHHThGjvn46idQ9AmOXbfKPJe/TaFSzLGh1DwDhUwa&#10;ka4dZrYvju/ly/h8HE+sgGab1AJESiX+v4W7KVR2a+JRVCqbHNJu/XNSkV+LVs442eh1UZt2Zihe&#10;dlsTrwWKVNPSgXSKl4/tPIM/vdiFN6eCGKWA8YxPwDU+DrdjCkMUMOecAewa8uFTzQewvPEEJ7IL&#10;vJZW7QUS3+i1laSSvy+zNusMHjNH+qAgs455u4YwXz4sLPt4isSsxjP4yLa38PPnT+EFRxjdnEDG&#10;JEInx+GadGLUFcYFTxgvDrrxy2fPILv5JL8r531LWhZQ2IrEzHW9GGKI4V8fdkzne44DEjHRbP/y&#10;tVys3f5LsIsoGockZpbyewmtChFvxU6CwHkngeeufPg0fvyTp/HDT2/Fr2+rx1+ySYble2FMygpR&#10;lVyIOqIhpYgTnN2dMaIlS4neylFAslWSKRtxEjTi4ZX1eOXbz8A/6sG0L4RpmU5o9dGAE7mgRAmc&#10;9I0JE+H3+81Eb0ybphW1h2SaCBI2MSEnaf5/etpLckAGEBK8mJZzLGFi6JowppHfJjE3MAk9CTnQ&#10;UuCY5J7aitCr/nZaKFeIBd87CCeJxgQxxJ/pDcN3PgjHMTe6XuzF6b1ncXDbIbxU8TL2PLQHjb9r&#10;xMYfbkT5V8pR/Lki5H0yDzkfo9C5JwdFd5FE3E6QpBStyCehKDIi0EYZo5AhkRCiZhtR/xAR2KiA&#10;qUsWZO5GIiO/Eu3ASDyyHipStHJLcUMRUcc6qKDILKJwWruSQob38GLVi+h4vRNBcgevK2BEY9gI&#10;GEVLYjlLxLBe/NN+uPxueFmOAZZj0GS6ZzlQNIZ4nt8RQJhzk78P6HqpH62/342823JRmJqLMrWN&#10;hDJsSKjEhpQa1GvXLiJcLhcvswXMlZhLwFiI9EfJvCVy1wIiAmaWmY7qNWpKaCO12YAO1t/Kmg3p&#10;mDUznGkL1rzHIiZg3n+o38n/r9SImBkBUyHfFIkXQ+61syjTWfZX9sGiVfzsyxVof7ndRLpTYksl&#10;UtX4ZccwjhvsP3YcY3+jgGFvMjswipA3Pcox5YgH23/8KFav/BMKsvIontjfeY06CpgGhSxPptBg&#10;e1CbN8Em2JbWZqzBulXrUfuFBpzn+O/p9JlxKzhJKLSzm9fgq++8F89XPoPGnz6C+i9WUszkIC89&#10;B8UUZErkKh88mdA2KJw+r1GcUcwyKDE7QRrbVQ4UMBEbZWMGRBEhAcEJxTh6c3JRrhAJmDizyn4B&#10;83cSu+SvIlMBu2KWvu04vrznDB49PIqz4yG4Jqbgn5iAd3ISDsck+r1+HJj0Y83hQdzcfASJzadx&#10;Y4tM1PqxhMRZUcGEJa1D5m8rWiRguiJCxk5yc02WMfzjUJn+R6tMBodZ/0OsgwGkNF7ATS3H8MWn&#10;zqDy9IjJ1TPucsM5NWXy+Ex5gxjmRHts2Ieyt7pxG89daqKa9WC+ElmyHcXqKoYYrmNETEptJDPN&#10;L1bAKHriAooY+TsqDLzZidHuu5z4IyHg5+l7xkdGi1o61mfCOuu37m3oxOeLT+Frv3gR3/3STvyc&#10;QqYouxL1qSXYkFyA2vh1aCBRrUks4cRXjhr5zqTVmt2DEk742rFRtKj89PVouKca54qPkTB7jfgw&#10;Ezv/1f/lPB6IZFJXDoVQBGTLnNU5yZNYRxEWKEiMo3nQQrsG2qEx2a4Js6sjUh7ZQRA5j2Ka1zXg&#10;lQVSCoICx0A2bLOg87UTFEX09Nm44iuGjOjWhUj4XmNSMhVGYCII30UvPF1uuM47MXVyCsP7h7Hl&#10;W4+i+JYiFGUpWhsJOolCDSGnWZFWiZGZVXp7zEKkVmYu5TxHviRakVcOFmvmIrMSBVIwq/oyHUmR&#10;qCxB0a0lqPhEJR792aPofa0XgTGWI0Vd2EdB4if5CftZVn44+a8j7KLWY92ElVFcDIzPY3bE+Cza&#10;8QqF4fVPw0+S5B/yo++pPrT+sAnld/DaaYWoTCQkqCh+K7OUXZwEPc0GilCWc+3OyXyuln/XUOBI&#10;uFQmk9gnRe6bf8/elbnWBYy5XwUU4LNVsD7kdK1dM5kRViexjBLkQ0bBt6yOZFWE1ZJWiRor9niO&#10;yoi/NxtzXy+GfxQSMDYfk92F0d+2/iQY1Tatf5+J0GgCVpQbU9P1t67BgQ1vY+rYpE1syTFIppkm&#10;9wuHgxD7iwSMFma0OKBXDjN27NACyTDwXNkzqP5qBdaveAgV7K9VMslNrMKmlI0cZyWYJKi0812E&#10;wuxC/OGeB1Dz8wb0vHIRwTFeRWKIY4/fG+J17Zg5Pc1xkn076GafHffD3efC6NER7N/8FjZ8bxOK&#10;7ivCmrTVKF2WizqO73XsX6XZClaQxzGpAKVpBShOzpeAkTDpIYHVJKH8KBIx0cnHmm7Z0JgUErs7&#10;sKBNIY3l5G/zBGglLXPrUXznsbPYd24KvRNhuClgfBIwDgcmnQ4Thve1CT9+9nofMppPIa7lHBaa&#10;3RxeL3JN5WQxeVl0bQqXGWgXJrai/0FAQuMGhZveNUDhMYQbKSATmrqQ0XoG9z9xDg8evIjjziDG&#10;lNjSwcmDAsbh8mHCFcSFMT+2HRvEPa3HkLBToa57sEBmhhLBV1wnhhhiuH5gQ9bbhQzrxB8VMJ0U&#10;JJ2cSzqNuWqSMSezc8wCnv+hPQMGCoe/SONIm50fFmmOoKBJ2jaI5Y/04u7KM/jEunfw9f/ci19+&#10;uBbrs4tRQoJcnVaMupRiPJxay8m1DjVxnFwTalCVVGUSHpYt43krClBw03ps+lw9urach9PjIadX&#10;hJ4A4YOfAiWgfznBBvk+qFeSZZldaEdgtnix4oNCQrs0USifglY1IxAZ4Etks2Wav0OyIPBvYUZ7&#10;aO2Tv6UvXILYOQnAXOD1eYHI3zov8h2JrAjM7xlc/u/sT2SeJf8TEQyt0vrbA9j8nw9j3a3rkJ+V&#10;S8JUTCJfQQKr7Pky27AEPkrc5fOgZHplFAJladUG1tlbIZaL+blWiCVerIAxRMus4FZZE5SESpRS&#10;HBizv1tK0PCVepzbcw7Ok2RPkywgP4mW3wOfzwlKFzjDJFmsE1NOKl8SMJmWydzMS3LkZVlIs/l5&#10;PORmqY7w+U4HcXFvF+o/W4nim/KQn5GDgrQ8lGeWo5QksDKD96yEqcY0hwQw3ZqwmMAGyWV8fpJ6&#10;Pt+VOzHXvoDhs/DZFGShksJNAlTCpYr1I2glX0EyomG19V4+UlE/KQmY6LlV2nnTbxBmB2eOa8Xw&#10;j0NtaibvknY27S6X9TliG2SbtKacFNkUMPItKWWfyluei8d+tw8nm08gNKnxiWMNQf3CsY1DBsck&#10;Y5bJscsb8sHHvmUWVrTooh1gB3DqiVPYt3Yvx4SHUL68yARQqYwvw+b0jdiYVm+Eb/GyQuRn5qHk&#10;9mK8sOk5nH/3nDWVlZ+anNo02GkgNOMW+2/Yz9FHC0Uce3ldT4CvXo6xfn5nAJg4NImDmw6i8T+3&#10;oPyufORnP4SCFPnhFKJmBceh5ezLCRQw1gemyxDQRW1a/bKTxeJWTkCcWARlXZYvStwenqtkiHy/&#10;xOye9OPGlm4s334cP3n+AvaPBjHkCBii65qchMvlwqTbjQu8sWeGvPjyU11Ibr6AJa1KRqlJjb8v&#10;EwJznWgeApkiyf9GzuDKvN9DcGI09xDD+435e/qwkDC5cloHjKNtSst53LrrLH784gUcnApg1OWH&#10;0+nFpMONiSkXptw+DDgDeLbPiY/tPI5ktYlIPUmEmtwRc1wrhhhiuA6gsToybyzYaf0ZFRhmocZ0&#10;ihdFK1TEMZOMlwJmMbGQY8Y8zinCAokWzgcK3iKH/6SmXsQ38feaRjjWjGIZj2du78AdNUfwxT88&#10;i+98aSt+dncd/pRJAplea1aLG5KJeL6ngKlNFBkjMc2uwLrU1VibtRqPfG0zfPt9CHsiJN5ApkqR&#10;VxJi8yoizNneQIQ5MuHPhvHViCBoXhU9S+Bvce624kWEIUw+HoKPDEKvAg9fgvln9gGrbC6Bl7r8&#10;c4J3MMe/l+TJZZAFPO+K/9qdJv1NOUBZQGGl33dOY+CNQdR8sw5rb12DAgoY2Z5LtJhQ1CRGJhcP&#10;CYvIkkiTfGJM9KN0ChgSfxMymqJHOy8ybZGQiZqZmfCnEREk1JEgb05twIYk1pMc/VOrkZ+Ui+Lb&#10;C7Dxa3V4qfI5eLo8oGoxZn4+1oUvIBMz3izLTmxMEZWUgI81xefhYRWLyjwQQkDBGTxBY1YWnghh&#10;4tgEXix9AXVfrkbOzWuNQCuROUqGojnpGfgsRohYwlieXIrieIWQ1o6RzV9zJaIO7dekgOH9S5Ro&#10;F8WKF+1GVZEc8zn4XMacTGRZ74lyik+ZEEXNxnRMRFnCpZLtoop1KvJsduPmul4M/zDUpmbal+17&#10;Oi5TMhP5jfVkRDWP210xtmf+XZSWj4qPlGLnb1sQ7Kd40M4K+4fR/+owGlTMOGXHBh/7kxZu5GcW&#10;VuAMjofeHi/OPXEG6+5+EDnpq9nHi43ZWHWiNSksTixEQRr70h3FeP2h1zHVOcLvutk95Z/m5ZjK&#10;i3KAmQ7w+hxHzc6qz2+OyZfNF6J44XVdMhGlwPHzmrLgnVayzZEAJtrHOS4N4GzJWWy8fzOKV5Vz&#10;bCpGKUXMLAHTbSaeOG3dE3LmV26PBXKsl28DBYcEzOKWdixt6UEiya7ywcQ192DFjuP45Ssdxul7&#10;yO3BBMXL5NQUJl1OjPPv894Qnrjoxsd3nkV8s0SJcssofLMmtC5CK/fWHnpGwCjRYpcRLksopuIk&#10;qKITZAzvGxbtY1nvsXUg0SrTDSUWzW45h6/uO4m3Jv0YcAUx4fQTHpPLZ9LlwYjHjzfHA/jEriNI&#10;aT2Ppfyt+J2KYjdsyMtc14ohhhj+9WEWm94jYLp5PJLgklBUMjve87ydWiyzc44ik9nQ/H0c8znn&#10;KIAMz9XrjS0DWEJxY5z/23qQ0tyBlVtO4d6Ct/D5Xz6DH3yqEX9Y0YDCzA2oyNiA+rQG1FDQiICW&#10;J5egLqMcJcvyULaqGM3faMLo46MYPzmOyXMTmLowCWe3E55+N/yDPgSG/AiNctKd4gRPDh01v5Ip&#10;1jTnY7OQSALAOd5GHiUJ8JEE+MgMAkEfBY9F0Lzyt2ReJsGi1U0R7ggs9Z4RGYZdCGIYIhf/f/b+&#10;wj/O884axvtPvJ93nzYx22JZZIjD2DYpt9s2ZW53u8XdLbchkyxmyXbIJCY7zOg4jhnEzDyMmtF5&#10;z7nuGRmq7j5b2/tLf1aSk9HM3HPDhedc1xcM06Ao4Yt2FnjZSyAOcjEiusbgr/6Z/9I6v8SXlw/G&#10;u+P9UYjZQzhVfRpFXynG1lspJNbLMTgfSh4qp90KRR4SkSdRlb29TMlMVCCtCsu5OJVCQASYokCm&#10;LSL2MruSiUk0iaXM0KLk3+Ry4LkfT5HgLEVRTD4e31CBrLXb8Ojah7HltkfQQOLV90IvfF2sANWB&#10;MYtTYfBpDQOb5SNFQQFJ5iOiNCfCxOfTv/4ARZqXFcf/FDih7flWPLvtILZ9+lHkbcxHjnZ/JGTW&#10;FSAvPR95vG8hn0JNEdiMY3RqGe85ajZ1AVGyboj+P6CAUT1oh0mv+cl5JsiC/BjyUrORnbId29du&#10;QXb6duOUnbs+C3l8zcuQaSFBoVpkTJiscxnnfoOLrrGIq4ioQImCAoYC1MovpTaoCHu5KEsvQXFa&#10;KfJZF4Xsn9vXb8Hur5Vj+vgU5uRbFx0s2I0MQhwLOHZpaAhox5n/yh/GmMdq7PEAY6dH8Pj3y5B3&#10;63YUbshDaYZ25MqwM73c9PfdH9+Jl3/3MjxneLCDHdXvw5zPSxETYD/U+ULwBTmC8SLyZwsbn0Ne&#10;2idTMo0/WvhRL+ZPdazAd/zW+jfI+5vi90Oz6H6pC28Uv4qSHxZGnfjlUCk/F04cxv5YPinjnIzG&#10;sEzZ35uGCRLcph6sUeLJA31I3D+M5MpxxHPSWb//NH7xVhfOccAY8TooWtyYpngZdzow4fagMzCL&#10;Q6Me3LW/BbEUPKtrNYH1YHUjISFD6B6WN3LCaxwy5gbaobHuSblmtDOwaJp09aHybmN5d5JESFiS&#10;GJBAJNQMIv1AJ75QcxbvOwMYcgUxTiEz5ZL5mI9wYYx1fISi5lN1x5BcQ2FKQhGvQABVE6y3ha61&#10;iEUs4nqAEldqR0W+iyZjP8eG+Wz9WiiRcNExjVqUUi4YmRCP8jjOPbIC0G95jEyVzU58BLGcM5ZX&#10;d/LcWnThMZorKruxfm8v7t3Vha9knsM3vvcsfvWJPfjTzTuxXeYUJJYKvSwUrlUyNkW04d/8TuQ8&#10;6+ZM5N6ejYJ7OCl/sgg7P1eG3V8qxxNf2YmnvvkE9n7/aez7yR4c+MV+HHyoCS9mPo+3it/A0Sff&#10;R1vDeYy+Pgz3cQeCrZyw+zk7j3IGniHshJPvBTnhuyPwkBD4SLXl48FJe34n5//q34s0yN8D/u9y&#10;aAfDmHh45xAcC/L5XkDOJ/OxbaMilrGMZOOeUIbyhHKUyWnXCBiKF5UnyatgnLdJriwiq92uMqKU&#10;BItEiiRf5ErQMSbcqsxfSL6MiDG7Mfkmqd2u9aXGrl1RzArW5ZqoRzvSdqD0tlJUfbcK5984Bw95&#10;RMhNgUIiFvDLyV/i0M/nkJOPn8/EepDPEolTMBQ0tv4mKIAEmvx/FAmO5R+w+TB0vAcv//Q1lN5e&#10;hsy0LGSmZKFgvXaULGh3KY/Pqhw6Ctv63wsYC/84AkZ9gO2ez1m+noR0YzHy0ljmqVspXrej9C6K&#10;148XI/eOHci8ZSu23fQYtqx7FFvSH8G2tEdZN1tRkEERk0GRR+En80CzKyMRs9D1FvH3g+3M2sVk&#10;fRmovFV/Mn0UtEOj5I+5rAsJGPl0acGgGDkZ21Fwfw5eKHkeQXI5y8aSkFqQaZfGoaiAoVgI8v8G&#10;FDPKxxQOzME94MLR0reRfccW1vs25HIsVU4a5XTJYxvY96W9OFl4Cp6jfnhH5+BT0BHtpFAcBXlu&#10;nceIo7kAAgEv+y6FTiBoTNUURXCWCBJ+ChXtYptdIB4bnmV/D7kpbtwmaMdsZDEoRE0RdAYtAWNF&#10;HLMEjISClWRMpkBjWNo4iqURAbOqsRtrqjoRt78XCXuHkHxgDAn1I1i37yR+/mYHBUwYw54ZTPs8&#10;FDAejNmcFDFudPNiz4x5cMfes1bM/xper1Y5ZrqMX41gMv9HRIwRVQ195p60I6AEm/GLAuYaQGFO&#10;W1jmHZZ5hwiHzDZqh5BW2YXPV5/GUYoUCZixGR8mqaxtXr/J8TNGEXOE4ub+2g+QWN1uyInEbFyV&#10;fKgWutb1AyvohKC/LSx03P8M8gOLYqHvPzzQCrlw+ecLloeOu+jY6HcXjo2W5f/dc//1b/663C6c&#10;+69/v4grhxUKn+VLESLxImf9BO2m8G/5u2jXRebDEjASLlHxIqypH7Z+36gol5oTNDdwrmjs4nFt&#10;PH83f9fD+Ug+lEqMKd8YjldP9uHWXZ34Wk4Lfvz9Z/Hvnz2ArbfvNISygmR7J4WLfGAU2rc8pRQ7&#10;5ZQcqwg6JNqXkG1FKsszGfezU7OQlUrylr4d20kCdqzfhsybiFuUqX8rtt/+GLbe8TA23/YQ8Wds&#10;vv1P2Hznn5H54GPI+0EmKn5RhMq/7MEzOU14tfxFHK17D22vtWHo2BCmWqbg7HfCM+6Gd9ID35QX&#10;frsfAScnZjdJhJfEm5z84qBlWiklU78Ukd0UCzxGwsR6sRZX/yZI6HUUyYuJeOYklxkKoOY31dhx&#10;Vza2rtuBPJGieBL1eAqX+IgTt0xHSJyMgEmzCJP+lkmLVoXNrkpCBQXPTpQmVrA8i40QMMkutbuR&#10;LtETFTDK5k0ypnOlZCNn7TYS6B0m90OexARFTUlKGUqSyknC8vCnB3+Pt/e/jvHWccw6+BTGHEZE&#10;icJl1se/qVBIdLR2K/IjIuSlUAzw+ch7DGkLyZHY7ydZ4rFy+j8axPuPHEPVg3XI2pSLLBL4bD6T&#10;dmSK0tUerHDSl2SrvwjRXQf5fUjkWCvhCxDQDylEhBWGPD9FZn85yFy7BfmbslH3jSoMPzmA4CkS&#10;xrYQQueIdygYX/DBXjOFkScG0JZ9Hkf/+B5e/clLOPStJlR+fi+euHcndt+5C7vv2Imdt5ej4ja2&#10;mZtLUbqpFMUbWDbrKAwpePK14zUvflX/llmazKMkBo3IjbyagBBRRD+LfP9Xz8Q6mMfl768AJlBB&#10;9P1F14ren3WvVt1fk/rntcpM/7Kc9dVvLhEw7CumPxKWnwzvw+x6UoCmcxy7bRtKfl4M/zgHFSPk&#10;CfafOe1sSESwH0nCzPL/AX4pyBdQgsb4yNnmYHvPhqx7tiCL4lY7lfIZK80oRT775tZ1W/GHTX/A&#10;Qw88iv25B/HmodMY7nDCbVdwDe1Ozxn/QnmohcM+Y14mR35+iKD6pI/jnQQVhyJFewz42Yf92sHh&#10;zc66KGQ4VsINx5wDnjkPhyz56/jxkTUUCmvqJWA4wWt7XjsedQqfbEWLWcqJQuJFE04cJ5fYyiHE&#10;VPO4GpmYcUKiCMnYexi/fO082n1zmLE74bTbTR4YOfN7ZtwUNbN4ecSFe2tOY5XCJ1MYrWqYxNK6&#10;QSxp7sTSg22cpDo5gVEYmaRm1qRmsrub+5HJwMKT5SKuDGtYz0trevBREoP/59lefJRYXdeBdVWt&#10;+G5DC05MBDA1E4Rr2genywG7zQ43J1v7VBDHbUHcU3eMYrMdyw5SCDeTdNTIHO0CWbzeINKsPrOk&#10;uTfSd2T7rx1Ffq/+E9nhtCDSZoWcFbG7cI6LMRwBxWVTF8/TieW1XUQPVrDfGjJYQ9FfPcC+JcHP&#10;vlLZZxBb1c9+KrNQEUX22YYxrG4cxaqmYdOfRRITeJ5E1n9Sbe88EgX2xSiS2EaSavuM43U8Ecc6&#10;jjNhbilaef5EjgWJfJZE9tlEXieliqgcRlwlx43KXtxY3Ysb+JsbTJLaUSxn/1/BMWQZiad27BLr&#10;pxFfP8V2N4nlLA9FnlrKY2+s78WS2k6ODT28Z5WjCCvPWz2KhKoxJBqMmvd6Rq38R8t+SXMP/+7G&#10;SmJ1g7XTq4Aj8vVaxnu4sWkcNzZOmDK+uP4W8eGE+o/89dQ21HZVj+pPEjx6Vd0rKmYC2+4tT3Xi&#10;k4Vn8dXfvImffL4av795NzanK8GbHJK1SqwM+NtRyIl9VwIFToJMmSySoDwxeWkK0RxBqpX0UpB5&#10;lCCHdR0jv4+8iL+EyUvAc+xK5HmUKTu5nJ/J7ChKfC3fABEeETUTulZ5FTZQANxMAXBbPkrv4jnu&#10;5XGfIBn5BI/7FI/7LInd5/NR/LViPPGfT+DAI1U4mH0Qr5a8imNVx9H9cg8mj07B0+JFWDtAEyQB&#10;U4R2gRyEm5DplXYeoiBpMFHMSF6iIZp1vK/Dh7yv5WHbHVux4xYKmHUkmSRNhYkklUoCOm8+JrOq&#10;CPS3CByfTc+ocLv6e0ESdiWImK0V8J5KP1WEhn+vg/0DO8IkVor4JrESmNPqMYk2H0cmKcq9Iyd/&#10;s8IcnEXAK3t8yjYeq8hLgSAJmoO/tfO3/ZznXpnErq+UIYdCVbk1ypUcNUar3hRkGbtZ7yWscwUs&#10;0G6Snjka+UkQubSilF2T578W4H2Wxsm/SYJezvlFyEzZgj/f+ifs+fUeeNo8JnGrEYoR5atdO4Xc&#10;VTmTZvL/HnJOkkwT5o5ly8KfJSGddbO8nQH4pv1wj5F6jnjg6HdgpsuO6bZpTJ6bwsTxKQy9MIQ+&#10;ctCOfR04XXYab29+E8/++hBqf1iNJ768CwWfyEfW7ZnYdvM2bN24BVvWP4bNEWxbz3ZKMp29IRPZ&#10;63cgm6I7mwJYkQbzM0jmjVgW2H4JEX5F51IULUFt2YRaJxEvUOhhCvRSCu+yxHKUE9pxLJFpI8un&#10;iP25MHk3CtbuREFiKQoSJL4pECTeU7M5TmRjO7GN/dpkrF+ovK8QxmxMf8+3Lwpovmr8kVO/zDmt&#10;KGVW/iYJGPmZlSXJzG8Hyj+Rh6Gmfvj6JQ606aqa81umWuw7CoZh7coQfNUOinHm56uq19Xnwt7/&#10;rELOJwuxnf2wKEWLFLtQFFeGfI6hxpE/dQvHzSwTAU11k3NfDvb9fB9eLXgNkycmTVLg+R1o9kPl&#10;yrKiOVq7K8rrpB1TYT5aGvuw+uv8Qo3uky/CR+RUafmh9BviKdtl2SlLTOi7JY3KqmyZdknAxCmL&#10;coQQGf8UCph1+47gpy9Tjc+EMWb3YMppwzThcrvhdvsx7A3jzTEvvnaoA8lV3SRDJDoUMCuqRaS0&#10;okaSYrL+UzTx+qsopCzIxIATmBFYuj99t4iriXgSgRUkmEtqSDJJ8lY292NtXRfuYn388uVBipRZ&#10;jDn9sNldcLhtsLvsmFGyUlsYr4xSwNScIKmUGRrbC3+7TLtnakcLXOt6gUnSZ+z3LWGiVyMsTN+y&#10;sIZ9x1o0UFmp/12EBrX1y9o7j49jHcUScoI2fZQDvxIBxjaMIJaiIK5uggSOYB9NoHhJZF9LrG6l&#10;wDhHgXGO93De1NXquk6ek6KgrgepVaewrvoUNtScwaa6s7i97hzu4OudNadZt6dwH/HxutP4RP1p&#10;fLLuDO6pPYs7qs/gtpqzuLn6LDbWnce6uhakEWt5/kR+lljbjXjeX5zMQJs5dhzkGMK2cSP7+hJ+&#10;t4KQA3cyxUpC5SjiiZjKcayS+WHtJGIaJ1kuFFraqa3sQHx1F+L4myVNFCXy2YuYvKoMVb7WmGFB&#10;RNaKqmjVgUSWol0pgaLqQGPWCpb5UiOSrN2AS8p5ER9KqJ40B+lv9ae4GrZx+clE6t8EepEVAees&#10;ZI5j62q6cc/uNnzhkXfw7e824mef2Yttm3ahlBO7JnvtxGgVWKv/WvUtSFXUnkiehQgpMI7mFCQS&#10;JgoCILGSk17ICVrEh8eRSJgdBxEKQiu01u8VzUor91EH2yiixEOrzBFypYSPqVk89w6el0jPRO5G&#10;EoCbspF9syKm7cD2m7Zj24at2J6y2Zjt7MjYiixD3raS1G024U0fu+lhPHbzw3jk9oeN6Cl/sAxP&#10;/3APGv6zES9teQVv57+L00+eQV/TAMZfnYDtsA22kzY4Wuxwtjhhf9+GodpBFDxQgEdTHsPWpG3I&#10;E2ESASKBsyBfCRH3i+5fMGWoz/W9JdQuPOvVgepIfhfb1j5C8rTZ7IAVfCEf/c8MIdhPxiWTPQo1&#10;OR/7wl7CZ0JhB0iQQvKLMTs1JNdeUu9gCCY5pgi5fQ6+bh/G3xjF8bz3UPEABYpCtSZnojAuByUm&#10;gh0JLGGtdqtOeU9GrEjcWDBlojYQ/f4fAbxfQ8IlsEWAU3KxNf0xPHTvQ6h6qNoSwxK/IrAR0sj/&#10;W6v0RsBoRV0r6QF+R8arY1Sm8kG6BNot449FiLWaL0hES0yTzM7JrNJNiNwqv1EEkP+Zch5RpM6N&#10;UXCeDcJ+xIGRV0bQ1dyFD544hpd2vISa31bjqZ8+gdJvFSPvi9mW4P8s2+MDfCVpL7qbn91B3L4D&#10;+Zsykce+lMs+lJu+BZkbHkNmhsyitiJH+YJS5NeTbURJSVo2ikz4b2Jttunv5cllHBOKUBGXj12x&#10;eXgiKRc7E7L5WS77CvuC2sA1aP+CJWDUzyICydSbXtXuWH8UY9rtLEyL7BwqoEKcAmewHFKykXfb&#10;Vjz3p0aMHBsym5V+Vhl7C/U9+4h8VVRPEjDqK0bkK6+V16pjCozAVABnOe8/+e2nkLk+04QcL4kp&#10;weOJO/EkxcwTaewfiRw3NuRgx7pMPBz3Z46XW1DA8avg5q0ovHc7XvjdM+hp6oLzrBPBCfZFRSpj&#10;9zUBU9gho1DkRz/hoajxhrWnapm4zYP/Ez5iHOY58M870JvJgCSKWEkytdSYGQ1iWcMgYrSaq9Xd&#10;apEDki/ZNDf0YP2B4/je8y1o6rGhzx3CuNuJSQ+JrldRyHwYdIXw7ngQv3lrFJv2kPBUDSClbpzn&#10;0wo0ia8RS9Z9LKdoUdhMOXaKaMgJdBknJIXfjDr7L+LqIZlEUWQglnWrOk1kvaexju6va8ejR6dw&#10;fCaEMY8fdq+DwnQMk35OdIEgznKw2dPpx701LSSI3Wa3TivlSxu6zM7AQte6XhBfRWJeNcJXolqO&#10;yRbpWs3ytfqZdgJYXjLbMwsIFlYL7Asi2ZegVtEBtdJMgU/iv7qmx2ANhcxKg372E+VlItFrophp&#10;ljClQKhqw7o9p3Hb00fx8T1H8LXq4/iPl9qR+f4oys/ZUNnvwYtjbrw+5cXbMz4ccfhxwjGL0/YQ&#10;zhLn7bNoIzqcQXS6gmjnd+f0vSOE43w96prF2xS3r/J3z8940DjuQuWQEzuOT+D3bwzhR8+04jPV&#10;x3BH5VHcVPkB0urPILmxA0mNnUhkO4mr7zaiTCZGyjcVwz6v1fSVdYpCNcJxYYzPT3CcWMnnX8KB&#10;b2ljF5+zC8spsLXoYUGBSOQobpXvKpWVnMFZ9qqHRCKBdRJfrTZujWvLZIYk86TFMeUfBxFn/rjI&#10;zp8iJkajmEUjVSpH2Q0UujeyjazgGJZR24H7dp3FFzKP4HvfacKv734CD1HIbM+oQC7JSF5avoF2&#10;RaKE1BABwjiwyz8jAuO0rs9JFiwSaxELkRaJnry0IuSZaFYiEjxOx16Ei3cstFIvKEyvgTl/lIxE&#10;zsnjTMhUkpIi5WEhiRYUfrhMUbuSSD4JOclHz6ffW+Y4Ms+ROYm10yMUZshfgaSMKMygSFq3A4/d&#10;+gh23EPhdLfCGOeZXZeSdIqW1DLL58VECKvAzrUVFwSMBAvPbZmrEJFV7nnzKd2HXq8i9DzZ6VuR&#10;nUqSyfsvSM/Bdoqs7Jt2oP5fanFy9wnM9ZHRUMj4OV8pJ4zCYpvQ2GH5w5B2i4yTuIU9JEuuMPxD&#10;fpza9QEqvlqIzDsfRc4tW5CbsoUkbAfLlAQ1tRxFcUUo57PvTNvJZ9fukiXQVA6GUEbKXM8tcaNI&#10;bP9IAqYogfVJcS4iXJpWQGJKYv/P+Xgm9zljVmh28KL+EvM7MNZb4ZIPtHLPY31+ljthEr+aqHEW&#10;TP4PHiRED56b80bgIdwG1kUvA78PU4iGdD4yb8GKnsGvBdWtwEPDnLtmZ2ZNBCv/iB+efjfcaj63&#10;CwAA//RJREFUvU7YOmyYPD+BidPjGDs5ipEjw+g72I726rM4++QJfFD0Ll57+Hk0/boSB37yOCoe&#10;LED2pzdj690PY8vtjyBr0w5sSyYRX5tj8pLsTMrD4xQwuyhedrFv7CKJL2HfNLuFl5f1FYPtjX1A&#10;mDedMwLGao9mZ5d90IxD8tviZybkdQLFFu+nlOI0K+NRZD+wBS2N5zA3ziKlgLT6CP9PERo0Jl4s&#10;N/UZdhQvHPBgmu8dFBUeU86hwVk88/BB5N2bxfEuG2UpFHTauUossaL1sQ3tSs3BTiUXjtuG4kTl&#10;fuIYwfvO42teRh7yb8pF/u05KPlMEV546CD6X+iGq9VpRKuJCkkBZXb55ihg/G72XT/li4ILWM0s&#10;Yg1q8JGVxmGeE79ZubQIhBwvBcXwt3xSrJXNNRIuFDBrquXDMsAJQ2ZmPUivPIWvHjyP8pPDOOee&#10;xZjXhSkPCa+LjcbtxQAFzPHpOeSdduMeEqqNld1II8kwzvmceGQiplU0mYgoB4CcOmU+ptW2ZY39&#10;ljlOs1amSeZ4H4u4eohnOcfL74UkO5EEO5V1s+Gp0/hycyd2dvhJYucw7XbD6Z7GhHMYY7NO9HAg&#10;OUxim3XCjjurOyhgell/Co2tJKfaTWP7WOBa1wviqsdIlsfZvhUMQ23Z2klUP9PugXy8Vsgkiq/R&#10;fEcSgNpVEZGXI7NgfAIMRORH2RdJvHnMchPBaQAxjay3pgEk1HWzDtpI1M8gveok7qw9ic+wP/7k&#10;zX5knnOhengWr9iAsxzg+wJzZkd0zB3ChCOISZsHUzNezNh8sNt9cNm9cNlccM044J62wzNtg3fG&#10;Bp/NBr+D7512OPlqF5xuzHh87Os+TJI0jHv9GOZrrz+ErkAY7cEwjvnCeJ4Tyb4+Nx4+2o/vPHsa&#10;n6o9TlFzDOv2n0TigTNYc+A8BYfl37C6aRBL+XxLSFKXsE2uqJ3AypopCphxlheFnkSfMQm7ABME&#10;hG1uRWSsUg4RiZ81/K2CkUSDgJhdMIpHmZPJr2IFSe4/gk/RIgT1CysQgBG7nC/M7ktE9Fr9yzIx&#10;W9LE9kNo509iN766Hev3teKBolN48N9fxY++WItf3fE0Hl73hDEhidrfC9ZuzAWY3QVjb37BXEjE&#10;1TKhIrHWTgxhOX7LvKiIpJ7i4RJyb0HE3xJJBfM7N0o6J7OrCvnlUDRUkCyXkAxo5b8koYTEgIJl&#10;bblZ+S2K5/3FkbgI8RQTMmORkz1hxIxMRkiyKwiJjeJECq0E3mcir03IxKncXNP6rCiepCY1EwXr&#10;edw63jefR8k/dQ/lSbxmfBnJGf9WKOp4nV9kKfI8aTkEhYR5TokllhXL4Vr5gKhulAOiSGZtybw2&#10;iVF5qsL+FmBHynYTiOHp7z2J8TfGEZoMWUn7giHY3Q6KmYDZcZF4UV4Y93kPup7tNmZS2bc8hh3p&#10;D1EcPYrCyM6LzIuU96RcpkPxfJ5EgvVkTORMvclczIIEjPymZLYjs8I8OU8vcP8fSvDeC9hGRDxN&#10;e07PQ9ZNW3HgZ/txZO/7F0wQowJGOzCXCRizEk4dYd5EBEyYx5kNG313EcLhkNkhs0AhogASJM1a&#10;3TcgYVUQhnDYy+8jztsRzBJBfmfBb4GM+oLDeQByEhf8s1EE4ONrgHxldjbEY0iOo+DNmV047QKx&#10;rcwpaaOeVzt50VdBppgk++gDXK+6se9bVSi+qxj567IpZIiEHShI4Gsiy4/9tDhlN8cL9pOFyvuK&#10;YAkYs/NpxIrGHvlgRcFj2B4vFjDK1VPBsWWn2i1/l5P2GLbc9he8lv0Sht4ZtJLZsi6CrBeZafFP&#10;AxMdkfUyyzIOULjMqj6CPoTID+Ym5nCk/Aj2fnsfBRFFDK+Xzz5SwD5SqOtklOJxlsWTxFMpvLZ2&#10;gpSDi+8L+T6X95aVkIOcpGyU3lRogkFs3vgXFH0+B88+1ISRVwfh7tHuDNWSgp4E2Y99CofOa/Ot&#10;2p5pfxGYTPxm4ufgHxUwViZ8S8BY4mWE341w4uCkUdNPQmVFCLNWjHuwliTkgYbz+MvbfXibAkah&#10;lB0ON2zyh3H7MO4LoYODR92QH5/d+wFurjyPtTXdxkRE5mjGJK12BCtIPFZSwMgHxoRy5vVk037D&#10;oR7ceFDEZZFsXG0oVPYqCpjVNSQINX0kwO2468AJ/Otr3XiJpHeUHVu+TL6ZCdg9YxhjY27jxPAy&#10;Sel/vDmGDB6vXYAVagskoDEUMFby0YWvd12gbsJgJUn0CvYn45RMYr6cYmM5hbgB2/VKI2BYVlow&#10;MKRMJI39zLT/cX42yfNMkoxP8lzjZndhBetopQRjNUULy14BNO6vPonvPnseW48OoWnIjiM27ZCF&#10;0UWRMsC+N8IBYJQYY1+ccHgxRdgcFCtOCRYfnHY/HPYARUmAnwcw7QxiykVxw748IXjUp2cx6tY5&#10;KFT4Ou7y8xg/ZngOG2HnOe0Oj8G4y44xjx2TXidsXokcL0Wwj20pgG7HHE7aZvHWlB+1Iy78/v0x&#10;fPGZNtxecxpJB45TULcjlkJFfnkrKKiVm2gNn30Ny1PjgoJ6aByyIlpR9GlXyrQ9qzw1nqm8FTlR&#10;/jbLGsegRK0mOSLrxpjnGREk35hFAfOPA9VTdF5iu+Bnxn9pXsDIHHnY1HHUZDOO/clEt6TIXcH6&#10;jq3rwq1Pd+AL20/j679+F9/8YgMn9RJjA59D4ZGVztd0azUzKlLkzK1s8UoKV7o2l4Qgl8RWTrTW&#10;jo1FJCImY1oR5SRuHJN5fDQqkCKfGUf3BQSM8nBIdJgwwwpTbEIVy1m+jNeRcLEgE64SXr+YkKAy&#10;2eR1j5H7NKuyvJdiEvp8fi/ILE7Il3kcBYZCA+fyHvS3nOoLlY0+WeScv5WZHO9fOzu7kitQkViO&#10;ktgi7E6RmOHnFEnaddBqqp7JyvUiRMQLry/hYpnMXUy8rg6U3T9fOwWpWuklUSMJKqQA20nRUMLn&#10;U84ZRVvK/3guXt7+Mjqe7QCmSTwlWrSAPzMHx3kHns9+HqUPFlt+PjdvR7FEUfIOihYSKj5HiQQo&#10;SVY+y6OQdVJE0qUs/SWsX4kV1Zl24y72eblYwGgH5h9GwBASrsrrkUshK5OqbZsexsuZL6HrlW5L&#10;vJBHyolbUdyoMqhhLD8jv0GYusXyTxC5jNr3GAETEQgmjxJfL4bI8qx8G0ROeawCVBjob4J6Yx7G&#10;qiny+cX5lgSFJI8KkvlofoQSzgpWGGDt/Fi7PxJM1t96pXjiZ34+gcL2Bng+XYdcnq/6W9D98jPt&#10;7CivaosdmZ/NwaObNmPLuq3I36hgD9msd/Un1X8Fcth3ROQXKusrw38lYC7sCGosKFG/Vptkvy7n&#10;eLKTx5Sr/1Do77jpMTz93SfwZuEbCA2zgCXcVM+eyGv0b/UbzxyC7DfOfjfGzk3g1MEzeDH7Rez5&#10;wT4UfqIY29duR6kSwMZxTGBfVBJNXcfkApLgZ//RYkoJ+5LGGBPkgv0jl/eerTGJZaZAGQrdnZe4&#10;g/eciaKbMlHy8R14+ttleD3nBYxQaPmHWQHaDYxuu0go89a1I0gBQ4FiREpEwJjJ4iIBY8TLKCeI&#10;Eayu7kc8xY4xF6JwkS17DAnD2poubKKI+fy+Izjk9JMk+eCf8cJHYiSSNOEJodc3h9edAfzouVO4&#10;o+4UkqrP87eK8S+yNobVJuqZIlhpN2AYiTWcgEhgFEDgBoqXG+Ukvkg2rjpEjNc0jLPcOdnXdCCj&#10;7gz+ufkUthztRStHjalpDwI2J9W6HW7XFIYDfpzxh1Az4MQDe09gbb1McQawlCRyVU0nkvl+jWk/&#10;C1/veoDI8ooGihe9klRZOwMC+xRJtoHZeaFw4THLqyluqvk7BcaQ6KF4Wc7+sIx/L2fdrGhS/Ywi&#10;5cAg0vd24bZ9Z/GpqlP46Ust2Nk6hrcpQs6xTvpnKVhMiGsX+5wL0x4nhYOD4KtLcMNmRAchoWKf&#10;5bE+DFFcDLh86GX/lLlYqzuI854ATlGsHGf/Pcrzv2/z4QP+7hSPOatjKHC6JZBcISNMJvj7KSU6&#10;dbooisYoekfgdU7C6aCIsXnMDs8UhdWMM4QZiqIp7dRSFPV4QzhBsfXcqAf5Z0fxnWfO4g4K6Iz9&#10;FDQmuh3LyZgkkrA22rGsRmVj7dLGUKBIdMufJq6uHwkarxTcgCJFAQqWUDQuadaKvMzPrOAA1hhi&#10;CR9hUcD8Y0D1pnHGCrFvCRjzXUTARKFgDonVguUjY/yjNJep7/E1uaoPG/f04s4nevHponb87nNV&#10;+O3NpfjTek7IGZyMZVrGyTaHJFmEv2SdHGJJUEjcJWDKCAkYi8BaZl9Rsykr34nIg7VzY5l6RF4N&#10;yfjvoB2OS6HVXAu8joTLRdBuyLw9/EWwyI1FcIQCku8FIcESuedLwOtZf1uEfd7vhdczgkziLAqK&#10;Ncv/RWUgkXNtnPj1/AUp8kPhM0XKQ89u7YKIuFmiMWtdFrZRmJR8rhQvP/oKpo/NYPzVcZzcdRK5&#10;n8/Gozc9jK1pjyGLZEmJ/6JJNa3gBCR9LJdo0AYhn+8lTiVSVEcXhGe0bFjOEQFTQHEl/KOYkKne&#10;tlO45KzPYrltxZaUP2LLrX9AW+V5eM+TxUb8ihQAwoCKImx2OgL8+AL0Xjsg8phQmFwTZUoI+SgI&#10;9CofCgkGsk+z40KEhBBPqd0Ra1fGypFkdJLZ1ZkXNZG/TeoQEtcAYfw39J7HUxPxviwYAaTP9RsJ&#10;Ep0riui5I39LbOmueXXJMH5gfaZPFIFL/xqBJgE3PYfRVyew/b6t2L7hMSOWC5UPJ3VHRMSr7bB9&#10;pu5iuVJULFDeV4YLAsZamNDO76UCRjvEZoGEAkY+d9pdMyaCAv8u4X1uS3kU2299DPt+8CQch+1w&#10;dbpgP2fHzPszmHxpEu172/D61ldQ/+81FPqF2PbJR7H5rr9g8x1/Yb96hG1lK/Iy+MwpObyWxkGF&#10;Tde9qQ9qPNACC/sE+5KEvLU7LYEnH7borrYWQqzxTjudRvDwPGacyyhE3voc7MjYhs1pDyH7jq14&#10;+qu78NwfmtB/rMtEbZy1sfIlaCiyPmKZjnGQJ0Ewk4CZGKzB3qx0yRyjXiYsIyQL2r7X6qhsx7ux&#10;gpApixIfple24Y79p7Ct24/eSb+JPuGZ8cFJ8jJBEiTTkvOU0xWdE/jy86eRVnUUcQ0dZtVZZjIi&#10;JIq2pPCrCZEJSHbOcshd0iwzMq2cRiatRVw9NE5geZ18oLqwprEF66vfxbZTI3hm0IteRxhumx/+&#10;CTsCE1Nw2+3oM2QzjB1nnbizqsXswC0zJF1koRexlZ387PregbGCT7AvycRFuwW1VijZKLR7YDnx&#10;D2FZ1RCW1o5QAI5iKUWPfM2Wsc2LqMUepMBv6sKKqjNI2n8c36n7AI+804f9nXa8MUmxEVDepVmM&#10;210UBw6TQNbrdVGc2DBNwSnzTZuP4sIfxDDR6Q/jmGsOL4z7UNnrQOHJIfzbO+34/uvn8a2Xz+Ir&#10;7Jefaz6NTzadwccbzuLehvO4u74Fd9a1Em24p64dDxzs4DHt+NLBNny1+Ry+eegMfvziefzyjXb8&#10;+f0+ZJ8ZxcEeL94dnUULxc1gUKHVwxhx8j4phB0UUk6XHQ7nDKZtE3B5KLCcDoxR6Ay7PBRPITw/&#10;5sOuzhn88u0+fKLxLNL57DF7T+FjDSyn5gksa6aIoXjRgovMiOQLEV+tcagfySxfRUqTqJHPkMz0&#10;ljXJlEg7MxzTWOZWneh3IwvW3yI+fIgKGJk8X7yQpYW3aJ3GUbxYc4f1qmSY6oPR3RpjdsZ6N32P&#10;UJv5Vs4JfPfXr+DH32jAr297HI+mlnHyLEd2ehlyRWYVgYtiRjsuEi6WP0ye8ZEQWbCIhCZskgyR&#10;/iQRiktFSBRRoWL5wVzAxSZsZvfmv4RFAiSqor+RYDK7MObc2km5FEoWqV2UisS/xuX3YkzESJKi&#10;Zm8WLGIyL1rmd5Si19TzaYdCEdeujYARGVIUsDyJhBTtcljkzRJ92v3J4/d5yE3PRjZFjCJS5W3M&#10;xe57dqH4llLkr8tHVmKmVVasvxLW306eK+pHpHPlE1oVzjGwduMUlMGYxfGZogLGqsNover++Bq5&#10;H70acXXRvX+YIbMek58nRSZRcsB+DG//5XWcf7wFPYf6MPLWBCben4btjANz42T3M3Mm8IFxtJfT&#10;fdTxXq8c56Hw31QO2iExjtl6JfTemHFRgZj8PMrpEZbDNr+nWolCpksSQ4L8MvwKxGAgR/OoSZnX&#10;iCQjlCJ5f8yOCn8rx/PwXNDAMlWT2RrPzetLuPCF7y+InDmKFwkn/kDKheBzULhon0k+GPLFML4i&#10;Qz6cf+oMMm+meEl9jO1oGypE4lOyiFyWpXYYSMCTrlEUPiNgsk07twSMJZovFzBaZJGJZX5yrvGh&#10;K08vN/5sMifTeWSCuSNNwQu2oPxTbPufKkLeXVnYccs2bF23GTvWbUfOBiUtzUHeOp4rg2MMRYWE&#10;ha6rtm8WaiL9ptyYWmoxx7q27rEw1YK1QyszWmvMshY6ouAzEfpM/n35vDcrgSzbJMffQt53/tpS&#10;5MXxOeNKkM3fPHzHo8j+bC4qf16Lt7IPY/jQJAUMB3857iv6WNQR0oqA1M/PKSAkLGrHzQ6JMiOv&#10;qe3hdxQujd0kBCSvMn+pH0RSTTcyDrTgG2/ZcILkxW4PwW4LwOVQ8kM/prwB9JLMvO0K4rfvteMT&#10;DUeRUn2Wk4qiIclxX+C16/oQXzWIRCKeIkbRl5Y1iIDI7l/3toiridUkzStF9mpbkVh7HJ9tPoym&#10;EQfOk0iO2SlCnQF4pl1wTVKpU4j2sDMXn53A917qwfqadtZfL9sAiQTrb41IQmWvCa+90LWuGxiC&#10;JHNLChYTbrgfCYJ2MKsHEct2vYbkSuZ7y4iVh6aISRMVa1ltF2Lr25BQR9FS+T5uqj6Kz7/aiX8/&#10;Poy3B23odFO0sB9NEmO2ICamHexnbvYzwYnRqRmMufwYNmabIRyeCeJApw35x4bx0+fO4XPV7+O+&#10;yvdwe+UR3MLzx1OkxDa0IIZCZXV9K++/m2SP/b+Rz0GRsKqR7YMid0XDOJZQbGmXSKGMjQCo7EHs&#10;Ad7rgXNIrjyH1OoWbGxox937KYL2n8RXa0/jNy91YOepSRzq9eC0M4SBWYqZYBBjfh+mPRRe9km4&#10;KWK8hNM2g/EZ3r9/FgOhOZwIhrCn240/vtmNrz9zltdsxyq2uVV1nWxrPRTcCiIyjLj6EZbXCMUL&#10;oehr1X0sawUH6GY9KLqhFlzkJ6O2yTFO98/nUPjlBetvER9SaA6w/L8U4MWIfe1s6jv2OQUiSWAb&#10;VRQ+RctU8AzNbdE5TuJF89xyvldfU9CH2w504v6Kc/jSlvfxnZ+8hH/75H78/qbdeHTdTpLYck6o&#10;JMuGJGhnggRWkzURNSFT1B8T+UckQ8fIFCwCs7rI30bDKF8iYESkiaiDv5nktZJLKJHjQrDEQ0RQ&#10;GNIkEaFX62+tiM776kRhdosslFOIlScVoILYGXmN3osxTeG1hajT/zwiRETXt64ZES585gvPF8W1&#10;EzB5EhQkbZZ4scSSrmmt9Obx+0iG+Mg9m/tMYLnHU6jEl2F3skLklhqTFgmYMoqUaD1p1Vy7Lbm8&#10;hoRLDgmbos2ZiHSRertQfySqPNbszFC8Rnfg9J1WpK/F818T8D7Lk3dTyFZg99pyPJVWioLYLcjf&#10;mI0dm7Lx0Lot2HJbNrbdsQNb7tiKR27+E7bf+yhyv5iL0m+XY+8vqvDswy/i7bz3cHznSbTvP4/+&#10;5i7MHJ+Co5XjeYcTrh4nvP1u+Aa98A/7MavIU9MUGQ4KB4VovtiEyUtEdnwUpSxquqZQvkZ1XG7j&#10;NA/+aM5PWPZFISUyvQTaFZI64fXm/+E5DfiPPtbpo6ZJEkH8w9qX0b0ATj7HG1teQ+7Graz3bSy3&#10;LJaZFjJyUMr+KDPGi3dLFyzvK0JEwPBaloDRLqr6GtuvaXcal9Tn2U/ZF8w4wt+YiIjsJ0XJJciP&#10;51jD/p6fTqG/PguZGRSs62UCF4mAyD5TmMH2m1FmMvkXJhNJZfxtOa9TQZSx30Rh5c6y+rzavsZD&#10;lgNRnJoZQRbvm/3QfKdjdKzVPyRcNJbl85lkwpjPscXkBuKzFqaU8vtylu0TKE16CqUJT6Mk8Qnk&#10;ZhQQecji8VnpHJM2FV0QMIZw1SqqizVRmIhf/MwSL7I/H4ecJ1fVdZHMdHDi6DARgeRwKwEicaNo&#10;VOvru1DVMYEzU04MyJY+4hjsJsGacTgwSgl8aMSLzcfGcfeBE0iq7jKTkyaT5QqRKodmrVLzPqwV&#10;NF6T31m7QYu46iCRS6jqwbqqc/hE1REUnBvBSZsXw14/HE43nAqhTOI5ReLcQ7ww4ce/vNyKW/Yf&#10;RVxVK5KahklqB7C8esAiCw0KvrDAda4jmLZs/ibBZv9Q1KQEkSuKFwVLkJnL6lrlQxnFDQ2j+Cj7&#10;240i2exTyVWnSKoO40sNH+DP7/WgYdiD9yVG/GG4J92wjTkxPe7EBP+eZN+ycZCfoCgY8M3inM2P&#10;V0fdePTV0/hB/RE8UHkUGftOIraqhf24Cyvlg0NxYnZO67T7SVT3XIRekj5lPGffY11aYN+OkMEE&#10;ihjjr8a6Xl1F0UvESizU9FH8KldMr8krs6zpHG5oOoMbKcJW1bZRWHQjo6YHd1S144u15/Hb13pQ&#10;fHIcr48H0MVnG3Z5TcJbm0O+cxQ2tgARxKRDpmkBCrIAzjuCKB3w4nsvUiAd4HM9/R7Wss3GN/aZ&#10;nZgVFDHaKTZJEUlUteul3eIYCpjVfF7BivZGcclnMBEQicvrbhEfUrBNyqRYkRK1kLWUwiWKaPQ5&#10;zRWav8zcQUTnMyvcNr+fP9eFBbvYerbdql6kUYzfsrcHn8k7jR/+4EX8/DM1+P2GnXg4vRw7OJnL&#10;OdsQE0IkILr7YcjqJZBQuZjQRxGduC0yfsHM63JYfiuXQyKnbG2OISjW64W/SwSKGGslWAQi14oS&#10;ZsiO/FUsWCThUhjzNt6PWQkVqRD5iUJiRjACy/re2nWwoOcSgTLPcxGuhQmVzqndE9VBtB6i15bI&#10;0D2KAOl5S9K18lyE3ayzssRiirUy7JJfUSLrUM7GJHXyAcpMyiJJsnbTJHaMqaAiyOl5zbVIvJIL&#10;oDDaBhQ6uua8mZnxe9DOkFV+ZpdOARJ0b5H7/lCD97mLJLE8tgQ7YwrwREweKmJYJvL/4TPm6HnT&#10;d/E4EliF0ebxJggEn7s4g4SYkA9ZDssym+Q3OyMTuRu2ITt9C99vIdncRjGUiaJbSGQphIrvIO5j&#10;/XySQvuBfJR+juX9eX72lXxUfLsUT//0aRz8S7Pxz/jgiaNor2/D8EvDmH5zGs4TTsxNU0xo90eh&#10;laO7Pnqd3wEiZOrGVwMvoTDNnDvnAsTFoZ1nlbNGMbesXaD5HCiE5AslD/xmL4YiigJm4vwE9n7/&#10;aRRtzEUF29gutpmdbEv5iSLgJN4sA5ODJV1ieIGyvmKwHZodGEvAKBeVdiQl5CXA5X9ijQe8n7VZ&#10;ZrGhZH0p70k7bGWsz3KUy7wt2eo/6kt5FBe5FGG5vPcCCZf1PNd6CofUSGLfBIqOBAUJifrlWeLM&#10;7BRH+ooVvER9wApgIn9C9anyZMvc1jLxlLiz2pS1c6TfqLzYVyimCigGC5J2oChJYxrvLYmiS2Df&#10;LaB4KuB9F6btQinLtoR9U1HgFEChbF0BPhK1HdYWvLbYRVosHxhNCDKDUSSfSU4IExzsh7DGiIx2&#10;LGloxRKJGB6r5HMymYnjZBJf2Y7fv3QE1Wda0E5yMkZC4rS54LU5ELDZMCMy4g6hacSP778wgHQS&#10;J13PmHk0i/yQyOn6nGiUVFNRZqK42KRgEVcHchpP3d+F+2rb8cuXO/H6TBB9Ph/GPS4Syhk43EH+&#10;TYLsBj5g3T3y9hl8tv4DZOz/gAKmDUmsJ5HalTXDuJFEfWnTOOtv4WtdD5Cpyg3Nw/joQZZH05Ax&#10;rbPMM62+pTYtf7LljWMkX2NY0jRi/LxW1neyPE/irrpT+O3hPjzROYPTHIAnZ+dgp4C0myhhNjhc&#10;Dtjcbkyxjob9Vl96gSJn5/kp/PrVTty37wNspLBMremi8GCfovBY1jDG602wXiSaJK76+Xcf1lDM&#10;xJHwxxnneC1CWKvUCvcswmiFLZfppoVlEicUIssocpZTsIg0rqFgVQJcLWIoGMTySp6b115F0aIk&#10;uXGNw4hlGWg8WU6Bs7paeV3OI63qNO6tPoU/HxlB06DbJEUd9YZhmwnAZfPAa3fBb551mmPIBEXO&#10;NLo5Cb0+NofcE+P48UsduPXACYqzdj4fy5zt7v80TeJjTdMs03GW6SgFIYmtkmA2UrwYKGJZH58p&#10;OraN/lX9LeLDC81P6ksyGzNJLZuJiGmg8Y0x5mUXoGAzCRSySRTcyURSlcySeS6eR/1yCXGDot7x&#10;XJpzlLT1tj3d+HzuaXz9j+/ix19vxO9v3U0BQwJgVhytCVyRy5SJWtDqooirHPMvrNBfTj4uB8kC&#10;J3PL/ONykDgkX4DysEShIAFa+f8voWPmz2WJpv8KcrSdh/mNJUKMmNIrEd1h0DmtVdfoyquuFbV1&#10;twSEYISOfnM1wetb+XgkpCQyFFghx6wmG+HCa+peZC5XEMt7iCMZ5+9KSHSKTG4PCrqMPBLrPOSw&#10;3nJla79OxE8+TfJv0kqxdm0iYlDki2JkZ2I+diUWmASlMsNT/eSnlPA8xcjKKCZpt3ZqROqUHV3n&#10;Wsgv6cMI1VMen1VCtyw9B49n5GBXyg6KE4pbllEWnymHpDWfJLYgjsSUAqc0jm0+gSSSdSEfqkIS&#10;W7NSz3MV8hxF62VSJeGntnUpJAgLWUYFRD6vm6fgAWnZFEBZFD07WJ6Z2LFumwnlnLl+C7av34zt&#10;G/h6k/IdbcHDGY8i89Zsip9SPPnlp1D7o3q8+LuXcHjHezhZcgqte9vQS346fmQMU2cmMdU6henu&#10;adj6OW8OOeAaJQ+d8MHHudTvDCDoUtQyShXjlyObsjAhozJ5wczyuzDfUsD4gKHjg8h/QMQ5i20i&#10;D0+wTB6PLzHRx9RXCtJEzC0Cfy0FjBYojIBh+1tIwJSyvefxHlW2+RIwGWXI5diRr7DrCvOcpOMJ&#10;/raE591twiCzfvhMhfGsvwT2gSS2f/WJCIojUD9S5MH8CLTLqfo0ixkKPqKQ6wkUQEnWDo3GC41F&#10;1gKDRAvrXqDg0+6LfHrKNRbGW/21mGVZxuNNolGdl8cVafc5NZvPkIWsJPbxdbuNsM7isXm87kcW&#10;migsx1Yh8j5CwKKfK2SplcdCxMYibYKOVWb32/ecxA+f60Tl0Bza3XOYIcnySMhMTCLocVPE2NFr&#10;d+CVIQ++VXkMdx44TyHTQRLUSUFEgmTMPkh+mkewoo7XkkmSWTWdNGJKUYnkkyPhZTlnyhm3l4Sp&#10;FzH1PUggwdKqsCYuQSvfsonWyrd8euRcrWzcilIUve8PPVj+a+af3QozrQk90TyfZfMfdVy+keT5&#10;BpLij7EcYvi88SSo8bL357FyfDYRe0hQZTq2oeoc7n36HfzHi2fxgS2AEQVdcDswKfLocsLtC1K8&#10;hIwTd3bPKO45eAQZtWdYrt085zhiD4yRRFLk8m/l6ljFsl3w/q8TqD0pct5SCnKZ1cXXTbGspkme&#10;JpFQyXZIkh9XN8Z6kbM+6+BgH+vwJO6uPoJfH3wPr/ZOo2PGiWGnk+TdCZd8RmwzsE1PY2TagfHg&#10;LFpCs3iNwjKnzY0vv9SLjfXtbAMUDazfZazrpQ3jFtTGTfQzhRi2sEoRBLUqbcSKtXhhYeFnmd/9&#10;nB8PLryP9vsorN8Mm2uqHcrERyvmyjMk4mj6INvhSooHkVCFaFdEsKTaNtza1I5vvNaH8r5ZfEAh&#10;0zMbokgLULg54aNwCzrscDgcGGM5DNl9aJmaRU3LDL7ZdAYb9x5H0t7TFEYyGeN12S+W8RpLWc7L&#10;miawupnttHGE9dCLROXP4SS3/CD7yqEL972IfxyozuZ9Ny9qj9H56ZL3FKsxEWiRTj6WauvR36/U&#10;LlyNgsgo+iXbJ8dShYXPqOzGPbta8cU/voOvP1iHH9z3lNmRyU7XiiAn6BStSGtlkmSVE66cWkUa&#10;lOfARK3iBF7E75UbJjfdgrVaWcC/SaJ5nIEIOCdqTdgVJMy7SQ61slthyDoJoiEAFqxdiP8GJPpC&#10;VKD8PTDnuOichkBddkwUF461dmgs8LurjUuueeFahjjr78i9XHycCJrEjkiWoOPNynEE8lvSCrGJ&#10;CsfyLU8rp2gpx864x7GbeDxhF+tRZU/ClrKVgvXPFCy/J6n+A7be9GdsufkhbL71UWy7LxO5XynC&#10;zl8/jYaCF/HBoRPoeLMDPc93Y+vHt2L7xu0mv04+20khyWFhcjbvOQtlFAqWmR+vT4KvFW4JYMuc&#10;UCJNu0AkeBEBa57r8nK5Qqg85v2oTBnx/lRefC9RKD+KaLleItAjiJpMmTrR71meF3//t3BJfUXu&#10;5UKbu1C/8+D5jZjW7y46VvlFTFJa3rfZVSThlSDKSSfWkcRvJPG+hee/neL27jLs+vguPH7/bjzx&#10;wBN46jNPYc+Xn0TVt/aj4Qd1eP7nz+Lwn99Fa8459JZ2YWLPONx1bsw2BTFcMoD8DTy/SDyvZ2Xy&#10;txYwLBMpayFDrxc/09VFtDwizx8tv3loh/RCn4guPkQT6kbrav7++Grqk22vWOOY+b0+lwC33lv1&#10;au1GGkTaioXo8dFz8HzGhPICLq8v85vIuaP3cDmsa0aOI4zZrLmezOFY5xFIIP0NAXMlGETagXbc&#10;W92On786hLenZzHkmYPNG4KDpMxhn4RT0ZG8fpyzz+LxFhserD+NW/edNBngl5KIxRwiOW8mAanu&#10;wXJOKKu0amZs7y3ybvnMaAIiOTPETCFUe80KqwIMxFFECcq+nSjxIvJE4mgJGIVr1qq0Vu/+sQhM&#10;VLxY/kL8jDDPSMg5XBOyVhU/1qxdAOv51tT0I66yF/GEzGpWklAuJ3ldrqAMJLj3Pv0GHn6/DzX9&#10;LrQ75+AMsq6ccgi3welyY9zuN74UL0y68Y2XTmNt9VEKolbEUljGkCCuqpaQJAGgUJLP1GoS2IXu&#10;/XqB2tMNbI83NpNENVPMkSDFV40hkYhjW1y5vxerq0ioWP6JJPCpdefwqaYT+NN7PRSJcxhQOGOK&#10;SLdTPi12OJ3yPXJh0u1G5+wcXhnzoeDUEPtWGz5edwLJlWfZLtT2WQ9N01jRNMO2oZDLqhfVhyKe&#10;aedBULhh7W6qLbE/XIMdCD3/kiYLCmese4hje1MftCJD6brasRllHxzFDVqgYB+Ore/E2qoz+ET9&#10;KfzlyBD2dMzgmC1okuDOOPxw2t3w2GdYJg44XAFMesJo57iyt8eJH73Yjk/UnkLKvlNIqOsx15Q5&#10;41L2dwVIUDjrmIYxCiXeS1U3VtR04ca6btYTy+2y+1/E9QPV/XKOXcs1jqmNsE3GVA1wvuml6O7F&#10;+qpe3L27DZ/ddhRf/fUr+OGn9+NPNz+O7RQxeVrFlBM8RUdBUp4xx8hJzSZxyjY+FjJdKib5lalH&#10;rkSMVmgjk7ghhzI70S4CCZdCNJsVyeQ8s+K/O6EQu4jyiLlTbpp1Dv32UkKziCsDiRLroGAt64Bk&#10;NE/ESPb+cRUoiqNQjacAXcdyv4vE7P48lH5+G578bh4afrMHr2c+axIg+g67MdcdMokBw24gxDE6&#10;4J/FrHcW7kE3an9bh6L7S5Bzk9oIiRjbSlTAFMkMJiJgyiMCRgTuf1PAXM8Qmc5N2WGQk0pI9ESh&#10;XSEhlWBd5RDqrzLFtHYQKFQugoSLxLCwWE//e/jIJXbGVwlxJCRJdR24veoUHn1nEG9NedE3G8aY&#10;14NJxwzGSchGXD70e+dwLhDGznNj+DeSkI1PHkMyJ45YkuBVDSNYTrKzhoivHiX543uSMUFZ+Zc1&#10;9WIpsWQefSTvVrShFRQ2EikyFTCrbhHovfGpMX47ESxw/x9WrDbRwiw/BgU2kAmP/ITiFHFHQoJk&#10;bTmJ61JOzPJNWqZdktpe1kUPyVsPYkjcYvkbmeNJyCWyPArePY/3Zlxo8wO9HIAV3tY95YBryg6b&#10;jfXmCqO2w4U/vzOKTZXnWB88D68tB2plvb6RdbH0YMQEkKLRmG9cdM/XG1QnHzs4jH+igPwnhRqn&#10;oDbJKuv7KMh7saKWZce2GV/fj3Usz3+jEDk46sIpEvUBxxyoGeGcdhMeipcgRp2zGPaHccIRxJ9O&#10;T+Brz5/HHVVHkLr3XcTtP04R2o0YioXV8j2SKGEbkANzXPUA+00f4tWfVPcKvkGho/szAlhCmFjo&#10;Ga4UxgfI9EG1V6ufKTKdyaJOEaE2G6O+bcQF2yw/145rIttSas0ZbHjqTXx831v42QtnsLfbicPu&#10;ELqCs3Da7HA7PHA4A5hiuQy5ZtEToqibCaCwbQpfebYF6ZVnWLZWeHcJerPLxevJvC2Wz7uGYn9V&#10;jRZFenmMZU62iOsT6gv/b9MwPkYs5ZyjcVGLDLGVfRQybB8cO1dxbllb04mbn2rBFze/h+99qxG/&#10;vOsJ/CWjFLlry4zDq3ZWckluclPkEEtCKnMjQqvq8yuQIjWEzDV2SaQQFYRWNZVHIlcgYdVq7u74&#10;QjxOaCdGphdZ6YXGVGlRwFxtKBeFzG2yWP45yM1gHayTA38RctYXI++OUuz9bi3ayGVcZ10IK2+G&#10;IwwowZ78KzxzmLOHTWb/oC8EXygIZ9iLWYUJDoQQHOMY9ewwnv7m03hs/WaK1RyzY6DdugKKl8Jk&#10;2fxr9yUSTpYwAkbiJSpgZGKz9oJ538LPsYi/DwUolA+GRIleI5BpooFM3GS+xPoStFMaDbrxVwIm&#10;KmL0frGe/tdwTQTMCg76qxu7kFrfgntqTmDziXE0jwYwInt+iphRpxODFDGjwTD6Sdxa3GE0Dzjx&#10;i5coevafQsy+DqwkCVvTbDdb+wp3GkcCspLnNGhQIAFFQaOQUZhUkelGKyLNMhK5KETm5dxrdmsi&#10;92ZC/JJoC8p8fvm9f1ghMmg9qxXowBBDfm75LQwb8WKSUlKUyLRsTTW/39eNBIoekWU5q66q7zIZ&#10;z5Or2nBLQw++f8SFVruXdeHGkJP14vaZHCH2KRccM14Kzjk8y0H7X57vwt37ziCFZHB1o3xceD8N&#10;FC4NHRQv3Vh6qAdLVRec8CUUL7/36wlqZ8sOjhjb+n8i8VnR3IPlzWyrTV3GtEymjgnVrbi59jz+&#10;5dVuHHbMotcewAThZV9wTXngo1hxiqA7QzjvC2P/uWH8/tV2pNa1Ir6ujfXbQbLVhVUsc5kNyhRL&#10;15WjciLbvaKdyawwKmAUKU67NGozVoCBYdM3hIWe4UphiSQhImAiiIoYRYuyRIwlumUOuaJ2AEuq&#10;5DvTibUN7UihkEndcxgfrz2BXx6bxM7+IEZYPmMU1ZM2D2x2wuHGyIwd/YEATlHk1UzO4sFDZ0xA&#10;ioSqDsTyWeWDE8Pnlc/LSo4lKyn2jSllVR/iiIXufxHXB9RGrRxBVlSypUZ0Wws8iqy5gmPm/2ns&#10;xkc55ywn1tV04b6c4/jGz1/Gz77cgD/e/hS2UcDkpCiCleWcqpCglhmNBROdJ0JuZK4hUVNBYSKf&#10;CgkUOa2a7NkUQVaULZl1RPxqZJpGsiSBI3+bRQFztVGACmO+J98CigmKz+yE7chlWedsKEDmLTnI&#10;/nQe2p5rB6ZgomOFlDkk7JvH3JzC98qPgu/hhBd2hChi5maDllN53xyafteEHXdnInNdphEmMkPK&#10;l2+OaRNWFDT5JRjHab6/QJItszcR4mgQiIWfYxF/H5TcMWqCZkE+QXlsE0I0mMV8fRgUWrjsXFHz&#10;unkTu8u+X8S1wTUxIVtW20FC0oa4uk6kEPfUtOJHz3fj+f4Aeh0hTLgDmFGOCrfHmJIpl0W3N4wT&#10;nllsea8L9x9sRTpJjFZll1f1wEQlIzmLqVc25R5Cq8okIPxc5ikSNwqLGkOCogzmEj0iRVppXqEI&#10;RbwvJRLU7oAVoEDZz7US/o+Tr0T3rl0niTaZ3MhMxgQ2mAePI2FUXh35vCTWjlG4TJjQt0tZTtq5&#10;imOZbqSg/OErncg5M453WOaTbhecLgcJsx1OYzbmwxCJ4pmZEKp6fXjwufNYV3ea5XuW5JLCUc7b&#10;JMWranpYxkpaSbGqTOgUg/J3iOX1FvKnuJ6wxiRXZNskKVpZ24MVdcqZxLJq7kWSEr42nsEf3+7G&#10;2zOzGOQk53T44SMxD8y44HV4MeIOop19QTsLP3+5FZ+pPY5bDpxl+59geY+zLYyxbVOks97lZ2Il&#10;9hMpk7+YxLnMxKydMO1CLBd4LxYoYBSNzAgf9YWFn+FKYPobYcyzTDtluzSIJI+kkLECBMgMlP00&#10;Au0Kyj9rJb9fKdHFMouhUIup78TtzZ0oOtxjdqr6WEYTFC7umSkElOnfRfHNdtvhm0XzqA/ffakb&#10;d9a2IK6yDauqO3kP7Ossn+XafaFgkglbLK9joqlF7nkR1yfMWEqRqzFLPmSKqLiiieK+eRRLD43g&#10;Bi2ONWnBhm2lugcbKrtx9xNt+FT+SXz131/Bzz9zAH/etBvb0suQJwIqp2cSHTmsXoDei5CS+JDc&#10;WJDQidqJRx3h5SNTaAi0oPMovLGcw4V5u/FFXB1ITK4pwOPxRXiSAuKplDKUKqt4MuuMxFUJHrdu&#10;egzv5b6LqcOTmPPOIRAOwk/hIoRgCRiT2V25SUIuhAJ2zM56EAr6AE8ImJ7D6QOnUP/rOjy2/lFk&#10;pWVaO3XyM2F9yleqNIJLBYyIcyTfjhE6iyv71wzG54JlThRo0SACE21QSFE/5DE89m8uIkSFSxQL&#10;HbOIq45rImAkNEQ84rXazPep+ztx2/52/Or5fhyeDqHHEcSk3QMvSbPd68I4ifOo04Fxnw/nSEL+&#10;fLgNXzx0DOlVx5BQdRYJJM7xJD4SHCJCJswrhYsy9idUjxok6rXGiqikHQntQog8GZMmTkKXgPe0&#10;8L1/mKF7V0Ql+TvoGSyCKIJqEUVr5yWmjpNxnRKPkujWT+IG7WSRuCY3deOW6uP41xfPoqHfhvMU&#10;L8oVMiPh4rTBQxEz6/FgYMKFExSU+4ec+OpzrUioPIrlFDDLGluwvL4N8bx+As+X0MDyZlnHVvUj&#10;VuZKrI8kEtB44xNz+b1fX4iv6kMSy0U+F2vkf0RCnkCRF7//LO6tOomsD0bw6hBJtwSkKwy3l1Oh&#10;myJGTup2F457gzgwMI3vvnASG1n+yVXnTXjimLoZrKyewAq2dZOPhXWwRklEa/tNVDATGczsRCrr&#10;vIWljSNY2kQyZoJWSMAoS70SPKotybzt6vcFBclQxDMtImhHTok7BSvzPa9NaDdxKdvxjfxM/mha&#10;bDD+bezTEhnGtIyi5kY+z8d4zytr2vHxPe9hy9ExvDXiwyBFnvy0bDYbXG43nB4vpt0+sxBS0WLH&#10;L94axe11injWipgGlh3PsUr+dFUS27pPnr/6H2cBYxHXAhS1MhXjnBLHMUt+WqvZb7V7v4T95gYe&#10;cyPHtpU1nNPYLpM131T2cL7pQkpVJ+5+sg1ff+g9fP/Bevzs3qfwZ4mYlAprlT1N/i1KrCjIcd8S&#10;KMqMb4VAJdKK+ZkF+bqIHMk5dV7AUPwo6pAiZQmLAuYqg2VdEVuOx5N24vGEcuyKLUJFQqGJZFbG&#10;OilZX4TM1M146muP4/Xs1xCyhyLZQ5R8cRZBihklY5xTdkQDCpaQcpEQs4SHcM/BccqOM3tOYctd&#10;m5G9cQcKNxSiNKPEhIqN5tVQmGITge4iAaNw2AZsA9FkiQs+xyL+PrD+S9cWGShKmnFkp3AxzuqE&#10;vtfOV2lKMRHZAYtiofMt4n8d10TAiKSsrO8hsZLjcD/FxxASOTms39OLbzaPY+dpJ94d82MmEITD&#10;MUEhMw6faxJuEulpXwDnPT68OePB491y8D+Bu/cfx/oD5ww5W9U0YoGTjMK3rqmnYCHxkX17LN+b&#10;HAB1fQYiTGu0O2Ccl+WwSxLDezQwq708xyX3/iGGSOC+biSyfNeQjK1olg8QSWvzgLWCSMK3WtF0&#10;KFo+Wj2Mj2klkcQtrvIkbq96H986dBIHOmfQ7Q9hzMOyd3lInB1w2acpYJwkgD7MBMN4od+Lf321&#10;F/c1tVKYnCGJbOe1urHyEMluYzfi6uTgKh8LOaVP8m+WO8m0ybvAsrZI6vW9sq1ElbKlN34orIcU&#10;Ep51B1rwycrTKD7vwfGZWYxRtMywjdscsxSRsxQyfox6nPjA6cWfPujDl19oRXrNefYd9iH2H5l7&#10;mZ0DknuTRJLlHSdRYEwhtSNnCfNlEiwUK0uaxkjCJvj3BOtwnG1hzJxHuxHaMVvT0EVi38n7vQZi&#10;3ghoQQJG5jj8TCY52kWUGaT81ZotLOV7a0fR2j1UNvVYswghAaR7VtRA7TjxPqtbcFP1Kfzbq93Y&#10;dXYCLRLhTpah0wWXwwW33YNpexidXuAlji+/PzxGAXiC52Rb5vMmaEdHfkksM4mnpQqysND9L+K6&#10;gcYrBSQxIltjmEwNGyJg21tTO8bxTWPdCOIrhxHDfr1aPluRHcK1VW24rfwUPvvou/jBd5/Dzz6+&#10;D9kZpSYCliIBKUdIvhz4KVbKjLmQ/B1EmpSArvQSAWMRKsFacTeRoVLkMGxhkcBeZbCs85MriHKC&#10;goIk1lpx144YoRw86dnYdtNWPPGtJ+A650XISZ0SJObm4A/PIUBFE1D0XYIfKQeiZVZGITMX8Buz&#10;M9iBsRMj2PW9Mmy7dQtyNihBaEFEwGjXzgqRrYhzMk+yIjWp7q36j+b2Waz/qwzWfzQc+H8PK0Lc&#10;oonYhwsfEam52lhGkiQolOyS5n7cSLKwjAQk5sAw1j3Vja829uAv747gtQnlGHHDPjUEx+Qg7LYp&#10;2ElEbL4gxnxhtLjCeHYkhD+9eB5f3PceltW0Iu7ZAaw5aJlEfZTEcCnJz1I5YcqOuWmQZIj3wO8U&#10;dUnJ69ZcBMv3hd+TWCnqzCqzS3HpvX9YIQKYXCWfhh6sqe7EKmUlb6JgeG4Uy7XCzmdaUsUJt2ES&#10;iRR4ybWdSN/7Pr7c/D5yjvfgUN8UhtyzcLkpXuwuTNjsJM4u2Clgplne3Szrl0eC+NXL/di07wTi&#10;95+iUOK1RDA5uSuUtRW+WZHQJlh2FjTJG1M9Q0y7iHa+l2/Bws9xPWBZ/biJfrW0sgfJbIsbqs/i&#10;vprT+C2J9xHl1OGsN+2bNUkbXRQw47aASfp6noI+/1Q37q85hYx955AgsSIBQMGi8MfLWB8mrwnb&#10;toS5YMwp2a7XyCyLAsAIc+1kSEDUjiOG5MtknSdMMs1aCtC6bhK1Lv6e7Ui7lAs8w5VAu3AifFq1&#10;lk+WydvBfrmkUT4HFA5sK+q/ioqmZ5CPjhFibDcSY1EyaUIvE4lVMhEdxjKOJWvqOrCR5fnlQ+2o&#10;6HChxx/GtMsNB8WLyx6E3TmHSZKGLvlvjQXwz00ncVPtWaTWt/HZ2ynCe62Engr1zHFJ/nELPcMi&#10;rhOYRa1+ChZBfjH8zMwR2hWUGbLGN80Vo6Zda5d7GcX2x9iGP8a2pJDc66t7cccT7bg/+yQ+8Z+v&#10;4rf37cGWDeXYRmGSR5JamlSMiqQS7EwuRXlisUEFP9vF9xeSJFr+MFZWbQsiS/KPiSaLW2gCX8Tf&#10;D+14KZ9LNgWmcsPkpOdA2fyjeSos8ZCNnPVbUf6ZYhx/6hhmx6lQvJZQoWaBP0QYITMHfoSQNmL4&#10;V5gqJxwKUsjwA45FngEX3t/5Lh674yFs37DNhNu2zJEoXAmz+2YSllqmSuYeteOmnYB5MXPh3hdx&#10;tVB8KShWorhYtFyMhQSM6izqHzNff4u45rg2TvwkBvI5Wa5QyIfG8FGKi/8j0xYKjQR+n7y/E5v2&#10;tuBrTW3Y2zGFM24vBnw+jDg9sHv8JNU+CpkAbO4w+uxedNr9eHvCh1+ensE9tcewfu97SNn/AdIb&#10;2xHT2GmI3TKJmmfH8DGSIBETRepaZYgdyRFJmwHfi+QpxKqilF0rJ+ZrBeNLUNuHRD7jWhLARJK/&#10;ZbVWgr5Ykru1B4eQuv8c7qFw+U7zaZScHsO7M170UKBMkBzL1MZB4TLFMp1QgkoS6fZQCM+NeJFz&#10;YgJfrG+hwGzB2upuk1k9hqLFmOKRSFugYCEUdlRZ5FV+muSVHFFO/EuaOnFjc5txfl3o/q8HaKdg&#10;2aEZLG2ewtKaXiRWn8Md+4/gu4dO4aUxJQmdo1jxYNjhhINt3u0KYsgRxgdTs3iq3437K9/D+ppO&#10;rKVoWV1J0sSyVib8VdX9LN9eU87GD4p1r8zyEuUSN9FrG+i3JP76XXzVIJKIZELO/XE16hPaIY2I&#10;CB5/tRFHoSQoC7pCaytwgDKmK8iGHKXVXvS5lSld7UwLC7oXgf1Wu0QUMjGR8yh/jna05JsgoqmA&#10;FKkUYJ9tPIsXxyW+QxjnWEENA5vNjymbG6NOH9q8YTzd48U3njmPm9knEqvOI5bixfIVkp/Nwve/&#10;iOsDxom/kf2K0Hxh+o7aRGSOkGmjwtIbqA3XyG+SYrqBQkYWABLmbEva0VutcZn9K+1AL775x7fx&#10;Lz9+Bv/6hSr8btNObEkuQ3ZCqTEV2rW2DBVrKVySlfgtHzuT8rGLUA4YKwSr7O61e2PBylxtYaEJ&#10;fBFXBpMdnOIgLzUXuelZFBZZ/CyHRFXhjSUqC1CgSGWbtuPJH1bAP+AHnJZDP2apXvgSDAYxOzuL&#10;OYqYUIhCJhwiwvxK/yoiGUWMYw4zJ6aR84VMbN+4GVkp201m8ag40W6bTA9NdCtDnKNE2hI4FhZ+&#10;hkX8/ZBJpwXtuF0mPi4SLZci3wrMEam7aP1FHf0XBcz/Hq6BCRlJUwMHeU4CKzjgL+FEcEOjEisK&#10;si/uxRoRuwPd2LivFZ+qPoktpyZRM+zDCfccBj0hEmwfbDKvmXaSjNhhd7sw7vfhKAeCyh4nHnqn&#10;B989eBJ37XmPhP0E4mvajVBZysnkBmIpr7ec96AVthit5hLG3IYCQCY0io5kQi2TUC10/x9GyDzI&#10;OF3znmNq+DxVhMioTPUqTyN+/zHcXPUBfvDCeeyicHl5wIV+rU6zzKZlWsOy1Cq1ooyNkDT3e4Jo&#10;8QRQ0B/Ag8+34Y7Kk1i77zRSWD7JVUNIqhT5HWEdcpJmHS5nWVoO2RECwPuRKZ4yuMukSeGplShx&#10;GaGVzIWe4XqAyuRGio6lWrFlOaUdOI1/bj6Dh490ozUQwoTHi0k327XbDpvXgRm3D50k3/U9Dnzz&#10;mTasr2ylgOw1AmZt4zhWKC+FzAMbZEql0MCWWImGCNc1TbhgkiwThS+StFJEX6JAYbSVmE+IJ2nX&#10;byTetWupCEzGf+qqQm1EuynaXZFpmAQJ79e0H5k6WrDy0Fi+auY5dIye7XJEnlXJN1doB7JJfj8S&#10;MZ24ufYcfv9aLw5P+zDgD2GSbdvldsDutGHK5UCfx4/Ts3N45J1OfLb6KBJYF8a8VX4w+1kmlSxX&#10;3deCz7GI/3+H2v7SSEALzQnGhFFtjTCLXPxegS+iQSn02Wr2S0XQ0+6gTGn1mQR5NHS4Erne8XQr&#10;Hig5iS899AZ++O1G/PrePfjjxl3YkVJqzMZKUylm0kpIdJS9P8/AZJ4m5LRdkEbhIhhyLfMyCwtN&#10;4Iu4ApCMliexPpK0AyKfIyvDuLL9K7RxWVKJyTCu8NaZGZnIe2AHJl4aRHDIZxz6Q76AbMkwGwwg&#10;NBs0ZmVBiRcjYhSxTPIlgDC/n/MG4B3w4KXHDqHkfp4vdQtK0kV2LWd9ZTU3mc216yMBYyKTRUSM&#10;qftFAXMtkB9ZHIjunlwuYi4VLuqvwqKA+bDgmgiYhMoBEmAlWBw2IkYDvExIbjw4hI9RaCjCUCyJ&#10;VVJlD9ZWduKW/efwhfrT+PMbZ/EBSciEZxZOhxfu6Rk4XTOYdk9i2jkDmz2EYcccOlwhvGcLYGen&#10;A1851IUN+1spiDoRR4K0jMRxRcOEgUzEjN8AJxkJKu1gyLzMMneyHImvPoG7NpAokEmeVrCNbbZW&#10;5jmZxtR24vbne/Cd90dQOOjCYVcA3Sw/RbKasXthtwcpXGZhs5HgTc2yLOfQw7J9r38I+S+8gmSK&#10;v1iWSWyj/IQ6WC9dSCGxSzswTiEzheUHx/Cx5n5COz1tiGlo43FdJH6qw0HW3zBSD4ywLnk/NSTc&#10;9ZP/MGV6rSD/jXgKu1QKkY17TuHPJydRNxFEly8Ip88Oh3Oc9TJK8TJtMu6/OujE9qOj2LT3nNkx&#10;WUvhsVZ9pKoLyyhSb6R4WdpwwRRMfkdxNar/UZb1KNvxMG5sYt86yHo61MN+1o0lB7uwvKnT+LnE&#10;1XVFzMYobkiwljSO4aPNE/in5kkjfhZ6hr8fEtoU1U1sL3KeZztRtMBoMlnldIqpjfjIyDzHOPzL&#10;p80SU0KUMC7jMy1RUlaOG/o7sZq/Z3koQEhsXQsF93F8bt8pPHnOjQ8m2LY9DnicA7B7JjDptWPA&#10;60eHbw77Oxz47TvDSKs7R/GjKH3DSK4cRWrlOMeEhZ5hEdcLTPtnG5CIlpiWgLHmC+v9PLRbWNWP&#10;BLYd46fF9qyklzFskwn1Y4hvYFtSP61WYIpWnq8Ft+5vwddzT+KnP38F//GVBjy2cTdySZbzSZDz&#10;UwuQt64AO9blYkdGLnLSrUziFqG1dl8s4SL/CDl4CwtP4ov4O8HyfDx+F3YmVhhhmZ9m1YtJHJlU&#10;hpLEnchPovCk4NyWkY/Nt29F1W8rMXBsAHP+OQoTQjsvoRDCYRmOyX2fwmUOBrMIwwcPxY3H+MOE&#10;p0LwvD6Dxh9WI2f9NhQrgSkFk1Ag8RQxX7METImJTGY59lvO/Yv1f/URNc8UtGhwoe9Z318qYC4I&#10;l0UB8+HANXHiV5Sj5U0UKhHn+Zh6rZjKrn04Ql5InOqmKWxmsKx2goP/pFlxTqMQ+SoJWEWnE69M&#10;B9DlD2NkhgTcFoTL4ceYy40ZmZnZnHDNuOCx+THO718524+i107ju1Vv4L7KwyQqpxBf30ISpHsY&#10;5sQywXuY5MRDEqioXDWDZkVXq77x1TKtiWTr52fxFDrKHxHTIJ8PmZko+aAcfy3omSSCtJKryEZr&#10;6gYMtNNjItmIkFWTKFK4yfF+Dc+zpkFhXCOmMjUsk+o+rCHkECqH5fi6KU6C04SNk+I4VleN8BiV&#10;Fb83K4MyFerGsuY2kq9zFHyn8Vni1/XtqHxvEmeGghiyz2HGp92WaUzODMPmGIHfNwWPfQwzthmM&#10;OVxo4/fVIz788tgE7n+pF4mcaK1Vb61+W3V3ARfq1Nptufi7vz5mERZEwJc1TrBtDWNDdRu+sv9d&#10;1HdNoJ0TnkKG26cn4Z1xwG33YdgdxpHZMH75djfuazhP0UJi3jRm+Y+R+GsnJaaR5F4rvRQ2C11P&#10;iBJ/C9Hdscvr6sLvLz7+4vNcPSx83f8pLr5P9eMVjVPsi3w2JWStacXahhasZ7l9+w32/7YZjhcs&#10;Y4p2h4S7w4NJpxsjvgDem/Fjd9sUbt3zHuL2tyOR/TKZokl+OgtddxGL+Huhthq/n4KdiKfwWXVI&#10;orsbabvP4u7fvIQvfW4vfnb7Ljy8rgJl63ahNLUMBcrmn5hL5GEXidKexGLsSSgiuS5AaRIJdVoR&#10;UYyy5HyDEgqgeVJFkTMPktyy5L8Fy55fCTXnM70TC5GC6wYsizKKlLLEcpapJRAV/avIRPzKtQgr&#10;xYTIrEJaaxfm0TsfxdnaswiPhAFXxJRsLoy5uZBBKBS0TMsM5NHv1UEEP+d/c6NzeGHrMyj4VBay&#10;Nmy3/G6M34sCO1gma9Hw2yb/jyLa8XtFsFvwGRZxbcE6uQQLHbOIeWhXOV/JQAmFjtcYYwRdxCRS&#10;ocIlzMuSywysKHzlKBaUGJiIBk6I+gVaPoEF/DvPoES7lCZKX9612YExuSYImYDIhCQqYKyoSTym&#10;Tr4TJGoN41hKWGFU+8wqcereE7jjqXfwzzVH8fC7PWgi4X7fGyYBnIXN7oBjxg7njBsuEkDlz5ix&#10;z2KSRHDINYcW2xxeGnYj99gQ/uO1Dnyh/iQynj6KhH2nEVupSER9JEIysbF2YRQMQAkxFa3LEiaW&#10;4NLfwgqRSELJ+OTIvqJG/gaDFCwykRul+KAgqoqg0kJ8pUVeZU+9QivedbyWzLwIE5lN56QQWl7b&#10;i+U835JKvpeg4vnWsEysc0tIDSCJ95tU321M5NKrz+OrFGZ/PjyKfd1OvD7lR7t3DoPEiCuAUQq7&#10;MacTMy4bnB7Cbce0y4NBdwiHx8Oo6fLhF68P4faac0isOYvldecoiDr4zH8/wVzEwljWqLrsx821&#10;bfjVCy14ediBngAFpscHl80Gt8wiKSj7WHf1k2F888V23Fx9BklV2jEZYd0oCIbaDcWvzK7YPlZV&#10;sS8tcK3rBVopX6bgG9qpqenEmqpWJNW1Iu7AKdxXfwZ/PNyHExTxEx6WM8eGabsbU04XpoNBtPrD&#10;aBr14EvPtCGltgvJ8legEFqjMl3cgVnEVUZi7RASqjnXVSm0uRVkY211D+7Y1YbPPvo+vvODZ/HT&#10;z1TiDxvKkZ2iCb0IFRQqFZyky0WaKVLkC1PE90JxAoUKBY0ItXHqJskVKYiuFF+AcspEzI4oWqJm&#10;SJcLGCunhYWFSMh1A5aF2WlJioQvZrlaAobkiJBQVN0YEUMBkbMxBw9vehhNf2xC68FWhO0ULh4i&#10;dEHAzIb8CAXCZndGn4fD2p2xYASMYw7dz3Xi5YdewLZNW5ErIsY2IHO1CgrXnYkUq6r7yKp+CevI&#10;Cu6gzxd4hkUs4kMGs5NJKCiFSe6bEhUvF6DxSTudQiFFjYnAJ/D3FiIBLCKwFhMsEz4rnLxQdG2c&#10;+BWVaiWJuCK5yDdCEZKscK+W47EckJULQqFMb2gaMuYvJpqYooWRrCdVnUHagRPYtO8oPnfwNH52&#10;dAxFXS4MeoIYsLkx7gxi2heGSzsOM04DBwm8W87qPKaPn59zz+GVyRDK22z41dt9ePC5VtxefQKp&#10;lSeRWHUacZVnsJrXWdLQwet3YkmjIpp1UUxRXFBIWeB9kuysrFEuAIkvhWoeRVz9OAXGOAXXuNkx&#10;iaGAiZEJVfUE4mplljNGgaQ8FsMkoRJnlsOo8V9pZpk0D2CVwRBFFAlqo/wFunleOW+3IGP/cWzY&#10;exR37n8fX3+uDf/x/iTyWj04MhFGNwfGkdAcRmdnWRY2DMxMYMrjgD3ghmPWixG7HeP6jse9zwF2&#10;d4sXP31xEJ+q5rn3yVdIom0AS5r68VHjDG75GSzi6kG28Grrd9S2IuvYGN6b9GHANwebywePQlaz&#10;jqYdTrRTeOe1zuCBprNI338KiZXKHq++I/FrwWQFF9mWiFngWtcLlCF9KceTNWZHqot9t43ivgMx&#10;B87jpr3H8JMXOvDSUMAkBp0xYcK9LGP2C78PPcEQXqHg//Hrg1hfq+S6vRQ/rKNa+cktfL1FLOLv&#10;RTznsnjOb2tqerCyqhurFTyDfTiVAvyOJ3vxmczTePA/38ZPHmzA7zaVY4cxXSFRTcsjLFMyZQTP&#10;SebfItFatVxbykk9aqZiEYN5XxlB740tP0mACct8OWmwBMzluK5JsXl+S7xYgjAPhawDS8BISFI4&#10;GCHIY1ieeevzsPmmLcj75zw0bm3A7GQkIlkwIlSoUEJKbMn5WXpFYZXDMicLW4A2a7xz8PX40d7Q&#10;js33bjY7MCJx5YllFC9l2EUBo1XmUhNIQP44uSinuFWkukUBs4gPPUyfkti2xp+LYYRLBNHkvYI1&#10;lmm3Rv5/Uci80kKRCSHOPsnfmHDj7IvRce6a7MCsqp8gFKJ41OxGyPFbK9JrGihQGjtJ2LuwqrHb&#10;hIRdSsGwVM7HzcNY1jRCDBvHSYU5NaEtFWWLE0FyVSu+tP9d/Pa1NuzrcuBt2xx6ZsMYcLgoaGwk&#10;8XbMhJwYc0+if2oIQ9NjmPZ4YPeFMO5S5CfgvC2Et6YCONDjRe7pGfzslU4SmnNIqRbOI7W6BenV&#10;bUiv7UIGBUw6xcva6j4kVfYigYg90INYvXJCijWCZggxJKvK8i1TLN3v8noKMz7vMrOyO4pEIrlm&#10;iPffj6R9nUjc04Kkveewdj9JK0VUxoGj2HTgMD7ZeBTff+0cstsn8eyMF+95Amj3zWLY4ceUnO/t&#10;DtjcE3B4bZjxOjDpcfK5HZhyULA4XRiigOty+vDuzBy2HR/H91/sxa2V5xG/r5VCixMqid8aCTHZ&#10;bddSfNXPILZuhvdIAbVAHS7iSqBw1x24t/Y026rbtLsxihWbKwC7oo857caR/5RnFr98pxu31p9B&#10;cuVZCphOE+pYu3Era0exvEZ5jqzQrWbncsFrXR/QTqGiG6q/ra7pREx1B5LZ3xQoQTl2vv5sJ/a0&#10;2tBC0T7i82Pc7TLmlG6XDaPsSx9Mz+LhY1O4taoFKVVKcNnDfnB972ot4lpACxgdWEGsaehFHMfX&#10;NbUU3YT8M+WTqYiAG/b04FOF5/DtX76In31pL35zbxkeXpeFnBSS1nWFKM+g4EgrRm66UGoQNcm4&#10;FBfb8RcRF5JjRhHdlRGBuNy07HonxVHHbbNaTOJk+TBYJnqmjJIscxeZveTxc+3CbLltMyq+U46B&#10;VwYQclCp+ChUgtbuyyxFzOzsHEKyHqNoMZCQoXoJgN/zGB073jmO/X/ej6xbdxgSJ5GkyHSla7V6&#10;vQP5GdsNCtKzeE8kcryvhe5/EYv4UCHab9SW+XrxAop2f62+Fh27LhUsl+NiASMUmF0djnE8R3TM&#10;u0YCRuLFEjAXYu33GtGyWgKmoZPETOgmsR7CiupeLDvQhxWVJCj83coaZRonlMeiYYrHTXPgHyfJ&#10;6ybhP497a07ja4fOYvMH/Xh2zIUzJCi9Ph/GSOztFDJ+nxd+jx9uuxczU15MTvsxaQtikkJGoYOH&#10;AyEMBGbRE/DjsG8OhyYC2Ns5g6wjXfj1c0fx7bp38ZXad/GZ2qO4v+EU7mtuwV0H27GpqRPpFF3J&#10;FDfx1VFQmFCgJNUOEyMUPMPIqOnC+po23FTditsoju46cBL3HTiGz1W+j+83nsB/PHcWj1CIFbzf&#10;hxcG/Dg6HcZ53ltPcA6DvJ8hipYRuw8TDiXpowhTbhxiyu6mkJH5kc1gyutCXzCMd51B7B/w4LdH&#10;pnEfr5exl4R471nEV7YiiaIxgWUfw7JeWtVFUqyoUMoTMoolB/T3wnW4iL8Xg4hpVNSvFnyi6jhq&#10;u51onw5iwjkLuyuImWkHZig8J3xuHHMH8cM3O3BTI+uJ7SWJ7Un+WEqet4oCZkW1lQcmrk7JWa9v&#10;si1zVEUw1A5ujCGGfUioZ/ul4Fu7vw1fbO5E4clxnHGGMML+PelVKPYZ+Ihxhxsnxr3YfmIGdx44&#10;i7SqdgrFbuObttC1FrGIvx/aLezGyvouttk+Y0q9tH4YS9mPV0jImND9it7Yj7UHOnHnrtP47COv&#10;41s/acavH3gKWzeWIJfipUDJL81kXYQ8ipI8vdcOzF+BhEAwxIDQxG5+Z2X7v0TIRHdlIuJlUcBY&#10;ouViAmWZkMnshQJSooICpjypjK9lZtU4LyMX2zZuQe4D2Xh+yzPwjVK9eClQAmGKkyBFinK/ULHI&#10;oz8YgXZj5OQfdvN7F1/9cE47cYocJuceOe4XwGTiTy5HAetHuzI5GRSzGZn8Ow+5xiRH97TQMyxi&#10;ER8iSMAkFbHPWOar1q6LdmQU6c8y0VSgimh/MzAC3cq9VGSiMV4wHTPmYsqJZcAxjH3SMjWzcE0E&#10;jHZdVgn8e1WjcsII8j2RiOmxoC12hVutU1ZxhaUcJnkbjWDcQo2FeEJRl5RMcZVi8df28Te9FBJd&#10;2FRzDp9pOocfv9qF7NMTeG40hDOuMHrcYZMbYoak0W6nELC5+UpoV8bjwoxbOxc2TLg9PI7ih4Jn&#10;zBvEkC+Efg463QGghWLilDuE9ykQ3nUE8KbNj1dmfHhp2osXJr14fsKD50mMhBeFCS9epmB6ezqA&#10;d4n3iPeJ4xRPp+0htLuAXu8c+pVB3BvCKK837vRhmrARDpcXLmNm5DHwOb0kYBRjvH8PXyf8QJ9/&#10;Du/NzKGuP4CHj0zgi4c6cVtdK9bXtmNtbSfiiYRaCiuKrNj6Hii89Mo65f2QiNROkUibRQKFK3Gy&#10;XsRCUOCFHqylgHmg9gRqO23omKKApoCxOQMUoGx7LifGKGCOumfxvbe6cNPBTiSxLSdSwCh7f4wi&#10;dCnnjjKAk/AsChhLwKxsVOAM9n2KmLhaJXS1/MeSqjrwyboWPPRqK46xrw16A5jweuF2O+CfmcQM&#10;+047+9/jfX7cTQGTur8V8VWdMIltF7jWIhZxJZjfMaVQkemjCbFMIaN5UCGbTZAbme9y/I2v68FN&#10;+7twb0Urvrj5KL793Wb8+5278fC6MuRxohaRLuJEroldTt4700tQzs/k2FrO9xWcxMtJHEqSKGaI&#10;Un4fNSub35WJCBiZXERNOKIiZlHAXESkKGQMkaIQjAqYeYdjCpnixEKUritF7oYcbJMp2edz4T7N&#10;Sd1OjeIJwe/zwzvnQzhM9aLU/HLwp76hauH7OShD/+wsRcysFwG/H65+F5746pMo5jlLk3eiYu0T&#10;KErcRWJWisI0EjUK18KUcpSk7kZZ+q4F7n8Ri/iQQQImAo1Xxkw1xfLn0i6iWSwwfSwiWIhS9kON&#10;aeUUORI+ypNVrn7HPlcSX4qi2CIUxvI8sfnYubYMO1PKUJFahvK0smskYAxJFmFWhCvL58ISMRdB&#10;hITHSujM54UwISotQSOb4fhLoNCWVvjglY3jWNY8gaUHx7G0fgBLK0lG9rcgdd9ZfPzAafz8lV5s&#10;PTKKva12vDnmwxnHLDo4wPR6whjyBDFCjHpnMUkR4bTb4CLcdgfcDifhglMg0XTMuGCX8CFsEj8U&#10;FBIZgt1FUeQiGXVqRV1Z7WdITGdgd9vgoeDw2kigZjxw6LczTgs2B38jUzAHj7Ob3SKtEtv52YxM&#10;XiimRp1uDFK89Lv86OP9tpH4niIBfmfEiydb3Pj9qz34Uv153EYitraqHbGNLMMmKwjCytoulqFC&#10;zCp8rbK1K1mhJkxNoJxM+bpaUc1qldCwn+JQ9bQoYK4uZC7ZjeTaFnyq/hRqtAMzM4sJV4hthELV&#10;wfbAdjPmoYBxzeIHb3bg5oMUn/UUMTU9iJWJnwSM2jn7g/xfYllPMTXXO9lWO5UJ2QUBo+S08jFL&#10;Yj94oLENj1EMnnYGMez1Y4oCxutxwTszhUmbBy0zQZR2+nHn/jNIOdBKodjFelrcgVnE1YcibRrU&#10;jXC+4mdqZ4QW8FaYEOOC/u7l+MyxmL9JYT+/aV8fPpF1Ct/8yUv41y/V4/e3PY5tGdpJKTDO3FqN&#10;LOMkX5LE9wl5nNzzsYvvd5qJn58lUsCQMERtyy+YlVmwfGS0EhoRMub1IvJx3SEiYGSeYlaFLfFi&#10;khqybC7esTKrySRXBcl5yF2bhe2pW5F553ac33se3n4v5jxzCAfm4A/7EQh5DEIh5YChcFG6GLND&#10;Q3Ez50doLojQ7CwCEwG8t/09PH7v4yhKp6BM28Vr7UIe6zVfdUkRU0rCVpRIQZMoX52FnmERi/gQ&#10;gWNUqVlssfzIhKjv3rzZK//WZzpWY1kx23tZQiF2Jpdgl/IyxXGMExKKKWoo7FN2UbCUo2hdDvJS&#10;MrEj+THkpG3D7nspYBZyQrwyKLKPwv72YlWdTJQEihXCZL/nYL2sYZgYwVJiSaMwxL/1uVarRLo1&#10;sCsyWJfBqvounq8H8dUTJHIyrRnEkuo+3FDTixt47LKDJPCHKISaRxBPQbS2bhDpJHwbSWzuqDyN&#10;T9cex9eaTuA3r7Wi7OwImgc8eHMqjDMcdMacJDsy7XHPwuaZpbDgq8NPweLDDEWIjXDyb5fdDxeJ&#10;kId/CzJPc+s7ihSXoqJRqLi0U8LPgzY/Zmf88M9Q7PA3Mw4Pr+HBhM+L0YAHI343hnwuDPqcGPL7&#10;MBQMojc4ixZ/CC+Pe7CzZQxbj/Xh315vxZeeOY17az/ApqoTSDzQQ9ERWX0mSVaeDWG1IqppImQZ&#10;a7VepNck/uN7ZZlWAtEbmpVxWnVAoVg9jvjKSSQQiqq2cD0u4u8D27raam07PtFwDvu6PTjnCGPM&#10;G8aUg+3I7aNgdWHc5cZJitOfvdGB2+vPIbW6jQKmF2u0A8N+YXYxVY/G34qkXRHwFrze9YM1Jgw7&#10;y4Nji0R6HPu+AoKsrTqHLz7TitITg2ilKByXE7+HfdHtYn+0mfcnZ8LYfNKJW6I+MBSLEjALXWcR&#10;i7giGBPQcaw2+ZoG2dbkE8c2WyvRrBxamtd6jEmk5r4bOQcqwl5MzTDW7x/EveXt+EzmCXzjFy/h&#10;V5/djz/cXIZHMgqRm0Eim05oNyWZZCFJ9uaFqBD4d3mi3kvoWOZGMim72F5cuzLR3QUrOaJwGQG5&#10;rlCAIgqXqNN+1HTsgtmd/pYYtASNdqyKKBwLk/KQn5KDnE078NQPnsToB6OAw9ppCYVDcPGNHTOw&#10;z9ngCnrhp1gxyS3nZi3xwtdwKIQ51xw8J1zY+52nkblhCzKTtxoRlZ+8g/WUg50bdI/ZFDYFKE9X&#10;nV1+/4tYxIcNWmzJNbhUwFhmkFafUn+iQNHiQEKBES/liUVGwFRoVzixwISWz0+W4OHx60uRvTEX&#10;f7zt19j26b/gla3PoqexHY6z9msVhUwmSyJclnixopENmVdlFV9JrKjnoE1YA/ggMYAbSbSXNHFQ&#10;b+rGUmK5CXEsot6N1URSXR8SZD5WI1KnlWkO+rWjWMOBf3WNld9FyR1XUNwIin4Wy3tIqO9BYl0n&#10;ic5ZpB84RjHwPu6oPoL7G4/iP99pw5bjA8g/P4En+lxomvThVQqYwxQ2J5xBnHeE0GkPo4cYnAlh&#10;wh7CtDMEmysEh0cIwuH2k5T6+BlBgjriCGKQ6LPPooO/P+8K4zSPfZ/HvuHy43kS2UaKn31THmw7&#10;N4FfvduL77/cis83nsDdNcewseYU1tWcQWqNQsX2IIllk8hJLrZ+hhMgJ0bjt9LHVwqYOk6Icmom&#10;IRPJlR9OvCkb1gXFyRKKwo81DeGjzUP4PxR4NzSO8rMxLK8btybaBepvEVcGhcqOq+3E3Q2tKDo7&#10;g+P2IIYCYbYdLzweH5wUs1NOL85RwDx8pB+fqD+LjANnKSgp1muVN2gYa9gvFBxChF0htZWfaKFr&#10;XTfg2BFTO8E+rtc+CphuxGo1u7YVaVWn8M0X2lDZOcX+FqA49GLamGNaGA3M4n3Wwb8fHsem2g6k&#10;1HabcURBLRa81iIWcQVYznltOee4VbIokIDhXJRQ3ctxuZtzEuc0jttKoryssd9YH5i0AsQytvGV&#10;VQoc04tN+3rw6fI2fOOP7+DB7zThu5/Zi4fXF2NrRhF2ZFiO/YXpZTARypJlUlbEyZ/QDo1Mzgxp&#10;sFY75fyfny4yYO3MGF8KipzFKGQkWywrCyoP2eqXoIBixfI9Kojks4iYvZBUmXDUSSRYybnYkbYd&#10;mfdmooPjib9jFnPuOcyF5yhg7JQwM/DMuTBL8TLnmzN+MsaczAOEHWGT1DIwEID9uA2N/1mH8s8V&#10;oeg2ZePfQXGUyXvYwWtmYfuav5DIbUFxWhbvmeJ0oedYxCI+LDC7xJEdGOPDIgEj35fIIkpkcUAL&#10;AiY8eVw+xywKF/1WURcTt5uErrnrsrF9/XY8mrEZW2/ZgazP5GJv5hNwddkQGg9izqYQ5nPXxoRs&#10;GQXJsibtplgmYpZ5mIj1KAdzgoJDZmKWnbDMyfqwXJnx59HP9zJBG+RvReJIyEns5FugqGQrlENF&#10;IqlxGKuaRimWhvk5r1XNc1YPmsgvsbI/ruvFjZwwbmzgKyeMpZo0+NtV1d2IqewhYexDYk0Hkqrb&#10;jTlWWnUb1ledx80153Bb7Xnc03Aen2pqwRcPtuHLh1rxleZz+MahFnz7uTZ874V2fP/FDnz/hQ58&#10;7/kOfPc5oR3ffrYdX37hPL5EfPG5FnzumTZ8urmT5+nCfbyfO3jdW/Z24qanO5DxVAc2crJKrerm&#10;9bt4H11IkF0+hZdyztxYxfuuVnhpTm4UHlZuEOvZl5OACRKIcQ0sW34fJ+d8lsFqibqIGZJgRKOJ&#10;CCczHEWD653HognZ1cdylvMatrNbKEB//2YPXh9zoZcCZtzpNmaKXu3CuIMk23PYNxjAV55pwYb9&#10;pxFfqcAWwyaRpepYIlVJVWU+KSx0resG2jmsmsSaai1aSMB0UcC0s5+cxa0NJ/GLd3vwpi2EQVcQ&#10;0wp+QThMEAwv+gIhvDrlwdeeaUcq+/vaWi1oDFD0L0YhW8Q1AMdkA/mtCVrEM6bUgwYKqa95Tdn8&#10;46sG2BY5fnMeW3Vw1OyYa57S4p/yFW3a041bKWQ+u/kDbHngAP58Sxn+sr6QE3sBsjeUkWDLqZXE&#10;O/mC7fnlAiZquqH3UVJRGkmKeX0LGGvHqlxlR2EiM7GogMkj4cqleMkRmcrIppjJRsHaXJRLMCZZ&#10;PkcKdZ11RxYafteEM41nzY5KUCLGTsEyTYxTsHQBjrcdGGwewntFH6Dx989g30/2Y9fXK1DwuXxk&#10;35+NbbdtR/bGLJSyTovjlQ+ogqRuJ69TjsIEfsbrLeaBWcQ/BOb7lEzJrPdmB3N+V5Ng/5KAsfzx&#10;OFaxXxWuzeLnClqxGZvXP4Sttz2K4i8W4vXNr6HvuT44zjsQZv+aC8wh5J/DLBEOXwMBI8f9pRQW&#10;SxUOmUJiJcn1GuVPIalOpHhJIhKr5bAvx30KDhE1Qk79qzRwN3KwF4x4oRCpVSZjiZ9h6zges+Jg&#10;P5YdGsTSQ7yWySGjVe8hHj9iwhbHSTRR8Cyv6cLH6jtwA8XDjQd7sLR5wESDWVk9ZshQQrWN9zfF&#10;304S44bkWzlsONlQSJjM+yRKUcQ09Mw7v8u/RE7ACiqwiqJptcQTRVqMknM2UjQpt0xDF69HoaHw&#10;xXrW6glOWFNIrJxGErGWiD3AsiHiqiTsCN7/GoqRVcRSY143SgEmSBi2Y1UzRQefX/lkYjjpmaSZ&#10;LKML0GcEhcsa5ampHUOcCYwwgoTafkKOo50sozbeaxvrbFHAXG1oBXYNy3pTVQt+9MxZPDNsR2eQ&#10;AsblMTlgvG4/nN4Qul3Ay64wfvhSG26vPE1BTQEjcxK2reVse6soeONYPyZkd/U/DtmWb1sUGg+s&#10;z9XO/hrq5xYuPcdfoY79u3KS/VZjicwlu1k2LWzfp/DJ587hoVODODOrRJYBCheZfXpN8A5FIGvz&#10;zOLgsBsP1LGMD7SxD/QggaTyWoWmNsFLLvvsw4PL62ChYxZxJdCcZuYHM6f1Gx/EZbI04JituVG7&#10;LrGcz5IrhzkPDCC2sh+rOY8sa6B4aR7Ex5qtHF03sJ2uquaYzePve7oXeb86jIe+WIc/3L0bf9hU&#10;jEfXFyM7vRj5JAPy1yghUSgjjNN/xHQjam9uwM8lbkqJsmRltZaAuRar+jrnxeBnETLzP8fl5/rv&#10;wN/834LnN9HYkgQrjLEyhSvoQV5aoYkAlkXxkiMBQyFTmlpghI6iLJVS9Mh3Zvum7djx6RzU/qkB&#10;o8cmcOb18zi4rQF7frYbBV/OwdY7H8HWTVuw/abtyLwpDzs25CFzXTayiJyNimiWieybclGwQflf&#10;SrErthy7E59ERfzjKF5VjtKECuxcuws7U3cu/AwfNvxV/RH83DLPi+z+RY+LvqqO58Fj+CrM/z6C&#10;fJkmUbwXZ/CYtALTptXO5xOy6rf82/xerxFcfh5znHDxfSzib+JC3UXK82LM15vA4/layrFFKDG7&#10;MDqHNT4VpJSgQAsEhCKJWX54GptykJ+Widx1m5F72zbs/+7jeGvzK7C/No3ZoRDC43PAlLWDOTcL&#10;BCle/BIxYVybHZgY7bhcBIWC1esaY/r0X0PHGJBcxEZRK+j3UVx03DwoeEhKhEsmZh5/KRTaWZD5&#10;1NiF4xaxiKuE2JoJIxjTKztwb+UHyG2dxiuOOQz5w7DZHZh2Ko+PCyO+AEXMHPacmMSvXujFhn1n&#10;+Fv5z/RT5PcjXjmHJF5E3tl/VlDIrjKwovyZ9qxrsv1f0r55zEpiBcW0oL/1mb5XP4lhH4kVgTd9&#10;5dJ7v1KIuH/04AT+X+JjTWO8vvr+IOKMeOaz1XXzugqn3k1ip0WFXkK7rgo2wd/z/k3C2EjOjAvP&#10;xfOb3Untbg1RlPcjtbIVd+99G9lnhvDyhBujQfmv2eGwOU3EwRlnAKPeObzY70DmsQGsrz5GktgZ&#10;ydM0xuspD9JfP8OVwuyWmvK36sHUF3Hxs1w6dlmr9ApSIEjQSfytYHlEod1mjYVmHDVj6aW4cG7i&#10;svuxzqkobkIv/9bOaxSLIuYfAmyzidWDuO3JXnxu20l8/Vdv4MefO4DfbyrD9vQC5MlUjGSgICWP&#10;5Duf7wuMsNGOQimJuci5yLcIhSVsLKf1/zHp/29RgAKS/YK0LBSmZSMalthabS0hcRR5EUrnUUQU&#10;ry0zkICIhl4VETU5UNIuQPkgrLwouSiOgsRWfiwmESWvHw1icAGWD8s8eH7rHggRKIm8vwnL/EW4&#10;8IzyRxH5+lu4+NjrDGxfamflEoYyt+N7kV7LByJijqcyZ92arOoJEtOKpldCkVaKnNgcFKeznRDZ&#10;JMF5PDaPQrv87nK8nvcS7O/YMf3yFM7uOoOCz+dRGG5BVvo27Ejehsz4rbwO28D6IhSsowhNt/zA&#10;JFZMXp8ECk+imGK1KKWM1yhf+BmuR7B8BMuMkm2YiCaNlB+dxpM89r+89Fxj4lWgvk2UrM1FKaHd&#10;XAUS2UUUrttOQb4NxRtzULGJ7SBDUfZKkR8jf5cK7JIgTyvnOXOwOfUhbLvrIez8diHeKHoBM2cn&#10;EZqZRcgdgo/zd0A7LSGKF2oY/jUPZVYSPmLytFxFrCSsnQML+nt5w+XQKvXf+D2/W8lJVVvtVshJ&#10;rWBZkbQsH5rLMP9b2R/L5ybqmHvxdxGY34xcioWOW8QirgBm16tmGGure3Br9Rn88p0BPN5pw4Av&#10;bPL4TDkcGJcjv9ePEQqYI5NzKDljw708NrG6g+JHwRpE+ElcZOakhIvGB4bv2Yb1t0xT1hgoFLkF&#10;/a3P5v3N6tW+L0L0c3MOC5ff+9XAfP+WmUztIJ+nH0lEYrWcmS3fNAX1WMp+fSOFy41Ng/xbQTw0&#10;fujZLFh9uY/jgcxFB7CidhTLWSYKS6skuKk1p/Ddg6fQPOLCeQqVSQ52dreL5WvDhNNJgRhEd2AO&#10;5cf68ZODZ5BReYLCSSaYAxQwSpw7ecl9Xy0oEWnUfNMChdhF0OJMNNRuFCZalaBzNMh89iLwfg3M&#10;e5bL34QlVHSckuqaMZSQSa/KdwnLeYkpb6LZetV4vdAzLOLDBvYjjglp7EM3HejFHbtb8NmH3sAP&#10;P78ff7ypHNu0E5NK8k8Coazt5RHob7NrQJKoJIlaIdVOTHRXZkEycyUwRChqqhZ5TwJrmbRJNGm1&#10;lUiPIovvRYjk/yFhQgI6D/3mAgoocApJPPVaIPFD0jsvRAiJI4kk4xws8myemc/PezGImM1dDHOf&#10;phwuRuRZFvE/B8tbZLWEsAgw6451WygfntQdrJts1kkOoRV6EeUylKfvRknKLuTHFfPvchQq9016&#10;pglssOPe7Xj2D8+h5UALQqM+Y6ZnTPXGZjHy5ih2fe9xPLrpUWxJ34ySDQrFW4LyRAulCWwP8STl&#10;iRQuScXYSeEpwl2URHGdvIPXplgy9b/Ac1wnUL9S39S4IEEZ3WEsj+RyEawxhOUomH59YYdXwt44&#10;5lPoaIdFfVLJdE3wEI5FRbEUNfEleDKhHHuSd1HgaPEgFzkZO5B1Txae/NlenG44h0kKlzkn65Zz&#10;+JxCjocIKpeA14Nw0A+ElEzJEjIGEQ1zjaKQdVuoE5SLxIIiBikfyQVY9sDCfLx8A4qWBaDJ9q9x&#10;4RwXY+F7I0gSLsFCxyxiEVeA1RTtRjCQrCfUtOHj7KC/fL0LR6eDmAnMYsbnwZTHSaLtxLTdhwFv&#10;GG9M+PHQiQlsOnAMiZUtFEA9WG1MMNkfDOFWKNbeC2B/itFuxl+h10D5f6wogIqKxn4imP4ifyjL&#10;aXglifZC939lGKBo6eL9d/HZlZizB4lVFGNVEjKDJtKSspKv4LWXNsjmXwsdJNkk3vKFU6JK6xl7&#10;+LcSAhImmEc/j7djReMUx4IuPtsp3FH/Pp7sdOCM8X2hgHFRILoDmPA4MOz3oIMDYeNYCD96rg13&#10;Pv0BMmpasapaUQ15HZJ5mfUs/AxXAu1y8J4vBu9fUaeU90PC4tKFFiIi2AT5+13AAKGAJQqj3c/7&#10;1TjYx7IiJMQuQQ+hXa3Ie14rOm4qGqHGREV51Dh7AWqnF9/7Ij6sUP0tZ5uVqXVMbQ+SKztxy1Pt&#10;+FT+KTz476/ih99swm/ueAqZyiFiCLxIh0hi7jzKBJmOzRN4khgjMK4iJBiSyokKksYy3gdJpMza&#10;tApvVm21M5NpUGSQZSE1CmuXpSiFYsYQpMgOiHY9IgJlIVg7N5fDchS+HNHEeoLlvL8wLgiw/wpR&#10;0XMxFjru+oFFZiVeVO+KSEXRkpKFMmFtFss2l+VKcss6yo8vRX5yBfJTiPQyZG3IxUMb/oKyrxbh&#10;9N7jcPe6ELKHMMc50h/2IayIbkHCR9jC8A35cLbmHA798Rnk3pONLIok+XftYrt7PLECOxNKzc5L&#10;SQLvjaKpiG2wOG07X7cYXN/1pT55IQqfxInxo+O4UEHsShSKiOJ5lMvUktCubklyGceaMtZ1GQVL&#10;BMpblLQLpSz70sQygkKI1ypXMtaMTGy/6TE89Z0n8Ur2K5g8MQU/OZHPGYLXE4LPP0udQnHq92M2&#10;QLEq4aIY5CEfMMu/9c9F4sUImAW3q68Ig8Y+3fhZkFDF8m+FPFXoU2MbzElasFaALdMKmcOIVMnc&#10;xMKQhYj5RBRRU4xLoc//Nha8RxK5eSz0/SIWcQVY2ThqdiCW1ZCI13Qgo+oMPtd0DmVnxtARCGPU&#10;58e02wWHw8oZpCz97c4wXiQR/5dXzuHWmjNIqmzFymqK9sZhEpchklKLvKyJgn1J/ekC1L+s/D+x&#10;/FuwbPEpfCgOjKmQ+pkxbZJpl8zLroUJ5aDp83GR/h9fq4hsA1bQjloKpjpet36CxFrQfcjMin2V&#10;BE2mVNpJio1Afyt/huUAPYwbG2x8P0JBdAa31x/Ff77XhlOeWYx451ieIZO0dsrlw6jXix5vAG85&#10;ZvGbIyO4u74FKfvOIEWi6EAnVvOeVCYSRQs/w5WA5dwgX6Z21hOvRaxqpGiiuDB+fvzeWlHn2GUQ&#10;EbuETMEumN5eMKGN5sayxizVY3Q3po/jYiSfSBMFTAQmx0iTvtPulY7TPWmXx/IpjKWAjK0ZNfjr&#10;+1/EhxFayNDu2ermYc6tAxQwfUjZ34t1HCPufqITn95xCl/71xfxk08+jT9tKse2dVoNJUk0JlYy&#10;9dDKdy7KKWDkYGs5rpPE/LcE/X8Ink/O56UUMCXKXp8sImut9ErA6F6s+8nh9XOs+0myzE8EOQBH&#10;V3mtc1JoGLMsCY4LkY0uhbWzZPk+RH+j4y1TmAuICB6JqggWEi5R/G0BI7O7KHj9v8JCv7leUID5&#10;XB+sL4kJ1bGEs/62ghHIPEk7ZqXGXGxHUha2pW7H9tuzses7T6C1oRW2M3aEZ8IIun0ktB74Z91w&#10;wY3gnB/BkBfBWZJaf5DiJmhW7t09LnQ2daD0wRJkb9qOHJ6vIIHtLEnR+Ui6eb083oNy+ORT5ORT&#10;xOSnbmV7uZ7rS4sDF4cRZ1mwP5n2z7FBfl4mwqHZhYn4iUVhErxaO23F2m1jGVt1WkKxwu/Nrkwu&#10;ctftQNZtmci9Pwf7frkPLc2tcHQ5MeeSNpmDx63krhSoYSFM4eLn66x5r4SwIdZzKOTn3zzuIu0y&#10;F9mJuSY+MBdMGiJCghOnZToxhjW1FmRmo7CoFsb52TiJBWFWhSVorEHbmI5EcNUEzCIWcQ2xiqLD&#10;rJhqF6WuC4m1rVhXdQ5fajiPZoqUsyTaIyTaPpcDPpsTjhkHpl0ejLIDPz/hwveeO487K08iaX87&#10;ySZJKAXAitrL+tRfQSS13wiWaIQ5Re2LChlLzPA407e0CzNmsND9XxkG2Ve7SaC7+KpdgX4jvpZL&#10;iFE0RSHxJDElUWWZVFH4kJjFKfS5diL4mYJyWD5r42a3aEV1DzbUt+HLjafxl7facNQVwIBTAREC&#10;cHq8mLRPY8LtRa83jGOc/HZ3enEHxWBcdTvPo+AVfUZQrTzAe6vsMtEKF36GK0Msn8F6joEILnoe&#10;joEScavqJohJlkMUE4TKRQLTWsgxQseYhMm3bxDJVWNIqhqlgBtBfHU0kqO1IBQ1MVvJ8o5C7yXU&#10;or42Ei9xhAKiJBAKGrLQ/S/iwwf1byV/XlatfDJsC+wPqWxDCQcGkUKsPzCA2/Z04YGt7+HBL+/H&#10;j++pwMM3FSErXQRFJjsyl5GYifi9iEhKGCxI0K8AOl+E0BRQROSm5SE7IxvZ67L4msX32fyc9yQB&#10;RSJUnliGnfHlBhUJZSRFWtmNmICJSJldEt2nVvOzKciiyInA2rHRc4mILUxII89qnjcCXscSMNql&#10;+Vu4dIfmQllFhcrfQvS46xEFKI3suJQma8dP9ays6tbKfFHyLgqbcuSnlJi2kSVfiU/lou6XB9BS&#10;exaeQQ9Cbq3Ch+ELzFKozCIQCBB+kNqSuJLohgKABEzQi7mgy7yf47FhVxiTbZN4ZushPP6dXcgm&#10;cc5MkV8MhROFUh7bQT5RlM72mVHKvy3n9IWf43qBJcSjfkoSn9G8UfOgGFFgi2j0MJkGFps+Kj8n&#10;7eRKoGqHN4fIRu6GR7Ft05/x2O1/wq5/2Ykj+z/AwAcj8M6Q8wTDJi+SP8T6kiSZo1gJsv4IKhnW&#10;ZciEHhdC5EOhuTACFDI6XnswPMoIGbnF6J9rEoXsxoYRfIxY0jiGpU0XERaF963Wyt8YJ1JOxkRs&#10;5SDiCZmXJJCoKUqWssmvIVbXWiuYa0iGYow5BgWNRE0Eq0mKdL0VJAkrSBgERRCzyNzl96bPtBJ9&#10;OS4/bhGLuBKQTNb0YZXacWMf4hp7kchX5fNJ39eBH70+hYZhP9p8IZOrxGt3IWB3wG2fwZR9Ct3B&#10;WezvdeAPhwdx74FT2FDTgcTKHsRUajVdbX3YJL1bRiK8opGkl1gukPiaqH+RFXoJmeiuzAUhI4HD&#10;e6RokDAw+Kv7vzKo7y2TY/7BHizh6xIlUDU+LsNE1LHdIue6lxhCuS9WVctBn32X97+Mz7qsSqZv&#10;41jdZMOSao4fBxTV7Rg+U3nY7GQdmQxi1BPC6Pg0PB43vF4nZpxTGHB7cNIVQnW3A9+sb8faAy0c&#10;d2ROxXOzXhJ5/vjIrkYMyfxCz3ClWNE4YsHUifXMghz7LYxhGcdG4+zfJChMOgWeMaXrNeZhyzje&#10;KeDA8sYOnquD51XCzkmk1EwjpXoSyZVjiD8wgoTKUSSwHoV47eTUyNTwr4Wu5VtoYX6H+xoJuEVc&#10;G1yoQ/VzaxFQ7SDFYJjtox837+nAp/OP4ct/fAXf/epe/P7mIuSQmGiHwuSEIcEWiZODv3HyX5DU&#10;XAFI8vMF2cCvy8NDa/+MwvsLsfOrO1HwhQJk35+L7HtJXO/IR/bGfAqsfOSm89gM3tM6JevM4/1m&#10;IYcEOIdkSGZkZWla1S2FfHoqzIp6sZU7QqAIEYzvAwVHWUR0XCzM5DRuHMflV2NetRtEwpauUK8l&#10;BhIsRfytEoRejGhELGFRwPxfgOW0MzmbdaLdjxyWoYIxlJEg7+TrTuQmUtSuzUdORi5y78pG8+/q&#10;MfLGAAL9PoQ9YeP/oOV1kVc/RYny6pC/gvwVwZCiTwUR0iq9ES9uzIYdCIRcCIa9CFPchJ1AeDyM&#10;gdf6UPn9fcjamImCjHyUrC9jvZciL6kMeYkU1xJVqbsWfobrBWzPUbGuBYJCvleuKOWMEhQEQYgK&#10;GTny56p9pxejVEES2D+zErewfHegeEMWCilGc9c/is1feAQ7f1OB0wdPGxM/kx/J6JOQSeIa4pvQ&#10;nA+zMg0L84twkFVOQUNIqAQpbYISLnwfpFzRb2bZCGZD/JwIUQQF3H7MjExfox0YrQZeDJKHlcSK&#10;ehKTOoWI7ePkScEhQSLTGAP+TpAQqek1WKnM5Cbng6ImDULZ5mN5/hhCSf5kcmJsyfkb5U6xzCsk&#10;VP6WgFkIlx+3iEVcCZR5u9cK1UvRsqqum+ghiaYAIcFYV9mNf31tFBWtdrT45zDu8MPjcMHvcpKE&#10;uzDqcqErEMJhxyzKz9vw5epTuOvpU9i4t4UEVX4RvAaxMuJHsqR+ghjHkgYLywiJe2vV3jItk4CJ&#10;i4oY9iXjbxEVMgs+w5UhavJphY8lmhSZy9pNtcSVTMUsyKFfZbaSxxtnc44NS/nemMxpgYJiY1XN&#10;INKrO/Dzg4dxaMSL07Yg+u1+2OxuBD2zcDm8mGEZjrndOOsP4ZF3B/EgSf+6va2Ir+4x1zS+BPJJ&#10;IvlTVEQlv1VOmYXu/0phgg6w7FdFBJn1uTXeKFHpSoqMFRJphAnQUGvtoij0++paikyDPoL3rl28&#10;arahaopC1tdyCp8VAgXLCrOjo51tK6GvQtXHVmmnZcTstpi2ovLj9S0Ro/oYMBHfljQTfNXnl9//&#10;Ij58UD0pSp+1kzmC5do9lYipGUcCBb5SFCjoRxLHnrTKDgqZFjxQ+AG+/svn8JMv7MF/3LkLWRkV&#10;JOulKEyieCHpL0wpXZjYXCHKbyJBpDjZsv4xlH61GN0vdGFueA7BoSCcfU5MtU9j7Mw4Bt8dQt+L&#10;Azi9rw1vFL6Hyt/UIv9r+Xjsk4/h0TsfwWO3PILMTVuRQ3KUtz4HRVodTs4lCc3mazaKKZJKMyg+&#10;+BpdRS5LKzYmLKV8FUGzwr5S1BClCnJgRJslVPITKGR4v0IBj8snsVb273nwvYk+llqE4jTt4kSf&#10;0Vq1tnC5eBGix12HoICxBKSEC8uYZZiXkofc1BxkpWUi59YsVH5vP97c+gbG3hhFaIqk1sO2wTkv&#10;ECSxNeZDESfuoPUa9lO8kOu6wyG4SXA9oSC8JL5+Hhsg+Q3yd0EPqe5M2ITdfbv0LVT+dD/y7s7G&#10;jnW8ZirFkkRTskSodvnKKH7LsHvtdR6FjPWj3bFys0NGUZJMqO4WbNP5pj61e5qfmoc8ClDtqm69&#10;aQsevfVR5DyQjcof70fXvk44BtzkM6wP1mvYxzo0rizR+tQuS4DwI0zMsnJn51iHFDXycXIHXBQu&#10;AfNZgN/pvZ9CZzZAoTPE85ycw4mKY6j99yrkfSHr2mTij9dOSg1FRzUJFCfe1ZyMZcKhEJ5yMF3a&#10;0I0b6rvw0boOfKyxGzcqnGqjEnjJ/EQTrcxGRjl5E1WjWGMg0qas890kAEQtJ/Va5WPRqrJIEQkC&#10;ScDyKpIHY1KxiEX8/wJq+xQwJJ4xJM+r6uS4LYKu3UKCxGJTZQu+/mwfHu8KooedetzpxbTTA5vH&#10;Z5JdDpOID/p8aAuGUd3nxa+facFnnz6KpH3nkUZyrAR3cWznq4k1xql9HDeQvP6favaR5imS52HT&#10;BxR2WM78Fzv4m9xFItbqIyK3Cz7DlWE1ybMc9WU6an3WT1hjQAz7bKzZZe3jK/tu4wiWcZy4kePE&#10;Dby/FQeH+JmEVyfJ+HmkVp/HLfXt+OZL3XhjcALd3jDGfLOwef1wOnyYmHJgwhHAkCeM874w8o4P&#10;4FN1Z5Cx/yzieM4Ekj2z6ySRwOvERcTLKiKGY8zl937lGMDy6i4LVQLHKo2BFE8xFGtxPCaB95PI&#10;8hfilamdEPlMYLkl8p6EhPoRxFOY6H7j+Kq6+qfGLvxTUzc+1tSDJRpHNZ5qccjUtczJtKs0SlJL&#10;QWNwQcRobNTunMSVAgHot9rpUTS4hZ9jER8mmCAMnB8V4U85zxSUw0pQzLbBvrZada1cY2rnrF/5&#10;naYcaMNdu07ji4++jW//9HmKmCewlaQtN6UCBWk7iTISk8tIzRVCgiE3PRdZG7KRe18OXtj6PMZP&#10;jwFaGfeHSFiCCGklluOebELCdoHExkG4SXhcYbOCHugOwP7uDLoru3Ci4AO88cir2P+D/dj14OMo&#10;+lwxcu/Pw7a7M7H1tq3YcvNmbCGR2rZxG7at32aIVQ6RT5JVlE7yRRFiSDVFSUliAUoVYcns2pSS&#10;jCncdAQyodGrhIyI91qSNb7qM+HSUMpRRAgej7uAhY67PiCTrLz0UraBEuSk8bP1LMeNmcjatBm5&#10;n9yK13e8gIn3RzA3wfr3itSyGbA9aGWdusX8EwzKjCjMhsE3hPHjZlvxIgQnhYtnLsSfzsET4G/4&#10;3dw0BVB/ELajNlT/ohqZd27H1nWbkZ2+A8Ubi1GyXr42lsmYTBNLE/NRHp+H8gT5VP31M1w34LPL&#10;hLOCUNQ2kxOJwt5E7GObvhDsw4psWELBL4GTvzaXdZuNnE25eOSmR/H4d57Gu0VHEOoKmXr1s044&#10;FSMgCzHWr7H9ogCl8mTlspJZ1zIFDGsnBkEKFD8ChHZatBOj7/nG7MbNelnXNj9cHS70F3ai5C6K&#10;4Q3s42lbsDXuL9cqDwwnXk3EjWNIbiYoSpIa+hFf1YH4A+eRVHUOKSQmGXUtSK8+g/Sq00ivJA6c&#10;xTqSuw1V7UQnNlb1YiNJx8bKPmQoJ4aybxMmSEBTH5Ka+hHDwXo1CYJWKNfU9BvCEiO7+ggsc5lL&#10;YdmWW1jo/hexiCtBEgVFgnw2KvuhULZL2VaXyrm6uRMxJKGxNZ1IPtCOj1e3IfPoGI46A+hn3x5l&#10;x5+0u+Hw2OFwz5CYz2DEH0arbRbP9Xnw7VeHcPv+41j39HGk7zmNdRRKsewjq6pIcni9mMZpLOOr&#10;MdEyK/7a3ZDIl/mYXtlXeH9W29cx18YHwvJvUyJVSzxo59Tyy1GQAfVj7b7wc97rchJt48zfNI5V&#10;TSTtFC5r9x/D+n2HcX/VO/jdO12oGXfjSCCEUady6LjgoOCTeJmyU/CFJVzmcHDYgz+8MYj7OK4k&#10;VLeT4JHgK5kur7WSY8gqir14Er0YioWVFBPLidXaEVrg/q8EKtsbeC1hiXbdeH2ZqirnThyFW1xl&#10;BxJJLNfubyE4BlYSHA/lI7Wegm2dQYtBxjxakaHxsuEU1tacRGLVCSRUnURSzTmOrZ1sbzJTHEAi&#10;nze+meXIetUiUBRW3qtRUxfyx5GPjoIkxBGLu9D/OIjOafIZM2G3+ZnlHyphyvf8TgEg5iMNareG&#10;/S15Xydu3dmKBx99Hz/6VhN+fu9T+O3GUmxOtxzsFyQ3fyckYLLWZ+MxkoxtH8/E6BujmB0NIuwJ&#10;wkO14oadXMZrVlzlpBsmSTGQvbvMRYzRSMAInbkgiQxJLn9kMOe1iJBMjWYds/BN+OEe8MDZ4YTt&#10;jA2T706h75k+HC4+jOcffg77f7wHeffvwGOb/oKHM/6ELeseRt5NmcjbsB2567eShG1FHgl2fgZF&#10;SwZfI6YzhRlFBMsmvciY1EjI5BJREbOg3wSJ3V/7ylx/UNlkbShE5qYCZN6ag223PYZnf9eA8wdO&#10;wMsxOuxg3QZIWMN+ViVbQtADf9BP0SKHbZFW1jGrXE7aYf7PH/SZXRmZFwUCqnyLFM9xzA9TuDiO&#10;u9D0h2dQ9PkS1u8WFPLaBWmsv9RilFKgl6ZeyC1UkVJEYp6HorU5bPfawYv4g132DNcN2E7Lkihe&#10;jGO+TMn0mfzIrCiAgnbUjCO/xA2PLVurfE3avS1CHvvM1ozteJTitPTL5Xgz6014OykzPRQjcr43&#10;vi2sUIlROa0oEjLrdXZOEeVCRAABVqbT5YDb5UJY/V3O/Ta2g5EwPMc9JlpZwbdK8Mi9W5GVvpn1&#10;m4WCdVnIS92OzLhHro2AkT23QnYu184LJ+ykA61GmNxX04IvN7bgB4da8PPnz+OPL7ai6MQkdp6e&#10;wq6zxLlplJ+bQP7pEWQe68Mf327BT58/iu80vIl/bjiMm14c5GRNEkSBs6ayjYSkB/FarSVBWS2S&#10;ohXW6AAfGewvES6GtF2Khe5/EYu4EqypncQqYgUJs/rCjU29RDsJ9VmS5lasrutAbHU30va145N7&#10;TiH3xDReGA6gmxPzhF3RyWbgckzBTbhI2j1uL4a8AexxhfAfx8bxxUNtuJOi/yb2qfQ6marJSZzt&#10;mYJBeVK0A3NBwMh534KI9IWIf4oAdi2c+AkKE5k2aaFApqMrFQ2rkUJLINm2VpX1/RiW1k5gaRXF&#10;HoVMLI/PqGOZ1J/G919oQeHZEbw7M4vOwByGlaTSZYfX44XP5oFnxotpewhnOCFWnB7ALzmW3PHU&#10;aazd143l1T1YQnK+zGQ+t0xWFQghzuxO8NoSFiR2yglztQm8BMySJgsmMafGp7puXrsdKRQpN9ec&#10;wb0NZ/DZ5jP4+vNn8LNXW/D7tzvw6JFuZB0fQNm5cexuncLjrRPYfX4EFScHUPp+N7IPd+FXL3fg&#10;R8+cxzebznM8PI8H6hSxrg3pHAsTKIpWVbYbE90lvO6NFDM3No9aaBplObCM+blMbGW6p8hw2ilf&#10;6BkW8SEE+4YCMEj4q/9IuChAhunfFOsmUax28qpHEc/+FF89xv4k3zj2Qc2Llb24dU8HPpd7DD/4&#10;6fP45Rcr8bvbyknKLyM1VwgJmK3pmSSu2Xj8B0/D2UVGIlOSAAWH30nyImJDgsPxbNbuN4TFfO8P&#10;mWhDPioVLz+04KaUCSI0x+9IeIIksDIlCRHhAFlsILKiy/EBfoKkFjaeb4ZQ5u4JYpiHdAXhPuNC&#10;7ys9ePuJt1GzuQYVv6rAjm/uwO5PPIGddz6OslsqSI6KUZBOMUMRUyBRo9e0ggUEzEVBAaKI+BJY&#10;/gQLl831ANV/zrpM5N+ejae/8RS66jvh7fFizkHt4aY4VRQxKtEA69dPyDVb4sREoQqJ3fI4Et7Z&#10;YAg+Ch0fjzeg4DE5QhxhBMb8mDo3haNPvo+SLxUaU8XtFKOFJNQFJNzydSlKq0CJkKyQv9pZKEJ5&#10;YgEK4rORl5yD3LR85FLsXNdO/BIwLB8546tNayzIS8tDTnoOcjKI9FyWE/sBv8uX2Wmcdi53YXfq&#10;buxK24WCJIq/9XnI27gdOTdvRcG9WTj8l1dh7xmmgHEirLDXc+zBIQoVIkhlKv8Wmf4JcuMPsG7D&#10;rPsQ6zvgCMJDkdv3wgDeynkbBZ8qxI6MHcil6NRCS2kG7yEh25iIPp6xE7syyvGR5Qr5apxOBw3R&#10;0KRuTLJkaqFVXUKvglZIZe4Rc4CTX+UwkirHSAb4OUnAqrourDhwCrE1J7Fp37v4+P538K2GY8g7&#10;3I+XOIidHA2ic9yL4ZkZTLhnMOUl3FMkaw6TOds544Z72gsPBzWXyw87SduE241xjx2jPjsG/Xac&#10;9zjx/pQNr/RPo+bcCB57pRWffvowNj15Euv2tyO9QTbhiuCj7fZ+3FjfbRyKVx3qx6qD/ViqeyRW&#10;N3RjTWM3X+Uce/UJjFZ+l2j1l3+rLEUWZFIn+2STzE8mQCQaZhWahNLYsEfKWo7FMvswSQpJ9lY3&#10;9pAE8V6JRBHSKsssSXksVh4cs8gKr6NXJQ01q248t/Ez0isnuPl8EJz0LAfQCyYIK+RIzHJbys+W&#10;8l5NrgieS+dRHhI9zwre/wre/1JOkmovcj7WtZby+6UixXxdw+O0G7aK97eUxHhpg0ybJngtJfKz&#10;Jl6tQisalnYFDJkVgTQk0todUNjc+FrLz0PtT6vGcoJeqmAQvKbuZaEy/7BhZd2YgdmBYD1aq93a&#10;eeCzqk5U1qYMeQzLOq2qA59p7sEj70/jHUcIA/5ZjLsDGJ92Y8rlImYw6ZrGqEzLOIifnAzhuQ4X&#10;HnuhA1944jBu230U6/eQvNe0YzmxpKGL7aEHy5pY1k39iOU14llfMkWKkVmm+myt6mUcy0hs5JNh&#10;+WawzWgnU/2fENFfVtXNumeb499CjPoLBZOOX8G2rHahxYE1MtViXS2rHmS/UwAPEma2zzUC25JM&#10;PGOqWf8kWfJBieUxcSyHhJpOrK8+jzv2n8Bn9xzG1re68RbHiXb3LMZIcsYpWqZdNjgo5AKTAUxP&#10;hDDkDuE8CU/zVAg/eovEjIJnbe15JDWR1PH8ym+ygvdj7TxIRFmIRvdSsAPjS2DuyzKhsoSm8tKo&#10;3kQWOcaxv2qRRIEQVhI3UHSqzy2X4z3Pv4zPod+t5Li4hs8by+dXhK91B87ilv3H8ckDx/D9hg+w&#10;460O7Ds7hKOjdrRO29Bhm0CPcxzD/mkMcWwb8XlYt16MO/2YZv3bHBRrHMxnHHzv9LH+PSwDF8Xs&#10;DOwOOyZcbgzx81a7D+9NufD8qANVXRPIpwj6Ue0RiuKjJKsnkXagHTFVFGu8J0Vx0xgez7pPpLBO&#10;qh5GYiXHJda3IrNpV0Z1tILPo/w4yzi+iCBLeBrTP7ZdHWeZvLH+arTLNs7vVMYcd8y4YYV0lv/V&#10;Qv1iEVcGa2GO/Y8wc66Zu6wdPn2m78yOp5lT+BuB7xUoQ4sD8ey3SezvqU91IrWiBRnbjuDXd1Xg&#10;4U0l2HxTsVk5lyOvcmc8Hl+GJ+LK+VqKXQkl2CkTkyT5NZDopJLUk9zL+T5H5kJpMsXid6nK+ZGF&#10;h2//Cwq/UYj3dx6Bv58ixU4hoR2UEImKyOgsRUrQRWLqRZDE1ILIrZx1SWRk/y5E/uW3BpRAJoRu&#10;iMeLGM3xE+3UyHl7bk5mKSRHftnWkwiHec3Iqu8l0Ap/FAHCzuuN++EecWFm0IaxrkkMnhpD1xsD&#10;OL7vNF585FXkfbIQD6U+gh3rSH7TlYxThCoPVl4dhaZWBCbl3ImGeV6ALH4YIQKbuAsliTtRlCwx&#10;W0oCKxPAbORm6FmzKeIU8U0r8fmoWFuKnWvLsJPHlit8LglszlqZ62Ui66bt2HE7iezHd+Bo4xGM&#10;tA3CP+NFmMTUCBOWvXZUjBglRF/9rAB32Mt2oLq3TMiob616kVjxUcSEPHCFZ+AmDwy2BND9eDee&#10;+fkz2PW5CmTymkYspWpHRWXPeklUuGb5cljCReaCVlJTyyfHOKqn5vM585FPXO8C5mKY8uHnCr9+&#10;KaJCj+Kc5Wgw/xsr/LJ8YxQ2uZCip+wbuXgx7yCMWYmT9ephvXslXubgoXDxaDHDR/nijey2dM7B&#10;/uoMzmUdx97PPoECiiL5TMmsM5vnz0stQQHHmYvvNQpLwHAyFunX6qghzZEJSCRSK7sWERNB4XEy&#10;P+AAqUg+q2XWRQIQV92BlKoW3FF7Fl97udvsoDT02XGMNz4YCGHSM4sZZxAu5b6wT8JmG+MEPQ6f&#10;R2FkHfDb3Kax+6Z9FDJezNg9hBt2F8WNczrymwlM2kc4kc/A5vVh0htChyuMpoFZPHxkAt97oQd3&#10;kQitrWxBHMn+KhLCGylUJGKWknyIyJvkmsZ3xkqwaczPzCRwYZK4UhgBQxJgzFdIBDSRxJIMWSue&#10;JLIigYYsRCcdTTjWcSL5Vp4Gy9TDOs4iEHqNl6nc/i6srCJRoJiQk/MynkdQYjpD1vj5vJM2iZoR&#10;LCRYK0m65G8g8zrZ1cfzGgk1ItsiN9aqnnJurBbJZnnNi7wmXvsgvzs4xDKkWKrqxw2V/VhSqeMt&#10;0ma1EZkF9ZKU8hz8XMJFAsmQW/OMOl5kUSJKkNlDZBLmZ9bvWU585jjztz6XvbcIpyVkFirvDyV4&#10;z+a5o3VqRIyeSeVMEk3CZ6JRse8t4+drWR4baztx175T+MVLPagbdOMISWzf7BzJrRIz+jDt9pC8&#10;2mD3ejHlCWDINYszM2E09/rw8DtD+M6hVtxOwpxe28I+SWHOtr6K4kX+JybKF/tqHMVFEkWLIlbJ&#10;zHNllfo521kz77OJ9y2BS4ElwRFjSLlEANsjSX1s07gRvhIpqwmzg8J6Vxsz7YrtK6ZZIpNtmm1/&#10;tez1JYh43dVsM2uqWQ7yy6CIkTBIqu3CuprzuLfuBL777Gk8crgXzQMULn75uIQxSQE3xbFh2jYF&#10;J/u8S4k/nXPo50D48mgQZS02fOsFmWAdxZqqM+zTHbw2+4GEC4m6doGshQGrHgRjOmralNWurNwr&#10;KiOtZmsRQJHSrEUQ5V/RDoVJCNqgRQS+Ng/gY5Xsf6zjVSwPRUpTP5RPTxLHwIy9Z/HJph784sV2&#10;ZB0ZROPQLE755tDDyXjIO0sR6uG4N816HIfDMQaHa4xj3LTZWXI4JVC8cDsC8HCsdDsDcFHAOClU&#10;nE4P4YBnehT2iRHYp6cobhyYYbsYI4Y8QQxwsu8LhHGG5XdoNIzS8y78+IVu3FPdioyqTiRxzFit&#10;oAEUnPI/0jiUKGESESdmrFGf47Nb4o71x/ajUNgaDyTijIBhmVgBAiIChuVs2oLpy1qU0NhhzR+L&#10;uLqIzhXW2P63oTnI7HJybBFUr6Y9s2/E1fLvatb1gV4kPtmBX//8Zfz8s3vw87vK8IeNFCQbyklm&#10;i1ESX4ydcSV4PJmENbEIFQnK0WL5eCiSV74impnQqqVEsSGGCtMsAfPHO3+HXb/YiekjkwhNk8Q4&#10;SEiVZXtWzrqc58MuuENOOGcdZgVWDrvGTEgrsSS7Cp0qzJLoKniuVyQ37KNAEfmVOVFUsICCRiJG&#10;5Jfn52X0euEf/f3fgPekvBM6r9aI/doN0K6Ohxx6KIDTT5zFU9/cQ3KeQwGTa1ao9fwiyxcLGGWW&#10;t8xv/oFW9VVnSTuJChJRJSQsMs8XFTD5CnmtUNWsc4WUrkgqReEaPme8zIrYRtYVIWdTDrbfsQ0l&#10;XyrCoT8fhOcDNwIctwJBv6kvVdJcBNG6lVjR6rvg59+eAAWkj/Xs5W94zKwrQAQtvwmKGeeYA33v&#10;9uDQjw6h8J5ibFu3DZtTHkNW2nbeby6JrpX0tJQi2kSiI8GWyVM5oVcTljsSVMAEbGDbNblqiAXL&#10;ZRF/N1QPj938J+z41GOo+c8DmPhgHLPj7F8O1rPdZ3yZwgK5u6vXjTbOT4d+1YQnPreT7W4bz5HD&#10;urJMMRVoo4BjTF6a2iXrb4HrfWS5Vs/MYKcJTBOZVhtJZPiZnEOVCTqOk168HARJQG7c140VnMhX&#10;PteHG2tOIbn2NO5vbsUv3xpEda8Xx+xzUDI5Nyddl93JSdhO4cIJmmJlkq8jbhtGvC7CQ6ISxCQF&#10;zog3jD4SkzYKnlZO+B2zYXRzUBqaDWHC7cfkjAvT03Z4KWY89il4eU6Pw0Ny48UIJ/puEoTj7jAa&#10;Rvz4z3d6cGftcaRUnuBgLX8ZrfaO8VV+CXKUHeLzkGzVTJD4TFgD/VWGleXaIkpW9nOB5UnI6Va7&#10;IcuExsjOCLFSRMqUN6FVapZ3rHHCJVjuSjqXyHuOl4kAP5cASeR5k5SVuboTKdXtSBcOtCNjX5tB&#10;GiFHzpTKVqRR2K3bdxY37T2FW58+iTuePI47nzyGTXvO4OY9p3HLnpO4Ze8J3LLvODZVHsNGIqP6&#10;ONbWnEAihWk8iXFMTZe5bjzvR2YKcQc4ISqUazWhz0T82Hbiq/vMyq6yycdILJJMKxu5ySKu1V2t&#10;XrNOltdNso0px4fEDkkv26BFpixYzt4kXKbtLVzWHz5ImJIs8v5NJnzW6XKRQiNa5O+hdqDP+awS&#10;s9XdiKvsJNpZXm1IrTqNe0jqv/NyG0paZ3DMRWLKvjHq0Wr8ONv8KGZmxmFnP7C7XJj0zaKLpPWI&#10;PYjKATf+8P4oPnewxeQ/yThwHsn725B8oIvCvpftpA/xld2IqepCLCFSuoTCaQn7/DLer+zlJSol&#10;SLRYYYQo292qmnELhrCOc5ywXg15ZZ/SOGHGDLVj1nE86zuRUOjoFBKoNNZfGkVM0j6S6f0cL545&#10;j++82Ykt50ZwaMyNs+4QBvmMNkKk3cG+bRecbjjcbtjcTgy4XWiamcVjx0bw9WfPkpgfZXs/TnHV&#10;bpI2Lm/WDoDGsjGsMb4uynPC/k7RFl/Tb6CgARrPrDZl9TMFFTAihc++ggRcbTQa4GAlBdASCrQl&#10;JPNLI+JOWdBlsicH/CSWa9qBFtxXew4/fLkHpe0OPDcVNOLS7g5iRjsqxAzHQxvHMRvHxAmOY5OT&#10;FGbTLgqzIKYpWCY5YY/x+BFPiGKEZcE6FYb8IQwTIxEMcaIfIcb8Poz7KGQleDgG+u1++IzQcWPc&#10;PkPB6+aYGkAby/PFKT92nJnGv745jLsOdiGxoZ31eJbi8jTFxnmzUyczu5Vsj3HaXWG/1u6cotyp&#10;rao8VlDArSSsdh0tH8tkcTWPU1Q8hcDW96vYz9UHFu4bi/hfQ0S8CKZuWGdGxHA+NGHEiaTqAXxp&#10;Zxu+tuUovvWr1/Cjf67Dr25/HH9ZX4yt6QXIITHMV/4YkoqyVGVS30ainmWIuvJAFFPcKCO3ZaIj&#10;c5Q8lPLYHZ95DPVba435ljHnkpkY2+KcN4gA223A70XQ+DbID0YJ6yhGFHlKuyYyl5cJ0axygCgS&#10;kUSPVugpNMiHFU6XP7GOpc7Q3/os+rnOZf0jQcPzGlCUzMMyZIlCIVxNkrw5a7cnGKI4ktMx79nV&#10;5ULNr6qQd28etq/PRB6Jr8mBQTIsglW2NpJ400S3KqCIKyLpX5hofXhh+UGZ8NIUAwUSLREof5DJ&#10;zs66LU3ksXGFeCJjl2XKsy4PWTdn4envPYWz5BBT71OsTrIuZ6g4yNtMBUV2Xgz4VsIzSIFowLpg&#10;SZt6mw2GjQ+M8r0EFTpZAtI1B1+vD4d3vY+dP3gSOz6Ri+ybsrEjIxNZGTuQsz4bebyHPLbPPArJ&#10;Au0ESJCZ+tCOiyVeLhYwEmyqG/OsCqVNLFwmi/h7IRPCHRnbsX3DVmTeug2Zn9yO07tOw3vMC4yy&#10;WYzOofOVbrxa9jrKf1SBLXcr+MZW7Fi3HfnpuRw/WFdqa0n/H3tv4SfXcWeP5r9477eJmIbFYEgc&#10;Jw6YEzPLHIcd3CROHKMsGA1oNCKjYJglM6OYhxk03Mw8551Td1rkyf52Y2mf8okin3RP9+0LdetW&#10;nVNfYp+bvwEbFm9kv1xnEmyYVOZnHe9rZvIhaTbkkYTKuI2YCZtEkwOh8a8t7zGYVTqA1JohfIMT&#10;4KSKfVjy1hE8/EUrSkcCOEDxMegHHOzEcg2zB4fhDNhJuBwYcVK0UIT0kIw1BhL4jBP8G84wtpK8&#10;rGp14i/Hh/CHI/343aE+/KV+EC80jyK/zYHtPV68PURR5ImizR+DyxXFMCd/m9vHffvhDvkx6rJj&#10;1OuCjX+PxKNoCMWxpdGGP39yAjdVdZDItyO9iOdfwgFcVpBqCoBqOwdwJ2aUqJjcBIP/V8SpLEwi&#10;VEp5aSEpZKYRctWawnaeJFc3QoJGQmY274WIROq4YJxBMjGNZHEqBdjsagf3TfFVSqJBQrqgpAOX&#10;ljbjquKjuL7sMO4k8f35riN47osu5B48gS31/SjpsOH1AR/et4Wwh0TxMAeKBqKJk4PQrr8DMRx0&#10;xfDpcBSvd/lQ1ODAiwdHsfLjXvzu9VYsr6zHLeX1+EFFC5aQFGcUN1NQkXTXciLUyjxJ7rQikvRt&#10;FFs7RpDKiTGFhNEQ9NMETFLE6PqnqW0kXEy8CO8Dr9Nk0+FkK1eypIBRIUcJaLXJRG19YYLPkYGE&#10;qQSrZb2ysgiNCxi50o27zSlmYyrFntpmdh0FQHkDhcxRfJci/PH3erC104dPnFEMhbwY9JCgsr87&#10;vV54SIwdbj4DxIgvjKFwjPczjr3+Mbw+GkJ+4wh++UErbq7lveM9vLSiGXN5D9MqWzFbVpqadmMZ&#10;Myl8CeNqohVatrcgn/oMCgDjakToNaN0HPqcfVT3RSu6KbrnIkgUEWn6bWkPhXMblhYdp9g4hJur&#10;D+APnxzHy20n8IHNjeNBni9Jis1LIs/nOcBrCCi2xUUizsnLzfHOERlDL98fGXKhsoXC7N1uLCk7&#10;irllx5HOa5lT141JFB3fqO4zFs8ZdXKJk5XBen7SZO3hucnyKagvnRQwWigQxvuaEZwi4IakW+JT&#10;wmwyx4tJNSPEKKbVjmI2x8H5xW24vKgBNxQfwe/eb0EVB77dvgSaOLYNx8YoUoZht/fzOmzwBS0X&#10;uBEPx0CPn/dojII0gWZvArtHYnh3OIjyE0G82hVAXqMPT/O5+9PePvxpXw+eONiDZ4734YWmIeTw&#10;OX7FHkAVxcpH3ggOcQztDo3xvgdh4/hqtzvhcrgQpIhxOhxwctx1BzRO+jAYDaM5RIHb68aj79fj&#10;ezVHMU8CprwRX6eomVxL4crnLrVsgPd5hPdylG04YtJ0a5yaSoFjMpaxrRU7pP6rtkkKmNmcQ6wU&#10;0Fafvihg/v+F3FKN2ybHHGOx4b3SHJ/s8+YZJ7TglK76Shy7r3q5B9etrMdtj76DX169DX++fBNe&#10;kHtQ5nMonL8CGxe+gHWEikmKsCeLE6ooYb5SMxuCKAFDYvnd1Sh6aBsaNzeii3PU8KdDsB+1w93m&#10;hv+EH6GBEKIjFA4ey9KB8eB8A7mVaIU2IhFD8UJxoYB/CYy4XNBOg1nZ50/ORFK0JMw/UurToH8i&#10;zqegFFdj2rexv8gdjXvR8W0JOHc7sem29Vi9bCXWqHq7hMu4aEuS440izVotJpnKna/CnQpwPpNk&#10;Xbig6KJosbCWWGOgQqFmJdwUKCzApsz1JtB7E689O5UCNWs1Nl61AXue3YNQfQhjdgoRL1vQHzai&#10;lIqQooX3h/cvEWP7JtjObGGpGFPXhcJGYlP/0z02RQspeoy7GecuX7MPDRWN2Lj8RTx3yRqsVFa7&#10;hXnInrfKuBbJ6iJLUe78XKiuUQFFY+FC3hPjZmTFI50ek2Rh3O3JXLeESxKnt8dFnAsowF/Z+9Zk&#10;rUHuMrbx9wpRck8JmtY3o/rX1cj/8To8dcUz+MuCv2LVMt7TpbyPvL95HFfWUbhsnL8Rm0zyBQrl&#10;zPHitBQwEx3raxllWqUUEeFgx4FOBGsSRcqkWvmxc/Aj+Zxj0GWIeWp5JxaVHsR1uw5jTdsohUsC&#10;JzgIjbojcIx4EOWrh5Oq3R/EgD+CLg5ECsQt7/HhD5924KbaRlxV3YjLKptIcJpI1NqRVdRM8O9i&#10;Zd9pMau0i7YfwZLXDuCK4mO4tq4Dt7/Zid++24zNrW58QCFTT3LTT/nuDLrg948iQLIQ8Dnh8ZPU&#10;UdE3e+LY3uLD8vfbcEn5UYqYI5ycKWaq5NJkrRhPIyYywX9VyGoiNwsrjkNuXBQu+s5MJuNWFU36&#10;JABaNTbxJGxvvcpCoYrLIgkWGZBbn1zeSDpLj+Gymlbc+mYHfv5+N9buG8GuLj8O2MJocEfRQlLT&#10;GQiiL2Kt3g5RmDgo/twihc4A4YPb7YLD74AtZIMtPAJ7aASjfD8acFIEuo17koNi1EYxOuQFejxA&#10;qwtocI1hL+9t9WAA60io/rK3E3e/dRRXVhzBApLUjKIWisRepFKQKPZlCkmf3KSs66Yw43WoHkla&#10;ZReJrlb/O8xnch9TwLcqlFur+iRPipuh4JOLnfl+nOxP1NYXJKqGDHTvDZnTqr5xryH5M3ECFC01&#10;JN2815NINCap0GMd7/tOCl2KmdklrSTebSZAf0lFBy5hu11Hovn8Jy0Uo1Ec4TPXGR3DCU4aDkcA&#10;PocPQacXAcJP5u/y8r7zu0GS/07ew+PuOPY7YniPZLmEYmjtwSH8+YN23F++j+L3CL657RAuE3Yc&#10;xSUlx7Fwx3HML6o3lrv55W0UDK3IIuZWtJP4NmNBGZ/TskYsK2vAZRTPl+04ZGJYfkBxcVNtC/7+&#10;WQ82HB6iePbiPVvQuMMd88V5LhRh7KN2Y6GIkeBHiIDJKubx8LyJIZ57KyexLyjYXulw4eEP6/Gd&#10;is/Yx3ZbfYjtK5I2jWJpKvvIzDobnxklA+CzQ8Gi1Min3C/VZ2QVOAVTj4pjnKyjciez+hhJH/uo&#10;ydQmd7Fxi8N0Y32wrDrTBe53LtvklspG/Pm9DrzV60NXSM+Zn0LMA6cKklKkaBzyeh0ULh4MRSNo&#10;i8ZwwB9FUacHf/28Gw+91YKbqhtwZelxXFrehEUVbZhPZFXwvpe3Upy1Ee3I4HOSyecki/d/bmU7&#10;FvFeXV5yFN/h766hyL3v9VY8c2gYO7r9eI+EsMmdoOiLw+v3wa+EB14b/N4heAKjHCedGAgGUe9P&#10;oKY3hOwDo7iL43hmVRNSeZw0CjnjXlQuC5adY72dIkVB4OyTSkigmJhatoesNTWW253cJOWip5gm&#10;K55PsVMct9i+Ez4XF/G/glNChvdFQob93Ljw8v7OLuc90gIF38ud2Mw7vHezygf5vI/iu5v7cftf&#10;DuGBh9/Dr35YhCeXbsKaBetgUgmrEKQhjYUULRIuW8x7U7RS6YhJKvNILjcuLkQhoeDbVRRBKxeu&#10;xqqlq7HmymzkX8f9/IhE5eZ12Lx8C17+6auofrIGH+Z/hOaqFrj3uxGX7/ww2a2bYkLplSn2YxwX&#10;fMGAESlm5V4uSSLD4/8U5G9EjUnRyt8Y6L1I8z+C0vda8TTKfqZ/KrYnEeVsc2Dfxs+x/vpcrF28&#10;Ejm8DllfNlC0bZB4S67ujwuYfLZBzsICrD0Pmd3OHyRgss+AES8mlknucRKqCn7ndWcUYF0a/16y&#10;ATlLKGIuW42CmwtwcPsB+Lt9GONcMyYr25iEoRIvSAzqNWJejYiJ8e4p4YKg9Lps6oTuV1BxSCHY&#10;jo6g+ukaZCtF9qWr2ZYKIGc7L9yCzYu28HzzeF7WKv861ekhuc3LGIf+5n0oWEAxbaxKp4SMhVNx&#10;G8l01xtEjPX3l9rlIv5psD03pFPkp23C+vRCrE2hEKbA3LC4ANlzJUB5X4kc9jPFIW1cvJnPzgbe&#10;v/XIzyhEQeZGYj2hfVn3SJnjBFk5zz7e1+ZSvEjEqDK1JnTFbyiYdVIdBQwnLgWQz6luJ1QZvxNZ&#10;W4/hoXfbse7YMI6TSHnCCbjtbnhsTgRcbhJkhyEh3ZwoD7oi2NIwgoffOIoflHyBuUUHONm1kbjL&#10;RYhEn6Q1gxOmcUcq4TlohZfnkVU9gAxOgmYFvlwZVrqNO8piTu6XbD+Mu95swt8OnMDrthA6ghES&#10;Ig/cJsDVBY/TA8eoF6OuIHpDCZT2e/DYR034fuUBU5U7TQSGhGAKr2lKbSfJyrmfbI2bFaEVaTNx&#10;8JjCTJJWExeh7zhhKGNMavko/5Yr2wjbXoHdKjTXQaLQQsJPIVdO0kIBdk3tMfzms1a82B/EhyR/&#10;9SKwoTGSpDh8JK1axVaAr9fnI4G1yKCHwiXoiCBsDyNiDyFMshvkPVKWKwcFny04jJHAMIWL3RAc&#10;d4i/D0jkBAxchIilj6LQGwjA5nabYoEDkSi6OQEc5TmUUNA8sa8Pyykuv1t1BEtLj5hVWgX4T5VL&#10;j2ImjGhUe3Sb4o7p7ANpnKxSqlvYrzr5nYQM20nEv9LOtrCZ9phJ8qQ2Oxnw/69CjCptFoyQ0b3n&#10;ufP8jRA15Fgr2hIwA/h63RC+ThIxlc/b7J1DJI89mFPSgRS54FHgmLgjxTHxGbjstcO4lgT28Q9P&#10;YF2DCx+5YujgZDDgj8NOceBmn/e5/AjxvgkB9gsJGo8nxD7B54TP5KAP6ONk00W0Uyh8zknnDccY&#10;ygdieKkjgNVHh/Gfn3fiNx+34+cfESTcj33WRXTiJ5924Bf87g97e/Dk4QFkNznwUncApQNx7LKP&#10;4VPu60h8DD1+D4b5TI6SMDtCITjZf+RG5fFE4KOw8ropYFxR2Dg+DPPvPp5XB0VzI/Ee++tzB/rw&#10;wJv1uGTbbqST6E+ra7dcneRSWWM36aKNNZIEe0bFEKaXDhD9mCFyptVmIxjZzvyNYjim1SahOlRW&#10;djArzsPqm1pY0HM6h+RbcTSyNij1tUSm+qXq+mSVUkiWNuDuN1rxcosH+1wJjJIw2dwcc9yjFC4O&#10;hLwUkXy+RgMx9AX5fPD+VFFBPvlpO+6rOYSlr35GAXQMc+Vix31P437lviVM5vEm1/Xyddz6rfOr&#10;HjbPwqxyXmuZDemlsijxOSqT1asPqaWdJhXzNzkm3lJ5HH/5tAs7+/1o4r3tC0VhD1JYBR2876OE&#10;DW4SQGd4DL0khQ22BN5vD+BH1c24rKQBC0olZDQe8pmr0nhk43Ns51ip7GVs39MEjCyLViFSjeHW&#10;Qk0yPsPE9l0UMP+/QnFZJhaS742I4fih4s8SMEq+kYyLUbC/+tq0nSO8t8MmKUX6jgFc9coAbshr&#10;xx2Pf4JHr96OPy/bhBXJQH2SBr3mLFhPEqIYGJIOkhYF+5pV8YU5KEgjuUghaUwrxJb5W4wve25m&#10;nklPnLMkB2uJNSLBS7PxwqIXsHLZSqwiYV31zdV45lvP4O9XPonnfvAM8u/IRekfivHhmvdx6JX9&#10;6PqiC64WF7y9fM4GOMYNhxB3UrTIkiM3NaVbTgaBCyLJycV/Qd5lBvJnGge/sCw1loOZcU3Twt3u&#10;Lrz6081Y/a3nsJbnqEBxrQirCKIyN1kCRq5k48HjJFoKgM+liPnXtMCcQoHIIlEo1zHFk8gCw2ve&#10;vHAjstOzkU2hs3rZKjx92VN49rpn8MaqXWh6q9HcjzGOi+GYEiSHjCBUpItEpFGeuhe6J4LuD+9V&#10;hNxk9MAg9rz0GdbenI2/LngCuUtySXg3sG03sC9ZdXs2qu3lsicrGPub5cLHzxdyO9MH1RdJfOdv&#10;ZPvLCkbwM+PyZ8TMqd9tIDE2tU6MkJmoXS7iq2DzvBfZX16igNlAsL0lgnkfXlpYiPWZOSZOaZMC&#10;8zMoOjlWFGZt4n3ZzHuxGQV8vgrnUgDx/snSW5iZzfu0ltvncN8TCBgruFgrNtakLhI9Wdl4RKrM&#10;gKhV8zZkVjTjkopG/OT9E3izN4B+kp+Qi8qZE7bPMQqny4YRnwsD0QiKBsJ4+qiDk72K9u1HFkl4&#10;WmUjJ8cO47KVQuGSToKXXjqKNMWjcODUipFiQqbW9pI8iMRbrjdaxTbBuCQqqWWjmL69x5C8TAqQ&#10;K6uPYeWBTnw45EUDyVEPib2dcLooaFxe+EmcPBQxH3c5kLevB1eUHybxaedA3YZJhIjD+chsZQVt&#10;K6aIJKqiHdMqOzC1iqBgUsFOK50pr0nCbSuFzI5BZJRw8pB7S/FxkqV9uHLnYfx8Xze2ngjgI7fl&#10;ehfi9QRJSH2qFUKC6vNavvU2DwcBgyhGSV6GeW8GiX4Swh6iSyC57Ixo5T6BLqKb6CFUGLCDBLKd&#10;aCM6uV0PSU4fifGQEjCEwjyGhIyXQtWOkMOFsNNNgsy/eS5DvgC6whE0Efv9Qbw5bMOv9/fjhrc6&#10;sHjHYWTsaEYGiU5a7SimkBh9o/QEJpWTHFIMSxSnVbUilW1jLHzjK96qNm6BAmhcwJyPlLfnCzN4&#10;nYLSBCfFm4jdqYBppTUWwVBWt1MwleqTYpfXqgQMEoHKjCUrQwrbRkHwKSUUgsXtWFbSgptfb8cf&#10;dw+goNGJN4dCaGJ/7+b96qeQHQ1SzEe8cEYoRsNBClWKUB9FBcWE06f7GkUwFEdA1ez9EbjZnxy8&#10;r6Nuig/B6+b2HtgVvyaEvPzbxX5GuB0k7w5u7+Lz5mJf4DggAk/x7PaNct+jfPbcFMU8D58fQ14/&#10;+2TY1Lrp58TVzT55zJHArm4v1uztxy/facfVlfVYwHEmpa4Hs3aSNCspQIWueZCEXeJuhOMA20Fj&#10;AceNdBMXxudGrmwkZhLICiKXWJlaR+zke74a4WLIN8cTtqlF0nVv5LYoq4HiXTj+sF9O4XffYFt/&#10;g+PgNImb4iYs23EIP648goKDfThEwnSCbWaPRODidbnYlu5gnO2bgIPirdMZRM5RO37x8QBurm3G&#10;kqKjSC9r4DHaMPX1E/gGx1WlODbJAngc637LqsHzrOk0Y4QyecldSxYkufFllvQjU7EplW7CSUh4&#10;WYLBWEDGLb5ahFpU2oqbaxrx2w/bsaPVhuPeGPojijUMUVR6Yff4TZIUtysMhzOC94bG8MzuYdz1&#10;RjvmVhzlmNtixig9exIxSm89neegTIRKCa1zVVa9dI7BCuhXf58+DmNtvYjzBhOcP46Jvp8Q4/1E&#10;OPs7uZjNq3UYi4xSLWv8yXi9F+lVqsu2B9e+8i5+k1eBNX97DbkPr8MzC/+TxHIl1s1fgbx5K1FI&#10;wbKRJFOxEYUZJJNyn1LMDAm9iP0pWNXZLawfj5mRCKAYUG2JJIx71qnV8nUkmPkUBvkkLwomz1+4&#10;BnkqUHnJWuRdTrL9bX5+FT+/mqT7pnXYsnwzdvx2B8nwXjRWN6Lno164Gr2IDkYx5qQ44Zw4xnFH&#10;WZESAeoXua8l3dbGIfES7Y7gWMlhPHnln7H2myuQv2QNCkjs5YZkuSPpOhTYruvP5qtcrmTBUAyJ&#10;Fch/NtG6ICHyPpekkigYt1ooTXQyPsTEipA0SqAq/sBYPLJykJO5BtlZq5C7mCL0klV4dskzyL5q&#10;DSp+UoIhjkPeYR+CUVm22KYShONiZYz8wrxScPp7/DhafQR5t+fg6WVP47l5zyFHVh8K4wK2a8F4&#10;ZrdNbOfNfN3M103jwfmCSSJg7oX6i9IAJ8//y9B3yT51qh9KAI23wURtcxH/FMwCh4S8Sb9sZScr&#10;UHIPJbwgNgnGNVECkr8x/Y9C1bihWsLTxDKx3xXytxvMbyRi+IxNZIGRO4BJgckBzkxEJNbGbYB/&#10;S1SIbMmFZElpA27iJF45FCfhBfyBOMksO2pAaT0dGAh4DSHePeLBHR91YSEn0dklRzCt5Cj30w5V&#10;1xZJmF6mVSCJEhKSKsvFaBq/mzo+gU8njK81oZgQxQ2YmgrcLpXCZ9o2TqKlIjHDmFfchu+V7MZf&#10;P21CWduwIek2t2ppBEiyfLD5fXCQWHeG43hvNICH3mvBUl5HegkJcymJi+IvzHWeW6gSsgkKrqRg&#10;qaBQklgiSVf1ayt//wkTB6L2lUuMAvEXlLXh0uJG3FLVhKe/OIFXm53Y46aYoJAYpsiw8eEPeOPw&#10;uSLw2kkSR0lE7Lw+ks7BUAzdvMbj4Rg+DYRQZfPjtQE/8nmjnjxsw88+OoF73+rE9RVNuHKbgviP&#10;4ZLXjuCSrYfxva17cUP5IdxaV4/lH7Thtwf6saLdhsI+N8psAXzA/R/kPpuDYfSHKZYCJKRei+Da&#10;CBdFldyBLCTg4+RwiBNF3WgIq44M4a4323Gp3GLY5tNJiL5e7cTXSTy1mp5WN2xcytLYTimE3BVN&#10;IPV4rMh0kn5rtdeKFZmorS80KM5Jq5pyv1Tck2IEUkm+ZW1LV4yB4jNI/iRudb1JqL+bdNfm2rX6&#10;bol6+a9bMRsSxHyOqin8+KzMJimXZWc6RUwqReLi0mb8gM/OQ++dQF6LB0UngnhnJIwj3ihFaYSi&#10;gQJX6Xj5bDjdFC9uihZvgq+WAHFRgLgpQJTxSi6gbiN0CP5td/sMHB4KIX7molB1s0/4DILw+hWP&#10;o0xaEjJOWGmfXRjxezBAgt/tj6ON/eIohdJ7zhBe7grg2SNuPPheN75X04SFZY1IK2/CjPIWTDXt&#10;QDFRyeeEpEqWhrkUGnOrR9geVnsqS5+pXi8YIi1SzfbgMychoLFkqiwuHFcUV2S5Y1rWT5PhT4Sf&#10;xFwxZiJvMyus8U+i4hsSMmx7xYSkqOjk1j24decxPLOnG41sL5tc3Xhd7oCTIpCQ6IuNoYvP6Uf2&#10;GNbs7sC3KJxmsz9PK2vH5Ao99xzfamVxIySSlNqYMIk4VHyXSCVmq49r7DDjB8c5Iple3PR/9g+5&#10;wVkWbL3q+pTOnAKXgnk6YQLxXz2GxVsP4FYKknUHRvDpYAgtPmVCS8CuRR2es5/9wO/yGOvXRyPA&#10;ukY3rn+7EbM4FkzneCVXu9k1NrY3RRbbXO7DJ11BeWwro6I1d5iaXxzH1PdFmCd6Li7ifw8mffI4&#10;Jvr+FGR17MLMco4jZRx7OCanFB/DFWU7cffrJcg+tA2fDryM3oHt6D70Eqr+8mfkXflLkpMnsC5z&#10;FV6e+yLy0lWbwSK5W+arur0sElotTUKr+ZbLTlLAKKhaBPRL4HcbSDQFa1sJnyT4dybJDo+3PoMw&#10;22+gYFiHHAqc7AVrkb1kLXIuz8WzS5/DU0ufxt8vewpPX/k0Vl1Lsn1rPrb+fBvef+F91L9Wj566&#10;Hox8PgJ7owOuNg+8PeQyis2h2Bn+aBAfr/4ATyz5A7KXPksitgrrsrJ5jbJACbxeETPjakUBo6KI&#10;BhRV+vwsknXBQm1K0ahkDCcJJAm/2lT1b5JCxsQgEBsXrsfmRdyev83PJDkl1lPwrM1agzUUNGvn&#10;rcHWq1/FgbLDOHF8CHFnwsQ5jVEUCibzVLsXDVX12Pl0HZ658hmsWPiCSRaxnu360oItxtqTP2c1&#10;clPY5hRKhWx3rcBLzMgapH5iBeWfiZOuYkkhMw4jXgwoYM669jNeL+KcQM9GzsIcrF1EoctXxSut&#10;mz/umshnRIJEGfu0ACBBoudJMTOyninj2Dpj5ZVQUZ/TdtreEj8TChhj9eBkJUJtsgmZ4GqtSHKA&#10;498K8p9f3G6KUK7Y3Y3mcMLUqPCQ2ARIehQ30ReNooni5UNXDL+u2IMFFCzG5UBkbOcgZu4cxew6&#10;GwXDEGaVDFA8WJjNAdMKatfxFRjKiVoTI0mLAnBTOBnPILlQFqepPBfVGMmqGyWpIYkpGsBcTqrz&#10;Sxrw7aJ9eOTNehS1Os0K9GAcGIlESbS9JGteErcoOvgglXYEcFPxESwubsFsCqlJNU5zfA3k5w59&#10;MLVbjA99N8mU5S5k3FFIjGS6n8nrnEFioyDaOaUHcGnFAdzxViMJ/wi+sEUxwIfd7R1D0KPV8SiJ&#10;khcuksMwCZNc5UZIRHv9YRzjNpV9Pjyzvwc/ebcB11btx+VyleP+MisOURgcQ3oVBVtVs7F0JK0c&#10;yhYlIaV4G2UMyyBBzuR5zeW5Z5Z3IbWoCWk7GjC36BguqzyKq2sP4/Y3juAPFIo7elz4jCKqiWSo&#10;l+RY1dADnhAiJEQxpwdRm8tkQ7KR2Hb6o9gdjGFjpx+/2TuKy8q4X2XdkvWJpGsaCf0sreLyniut&#10;tUXkk+hif1C2LglNkfiz2/nChGKrvlHXja8TU9jO6uOpJRQvJcOErIjsA1rNlnWO12llbWJ/IVG1&#10;Av71PAyaPq/nUVmyFHeWWt6BabLmsU9phXwSCfE3BPYvufWI6GaSXM6nWFzI+7ak6DC+VXIIV1fq&#10;3h3Hw+834m8HevFihwd1I1F87AOOxoDW6JixyiUtciciCQwJfI5GKToknG2ceGy+OPtdBCMBfsd7&#10;PxhSiucx9I7/toNoI1r427dswI7eMHKO2fD7T5rxwJtHcTv70NXlPKeio1hW1GCewbllimmxAsQn&#10;sx0m1/Aa+ezMYbupZkUGn/OMHWy3bSTm22WFIsnSOCExxz6jtkliFiHXRWX5M88bX9V+6jsaR0Ts&#10;lZFM0PtkQLOeR9Wyma4xr0YigN/z3mSVNeOSooO4c9dRvNTpNPV5hijM/b4wVDnYTYFmV1bF4Bg+&#10;Hw6bIrzL3+7gb47weB3sz7IUU3jyWMomaAQTxz+NgTM4bqlezTSKGDPeUdQoa59SHc8t4fOoJB2l&#10;/Ryj5NYzgknVdmKY97mR59jCftPBsUXiRaLISgZiwcoEl8pryGQbLSxqw+WvHMbP3upB/iEHjtrH&#10;MMIxwy6XQo+Pz6mbwjWIgWAch3iPXxsI47rqQ1hY2YiMqg7TfspGpvg0nbfVZmxrWbo0hpl7Z80f&#10;Jo276a/W60TPxkX880hmsTwbJ7dhm5tg/dNw+n2Y6Lcab1QUOrP0CBaWfoZvle7Ezz7chpLOHHxu&#10;ew69gT9h0PULOG2/hG/0dwh0PY2W2r+g5vHfoPDqXyF7/h+x4bJs5C/ONtnK8tK1skoSalbK141D&#10;70/hFOFMWllUPyLXuGip5sjpyD8NCjLfTHK7kQJmYzr3JZDIbpSoUdYiokD7X0Bho2BuvubOz0f2&#10;PAqbceSQTKl6eM5ikm5izeI8rL5iDbKV4eq6XKy+cS0KbuXvf1SA3O+sxjPpf+FxV2MTCf1mWQbG&#10;3ZJMzI9Jw0tSZYjZWooYrTKTcIl8/auQYp3nlywwgqwwp5AUZBKpeekUonIJmrcBL6pQpH6r9mfb&#10;b+BnhRSxz1/5AnJvX4e3nnsbgWMBYBBwNbvwdvabWPWjlVjx7RXGbTCb9zw7kwSX+1ufwXvH/chV&#10;TbVmNnO/G7IkjNm+vPeFamsRWHPOp5C0ppwN8/1p16prEDk+G6dvcxFfHRIfqpWUQ8ilVHFxskqa&#10;2km8hxL+EvknrXxn9TWrv1mCOSlikhbdCQWMfL6tQU6rZ3J3Ecnm5Enob7nCzC/txI93daKi24Me&#10;kudRTuAuTuDegMusxvdE45zgY8hr8uGabfs4GZOckYSp1oICbaerbkTNCNJqhpEqlxAlDOAEruw1&#10;SZ90WX+0eqdVyawyC4rN0XlolU8CwKQ45UStVfmZnPRV1DGDJHc+CfeVJA4P1BzAR94wuoJhDPtV&#10;O8GNgHGLiaDfG8MeRxgPV+zD5aXHeexO/AfP59y7kGnyUNC9YjvkcqGVy2H+PUqSNWzIjAhLZnkb&#10;FpcfwTXV+/B0/SDKR/xoGSPBiMRMymg3hYDiVYJ+r4ntUeapzlgY+0g4yjptWHOgG/fvVAD2Xszd&#10;ehTpO5rNSm46SdicGqXBpQAlmTGuKSQ8gnFjI1m2CluyTXlu00t5/0mYZqmteW6q7TCb93xWldIb&#10;D5E0k5xQdMwqbUHG9iO4hMe7pfwQHn+7Ca80OnDAHkK3l6SWYsZBUqQg5rjHY1wLVaDURSHZGY9j&#10;TyCG/CYX7nyjDZeVNiGzpBUqrqYYGVOrRu3G+6s03ikGWmVW37TcfYzLz5fa+kIEiYFcgNjuIplG&#10;0JrnScJFMT5yBbKSOwiWWxz7tJ5D88q/zbNoketk1XQF3RpCXsvf71SRSLkhkazL6kDIomOsWbxX&#10;GXw+0gm15TQK5Rnsa7PKW5BZVo/FJYdx+fZ9+ParX+B7L3+KB3bW4+dvt+C3H3bir7v7seqwDYWN&#10;TmxucuMVTjqvNDnwSv0oMcL7bcNL/HtzkxOFJOzZh0fwt90n8Kt3W/DQzqO4rWwvrt/2Ob69/Tgu&#10;3dFEEaW6TA1Io1BPrZCIlsugEj3wekr5DBfxvHldyoBoiQ/FrMiSIgsVz1+ZxEpHOA44+MzYLddS&#10;kfRxwaaiqCoIa7lrWu2XLFapPqW2lruZ0o6nE7LaWH1KGf/GhR+fBZNogW2rRZsU/m5OaTOyio/g&#10;++UHkH18FLvdYY5xsu5GTPp2WalkhRqNjWG/K4ZVe/pwT109srYdQBqfsxTuX+ekdLVyb0sr4d/F&#10;PN8d7A9lEmAi/IS5FitZhzKkZWhcKOuzRJZ5Hi3LyqQaXjvHKiW+MFYmI3STYyffK15HbnLGwktB&#10;IUGma6VoyuL7S4qb8OPKJhQctOGoJ4EuChi59HmCHlOLRi6C/cEQjlGcPvtFP66poQiuaOU+eD84&#10;HsuNbAYhi5fcYyVcFCM0uY4CqlbxOpb1Re5samfTf7/0XFzEV8XpLmRJnPyebZ50FTsdp98LbZ9M&#10;KGMlV+nmWPwuflRdg5+/V4rC469hj309Bv1/Zv9+DAH37Qi47kDIfQ+C7nvhsy1H3PU0Rg6swJGt&#10;T+Gl+x7B85f8BNmLniBZWYl8ksYCChizQi4xIVJrQFFAnCTLFAFadV1HgSERkEeCmrsgm6RHoJDh&#10;34Jcx5Q0oMC4M5HAjNdb2ci/jahYKEGUhwKS4IIMggKqMDMf69JIkEi0Rao3yio0fwM2LtjA34ps&#10;87hp65BvkG8IeTJ+Z+X8VVi58HnkLSNpXirSvBYbtN8UnkeKXGE2IJckP1dWn4UWUdP5F8iCYEiW&#10;LEWWMDubaF2o0D04A/psHCe3YzsK+WyrzQs2sk2tbF+ywEj46L4riD43U+Q0H6uXrDLV8Z9b8jQ2&#10;/3gjXr51MzbesB4rLnnepMtVjZl8CkklelhPwbRpoZV1aj0FqnFFNBnuCo1QkhtbdsZqrElfbdwJ&#10;LeuXBRMTYUTN6Za6cWud7kESvAZLwCQF2imcvMaLODdge6uekLGomNdT/WkisXKqv6nvJe/rKQEj&#10;MZPERMf7mvyYTUaSccEiWMGZ/LtyEFOqHMgq7cbt7/Rijz+GkZALTiEg//dR+EMx9IbGUNnhJLHV&#10;in2rcYvQqudsvpr0sFodlXWFk6tWnqcJJNKy0nx9Zx8m1Sn+xRpULQHTZyBCrtVpuYNM2tmD/+f1&#10;Ifw/O3v5my5MqWvHVJKFOZUkOCUnsLioGT8o3ouiPi+65OPt9SLmccPl8fKco+iNAF84I/jP94/j&#10;6tpjyKpsJCk4H0H8WuHtJFkiWSvrJgGjYCsZwcwSG6aWkIiTCKg2xuU899teb0GNzY/DJA5tbMeB&#10;kB8jQTtGQ8N8HaJQHIHdNQqXy4n6QQd+u28QN73eikspwDJ2HMesEpJTCpapVR5MK/diRokXKUVe&#10;pBc7CTsyiikY2Y6W+xHJk1ZN+X4mP5slF7pS3WcRXREuCYZOg9m8X1rhtlbwJECVjciOycZNRQXs&#10;epFR2opl2w7j1tK9ePaTNhQ3DeEwxYzqVfidPkQcXiRI9mJuN7y8B6om3kESWDMSwu/3D+KaN9oN&#10;UVSw/6RaXoNxEVIsg1yD5PsvoiuXxhFuQwJHnDFhX8DIKBMRtdya5Bb5DfbXr+9iH67rZZ+j+FCC&#10;Agra2RUKRLcTEmgUaub3ItXjkPiR0JHoIRFPlcAkuTWZhPjczuH3KSTgKTxWaqnAZ0ZxVRUUsaqx&#10;w/s1me06SamA2c6yYs7ivUslic5UmmOKiBQKJSWbUPFQiYH0ii6oyGRmRTuyxjNjzeUzLeh9Bj9L&#10;I1RjSTVRrLogJMzct0mPrTgd9RFl2CMJn8zznlrDvr/Tyftsx3/w78kk9TM5PmTwutKKKLpI7lN4&#10;7loVVuzd/9k5iP+oG8DXZcXlZzPYF6azP04hYbYEDK+f167rT+VxlXVMCx2Kb9FiyQwjvlWvZpRj&#10;2wifRSteRrF+ctWbXNeN/9jVif9DTKtkPzQCgv2/pAvzOA7NrmjB/Oom3PlRJz72UYDz+Rz2RBHg&#10;mBL0uuHzRfhsJnDMGceKvYO4jqJwyY6DmFvVgNk1LRyvJCx0HhLfPE+OdykVnTxXHquyhe1FcUAo&#10;Fm9KXSfPR0H8VuyfVUCSgsSIEY2RnYSKZ/ZwLHFSlNh5floQUSwPnw9jgZPrIcdatssUjal1/fg/&#10;FMT/h/1CbZJW0o55OxpwTcUh5DXZsM8TxmA0ArtnlCKmG+4Axxm/DwNeZRqM4/632rGM4nNmqdpH&#10;fXIEczgGSJzo+ZTw+gbH7f943RIwVkyf5ZqnbQxxPu15uIhzA93vs3Hye7b52eLF3AdhfBttrznW&#10;uIrznqXt7MRfD5SivL8Cux3bMeDKhnfot4jafoaY81FEPffD67uRfeQG4kb4vLfBPXwfQqO/Qbj/&#10;adj3r8N7T6/B+h/8jcT0Saydt4qkopCkXtYJxa7IB17ERERUokXg9yI381XRnxh3V1J1fxEZq86K&#10;BFAhNmZswqaMzdic/qKJkbEEjoXcRRQ5iykshIU5yKfwUe0SWWqMoBCy+J4oJDYQcm/bTCEk6L3i&#10;K7alvIKXZ2/BlpSN2Kzq8lkUKnJdyszGZhL0l9ML8VLaBmxJl5/+RgoYnseCQqyleJKIkSXGkCtD&#10;nCWoJNK+TLQuTEhAUkywzU4G8JuVbn5HnBKhijspZLttRH4GSWYWSaasFxQgSmW8lkLTrLgv5XuK&#10;k5wlFCkUKrnz1lBIUnSmch9pinkqpIhkH+Ax8vhdnhGobDf2ifUULOtkXZu7hfeAfYTiJYeCSVnF&#10;1hMFCvpWfxrvV1Z8zimiWyjwflrB+QrUP9MSc7qAUQHWvAUWvtwmF/GVoLanAFW2vkI+s+v5fj2f&#10;qwJC1suT48CXLGBnChdBz9X/rejo11KqtRLezclH7i1uEiQvJ0eRSZJXEfyaNiwqO4D73j2Kw7G4&#10;SQ3qpzAIk5gmXB74RrV6F0dJhx2Xbz+I1FoRBIkSS5goq44pXkiYwFAF0Aqc3BUHYwZeI5gookTI&#10;CGtVmgMuvxO0miqhkVbVzleKH070k2sHSI5IvkvajBvZsuIjuIoT9IYTYRz1A4OhuPHPH3F70e+P&#10;mmrYeyhk/vBhC75XfsSssM4hmUke61xCsTppImck4MqglkFykkL8vyT9WeXHcUvZPjz17jEcHg7B&#10;QdLgIOEfcbtwIuTEQCKIQZKjE74xNFEYVrij+PXublxdp4xdOtezMfE5/HehFVWRV71aGdNkBRif&#10;6EymJpJCvfLvKSSr+j6F5CiVhCq1vB2ZFGrzyttwCa/v2k+c+LszhqNs64FgDCfcio9wI+AeQcA+&#10;jIiN/YbX1e2O4a1OGx6q/MJUY5cLodIuT6tzGkFjgoWrKKa0f56XBGpaifrFxNdwYcOyqliYgHic&#10;R5x+vH/uuGf3tSTO3O4fHePsz07/O/nZ2fuceJtT353+9z+H0+8Hxxz1NxJvU7eJwmAuBeMl2w7g&#10;rrp6bO30o5nPot0boQgPUbj4MeoN4EQ0huN8Nl/pCuMH1c0Ude3GDVKWERM/M8Exz8bp52Bhous7&#10;c3tZW8w2FC9yR5Mwk/tnuhah+JwoIYAE0AyKv+kUMVP49zcozmZSEKbsHOLY025qRm1pd+KQSdSR&#10;MOmWfRzTnR4vhtw+tHAszz40hAffbMOlO45gYWUnxzEKsPIuZJR385g6vtJK27h/pbCWQNV4oeNz&#10;HuHxrMQEp1/HvxM0PrYRrexbShXP+zduRZ4uN0AKbGP95hgnyOIoQWglQdB2o3xvIzgeclszd3K+&#10;M3F1lRwfKcpVn03WSs2Fqps1u5xzadkwZpfyd6UOCl4XptY58I3aIXyd+9YCoObxrIoDuGxrOZaX&#10;53H+WYE3OnIRcDyG8Og9CNvuQNR1G6LumxFz/xgxD1+9d8LvuBMB54Pc7ifwDP8Ccc/jiDi1/S2I&#10;jd6HYM+fsbf4Vyj9z0ex8ooHkbPsCay5RGmTs7Fi4UqsXrYaa5YoJa5iJFaSvCiWRO5W67BpwSaS&#10;SaVi3mJSMlvWG73X6q1EjUTJKhLrF4iVhtCcXHk3SBKZ0z87DRQVX0Jy+5Of8e8v4R9/ZwLauY8k&#10;Tp7DWdudOrcLHbzOM9qMn/1X0G+Sr8TpFhGrTU79faqdx39DJBMCmKKEwvh+ztj3yW3Ht0tu83/D&#10;ab89AxNtex6RR1FuQQIxz7zKape7UJDlTlZHie1cbFgka9ZGkn0JdoquJRRiN+Rj7Y/X4O/XPoGc&#10;21Zj9Y9WIPvaFXj5+3nY9F3+lsj9Hkn9teuRe0MBVv1wLdZcQwF5fSHWXCqxno8XKQZfSdlE8a+0&#10;3xLVEg6WxdCC5dY10fl/JbC9t2RQ8GdsxCa+GhdPClKTJW7+aW1jFjD0nGtBQ66Z2kbnSYzvy/Qj&#10;Y4GlsB6PN0vGmVnuZ+slYOTyINcdCokKBW06OYhyQudkbAZIYnHJMSx/uwlHObm5lRbV64LDZYeP&#10;AibqDhvCXdFmx/dKDnCya+DvtPKn3/dy4KRIoBCaVdPBAV3pmAUrda4yMSnD2Gz5WFM0KZ2wVkyt&#10;QFutrHabDFUSLsqEplX/lDK5UchVZJAChhM5B/6s0jYs3XEU12zfix0kFW0OwEGSrLgMr8+LEx4P&#10;Wr1+fBGM4jfvtuDq8nosLmowPucWQZhoIvrnMVvWBK08l5DUKB0ur0M1HeaVHsfNuxrxaqcThz1R&#10;DLrj8PsjCCgo2kcR4/egJ0ZyRHLxJsXN3z8fwPeL9uHSIlXFb+C+zz0xkEuNyI/EoyVgRKQkGC1X&#10;nKSAEYz7ntqL901+8LNKO5Be3km0I72kFelFTVjKSfnJDzpRVj9sCvud8AXg9vt4jV72Fx/87EPD&#10;vhjaKMzes4Vw//sdWFLRxAm4hfezh4TrhHF/08q6CiLOlLVBWeg4mZ997hdxEV8Vqrg/razXuFwp&#10;3mNusUj+Ifz6ow58SLF9Ig4KmBDcyvxnsqkF0BGJ4WO7H797j/192xGkmjFJliG5zE4kYL46JhIw&#10;KbIsUbwoKYSC/DU+WG5p3K6W1yPSy9+JBKv2jSzDl7x2CH/+pBulFDGNgTgcHgevzQEXx0inXxkF&#10;x1DWH8NfD9hw+Y5DpkaNuT496zyOrHU6vmrjKM2zSfesY3Ks17gga+75GFP/dcDxy4ylVuIIzVXJ&#10;8VRusiZpDsdIuZhaC4TjKeLN9vy9rK1VguoPUdSY+6nt2UclgvjZdLkRVraz78qiJ3dbtjs/t5Li&#10;2DGJvzUW1zqKpVq5LB/BktL3sHzXS3i1+RV8PFCABvsaDHqeRtT+IGKOezmP342g/072hZvgd92E&#10;oIsCxXU3v1/O7x9F1PkY/LYH4Bm9Cz77bRQ0tyHkugNh18OIjv4Z7vq/o6XkCbx2/4+xbtFfjVvX&#10;pkWFyCEByV1IsrUoH4UKDBcBWUgCsojEjt/pb8WPWMG9FjYpbep45qENioEwxGUt8T8gsxdxEf9/&#10;gARe1h9Zgay0z/nYwH67gd+ZYPX5EuYSELJ8ZfMZyMP6xRtQsFAWpnxU31eFgXdOwNfkg7fLC3+X&#10;Dz6h04dghx/BTj8CXQH4e4II9Abh7w7yOz98bX54j/pwdFM9XrxmixFISoMt1z/L8iGLh8QAIXdM&#10;c17nwd1R15253hJNWRQoPHYuP7fcLpVq3LKqaDHCtBPPcVOm3AZl5bOsr7LEyvXMqi2l31ixNFas&#10;mV71e8ui9jX5wSbdQIxvvoL4KUAEVaOWj/oSEtN7Xm/F57YEbMEIRrxeYzFwedzwO0IY8CTwVo8X&#10;j33QjmUVh0k8FXRMYlzOiVXpcs1A28ZBtsVgFgWJCdrWpGsy3JCclo8QNszhq+qkWJmXFKDbxgG6&#10;hZN0CwWH6mMoww8nBQ7SUznYz64ZQer2Nix79QjupIB5pz+MPtcYXM4oQg4KrACFgdeDTgoECZif&#10;vtmCH5S3UMC0IbNE16x9nWPUaKLh5E5SNL28F5lsgyWVzbix7ghe7gvhoDeOgdAYPJ4wQh52To/f&#10;1G4Z9kVwiG25vtmNX316AleUHcW84mO87hYKQ05YEpUTHe8rQPEHgu518jMrwJOT51mYrdgaEhZV&#10;epY1SJmQtDKbRhghU0YhQzF51ct7sLzkINbu7cdRVQxXUVOSP2dYCQmCJE0h2Hit3SRLxf0B3PtW&#10;Iy7lJDuTfWP26yOWa1uRApkpXGpHSJIoVkkOdF6nn/tFXMRXhVz0ppb28DnleFU9iPklLfhR1TH8&#10;fW8XjiSAgShMpj8jYPwh9LgDqA/EUNPnwi07PsWCHUeQUqHVcFkslXpesX8TH+urQH1fsWuKg5LF&#10;SOPmHEJjrCALUDKwfgafS7ns6pxm8JymcDydovgVjkWLth7FPdVH8MIXrTgcjMFOAeNy2+HxciwP&#10;+tETSuCzILCu1YErt+3HElNY03IrVcIBzQczOE9IqFmWdbadjkkCrrH0YhC/7pUEngSIXq1xy6Ca&#10;YoXz7cwqJe7oZN8TrGxyxpWXbSeYxCZmTOY91PYm2YeSnEjgaNFP7r4dnEu1+NhJ6Dv2DY7Jsu7M&#10;qJGA7EBG5UFcXvU+7nurAk/t3oqP+tahw/Ek58O/cPz9HYZGHkLc/gDGXA8g6rkPXt/dnIduR8B9&#10;J4XJXYg77kFs9B5E+Br23ItA+EEMe5ZjOPAzDIV+i4HgH9Hlfhwj/r+yD70A72AO2j//K9766Vrs&#10;uGo1yctfiKcoXFZjI0WLslitn7/BkJo8Qu+VXUpZpgrnqQL8KhKTNfxboIgZrwQvd7J/Ldesi/i3&#10;Bfvolsx1ePE0bB4n6CbhwVwrrkdue0pUsZakPHeJkkrkYvWCVSh7uAS2IzbAY6X1TiiDm9J9hxMY&#10;iwcxNhZHbCyB8NgYSCERio8hQShVddwRx4Gigyi8oQCrlzxPgk+RJMFE8SBIwFjZAPOMcLAEwwTX&#10;8FWg/SlbH59vxcDk8LhrF8m1kFBWMmIdBZzJLMbn+6WMXLyYkc820vnIBfN0S42sVXknhY9ElxXf&#10;JOGlcy/E14zPuFkh0qAnawkHQ0HvOegq+HxhcTdu4AD6cqMTrb6EIdpuXwjBgALk/RiOxXE8EEdx&#10;bwD3lH6KRSKyJmhW/vjyPZeFRe5iQzyOBQVv69jW6r4mf8u32oLeJ12YVBdEZnfFAYzwt1r548Qp&#10;awS3nV3WhwXbGnFTRTPyPu9FqyeG0UAUdgoCh8uBcNAHRyiCTn8C1RQ3t1YcwyUkKekKIqZgmngV&#10;7athqmI3OMmncAJLK+7EUpKGm6sbsKPPh6aIsjeRyKu2itsJv8sJZyCIfpKiw94Envy4C5ftOIjU&#10;HccwZyf3pYmP12/VjJj4eF8NsuokoT7Az3jeX0IlJ2JOribdpghfmWKaSKIkZrTyyt+n830qSdb8&#10;0m4KxFZcse0IfkFxUjPoxjE+ZB0UMINKrGCC/L0UmR70xRIo7bHhD3u6cEnlMcwoaSfRGqYAtmM2&#10;78//4X1S3Yypu9Rvzj73i7iIrwiOMSL76v+ZtYO4rKLFJDbIPdCLpugY+rwRqNaSPxiGKxBGuyeM&#10;T91xbGl34bvbONaRRMoNzSQs4XOvce189VPt16zmkxxrpd6kouc4LWi8toq98lksJ8GVsBEhrh7l&#10;WDSCaRXDfD+M+cXN+P72PfjF24fxOcdt1ffxBChe/E4EiX6vFw3xOLZ12XDVK1+Y9NzpVX18zjV+&#10;y4ogy2xyvOYYKguCmSvGLaUco0+Pu/h3hJnXJGQ5HspyYtpH4Lxq7pcs3vIe0NyoxC4GVnpwJYBQ&#10;tsjZgjwVxmEyNOq+UrykUtSkEXpVtjEVrlScqWprpVQcxdLqT3B13S789oOX8EFfPk44/gqf5zeI&#10;ux+Dz3Y3HBQkIxQstuDDiI/cQxFzLyJOChj3fdxuOUKjdyM0cheCNiJwP0YjP0Fv9HEcjj2DyuEV&#10;WHX0Ofzm4+ewvO4F3L8zF4/U5eDXr6/F0x/m4bWmrdh/8DPse/MjVK98Ffk3Pok1S5/AmnnPkISs&#10;R07KJqxPeQmbU1/DK5k7xl3GFEuhFVqRHFlstGKrzzYhd+7LFDuvEi9b5OhswnQRF3EhgX3UWBXG&#10;IWIuAbNpXMCY7HuyIBj3yGz28bVYNX81XljwAlZQdOz4+VbYGkeRCCUQpSqJ8f8thDAGNxJUNuEx&#10;L8WLn59E+D6MeDyMRCQGFXXds+1zrL9RRWKfwboFa3gMWXyS8WbJuCHFN1lxTef6mZJlROLDuMzx&#10;2BIfJp2ywRqs5znJFUzWVaVGFlRY1BI+lpXKxCrNk0CRoDll0bIEjCVyzKJG1kZ8TW4AglaLjAuA&#10;VoRODpqyUIwgk6T18op2/PrDZuz2xnHCG4PHFUbIFYA96MFALIjuaBTHfXG8+FkzvilXI8XRECb7&#10;FgWMES+ceK2YFmsClL92MgD1FOQPzM+1jSZM/YYT9QwO8lPK5d/rhOo1TOJEML1GrmX1uLauAU9Q&#10;vOwfisPu4W32BeD0qRCfEyMRL9piMXzuiWLF4RFcVXTMpIWeU0pxQJI80QT0VTFDGYSIrJJeLNva&#10;hjtIcp78rB8HAgn0RAIYDnvZbi44fC64g14Tr/OFLYw1h+34YXk95lEAplYqU9IwJpHAqxr2rBq2&#10;4wTH+qqwKt0TJHCWiOXnpi8oG50wHqukFd8qCgtlKONEq9oZptYAt5/OCVmrf3NIAFU/Q25fKRV9&#10;mF/eQfG2F7/hvXmpy4vGuCx4IXicJEu2UYQp3kYDLhwPRlFCcbf83R7M395sYodEtqZTtH2dYmiK&#10;2oJk4PTzvoiLOBeQVcMshFST8JM0XlJ8DA/vPI51B3vREhnjWBc2tXA8HFMc/pBZCHmfE8W6Vie+&#10;W7QbcyuVbpj74bMyTQKG7/+3BIwRMSKxhEiyJWAUm9aLNI7ZaWUnOD6O8rm1czub5SJX2oYrd+zB&#10;o28fxIccF4f8bniNgHHA5x7BiM+LJj6nO7pG8f1XPsPCokbLwsPrsxadtKDEsdsUBhUp5zxRLcKt&#10;ZAUi4RxTNX6cde7/TjDzWK3GrG4KmHHriWkjxZoqpbYNKWUugznlggMq0mrSHxuhwzYd/525r4or&#10;kjWGY6oC8+U2PVtjNbefWkahVMpxurwf87j/79d+jCd2v4rtbYVoDeSwz/4eAfcjCDnvh8e+HG4K&#10;Fbf7Hng8d/P1dgS9d8DvuQNewu25Ex7/XfC6boLbdTtG/Y+hJfgsdvblIf/IBtxd/Sq+W7YLi8re&#10;QXrZhzyHPUirOYKM6qOcsw5j4baDWPrqflz/2mdYXrQPvy+px6+fehM/u+MlPH7VOqy5VNXVC1CQ&#10;mYv89Gyo6KWJc9FKsWJjxl3FjI+7Vqm1eixSZFZcLYIzEWm6iIu4UKC4DblG5rEPn4oD4nck3Yrx&#10;MH3ZuEBZlgjVScldlIucxdlYe+lKFP/0NdgaKGACMcTiQcTGQgglfAjFvEAoBERjGIvEDcD/DMJE&#10;cNwC89oebLo+D2sXr+Ax9BxRuChphl5N3IjlvmXEwHlwIbMETAGvq4BtoBgmHctKg3zSJZTQs65Y&#10;nJwFvHbjJmaJHgkttZvSkZtil1m5FICyxOZg7cLVFENrCAq/BcpcmCsLzIhxd5ohksyJR6vpqZzI&#10;rZohXWay0kCaWtWCb1UfQn63D/ucnPh8CXidAYy4hzAStMEe9sAZDOPEiB9P1vvxo4+HsbD0CDJL&#10;jyFdiQJqO031+69zUP96nbLY9Js6FvLVTiHSSKAzOFBnlncjlaQ1RTUSSN7lJjGnykrtO6NkBGk7&#10;nUjZxb9rupCyYzdurfsEG5s68emwEzaqVr9HGcicsHsd6OfEfCIRx97QGLYO+HHtrnqkFB1HJklG&#10;Jif1WUW65oknoa8CrVamkeAv2NaK7714EDmH7HhvNI624BjFC0VfxM9z9WFA8TnskLu67Xh2dzeu&#10;Kj2KtKIWmFSuFANyRZHrgdknPzv7OOcCEi1JJC0wJpX2uIBRalQDiRZllhM5kXAR+N6KlZEgFSxr&#10;2lT+LVcGuSXOKevAZRWNuPONJmxrG0E3Hzyn34+Ax4mQ2wYP71WvL4IDrji2n4jiukpef3EjppQ1&#10;Y5KZyNkX5DJRoVVy6/wu4iLODUjEK0kSzYq3UjJ3Y/GOY7i/rh65h/pI5K1kFCrgaepJuf3o5hzy&#10;kXsMhW0u/GDHF8gqaeZvua/aIcyp0yLN2cc4V1Dfl5WU7/UMmvGaMJ/JXYyosSxJGRwzlAkytYgo&#10;HzbuuTP4quyD80ub8Z1tn+Enb+7DJxx7Bn1u2JUS3+dEOOiAMxREfXQMr3WM4ioKmMWlLSYezRIv&#10;w5wPJGD0rCuWY3yxq0puwuPxjBVKwX72uf97wWSGo8Cz4lxkSREkXk4gVTGeFCwp5UqY48K0Uitd&#10;/Uy55tZJGHZhUkUL0Y4pFCzTKjk/UxTO0G/4mlpjs/qZ0lfLzaxiGGklbVhash83VL2BVQdLsXe0&#10;AN2+v7PfPsj58E4EXbcahFz3IEoBE3Xq9W5EnHfARwET8N2BoOcehF33I+h8mEL2p5w//4gGVz5e&#10;+ITCpbIcPyx6H5fvaMS8ogEKY/Y7XscUZThkf1DRXi1Kqp8oA+OMaiXbaWM/bMUlZfX43vrPcSOF&#10;zKN3vYo/XZGHZxatQfbc1SQzJDbpedigmi4ZhSbTmIpTymdf6XkL56/DBgocy6VMxOdiDMxFXNgQ&#10;+VaaaJONjQRdsRtWiup144HqltuW3LgEpQ5WxXqlEc9duhrlj26Hrd4GBBIYi0UwFg9jbMwCOC6P&#10;xcDPANJaxBIULXwdi1DAcF6SgNm/7QA2XL8B2YtW81wU/8Lnad5Ggq88ByNeCONGZoTMxNfxVWAF&#10;50uwyXVuHTZn5OHFjFxsoRDRMy/xJuEma+uaxbk8V7aZ3MV4PpsWrccWkx49G6vnPGvc7HKXKLMd&#10;x4wlq7Fq/gv8XTbblW07NwdfU6pkEzhYqVSulvlfhFG1OBRsrwF1al0npta2Iq3qKK6pO4rCRjv2&#10;OGIYjSYwSqHgCzoRDLo4CHpM7Y99JKklox784dNG3Fj+OS4r3o0FxQeRUtWGmW8OYcobIxQxw/gP&#10;TsRTOajPLid5UCG3si7MJ+by70xOwBrwVYdgCkXMjIohzC/vx9ztrVi8vR5XcWB8/JNOvG1zozMa&#10;ojDwYdhlh8fjpYBxw+H3oZ8T9GGKl/XNNvz0o07MLzmENE66KmSXUjJAcXV+XMhUO2UOr2NZSQvu&#10;Kz+Oik4X6gNAv4oDqrhmIEhQ7PmjPL8EXjjQg7t3NWPhDpGFIUyt6sMUkqqpbP85tUp1mwzSPfcE&#10;3lrVtZD8bEIBQyQ/twiUBUvAWMH+wtTaAZPKVTB1KjippXOCvaK8CX/6tA37/An0h6PwBAIIuh3w&#10;u1wmRW2bJ4GPHAk8+mYnFlfW8zj17HutSGUbZJR1Iq1UgvqigLmIcwmOL7JeyIpRzeeM5H9BcT1u&#10;qjiEp/Z04jAni/4gYHfzeXX5YPP4MRAZw1GOKeUn3LitdC+WljVy/Ork+KQgbIn289VHtchwmoAZ&#10;t8BYAsayoJoAfr7KApNaxutR7Zkyjufl4/VweI4LdxzFbTUH8dTuJuyNxTES8MNFeHweeD0ODHJs&#10;+tyXwPoWG67avg+ZxU1m5T+ZQcuCnnmez2kCRgLQpO6V1f1L5/7vBcuDIHm/eo24k0VaaeHlLia3&#10;MVlc1FYSLiYFtubZXV2Y9no3ptdJAKlvjlLceDCzPEDx6cGcHd2Yup1zqBZ0avuQUtdOoXoA3yx7&#10;HXfXFWH154XYN7weJ9xPULz8HAH33Qh4KF7cN1Oc3IK48y4k7Pcibr8HMcc9FDD3IOCnePHexe+X&#10;I2p/GH7brzHieAKNQy9gR8Mm3FFXhaXFe5C5oxnzNGeW2ClgrFhVZVeTx8TU8bTfEtGq36Q04koe&#10;MbmSvKG6A1kUZJdurcd1Kz/FXY+U4+fXvIQ/X1KI7KwCkpsNeIni5cXMDdhEspU/v5BkxvKdlwvK&#10;+vkkPfNySbYUvHtRwFzEhQ0JmFwSbFkJTJroZL+VUJDLVpbcnyw3M7lFya1Mlopcbpu3ZC0FTJER&#10;MGMBihWqk0QiZuJerNiXMUQTY1b8C8bB94kYtw2PIe6KY9/2/dhwA5+txUkBs4nYbF4tlywFz8uy&#10;YeF8CBi5f6noq3FTy1xv3OgUFyQxoyx0qucjq8vahflYM1+W1lwU8u8tes1cidy5FC6LV2D9VTnY&#10;8WAxesv64P/Aj4Mr92Pj1YVYe0k21ixahfwlufhaKkXBnHISUYqEqVUkz9VyGRJhlq8uBQwnqKm1&#10;FuYQmSVHcH1tI37/WS/etScwRBlod/vhcHo4yavApequBEjWw2jxx/D+UAC5Bwbw63fa8b2iY5i3&#10;tQlpRdxXKUWEGcwViNpvMk6ll0vEdCCdSC1r53l1YFZ5F8+tm9914Ael9bh/Zxty9tqwsyOIdk60&#10;Q+EIhgNujPqdsAdc8ERCcAZjGAjEcYCkePVxL27a1YFLSEzmlRzHfA6ymTye6mWkl9pJXjjRnEMo&#10;leokkaLKdnyrqgVPfd6PT0eC6I2SCAWjcFHg+V1BeN0RdHuB0qEY7nyjAZftOERx1o6sWjumsv2/&#10;UdmBybUdmF1n3YfZqtwvl74JjnmuYVVy5mQ8AZS16XQkA/yt7DiCJu8uA/O56m8UdWPejiZcV7kf&#10;WwcDOOaLY5j3yKfCl+w7Tv49QIF3nA+tiiN+f1c95lIsz6ppRhqvXYVR00pFNP93rv8i/n0g1zHF&#10;wMwg8VKAfGZpOy7fsR+PftiCd9knO0PKQhaF26Psi14MBcPoDsXxOZ/pv77fim9zPMwsazPWGy00&#10;KJPfRMf5qrCCwBXYzb/Hg/gN9LdcOPlsqDK/MJPjqFkU0uKQ3Mi4fQaf1bklbVj2ym488XkXKvtc&#10;aKQYU3yPLxChgAlyHPegLxpHaa8fT+wfxpXlxzGnpBnTFGMhV14ez6BS4Jwhd9Eqy4JlErLwbzNG&#10;nHXu/26QRWWGFgQlMNleKthsAvTZx0yWNraV2mw659bJ1e2YXEPUcbynIFFtMlNkldsZ17DiEaSW&#10;ONnHhrG08hDml+zGgrIvsLjyY3ynphYPvrcFBfXr8WbvWnQ4noPT+RvOL48gQEESNlaWOxElYkTc&#10;cbeVcYziRVaYCL8PuG+jyLkNQYqbkGM5PJ7fo8e/Bu/25eDX76/BkrrXMa2uHl+XRYn3XWm00+Si&#10;yHlZyXmm17TxnLswqeYEJikDGgVXCkVOeomNYzaFTtkoMYyUMqXxPoErtrTglr/txkMPv4nf/3Ar&#10;Vi+RH74KQa5B/txVxk8+e/EaEpS1WLMg12Qwyp+nOiAbJiRLF3ERFxYksq06RBtMEopcbMrMJ0Tg&#10;VQtnvYmN2ZilDGWyhEjAFJh6OrkUMGWPlowLGMu6Ek+AwkUYQwwRExcT5v+HxhHm/ydkpYnGEHfH&#10;sX/7bmxUGubFK835FBgBs8WIGBN/Y0TTuIAizoeAWS/XNIoYq57TKSQL2MqdLW++LDU8l/n5/C7b&#10;CJf1mc9h3aJnkHvlcyh99DV013YhdCKCmIfX7gESAwm4j7rxaf4neO3hV/H0FX+XgFF2Gg68nHgk&#10;XpRZxqwicjKSkLEqZCvehKKGhDSlqBULSlvwXQ5cP/94ALX9EbSGxnAiEkOvJ0gxQTHjC5OURuCg&#10;iBj0J9DmHsMR+xje7Ikg94tBPP56G+4pa8C1OxrxHU6q36RAuYzHupTHuqS81VTKVwauH1QexS0k&#10;s/e904jffsZJl6Jlr2uMwkWuHRROnHydgRBs3iBGOQGP+IMYio6hIwJ8PBLG83tGcW0NyXM5BROh&#10;auQzS1uNf3gmB9QMFZYUAZhgEvpnIaKhFanZNR1soyZsrHfhsD2KQbaFxJ3P5eJE4YPPSYHnSuCp&#10;ozZctasJ8ynO5pao7olW3np4LziB1fE9idH0SooBvp6fLGQTiJQJtvufQQKOUArk8hFkcNJTDYpl&#10;5fvxl2P9eJfkrzuQgNcbglcuf6pqHoiii/e0tMuNH71BoVt+iG3ZzN93QRntJLQnPtZFXMQ/DxXX&#10;VaFMJahQvJ2sz/OKD+NHb7dgQ18Y9f4x2DmZ+Pn8un0e2PgMD/miaHUmUNXuxTUlh0gom5Be0c7f&#10;diJV8WQTHOerwhIwJL4ktjNJiE1MmoHeizSfMG6bSnAiMab4xTS+V30tpVnO4Pi3sKgBN5YfxsvN&#10;Dhz0jhmLsMcbhtsdhssb4VgaQ3tUFuETuOfNViyraEYqx35Tp0njgiHiEk5DfC+rPYVMFc+H45Uy&#10;ZlkZDSc+/38nTFOK6Uq5hikmUO2l7GKKEVIQPuehSi1GqQhxB6byVXXNZHFRYpoZbEv1IblTz2Wf&#10;mlvSQNFyHItL9+H7VbVY/mEtnjhQivzGV1HXsw6No89gyPUn2D2/5bz7S7jcD4+LF1la7jYWl5j9&#10;PoqW+xDi5yHXfQi77uH3dxlhk3DeTGFzE7e5CRHC6/8pBcxzeLdnJX7x1gosokiaWnsMk+rEBSiG&#10;KYyVETOlspl8oBlyFZta3YXJnPMmEd+QFbDciVllXs65bo7fds65nGdLhwx/WMQ+cvnWFlxVeAQ3&#10;PfEhHr5pB/70zY14ZvE6rJFLmfzdx1eJC7JysE7ge7m/TEyWLuIiLiDMtYSJZeFQiuBTQfxJASPx&#10;oixchYT6tVIF5yxYi5yl2Sj9SRFsDRMIGPBNIkTInSzCvwS992Msxo3DYeNCdmjrF9h8Pfe3aAWP&#10;IcvPJqzPsmosSTzIAqJMZFZcil7Pn1XzVJV9C4pvMefA91ZAPs8hay3ys15A7oLnkXf589h632ac&#10;eL0LkdYgEhQuIc6/YTaArE6yMiV8CcR9cYx2jWDXi7X4mjKiSKyoZotVXMsKyDYuRcZNSG4BAxyM&#10;OLkXD2CeAkJ3cJvXOjGvqAPX1rXjD5+eMJPicU+CwiIOpzcKDyd5P0mpU+4Xbq+piO9QHQV/CH3+&#10;KDq8cRwejeHToRg+GiZGo/jIFsEnzhC+IPa5wjjsjqKJ27cFA+ghnH4vB2rLZ9sZ9MAfkSXDx31H&#10;MOqPo4fi5W3u84ndQ7h1ZyuyXt5HYtGKFJKU2bVyd1IWM1WTH+AEw+vVpMtrncgN4J8H266mi8dt&#10;wTXVDXhzMIwetovTF4LbO4ygewgBN8+f7XLYHcOdbzdiYV0zz7GFv23iveDkUEbSUTbIiWLUrHgq&#10;bakw8fG+GpQNxwSWEnpvXMTGvzvdvcyKk1E/sZB0XRFRMhmICFOIlH3JZD9SvEwZPzcrwCRQnLQX&#10;Vh/DzbsOobzbgY7AGJwekSe3iYNx8Z7a/B584Yrgjrc0aR+1xBuFy4xyEabzlYXtIv6doaxPs8pI&#10;wtXPKu2YKperqhYsq6nHA+814uOhCAZcCfbTCHyKFVG6YT67Lo5xLRThfzviwpV1rcgobcKcsjY+&#10;C3JHO9djip4/uYgp1kWxJnpeLbew5LOrIHu5dylGRZZPLXaYVMokwmkVHZhf0Yar3+zBmvYQPnPF&#10;0ReK87nzw8fnze2KclyNY4CTxbv9fjy46yiuLNlPAs1xaacljKbyuZZYSi9TweMRPt+jPA+NpxpX&#10;NSZoLJVLma5fY8PE1/HvAKv4pBUHKJc+E4TPfmHFwlDAEFaAPr+vsfHVSQHtwrQSB2YXDSKjpN2I&#10;lkUln+Fble/gR+99hF/vex0f9K5ARzgXA+G/YyTwOBye+ylWFLtyNyJ8jVCgeB13I+C8g/MM4SKc&#10;dxMUL07FtzxILOfn93AOuoO/vZ0C5lZE7bchbL8LQfuDcHt+iT7vf2LfyN9QcDwb399ZxjH9AKax&#10;D83WGFzhYL/SHCqXQvED3n8Km1m6RsX71HSy/1mYXiUrvPqgngfOL1Wy4MjK2Usx3Y0rX2nHjS8c&#10;wN0/fxuP3l6B31/5MlYuVOVukb112JieizwKGsUIKA3sRCTpIi7iggIFwrq5JOrsw5a7WBKFFBEb&#10;zXcKrle68HXzlSVMNU4UL7OSAmYFBcw22OpHLReymOJglD5Z7mTGDGP+jidkjRESSCSixvoCjufK&#10;QnZw6x4KmHUUMCt5/AJiM8+F4kXZ/igeTC0YYyHKxvr5SppxrgWM9mfVmlHSANW5UTpkZSaTxUXt&#10;Y7mwaaGC2yxei9wrc1D20wp01vUjMhBFxDeGSIjXRwUXTwQRS3gQJrwIUsjEEI5ym3AU4H9fsyYb&#10;TYyWlcVkTuEgrIlpFgcpBYrKZ9cUTSshimTStiG13IYsfpdR0oJLtx3AneUHkPNxA/aPhNFP8WF3&#10;k7CTtDtJ1r1eF/x+N4JBElXXEDHKz+1wkbwGQjG4ZU3xxTDMyXTErd9S9Hj88JLQ+gIuBIJ2BP2j&#10;CLkGEeM+3D47t7NhiHC5fBjkBHyYE+/2w324v/hzLHttP7J2HDPJCFJ3ahDtxFSS6Ck858mlHHxr&#10;KQzeGMSUWk0k50HAlLdxkG7AjdVH8QWJzwhvhi8Yht87CL+nn+3hJFkPYj8F3nU1h5BOoTO9tokT&#10;Xz3bvg2ppSQKxcPIKLZx0OcEZ1wSBic41lfH2QJGsS7J774kYLS6LJg+Y8Eq2maJFwMSnTSKXZNC&#10;m69zZIUpVda3FsytPo7vFn2GHR2jaA+OwcG2UQ0Kt9dGwWujQLWjPhjDfe80YWFZvZkgp5WTmJVz&#10;slSWnvHzuoj/Tej5+K9gbXd6Xznz9xc20kny1Udl0Zhe5cSkMvb/2g5+fhRXkUCWtXrQwjFtxBk0&#10;6Ya9Lhv8dhc89gB6AnFUU8Qs3z2Ab+3sQFZlK5991WuiIOK+/3vtMVGbJnFqOz1zJs5AizEkhEq5&#10;qxT1VlyF3LkGSZjHU84rSxjPYWppB5+dNnNe3+Q1/WTPKN7iJNgSSZAAhyle7BxTw/C4xziWJtDo&#10;iGHL4X7cWLYfS7bvYxu0YWZdL6bwmZ/K89HCRHrZIAXMMNtshIRW5HtcwHDuSKYJ/tcSMF9u6zMx&#10;8f34r6DaOFZciAVjOVO7mJghKzmOCL+pZVZqx7QyL2aU+TGjxM85dhSLyhtxefleXF37Dn568F3k&#10;O4/hjciHcDsfoli5FyHHTRQc1yHqugERL8WH+3ZTiDLhvg9xfU/hIoHi89xBsa0g/nuJ5Qg7HuBv&#10;H6DAuZefK4Cfv3Pdyn1xGzvFkOPnHIt/i2H/42j1PYE3Rgux/INSXFa7l3N9G4XwMPu3B9MqvZhc&#10;5cHkahfnJRv7gYQ0+2FlF7fRnHqc/eEYZu1sxkw+F1Mp3qZw/lWtpXSO45ncz7zSQfaxPly9YwA/&#10;yj6CO37/IR65rRx/+fZLWLOgkISrABvSSHyy8pG/cD0hVzOtKFtQrIEBCVESxh0miSShOvtzA+1D&#10;q89nxQCcvd0//P1/DVNBPnl+p8Eid2eDv/mfYILjTYj/yW8n2vYi/mnkq9aRAudNQgqrwryQP3ej&#10;ERGK+cg3KY7XIG+h6sEouxYFzLIVKH/0NdiNgJF4oTAR4uOvHLvN24Th7gbxMW1HcRPmewqYA9v2&#10;Y8P1BchetIrHVAyM4l/kQqZ05ZaAWTd/rUmxXED8U33wvwT3N9+qnC9xlqu06CbLWB6vfZ2xTpn6&#10;TnNzTG2oV298CQPkeImmMWNxCXrHQEmAEK8rMhZBJOZAIm6nUHPCjwh8iTCiigliGyivAQXMxIPw&#10;2TCrRbLWJP/mJCpYvuP8nO/n1Awgc9cQllfuwV/f2IdXjvXjE2cUDZExdLCRu6kqT7ijnCzDGPVQ&#10;pJDEOylsbMSo38VJ1YXhkI+EP4SRYMik3LVxorWrrgvh4OeDoQTaKHgOeBOoOBHBn0kerqtqxDIK&#10;lvRt9cgQoTbna53z6YRbRFuVpA3GJ/7Tr/HcgJN8dQsWlB/CjZW7sdcfxnBQlfapH10heCnsXD7F&#10;CIXwqT+KazjQZ3Iy0+rUTN5IuWeodoPSCMs6NpuEKKVCwf1tZt8TH/PCglIsmzTL4yvBOm/jfljc&#10;jSteO4biTid6o3FOlj64VQnc56CAtWOQaIjG8NDr9bhs+xFOdL28V71sE95DYqJj/TshheLSJFMQ&#10;qk5Zy9TXrdTkSVgB3SaoW/1/HBMJzhSKYwtyn6KQ1bOhz833IsvWqrohpiSoWmUXklmvkscxwbwk&#10;zlp9Ns+Z2bdwguerzyyYa9Grzv0kTl2jSRObfEYJZTYStJ/kNucSWWU9SFNNIxOoPkBSNsA2k2tW&#10;H+YVt+C6yiasOubGrpEEOuMJDDpd8BJKAe4jetxBHPRoLArh91/044qtX5Dcd3IfQ5hdO4I5dQp2&#10;lgjvw+TiDkwp6eJzrqx6yrCo1M2KnTkFSwDImiERpLY9QfQbUTK5lkSQ92BGRQfmKNV6WQfHBv6G&#10;0Eq37sG0nf2YQoI8o6INc0ua8N3iY/jjhwN4td6Ldk4OTh+hIsSyBPuGMOp2YzAWxxe8jmfr+/Ht&#10;6v0koccxi+ON3NJkQU0v70eGxItcoLSqzv1b5FznpvTKciUb4nWOY4J2vjDB66tpN6JConBOxSjb&#10;0m4sDcqoZs0fViYxq96NxjRdo7WwZ57B5LMxfs/0jM2p5T5rWjGdbThF9Vn4XE2vpOirUpHm8UWd&#10;ch5TcY3VnUipbjXlALJK9uL71a/jL3vK8GLza/hiJAd9jl9xzrgHIYoUZRE7t7gbYd/tFEAUQc7b&#10;EHPeThJEMeO8Dx7XYxhw/xV7B3Px8tGN+OuHL+Ka7a9hScm7yKo4yHPmfMQ+Pr3GiakVDkyjMFEi&#10;izkVXUgpb2K/bOIc1oEZO3vZJwcwrY7ip9rOfmuzFkCLR5FSMoxpEjVsswVsj8tfbsJ1f/8Y999Z&#10;il/+8GX8fcl65JDwvUjy9+rc9dg8V1mMcgxBUjX/fCKPn+VRMJiVbRLGvKyNWLvAQs78jVjPv+W6&#10;s4nYzP1s4bZb+JstWdnEavNbJQ5Yt0DV0JWxyfLTVwB0IYXUeoH7PhMkaYRVk+JsiMBq9ZkETtBK&#10;9Dis9NBnwRBKK73tlzBvPOXt+KvJZGUCpMfjC3g9ZyNZydxsa7Jfnb4/EkwjWniesnKdhzogF5Fs&#10;+1NQKmG5a23KsqrPyxqxdiGxYD3/LmC/zMPm+dnYtGwVqn9aDHujDbEgEIhTsIzJ1hIkAkBijK9x&#10;REjig/EgQokgSX4U0XAccblWjXIcf3kv8m7Mx/OXPo+1i9aa/qDsfpszNvNV7mTq40pzbBWJNO5c&#10;5xAS6rnzVvG5XYXcudnIzWT/VqwN+9vmeRtQqP68KAeFl+dg+50vIrDPhzEbr0sucxQubvL/QCKC&#10;IBGIhkyCAik1Xib4tUF8HPwGX1Paz/8eLMGS/Pv0icD6nCSJhEWCZj4HN1Wev4yD8g+q6/Hgu134&#10;854hvNoZwIdyD/OEcYQi5rgjjDZfBG3eIFq9frQI/gCaSfqbKFwavWEcI+k/Yg/ic+Jluxd/rx/C&#10;Qx8048aag7h8x17MK6IAKGkjCdHkSpJG8jGTE4sFTTiESDBx5vXo+6GzPjsXEOFqx9yyY7i+ch8+&#10;4TWcCEWgGhJeXqffF4TL78cARc0XwSh+vPMoFlUp9oUDeRkJZBnJJAXMbE0OJCUzyls50bXw2trM&#10;vic+5oUFBRTLdWKWMpGJbJGYpfFaMos7cXXRcZR0udAZoYChiA07/IQHXpeHItaLA/z8nneasai0&#10;nvdO91PXPO5nP8Gx/p0wcbzSPw8jHBRorDpN5lVB4cJpxzDbfBnJJA5yXTr1u3Hw2Todpx9TQsuI&#10;LZJBK2ZDOLVaLSvDNBJGQWloVUfDgoLFz33/16KLiJcERrK+kYipiR0hqZpb2oAbdjbjP7/opVCJ&#10;Y8AVhcPlM7Fsfp8TI34f+mIxtETH8Kk7gZWftOOKui4SUoqisk6CIqNSaei7TZHXVF6vYlNSCbPQ&#10;omfltOsyKckFva+SVWgc/Gzarg4jIlP5PGRUDGBuxRBFyjAySkiKS/m9YhlJmFO2NWDx9uO4vaYF&#10;eQcc+HSQY6xnDCMBuff64ZX1hWOs3e1DZzSBD+0RrKsfxg1V+5C5bTfHH6XBpSCVGyj7RSrvaaoR&#10;zhzj+RxO5/FNwgAKq5NteXrf+BcZp9T2U+paiHbTB+WmO0c1WsrlcSARq7lD4468EizBZkSi6afq&#10;o8rS2WIwtZZipVaB+N2mPMAkuZBJzFMQK4mCCjunK3ENBaFiiTRGaiEgpbweC0o/wA+rqvCL91/G&#10;trZNOGRbix7XM3C7f4uQ82HEbHcTd04gQL4q7jYuZAk7QQGTcN2JiOsueB23UcDcCa//QTgjv0SX&#10;/088p7+jvHU1nv28AA/vehU3lJfh8tL3OXcdwLzq46YWTArF76zqvRQtA5i600GxPcS26CG6MNl4&#10;dvTxuWB/ZRtnlNqRUjpqLIcS32oLZQi9/LUOXPfCIdz++Cd47MdVeGbZa1if+Qo2p2+hINAqbg6J&#10;kQL+V2PzghxsTFtFQbIWmxbkIY+CZvXifKxesg5rFokgkqiJ7GcWmFTNm9PXY4uEjCFTBL8vnLca&#10;Gxbw9wstKJlAAYXNeqV55ucbF5JsGVcby+VGBQgL+Koq5+t4fNWyOAMUJCZ1rMm+ZEHxD0mo2rhi&#10;IzYQykYlAXEyToBk19S+GYflepOE3OgkjCwo/a5ElhUwfQoipEnhosKFBnovASMybYimRJgEkJXS&#10;dyIiehH/JMYFotrXerU+k7D9koBZyH45nyKGYnpd1gv8/FlU/HQH7A0UMCT0RsCQyMfiPsRiHhL8&#10;KF/DiMRDRsTEyezHZIGJkMqP14E5uPUA8n6ch+cufRbZi9hfeQ4bJOAzJOQp6McFbp76FwXMhNfw&#10;lZCPDYtyUSiRwn5qxPK8QmygeNk0dxPyMvicZiq9dDbyv52D1+5/EW3lLfAd92LMbVmSYtEYrzOG&#10;KMVbMBZCiEImHA0bwWIhMS5h4hIwmmz+e9CKlVblVPlXONMio0HZstJYq7IynXchpaoTWcR8kvol&#10;pY24rLge3yI5/S4H7ms4wd7wejuu39WGa+tacY3AieBaTgTXVnfiWv7uGhKAHxa14dtFzUgrb+BE&#10;2kRy0cqJpZODnybTQUyjEJleNcLjK+2kMpvJNUroI6zML0rvqPObUj2IycQ3aoYJ/Wbia/1q6OGE&#10;1YYfUsDVKMmBByQPCbgCARIHN9xeknVfAMcCMfzikzZ8q7IR80tbSUZIbkpH2GYUMLVa3eI5c5Kc&#10;WdNO4vK/l4XsK0OCkSQnpVbB0RSXFGhZvP9Lef8fea8HdQMBdIbYHq4wJ+YIIvYo/K4Ihv0RvDUa&#10;xE1vU9BRtE02KUZlRbDcL/5lrv9/E3wek9Cz+SVwm7MxbRx6P1UpXP8BphCT2f5TSNws60pScJz6&#10;vQkqH8csPmsziSmyZJj6EHrt5+/lVpP8vcivkBQr3STnIjf/d5zr+6/zn1I3hMkk3dNIVmXxSSOJ&#10;NUUpKWJkWZhNYTNvRwuuKGrCr97qxIcOFaMdgzMcgc0+DKd7BG6/k8+2zyQUGfGPoWI0hpWtXvb1&#10;Dnxn+wEsfPUwsl5rQmqpBJ2bY5UHk6vkhuPG1EqbWZ03MW4VsgSpmnoXX7vM3zMJjam6l9NJgGcU&#10;c1wrGkJaiY3jhQtzyz0UWXxPATO3rB2Xlx3BLz5oQf6xIXxmj6OPwsXuVqxZEO5gGA6PE3bnCFzO&#10;Ybj8LhQPx/DwW034QclBLCo5hCyOu1Mpgiar78jVVjGD5RRTJN7J/nSq/3DMl2Dh52aRiETfFNX8&#10;F3lOJSL+g4JjUm23FUBvBAzFGoWbEofIQjaTc9A0zmNT2U/1LExmH9ZzMU2ixoAim69qjymci6Zy&#10;HkrWyJnFdkwrotgsGkBGsVyxR9hOFPiyvJU3YWHZ+7it7iXkHN2A1/vy0eZdiVH343DbH0bAtpxj&#10;413EHRQYdyBOTCxCvhp8jocpWB6A170cfu+98Afvhdt3L1yee9m374GLcHrugcO7HCPeR3DC9xu0&#10;e/+G4+4V+GQ0F+UnCrGu6UU8te9l/PTtl3FH+cu4vOJDzvcUwxUHOe/Ws3+3sp93su04nrDPqL7N&#10;1DJyiJIePhMU9XxV2YEZ6vuKlSzjnMjn5UerDuDhR97Bz64uwR8veQWb0guxce4GrCUpWkkiuEY+&#10;/rPzsJnYNIekPpXkXhYZI2ZI2o2VhsSdZLGAZLFAQcQkcHkkdDkZGwieOwVM4fw1KCShKqRgKaBw&#10;KZCIoSgqpGAQCdP7dVmEsZhICEggjNf2OBsUB0kryRk4i9CeIrbW6rysLIodSGawOhum8CEFkoEE&#10;jDmP5O+SFpokJjivs5EknDqPMwjoRXwlmPuqe21Zw5JCRta5ZNYvZeCyBAz7EO/b5sV52LhoDdYt&#10;es5YYByNNoz5Fa8/hrFQBIjI/EDIZ0xiJRq3so6F+EGQfwcIcsz4MAXMKwdQ8KN1xgKzZjH3SUFR&#10;aESzEghY1kTdeyOS+ZxMeA1fBcY6yecokwIlg8IsU4H6FO58bjfN3Uwhs4mChkJq/gZebz7WLFmN&#10;Z5c9hXU/Wou3ntmFYH0AYy5edzCBRCQGf8wPXyKIgJTNSQWTFDCx/74LmQUO+hx8ppWTfBASMZoI&#10;jJVjfBuZ2TXYy41hcjknQ7lTcCA3hJbbmVUt7kMuQbKCKDh0CidAZbkR8ZlRTQFSM2oKdqVz8kyr&#10;4GTNiT9N1gmz4qfjk2Dx+FM1sY4H5quGjWJFppdQsHDySeV+lX1HLhYpWg3VKj7Pb2r1ECegEU5a&#10;o5hkAijPvsavDvmLi4h8myS84KgXB9ix+n0k7OEA3B4bfCQRLm8Abf4E1rU4cGNdPZYUH0dWMc+3&#10;jOLFWIbkdtCDWbsoBuusFel/FRcyBfCnGAIgUtPJe9GCrIp6fKfqGFY2efGJI4ZePnguVxRBRwRB&#10;kiwXiV+XP45XW0YoZFuQzklM7jxTZXlhf5pNQfyvcv3nC5ZbpIWTn7Of/COctESa54r9iYLiTJCA&#10;sm0FK/7NgqqsW6vMWm0WSFi5rSlgyGOaGDnz3PeZVXnVKNIzloS2n1LL53m8HpARLtzPdOMWJVec&#10;U7BcbwitwhImqUhyTElei8i9cPp1nwOoHc2CBo+pTFszeZ4zKbzMWMTjzeCYklrjsnz2SbIu39GA&#10;n7zbia1tLux1RjAcS8DhdsBLQRB02xD1uhF0OWGjuOkMxfGpLYpXGu34yye9ePCNTnyHfVrPeCrH&#10;MtXdEtmdauqriExbAmAOnxdlMxNkubTc+GQV4jnXDPNZGkI6SXZWcR/mb23H4pcbcdX2BtxR04o/&#10;fNaPF5tt2O2JoDUcw1AwAI/fD7/HB6/LB4eL4080ATsnv16vHx+09eDmt3qxrKwJWUUNmFPcbMi1&#10;anNN5fVrbJ3DMXIax9mpJJoqZmkVtLQwk7DukdwSee94P60Yj1MLWxcydP8nm7pVvFbTzyhgOS+l&#10;cc5IrZRbmWX9U42WKRQ6Vl/Ws9TPfqoYpH7jXqeYv9RyJTZwUvC6jLudsr7NKW7HbJF09p80ZSUj&#10;aZ+97RAuI8H/8Zs78df92/D28Do0O57AkPNxBFyPImqnsJC1heIl7JTIuBt+xx3wnRcBcy/nol/A&#10;436MAvdBipW7CFXkV6X++/g5X913wue+HQHP7Qh5bkXYx/Pw8Jz4Wyd/M+z7BfoDf+PYvQoN7g3Y&#10;PfwiXmnZjuyjRXhi91Y88vY23FRbjB9UV+Ky6rexqHY3suoOI72uAWnV7Ugr7kYWxXcm5/l09m0J&#10;9jmc6zLYjy4p7cQP1zXi6r/uwe2PvIUVyzZj9RJi0UasWrAB2QsKUHxNCYp+sBWvfW8zNn+XguDK&#10;tci7YjVyvrkSq0niVix9Fs8vsbBq6UrkLM1F7tL1yF+2EQVLtxjSlZ+RMw5lZlqHjQsLsWnhBrM6&#10;rmrlJqaFWMfvLGuJZeH4MixRo2xLZ4D7sGIfkr/ntuPCQy41BhQxCm5WoT+5yQmKE0i+Cqfidqzf&#10;WqRRr4pjEKzPrGPI2mKR1ZNIipeTAky/OYuAXsRXA/uIrB4SrBYkWi2cLmBU5yhH90D3m8K1YO4q&#10;rJ33DKofKoL9gA3gf/CSrTtI1G0UMXbCzc9846DAgXf8leJF28c746h/6ZipA/PCshUUSKp4f7qA&#10;scTUOvZl49ZoBMy57wMbF+Tz2eG+2U838libKOA3ycUxoxAFWjTI2MBnbQNy0lWtn+2xKAerF6zA&#10;M3OfwKv3bEJrdTM8DW6MeRKIc44NJsLUaKGTAmZMMP8S/4SA4WRqrQhaq2zJ7yyTvNL+9hqiolz2&#10;WsmbVk6CJCKryYETXioJQwonC+XGV+pSZSeRi5BWsZS1ZHplB/fdajC7WoUMSWY5OWdUtyGTk0p6&#10;GQmxUutqkuHv5pjj61y4D5KnmRQ2JuMLJ1SlrZzNfVoTq2o06BxFTGS2HjY48/q+OjQpqpijrDCX&#10;lLfgTx8P4L2+ELp8Y/BKwNhOcKJywucN4kQggffdcTz61hF8p2gf5pa0sm0oxMpIFktJ/kgaZr8+&#10;bFb9JunazjrWhQrl/08tGsGsHZarTHp5ExaUHsCPavegzB7DMYqVQcLpDMPl9MMViWMwChyjyFu5&#10;pxtXVTQik22h1d2pZZb4ncM2mOhY/07Q/U8i+VkyFuYf4XQhM5GISWW/kruTXhVvpLgVuU8JVuwK&#10;91Op2lCnY4DitB8mkNyQvhNIJ/FLQokcTiZ1MOD9I6wCuWfBfK7fjB/P7H+IkFvbKGEjHNbradd9&#10;rpBCiDRprJokq9BOuWsRFYN8BkWo7ATPhX+nV3Ri7vZD+EH5ATz2bhOKu71oDSogPganLwy3z0/i&#10;50bI7eMzTsHg8GLAHUIHvz9OvGEPIK/Fjl9/0Ylb3zpGgrYbCyoOkq+djnAAAP/0SURBVLwdRUbl&#10;cRK4BqKJBLgZmeXNmFvWivnEgtI2U0E/s2I/5hfvwRXl+3FT3VH84fNevNrhwQfDARzms9TljWGU&#10;wsQWcJm6WKMBiim+t1PI2AIR9PviJJljqOiN4HlOktdv24d0jtWzzcIA259tMUcuuLwPGpvlVmfS&#10;S48nCUgKmJkcNy3321MCxhKifFbNQsu/hoARzDXpGnjNstRLuKRUd7AtOA/VtlO4dGLyzm5CFknN&#10;HUNQQpuM0kGO1wO8LwOmwGMWXyUsVdtMn8/l38q4JUvNtMpGPi+HcVnVx7j/3SrkH30Rb/Tlodv/&#10;LOyen1P0PoSI8wFEHQ8gPHovgo57ECB8FDB2Cg0bxYTDY2UPm1iIfAU47kWIxwm7JJhuR9h+G6Ku&#10;Owwirtv4+a2IePneexePfxfPczkijocRtf0EMdujFFr3I0DR5df5Umz5fHfD7f0JnN5fYsT9OPqc&#10;f6RAexoH7Kuw8wSJS+Nr+N2eItz7fjl+UFuHb5a/TwG9B0tKD2FhieKA2sz8nkLOoPEgpZxjVNkg&#10;lr7cicd+9x4evnkbfnN5AZ4kOSv8bgEGORZ5D3jgbXTD3eKE/cgQBg/1o39/H0582oe+d/rQWdWO&#10;1h2NOFa4H58/8z7e+v1OVP6sEtvuLcKWq19F/uWFWLMkBysWrKY4ysbaJWuRvSQbaxauJlYhZ3G2&#10;wdpFq0kK+bcCrhe9YJDL93n8TMhfkITcyU65cCUFS1K0nEEaSWiFM+NoLPeuJDaYeJVxFzRig8C/&#10;hTN/Y72aVX99Z1bck1YAi0xbAkuZoSycTjwv4tzglFAchz7TPearKeRIUZtLqP5LQRYJvmrCKJ1w&#10;5gso+OZabH9oO1792TbkPkTx8TOKj59RFPy0AFse24yXfrYZW362EZse4719lJ/x/ZZHN+HVn7yM&#10;0p8VYeP165FzCfvqwjUUShJG7BOm/0jAqH/wHCkslCVs3YLzUxy2QNfMY6zLlIDJo3jR9fGY6RTh&#10;Kp45j+c+T/FqFDOZ6qP6W30zF2sXr8KKS59C4S25+DjnfYTag4BzXKiNB75IwCRtMP9DAfPfw7Sa&#10;YQvVlkjQhKfAxzkVyppj+QSniQCZScNazTIB35xEFbSqFVzjcqJV3DoL02olVlpJhBR0KZeqdii4&#10;UlnTTCXjGgURWzgZwGxWfCVctIp5KnjZvI6TtInO/6tA1zBZK9nVnVhY2Ywbig5he7sD9XIh8wYQ&#10;d7tIcFzwuL0YJOlppMJce6QH97/VgEXKnEYBNsesbA5hKifEaSRzWqWV5ehfRcDMLHFhVrGb1+I0&#10;LjmLyhrw/epD+OveRhyIxtFDMT1CMuVyBuDxekm2gugIRvFFII6HuN1lJQ0kbx2GVEwt6SZ5ImGu&#10;YZtMcKx/H8g6ICsBYQin9flJscI2soh/EnJVITHjc2bFq/D3/J0peEhyYCyYZVodVppd69VAYoKk&#10;VZhNmBoj40gSWstlKAm5jVFcU4zMJPmbSZJvgr7Zd1X/J11ptEv7DFJ5PCNyqsbjQHhPjWUhubBg&#10;LEXJFX6NH6Nn4Mz2OBfgeVTKQqiifCLgaiN+boi5RdSn89VYnETKRW5LmpBedAyLSo7ixtpGPHVg&#10;BLUjIexl37USlURJOEPGZcvlDliv3qBJo65Ctv3BODq5bRNxwBtHXa8PLzXakHdwEM9S2Pz1kzb8&#10;7bM2PPl5G/5OPPVFK57d3YY1e9qw7Vgv3hsM4rAnhtZQAp2hMXSFE+gLhzEYCWIk7MGoZxQO3yjs&#10;3lEMe+0YDAfRHYlx/Imj6kSIomcI17/eiyW8Xo27k2qHjBVCyReUPt8aI2Utl+jUWMl7bO6RhIrV&#10;LmdC4ljtc6p/qh0nbu8LD7pGK2mFrlcWL/UDK3OYrIbKwGasiRQvmpdmqohjWR8yibllbKeSdpLs&#10;Do5PnZi1swtT69ohVzSlv5dAzyw/im/XvIvb3inH2ob1+MKbjd7QM3D6/wDPCAWL4yGTHSzsvJ+C&#10;QnVa7iYoJggJBp/7bng998LrVh2XCQTIV8JdiLtuQIKIu36MmOsWE8hvBfPfjjH7HYDtbozZ7iXu&#10;Q9wu8cLz5LkGXPfDT/hcDxJ6r0xnd3GfdyA++gDGRh9C3MZrsz8Er+sRPgs/4Zj/S/T6/oAu3xNo&#10;8z+No75s7OxdjfXHc/C33evw0DubcUNdOa6o+IDifg/mFR9HKgVNSqnc8E7gyhc7cHteK+55ZBce&#10;vHYL/nzTOng6/BjTinSIdCYWRIzPwFhM7/mZcbnRdwR50JhvDGPehKklkUScz2Ccz1PcztfBOJwN&#10;TvR+1oPWd1pwiKLq002f4J01b6PuqVps++VWvPLwy3jpni148bZN2HLjBmy6thCbflCIDVdRMHyH&#10;5O2b+ci9LMeQyOylEkSrDFQ5XKIob2ku8hYTi8azM5G05ZNE5mtVfNzKU0CBUkBiV5i1gSKFZHUc&#10;imHYmMFj8nO55BTIhY7CRMkGRFQVX7CBn2/UtvpN5ibrN+N/GwFDgmkJGJ7DwvNDYP/dcbp4NQJW&#10;1jkKV8UfGQFjLHLrea8tty4rPkoxMoptysaqJauxYulKPHPpc3j20qfxHAn9c5c8jZX8TJB15YVl&#10;z5+BVUtWYPWSFyiyKVxMrJQsIBK17JtGvCjJwykBY9wV2ffOx/23rI5WMowNvG7LgriWWMNjy62N&#10;Yk19kMfO5fmsk0vZvE3su4XIzViL3IU5fHbWYNW3VuLFu7ag4bUG+A75TGrpmLKt8Zk2HnUUMudF&#10;wJgV2vGV2uQKsJkA9bcGd8GQllNIkhhrdVe+yANmpcvUOuCr/pZYsdB7UqSo7oFSh06lYEpC5Mda&#10;LTw1uVqTqiwyllVGrhpzqkiSz/Fkq2PJZ1p+vyml9bi07Bh+9XEPXmpwYJik3Tvi5GBvBdIOEi2B&#10;CPYFY3i104HbK4/gsqIGY2WabdzztArMNiun+Kv810kjPL3Oz3vgM/7687Y14oaKo/jjRy3Y64lg&#10;MBrFoD+EUW8IHn8YHpcHjlAMB21hrD40jO9R8C2saEU6yeJUtsFkkubJ8i3nPf5XEXDnByLXEi9n&#10;ChiLWJ56toQZ40JDz1Iqv5PFU1ng5B5k4iy00kwylsZn55TQsTCDgkOxFtMpOKaVCMm/KWK4X4kY&#10;AwkaCphpFCTmPnG/kyiKJpV1k8Bpv8MkcbxnhOr4CFNJ6uT2qeBwYYpe+YxOE+SeZqDnmgTyLCh9&#10;8LknxhIw6mudxgolS5IWWSwRxWeP28jNLZn6dobGC44/xsJAoTejhMR1+3FcUdmAu97pwDOHR1Ey&#10;EEcrn+nhSAR2whHyU0y4YHPb4XTb4HG74Pe4CS/FOwWOj9upjhUx7ImaIpmDviAGfAEMeP18VvwY&#10;DQYpfiiAfH44+eoMUBAFQnBJKLmC8Dj1HIVNTJlNQonPWH80jiP+OGr6fHh+Xz8ee6sN36Hwytp2&#10;HGmy9FJoqojnpJ0DFDBadFK/EoHvHhd1cmOzLGRJFzZlwDNp1pMLTsR0toVc4CzXwvFsZGe08YUN&#10;4/om0cLrlNuizn96leqc2DDNwKp3ImEmK36K2kjij31+hvoy+/pk/ubrFIH/784+/MebFEOln2Nx&#10;ydsk4zV48ottqOzajH32XI73f+Y9eoD36zb4VTxSQsF+z3ihyXtPipaAW3Va7jWvqvESdcryIXEw&#10;kQj5KuCxPDci6Pkxj3Ur/BRLPgolvQYkpBx3U7AsR9R+P8FXvo84dI6q3n+LqeBvnet9/Ezpm3me&#10;FDAhp5WyOWJ7EAkJmdGH+fuHOO/dB59H++erezn77oMYcf+Uff6P6As+ifbwChz25eGTkUK82bcJ&#10;O5o2U7hvxH++k4eHajfh28Xv4tuvvoWrN+7ErYV1+NP299HJOYS6BKFEjBomhDAZTiKRsNKsUseM&#10;nUxbpGVb+dEHiBBUDFCVNMKmsrmFkDAWRjgeJWKIxuXCQtFDsqQielFvDAkP3wvuMSScCURHogj2&#10;B+Hv9cPT6YGzxYXRY6MYOTyC4b3DGPp4CF2vd6O5vAX7XzyAD1Z9gJ1/3YmK31eg6LHtyL85H9nX&#10;krR+fyWe/9azeJZE9bllz2LFsuewUsR06fNYuZjvFz2PNQuy8cI8Etj5q7By4SpDdNcuW4ucZTlY&#10;u3gtsuevQa5xR9KqO0mrxAtFzCbzutFYZywLwLiAOU8r8P/eUGyJ3LNOR1LIyCJDYi+Q4MvycDJD&#10;XsZ6bCEkZiyRMx5oT0jgGmE7V0H4G4wwMXE13EaujZZVT4JFNVZ4DuZ7WeA2jIP3XjhbwJxtDTxH&#10;yFuw3kBCzcqit5bnuoZYhQL23fwFqymelUKafZDXl2usL2yHBS/y/HSeFFty31xQgBz+tmBpPjZc&#10;sx7Fa7YjMszn1svnTwsSfJz/R0H8/z0o9kQuXjIDc7AnlMlFMO5nnPSmnYRcuQhOAnJRMNWlzaot&#10;UdqPDPnGkjhlEcrgIkKh3xhw+xmVJEhChciSij6Och9JjPBv7lfQ6rM5N/ndK0992ynwfL98DV8N&#10;c+p6SQ66MLusBXMrm/GDquP41but2D8Sh8ObIKGJYsQXxhAH3/6Q/NUT+MIRw9Y2P+4oPYxLShsx&#10;r6KD5IGkge2RRvGWpuuY4FgXGkxgdA0JQPUI5pZ34VsvfooVe3rxZr/fVP52eIMULwFefxCuIMmb&#10;O4RGWxylTR7cW9vMib8RmYqbIakQMZ5EgjxZFigKU+17omP++0CiVjitzxrrysSQZUbiJYUE06RF&#10;psiYXUbxToGcouxY5R1QnZ1p5ZbL1AxCz6CsNiKpxoWDv08jMZXFZLYRPyT0InAithQcs2sGDGbV&#10;sn/WEXyVG9Ic/kYZmJQVUCmFBatGyQim1hJ1I5hSq4UHrW6TCOrZ5nlq5XuGeUYpFmRtrWrjMQXV&#10;VznXz6pi5VTfogOpSm1MQaXr19iiIH5l2ppN0aLjz65oY/u0YwqvfQoFzpRaG6bUOTCVY9GsUtV9&#10;asTlJUdxfeUxPP1ZMzYf78HOATcOheNoT4yhlwRqNBxlnw/CRwES8gcQdgdI+ghHAEFnkKQxhCDH&#10;hZDf+j7g81LouOCl+PG6HfBQ1HgkXrw+2FwuDNtdcDlD8MkdMwSc4IB+hORqZ18YLzV68ZeP+nBb&#10;eT2+te0oFmw9htRSWa/ZD9jGcyjIZlPEKEHDFLW7iLyEi7IGCnw/m/daQs0IFlnM2T5WZi72QX6n&#10;5Asm3pFCSOO5GcfLVbdKC0cTtfeFB+taKEb5XvfcxCVV2SlMHOwH9vG5idsonpNjk/qDuXYJ9zIK&#10;/hon+6vNiJxpxjOgAXfufBVPfLQeOzpexnFPDgXpnyg2fwr/6F2IOShaKABiiidx3UTCfzvFyR2E&#10;lQFMwkKV9A0oBELO+yga7qF4mEiAfFVQsHhvJW6jsFCsy3IL3nsseO6h6FhOyMIiFzZZgZR2+WaE&#10;KXrC7h+b81bVfyG5X1mMfBRgSscsq82YbTkShISN6tGEzH4ECh0KuhCFjN/9AMXdcjh4LJf7Ebi9&#10;P4cr8AeKvr+g0/UEjthXoaRvF7IPbMNfPnkZv3lnM/74xovY1fIpOn09cMYdCIz54I14EDclzCla&#10;knlX5W9iAn8pXODnVyFEzT8KEIkXChshRET4SYxbRAmlqDVpaqmCVDRQGV2FCPcVNhjj7/gq8L3i&#10;q/W9yJWy3srqYyw/IQUlE7IAKUDZQSh17Ij1mhhIINETR6I1hsBhD0Y+HkTPm104WnQEnxR8iDde&#10;2Imav1Vix8+Ksemezci7laLnpmysvn4N1ly/GtnXUMj8gLiS7y/LRs6iHBJDEkfjZrZhXMjICiNi&#10;qxVvkenz50L07w2KjTOSLQiKN5J4sQSMkjokrSOmMj9Fi6nSn8S4xexLyHwRGzO2EJuIjSazmMRP&#10;EtZvLcjqopTJVjKBJCwBY0FpwC3RM/F1/POwYr8oYMxrHkVLDtbPX4v147VnkjVw5Gq5bmEB1mbm&#10;ITeLYmzeRgqwTVhPIVeoNpknS+N6bJbL2ZJcPH3Nn5F3/2ocqziCQEsAY86x82GB4SRHYaDc9nM4&#10;oMuX2BTu4mRngdtwsrNWji1fd2EOhYgFEi5OmMa1jJOKXBosn2pNNvKHF0ZO/ka1XBRMKV/8JE7W&#10;yzDH4GSqFTQDTloGnJA46Vqruqef+7mBmRw5KSojkwLZ5xU3maxrT+7rwd5QHG0c0AYUxE4BI7cy&#10;B0nJcCCKTu8YKtsCuJeT4Le2HkTaa0co5ppIrtienEDP/Qr0+YAC+Nswr/Q4ri0/iNcaB9Hg0Cpy&#10;BF4KN9eoG26PD+5QEAMkd0ejcqEbwv1vdmDBdlUzZ7uRVBsxqyxxxmWJ+9W9nPB4/y7gcyURQiRX&#10;xE1M18m+fQqzJCj0jIl8ahFBPuVEJjGXoiWLhDuruAVZRc3ILGnm3y2YX96ChRUtWFROEcl7t5hk&#10;fGnxYVxadBiXFx/CN4sP4ps79uObRQTfX15yxBD2y0uOYRmxlFhCLCzma6mFRfxbbiBZJfU8TgNS&#10;eByzqCGyTOJsUoXzXA143rKY6loljrTKLdeuNCKjQgXyNHac+/6vuB/F7OiZtRIVqA31ndpbbkWy&#10;1srFjNA5sB/KNXZyjQ2TauyYbsYiuQv1UeSxjWs6kcZ7lMH9LqJI/DaFzc3VDXjkjSas3deHN/pC&#10;xgWsM5zAQCyBPi8wQLIzSAEyEAF6+L6dn6lmSweFSQ/Hir5IAr18Tlr1HceNdn7WHBjDfmccVR1O&#10;rNnTid++14Dbaw7jqrJjWLytBfO2dSJT2a+Ull0uvBSSU2r78A1ZXSQYtSDA89e1Wm5z6lu6N2pn&#10;iUhlipOopPjU7znWpvKZTNOYZrbp4O/bKUQV5K7FKQncUaSWOf6lnlXNMxJosv7LdVGuz9ONIFFy&#10;GIpwtksK73+qLPbKCGnEtfqhYjn7MbeoHkte+wjfL3kTD75ZizWN76PN9gLc7t8TvyAeMEIg4FXN&#10;FYoUCoWw+06S+TsoXFXbJQl+5pIQIKkn8RckGET4k4LmTPFxLiB3NQqScUQFp9zX9Pm95pjKTuby&#10;jMN3H4XN3Qh4eO7u03/D6zIJByRQHkTQcxtxM7e5iaDQMULtZmtb1x2Icfs4jyMk3JbVJuwQ7uL3&#10;yynu7kfMTeHG78LcR9h9I9uDGGY7OR6hyP8zvP7nMEhR09q7ArbgdngTr8OHz+AZq6cIcVJ+hE/6&#10;yVuQvSVm5Im+kVeZYFLQ8lk0kE+KNtYPDfi3YEUN8zt+aP4+uQHfq1p4mKIpjFicwkhubHyNJ0Lc&#10;VKlf5cMmXzYL+js+FkGMv4lyO2/Ai0AwiFBEf0smWYfSIeNxnjMVUSRCMcW50ogiwc/vJYY8Y4iP&#10;UGydiCDSQxHWFYb3gBev3P2KcSuSO1E+xYoVxK04CL4a8jq+An+eXIj+rcH2VdyHEjIkxYKEgwL6&#10;TY0hkvpTtVcobBSLIsyV5UxJJBQvUoBNvF+WKLEsKBIj+cayYiUE2GDuqWDF0Jg4mvHjJRM2KFlA&#10;rl4XWMgn9J2OferckudyjmCEEfuVrofXJwFjas7w2HqVxcUUdTXbcXu5PUp0yerC65LlqWAB3y/a&#10;iC1LNmPLAokYq8/mLlqNPAr0VZc+j5zvrUHJo0Xnx4XMcmXRyhVJCScGy7e9nxNeHyHhoIB0QROh&#10;5Z6RFDn6XNvITcyszppsRtYqreUuJjeTE2YbUxtC1fRrFXCZhJU1xgInYeOSot+ImAyZiViQq4gw&#10;4fl/BYgMTFWWtAqSRwq0tPJhErgekrlmXL3zAJ6v78OnjgD6OWB6PREE3W4O9l5OFAGMuCMkKWN4&#10;qd2H330xjCspXhZWNyK9qpGkoYX7v/AFjAKCr6hrwz0fdCG/1YEWP0WLj4O0VpJdcnkJ8L2PE5Df&#10;uM8VtDtw49tNWMxrVK2YmRUihDYSixGkqCq6ssqV9ho/6ImO9+8D1RciySRmV35ZwOgZUx+3RADB&#10;93P4aoLkKVxSSaYzytqxoLITl/G5uOKNfvzw3V48WLMPP9+5H797+yie/KgJ2RTZm+sH8VrLKMq7&#10;PNjVH8R7wxF8NBLDhyN6jfA1ig+Go3hnKIKdfX6UtTmxvXEULx0bwIb9J/CXTzvx6w/b8bP3W3H/&#10;W824pa4J11c34cryJgodiqXidmSWkhCWdJP0apyQdW3EkMZphNwFp/JZV8YnS9iMk+zzABN7Y8ir&#10;1X4SMMlsayKqElsSOcnYoFmq41HG31IYqDBhKs83xRBdbl8p97lOzC5XGl4VfxxAFseBubzWeSVt&#10;WFJ0HFdQHP6w4jhuqD6Ou+rq8acDw3ih3oXcVg8Ku3zY1O3F5i4LL3X68WKHH5vbvFjf6sVzDU78&#10;dncvlr/bgpt21uO7VUdxSflxzKdIymK7zmW7ZpX2UDzx+GYRheMfMbWiB8rcOLuMz5IyYfFvCVvV&#10;jLEWktSXLIEsIaP4Q2Xmmqz4GIm0Kge3tZ0mYDowq7aFY20Lpu5sNWOtBGBKuQ3ppU7ua3DCtr4Q&#10;YSWukJvceAY+M/doztBClyXqJGDkdjyd1z1dVnxZHylos0oP44flb7Ovl2Pdkdfw8WAhusO58Dl+&#10;grCNhN55Lzwk4k6Sfrv3Tth8t3EsVAX8uznu32csEiHHQ+OwBIpEQcR9i0HUeRtxB6Ik9hGHRMXp&#10;4uPcIkjRYsWw6JweNLErEfuDxoVMFqCwU8dXVf+7KGzk3kZRRVi/kYubrEQUH/b7kaAwizlu5We3&#10;c467E27vXXD75JbGY7mt4wQpTgS/9w6KO2U2o7ihMEpIHPF90H0bfK5biTvh99yLoJe/9d0Ej+sW&#10;uNgebp5j0P0rOE48CPfwr+CzP8H95yAeeZ3CoYNCgCKGKsBUKU/qhwRFgHzKEpQJ48pGb/WxgT7m&#10;q1X8XOIhbupRyKIjjKkCuAoLjqn+hgXLv4wiJQkKkwSPK8S5fYw7ljBJQn/LxS1BIWR00WnQ/6xz&#10;4G+JhKDtiDh/F4z5ER4LITJGkUT5laAYGovwfEL8kYKcndRhx0J4cfkWPHP5UyYuIneBaoGILCYJ&#10;r0UGC0mahYsC5hyDZFt1gExMi7GsyJVL1ha5hiUFjEi8ZQXLX7CW4mIt75Mq8uu9UmbrvlgZ8Yz4&#10;MfEkSrus+BBr23xTj2gttzsF/U41goxrFpFDrDWveYQlIk4XMBIG50PAbMzKMZCrmgRLzoICnsd6&#10;rKUwyZ1XiAKKsQ0ZFCYZhdicTrGWYQk2WVuUBn1N1mqsmbuav8tG4WKJPKUxz8WWzJeRn1qIfAq7&#10;PLZJzpJ150fATCf5sCBScIKQcBEUICnRYq3CapVVE2KaAiPL+yzID10uKoQEjkTKdE6Q02u7OVFS&#10;HHBinWZ8tuVuIlAQcUKxfJg1sfCVE7hgXGlELAiLpCQDhE9ByQUMjCVoPADaTOi8FpEA+XibCU3x&#10;NprcdQ5awdQ5WG4xVqICpXJW1qRRy01HpJHbKPXpDBKBGTxf1a/5ZhVJy+4hlJCc9FLEDDni8DrD&#10;FDFBBPw+DLpG0RPwod7jR13XKP749kHcseN9fG/rRyRKzSRRrSQKcv/pQrqsT9XDSFF9gYpRTCem&#10;VAxjEq97Es99itqolqSklm1dwzavJmmsaOeE3U5CJhc1uZCoLs4Apmh7tt10TsyanLXirFVvBXgr&#10;aDWVxG0OBUUqrzG1Wmmuh00MRQYn9SwSqIVl9bi08jiueb0Fb7T3o21kFAMeB2wULm6Px9S+GXYS&#10;FGid4Tj2UbxtaHHi+zXHTcalWcYlRYHbdnMPlOFKLivG/ZCi1kqjfGY/uxAhoi0XuinV8p9Xf1BR&#10;PAlZkT/17y62v+KvCN6P6XyvdNnT2f6qAD+ThNhU7JbI5n00BJrPgfG9JymeVco2KWX/LB00AjyV&#10;+1da3nTeo3ll3bi8rBXf3bYf1237AveXfoo/7/oMm3cfQ3VDB/YOOXDc4cNxpx8NriDaFYcV5j0J&#10;uQkXRoLKXuWBw+ch6eI9k6WM/VDi2kcEeM/83ggJWAgebxBufxAOClGb4jTYd0eDPu6HfTgcRH8w&#10;gF7uq8NrQ7vHZl67fC60OFzY1zOC9xoHsHVPN/688xjuKTuEq4sOYcG2Q0gpaeSz3oFpO7swZadI&#10;ZRf7r+JQ2D7lDraDg+0wwOvnZ6UdSGf/TqmVsLdicUyWrNNwesC59ZmeafYl7desqOtv676dDeue&#10;at+nved9OpnAwIwR3FbjhGC2/fL3p34rgSCyLBGg+0pUyG3LijlRLE56Ba9JiRCIjPHX9HIL2ibV&#10;WIR47bKCcB/Gmpw8Px1L4x6PNVG8lISvUtibmi3Cad9Z0N8aUxXPcgrGqifwGq2gfv3WgsZfFSg0&#10;x+HxTUyV2de5hc5jao1Erp4RWSEta1Eaxw1BWfQs6ySvz8QpaQ6R4B/k80eRWT7KZ1DPlISa+pPc&#10;vVrwjeoujn/WgpfmmdlVKhzcQBFKlLVwH7xXfC5TOYanc59pr32Ab27ditvK8/D8Z8/j/e6/ot35&#10;ewz6fsnnQNm37ud4fjP8rh/zeVH64Xv47NxPPAiP8yF+9wgFzqMk3D+Bn0In4HqEeJC4zxD8AAm/&#10;LBwB9x0k6BQMghEX91IUSEhQbFAYKY5Egf1euXkpDsUICYodCp6YQ6LnDm4rsZFMBKDsYCT+hC+5&#10;f8WrGGvLmWJG1hcLElRWHI5lldExzt5ef1sw2yqjmaw4hD7TuZvr4jmevb1BUtAYC9SZsK5b4kqg&#10;kPHeBK/vZorAW9jWt8IWvIOvui65rN1n2iVk/zXCjjxEfZUUBU2IREcRDIcIFceLGgtJJEEhAK+B&#10;REmCokQOZao1ESSiFAdyM1OsDOJBKpoQdQ9FQzTA38qtTC5mCWPVkbgwIikJiQ9+m0TMOKVpn4Le&#10;R4wlSG5qPDI3PwXu6iS4GyOmjKDiHzEjogKIjvkRGvPyXD2EHz7+HYnybAIJjNkSGHizB5tvW48X&#10;LnmapHU1yR8FinEn2oh1czeauASthIvc5hInV8JPI7On3J3OhFbwDU777BRxPbWqbwmkL+NkrMYE&#10;oskqwJmEYiLOhFJCS3x9CTyegfk7KdIsyEphxX0kYQmJ05E334rX0Kvl9jRuKRl38zoZT3JSAAqn&#10;HZfXaiGXSKa7loXBapPTodiWpPXFBPQbWBYJk5p7/L2xUAjJ341vm9zmS9uNI/mZcPq2xiKTPN74&#10;Ps8APz9nMPvUuVvnr+Mlj2/OwXxfwP5oYYPe6zO2afJcZDUUrMQHPH+2r2AJQbnCSQzKqnWeBIxW&#10;NQ303mB8Mj1peeHkwsnXmOdJ0gxZJRkXFMBvLDicDDUxGmtMrWWRSRICS5QkJ2pNuMkJ25pMLWFz&#10;CsntTsJMwta+Zmm1UJOuwPcnz53fJSdwUxmbv7MCVq2/5TNtzoXvta21kmkhrZyTKpHKyVLEVNYj&#10;IyY4cWYUN+Ca6lb8/L0+bG3yoSs0Bptcq9whTiw+BEj8Rv0BEsAQ2kn093pj2HqsC3/7sB7ffr3D&#10;uPhkFjcitagJaaUiNFb2Ka1iTy+nANCr3CBqKZxMTIKuQe1CgUByNFPZvVSjQERa94CCYZYRXxRj&#10;vB+mYKAhd/yeRMCqHs77Q+Igt67pJMrTyrg/ZZSikFpYdBRXFlFk1TXg7/uGsdMXQxcJq8MzzMnG&#10;iZDfS4Tg90UwRLSGx/CmPYq1LXZcU7kP8yuO8DxIJngctbvcA0XMU3gs9YvZxpJliZiJ+tqFBvUH&#10;1RmSiJE1QTFeiiXR6r3EeirJlokjEQE190QruiKOEivcB0XKDLbxDIo3VYU3BSr5O9VckqBJ5Wfp&#10;bJcsiv2FFCzLilrw3ZIG/KiyEQ+/0Ya/ftKJ4h4/3qcwPsq+1clJtT+SwGAojtFAEKMuN+xOB1yE&#10;gsld3hESAgfFiAveoBs+ihAvxYiHMGmBfSq+GoKXosXt9sPlSoLfu7wW3B54KFJ9Xv6OcHq8cLEv&#10;+wJ++Lk/H4WLl2LW47TDY2I5+L0/jOFgDB08t/0UtW/bE3ipN4o/HhjG7W934OraFlxOErm4pAnz&#10;djQic0cbr1skdASZ7ONZbFcF3k8racGU0jaoUJ7GiMn8zBSF5PM8h33IiEBC90DtbI0JGlcsnH3/&#10;LuLChBnnOT5YY7jmAgkWLYJZVkljmUwKGDMXaJzn9uwrJh13hY1jiYSsxm09e0qV3IY5OzXmdXLs&#10;a+fY2crxupXfWQtspl5ZGeelki6kc8xdXPQh7nirDs8f3IHi9s04Yl+NEf/v2bcfIoFWpjCKCQqF&#10;kPd2Y0UIOSlgiJDIvIi9ezkJ+4Mk4w/wc4oap+JLFNQuQWL9NuCRZSIpXEjk+duIU4H8d5tg/8i4&#10;a5kVCE8B49V7i+RLPMS4vVyz9KrA/wD346No8QpyZaMwUbxKVIkDiDPFyIUMS8wE3LomS4D5CVOv&#10;hpBIs9rrAcTcfyRWIuIqwlikEYi6gHAE8CdM0b+xIKVDkJIlGEaC42IslEA0SiQSJr4llqC8oFBJ&#10;jGPMwETBGI0SHRsziBEJIzxkUSEoMhKqlj4m4SJJlBQvEi0SNJZ0iSmmhvuMJeROxs/jFhI6bvwU&#10;JLhOB/Q5fycRFeI+wtxXSMfWSVFnxUdiOLBpDwqvzzPB/3lapRcBNy5IEjAb+JncivKQsyCHIiaH&#10;31tE8yRENE8KiTNxbgTMab/5Bzi9GGjy1bhNUSRMBBOUfpI0TwTu1xBekmUFlp/2Pp+vEnWWaDn9&#10;VcTaOu6Xof0lkbyuU5BQmOi6LuLc4zwE8Z/gREFSTfKgVysgmJOGiFiVtWJnVeImETaTkhWMr2rU&#10;WrE+BQVTqtiblUJY1fYV3K/c+lqZN8SWk1Zyf1MojpS+eHJt9xmYQkzjhCRirlV+U9hSKO8xKYuT&#10;q5EmUFPnx/OX6Dgdptq0IdMkQ+PHV6Xm1HKRSsuSpBSrln90p7FYpJVZ20znNgr4nC6xU8MJVMKm&#10;VLUdGnB99VHkHjmBvfYQev1jJHaEIwiHO4xRTxgDXgoZks7+YBBN/iC2joTwxz023FLdgm9vP4SF&#10;Ww+b+IXZJe2YUcJJuITnwXaawbYUZms1n0Q6pVYYwWwSa302i5jNdtWEnrpjkGKIk3Qp7xmvayrb&#10;aFJVF74hVHdhCttWpE8uSam1KthGYbOjAVnbj+D7lfX4C0VLWV8Anzui6OD5DxEjQQdswVESYJJV&#10;G0mrMwSbJ45j7jjWHXfgrndbsazqCM/xKKbVNBE8f62Ksp1kTUgpk/vYKNtaYob3mvfGWOR4L/4V&#10;oID0ZFC6+may0rySSCiNseIFppNgT5eVhWJTwe5mpVdtW6Hg6U4+N6pMzbbndjP5LMymgMysbDGx&#10;RZeVH8c1tY342cc92NDsxDtDARxyhdHtV3IIPxwCRbAyVo1yoh6mqByiEB5hn3J4/JzsvQhTvMRk&#10;bfGGYaewtPG3oxQUQxTNJyIx9ERj6CTaonG0CrEE2uMEJ3qJDqXv7Q0m2D8TGArESeTi3Eec+4pR&#10;gEssWe/dPK7XHeMxYyQdERI0idkA/BRI3oAEFPtIkCKIwt0RCOEEt2/2juEw+8p7Q2FsPBbAn94+&#10;gQeq2vCtslbMe419b2sLMoo6kcHnchqfu29UtLLPtvFZpzivk0CkUORzpxTOJo2zeVZJRtmH9Dwr&#10;CciU6mFjJbuYGOJfBBzrlWzBej44Fmjs53NkxekQfK97OYPzjBLCmKLGHAM1f0zm/DGZz49VRV/P&#10;p/qA9juALI556WWaDzr4N8ehXUqbbOP2Nkwq5bNZcgLLKKSv33UAf6//CBUjlTjgfxldoRzYvX+C&#10;Z+QxhGwPIOKguCDBDtpvRdh+ByJ2uX0pOF9uYLdSUBCum4mbEHET3psodG6B33szBcYthILpKXjc&#10;iofR72RJuRMJ+50Ys90JqCq/ceeiCDLB8JaQsSw3+ux+fne/ceGysoVZaY2NNUf7JfS39pEYeQgY&#10;ehRjhNzcJhYMFxp4nc7HELU9gsTwgzz/5QaJ0fsRVmpn0w4UgBQ1PvttCPI6o/Y/YLQ5Gx8VP43y&#10;VX/D9j/lovRvRXh77bvY/eJ+NFV1oOPtbgx9NgLXYS8i7TGMDQMJN8ExKEGxI5gAfAXjh/m58RLj&#10;5+OIcyyMcryMRmTdISRG5CbGsVIY47hpgfuIC/pOoCCKRyh++EoRk+COE4qjiQZOIh4LYswU8NOB&#10;CWqYRFTWGAkoyysuIs+18WKG0aEIqv9UiZzvrMGaJS9QaMgaYAXyKx2ztXKdT+FhuS7lL8gmCSTB&#10;P4sUni5a/iG43RlE3QgXCxOR+jPx5WP+Y1AwSMCY97yefwAFipuA+XmCtXr/JSiYnvs5CZ7r6dYc&#10;ZfASrGsQJH6s87UsINqPJeBOirmzYaxFyXO/iPON8yJg5pTLbG+5zmgV1GSxMQKGGBccFkTwNPkM&#10;kIhYQuYU9LcmImGAAkJiyMowplU1C7I8aDtNXklYxzgFKyBVsDI4nX6uEkAkioIhl5ZbRlKUqJhW&#10;Ckl1Ckm0QbkEzDj4t6D9SJhNJ5LXpVS1SrOpVV8rPS2FS4Vc1GwUEQqelTuarCcNuKx0L/7weQ9e&#10;aXbhyHAMLgoAkT0fSb/H7ibR81LQjGLYZUNvKIFGzxg+PBFGcYMLT73fgbvLj+H7xSS1xY1YUNYO&#10;1dmQ0Jpl4keGOAHzHhQPIYVIK6Uw0HmYrG1WG6eS+KWRAIocZFLYzeU5Z1H0ZNTYkEahY9zwyhSv&#10;0IIFPM51FBy/fLcdq/b0obrDg+Meklie10iYRDkcpHjxwRZy89WNQRLkkVgczSSzHwyH8fSeIVxX&#10;0YxFFHCzS5XRiSLTiM4ekgqRS7Wb+g/P2WDQtHUy+9GZ9+7ChQiWxHJSFEusizQpeHoK+/t09ufZ&#10;5tr0nFCw6W8+AybuS5YE3scZJOupRAaRVdaCZWWNWF5zCE/u7cG2Tjfed0TQxInxRDSCQblusZ+M&#10;+Nj2vhAcIQoSioERTwCjbqXxpShWet0A7xGFci/7ULszjuOjIXxB4fMehXFdfxA7OgIobPBh1RE7&#10;nj40gj/uPYHHPunAfe834u73GnDn+824812lDD6Ou9+px/3vSkS14/e7T+CvB0aw4pgbuc0BFFNQ&#10;1dgDeMMexMfOMA55YmjyxdFHMqDse6MenqfbBZvTDj9FjNvlgJPvXU4nBU+AQl5xUyrKGMegN4FB&#10;XwLN7gRe7YniT1+cwG1vteHKmmb2Vbn7KHaO4q+2DxnsR7PLW9hX2oybpDJpzdFCh8Yg9nmNHTMq&#10;RjjWDJHYqvaJNSZNdA8v4gIDBUu63HI5RumeapzQ59M4bpjFMM0hFPpW5jAK00pZPzkfmGQDbXy2&#10;2jjmajFL4kXbylo9ivRtPqRss2NOkcZMLUC1s290El1Iqe7EN9/swa2fNOMXh49h4+jnqHFX4gPP&#10;y9jjzscR+/Notj2DPs9TfK7+DFvwVxTxD8HltwLeVdHeLfctEnAfYaUmvotQAP+tCDpvQcjNV8/N&#10;47gFQSNg5IKlFMYURfbliNkeJB6g+LiPYshy0TLbmO3uNdtFSeKjjgdNuuKIial5wFhbJIp8Pgok&#10;381GLCnGRi5mCYqixKj2M5FYuDAhoRamMInZ7scYhQtG+d60hWWRMZYm3x0IBm5D2H8nhSKFpf13&#10;8LQ8j453V2Dr47/DM9/9LZ7/1lNYddlqkvxc5C1dhXxi3bJVKLj0BRR86wVs/N4avHRDPkruewVv&#10;PV6NT/7+Dna/8DEO5+9B67ZmnKjrw/CHwxg+MIyRYyOwN9nhbHXC2+5FsCuA8EDYpHuN2SmI3FQa&#10;ycrp4wH4J99Tm8RCFCQUQfEoIcEzlnQpi1uWGllzhATlSjiEOBGNERQ7clbTfyYbgZdf94Wx+YF1&#10;WP3NZ5C95HkSatXdyB8P+LayU1muVHlEDiGyL0FDcv4/wEmCfpLonxIvCkKXMMpfOAEWqMDnP8bJ&#10;7F3/AJZ7lHX8/7ZIMBYTyw1sIpwSMAqCt9zB1D4SLuvYRuuMMBIk+nSeehWUGnm8TZKWG+5vnWI8&#10;1CYTnctFnHOcpyB+KxZE/v8KmDdF9jiZyLxvzP7jMPn35RpEkif/cOt7uZUpcFbghKVYDPOqFWyJ&#10;IYkWy80rGYBqQa4BcjeyXAgscL+n7d9Ccnu5lPSTPFtIxrXIVcz4enPCVGYhBe+ejqQ7ysl98Hrl&#10;UmZlMLKQTBttXbNiU+yYWj6KKWUiThQOxo9bx+/CHJL5ucXHcEXpEdyzsx6bGx04SHLZ7U9glCTO&#10;443Br1Vrl4+CxoGALwB3IIyRQATt3ggOkOC96wij9IQHq48N46fvN+HG8n0UNXtwefEBLCk+ggUl&#10;DZhX2oS55Z3IYBvIJUwr+rpXs6ub+XczMqpbMLe6kedyBIu37+dv9+P6qqN4+L0W/GV3N3KPD+Jt&#10;EtJjJJVd/hiGeA4OT5CTYpATr58Tr4/n6IHX6UVvkISVouYzbrul14WfftaO63YexyJe59yyLmSW&#10;kIwUq9ChjaSSbVPNtjGB21ohlaiUtYXtx/aWT/0cks/zkXDh/OAERUcPofgh9TsJavaRmmSAvdV/&#10;kq5NKbKGKTaDfVv9cU51N9JLjmNB6SFcVX0Qv/isE3kdLlRSbHS6AxgMSSjGMSKXsCDFgD9g4lBc&#10;guqEULCMsL8MeaLo5URJPYGPR4DKrghW7BvCL95rw/1vt+CO1xtxY1U9vs9n68oSErWiNizb3oJF&#10;xMISWQjbMa+iE1nlHRS+7UgRlH6ZnymGR89lBoneXCKL/UrbZZZ1IKukHYvLjmFp2RFcWnoU31bQ&#10;OsXX9RSud9W04lfv92LFIRu2tPuxyzaGI5y42zmB91F0DfndPH8KGYp1t0vuZk64PE7Y+Trq8aAv&#10;OoaWyBj2BON4gwI/t9mG5W824codh7F4G/tWcQfPSc+kXD0pHCmOtXCRfPYVD2HqmHAbyz2Uz/rJ&#10;+3YRFzR4z1KT44AWrTj2a6zWQtC02g4+X528nxpzteA0YBYGUrU4oAUoWd7ZX5Num4KpB6bxvMSF&#10;2TtGiRNIUf/heJxeyT7PPp5OIZxR3mTcXBdV7sYlFbvw7aoKfLemHN/fWY5rdlXi+p2VuGlXBe56&#10;swyPvFuM335agjXHX8HmtpdRfuJVfOB6FYf9m9EczEOf72+wO3/JMfJhY0WJyiKioH1l4eJ7K9bD&#10;sqgobbGJnXE9AL8KRxrXMcWtyEpzK0wdFgqSoIsCyHUb96eYF4kZWV8eooB5kL/hb7kfK1bmXsuN&#10;zHsHcRv/vo37l1hSLMrEguHCgtrnVr7KkkQBaNI334WE/W4KMoo6bmPifHwK+r8Ffl6bl2054P4F&#10;uj05ODayHds/2YXf/e0l/PKmtfjN5avw3BISz4UFKNDK+cJ8U1xSblVr56/G2nmrkUPkGmQjZ8Fa&#10;rJq/Bi8sysaKxcSyNQYrL11DwZCNtd8mub2KxPeHJFY35mHDj0mIby7A5tvX48V7NuDlBzaj6Jdb&#10;sfPJOnyS8xH2b9mHBs7LnW92YfCTITgPuRFui2BsmILHCavWjGcMY14LcSLMMTIaiyMUjSJIRJWv&#10;LGEJmPhoHJ5DHqy56QU8d9mTWLn0OV6LqrGT9BsST/FCAbOJYsYKMM/HZsJYIs4SKP8IXxIOZwiX&#10;UwKmgORfQeqW4Ei+nva7fwT+PmkFORvat1UcUfVFLFjuXv8X8Lr/K5i4CsISNJbrmBU3IoFiiRUr&#10;FTIhEUUxYwXZW5nGdG4bM9WmVg0X1XIxom6i67uIc47zImCUelOpRhVwKdImsi5iJ3GiYMskJFIs&#10;MdNrvrOg910m80tKlQLN25Fq0GGIiRVoahESBcPO1mT0D6EJTUGzljiyBEVS+IgwDhniPNmQZwsK&#10;7E+KI1PhnL85Xawk42IEI0IMToyfm85n/LwItYVSxc5iW8wgFCyvoH/9rUw9s0tFqvi70g7MKWtG&#10;ZkU9lhXvxi8oQtYfH8B+bxSd/jH0cyCzuWKIut2cvNwcqD1w+rywhUIYCIfQFY6iPWRV526Kj2Fv&#10;cAzve+IoHwxhfYsdfzvQi19TRCx/tx637DqGH9Udw/W1x3Bd7XHcUHsYd75Zj4c+aMXju/uwssmF&#10;1/qjqLYl8DGPfZSksSOmNK5REky5/XgpotwULC5OJBx0KVzC3hCCFFNeTwwONwlmIIqiATce/7gd&#10;36nYj8zSgxRqR0nOeU9F2nf0Im17H+YrKLvcSULiYH8Z5X0YwOSd3SQkJCOEyUzHdhdp+dcRMP1I&#10;K+ungOk3FeklVkzWMML0b/59qi+RhJFQp/BVaXezKByWbDtixMXvZWnp92MfxUprPIH+aARB5ygn&#10;cDd8FIxuL0WsO4whitzBYAInQmPoJurdcXwyHEZFmwvPs/0fIPm6tugIrthxFAuKmozIUNC4aoDM&#10;KG3DLLlRlrPPEnMMLGvXHLlLVrLd+YxIZKXUkOSROCYTXSQD4wU9R0o5a9I3E7NrFF+gFOqyMlLM&#10;8fqy+H0m2yODYmk+j7ustJl9owF3v34Mzxzqx9ZuFz73h9HK6+1TZXn2a1soCEc4yFcPbAEX+5Yb&#10;LrmahQOwRULoZ7scDCTwUosbf/p0gCKpFYspoFTvRq5602pFcJXV0IrpMvFHFRwXtKLP9reC0798&#10;/y7iwsTM8RT66m9aBLISxHTx/nZiJvvcrBree/Y5jakSMQraTy8fJgYoRihQTOIM9U2JGc0N7Oc1&#10;w0jleJzOfj+XfXNeSYdZZMkySVIsd2NjyZOg4TFUE0j1iWZKMMmioxhN9itZAueWd2MJn6vLKz7A&#10;t8pq8Z3SMvyoaht+8tYr+PMnr2BL/Ut4q38z9o0WoMGRjR7n0xh1/ZGC/Vck2z+n2HiM4iUZ0G/F&#10;tvhIypW1TK8maxeJvE/WBg/hk3WFQkRQwoCkIDGpmIX7+f5B4iHzKmHk4369nrvg8d1Bsv+Pgvgv&#10;PCi+xUvBFvBKvFludhItyRozUYflUqfrC3geYJv9lOPiE9jtIgk9motfvb8e11WX48evfoT7nnkH&#10;D/+sBo9e/wpeWFqANYvXIXtxPrKX5CF3ST5yl67j6zrk8XMT8E5Cm0OylL9kI3Lmr0c2ifEakt0c&#10;QsHf6xYoToPEd24u8jLWIHfuKuTOJ1QVfTH/XkIxRGQvfgGrFq/AqiXPmyKVSnX8/GXP4tnLn8Yz&#10;33wKT19BfPsprPjhCuT8aC1evv8l1Py+Bh88+yE+y/kce7Z9gea3mtH1eR8GD4/A1emCt8cLfxvn&#10;ZdWPqR3CuutysWrpSqxZROFFsp3H8zJxMCTrwskgdIoY4X8kYEjMJUaMa5UIpIi6cbOyEgEkkYwx&#10;0XHNsdlepjgh3596PYUNykD1f4GsSJbr17jAMMdNCo//Csm4ldNx+vdyrTsFI2yM+EkeT5D7WTIz&#10;mBV3szErz0BicAvxYhIZsnCdSbIv4vzhnAsYEYMpdb0kor2YatIYy31L5J6TCicNy5LByUQr0Jxk&#10;phb3ECQaZUpnSkJUS6KkbEwkeVM5IUwta8d0TgozOYHMrmnjBCQXkSaklDWYleq5qj1RdAyLSdCW&#10;bj+CS7YdxeUkgd80r8dw2Xai6DguLT6OpSUNWFzWSDRhEQXDoopmfqbiiUIL0YZ5nIiyeK4ZOmeS&#10;oKnEZGISz/v/JdkzwfG1nDx5nTo/BYQqE1IWrzVLomlHI+RfPY0TrNpCK31m4iSMqDLXrSB1xXeI&#10;FFqCSSv0lhVIVplmTqSNuIrX+JO3e/D8fjt2tPvQSYHSGx4zZLWfIqXfRxJLIush/Hwf9FBIuD0I&#10;+4II+yUqAvB45ILmho0YougY8BBeNwYpgAYpSOR2ZHd7TVC2RymOnUFODmGElOLZF0UgGIGPQslD&#10;4uj0ujjpeUxgt5vHs/sTGIwA9QEKpuEgNh0bwuO79uN7Na1YSgG6gG2ZTihhgNK2mniQmnHxJxIp&#10;UsG2SDUCRdY1y41qOomBYKqgUwimVljZ6SbqbxcadM8nse9OITlOYV+RRSCllGKsmP1YVeopdq20&#10;3tqeBKqI/Y799/qaJvzusz7UDITQynsrK4vHw/vncMLnsPO+ODhhB3lPEmx7WecS6A4AB1wJbG12&#10;4snPe3Fb9TF8u6weC8pb2e4qAqnj6RmUy6KOq1VrCnUStqkUJQb8TpYvKz25dW/MtUg4qq9KYPE5&#10;TT0Np9dZ0vWebYGcKZJZOcrneQTT+UwnUxQnYS1qCINQdX+lelbx0kWVrfhexTE8+GYTnvyiG6Ud&#10;HhyQNZJ9fiQaJjEZJoEbZv+0I8J+Hmcf9KjGkDuKPgqZevbF4oEIfkYxc+2uNjM2zCJmV7dyXOng&#10;WNKItF19mMG+OLWExFfpkJPXexEXNNTHvlGnBSe9l1VNC18SKtZYKsu8GZP5vQpzTlX/qrHz3jsw&#10;m3PL7FLOPRS46SY5icZ2jrel/H1ds3HlTS9vNPGEWewXc9n304lZZYpfY3+toWBSrBrH6xQDWYKU&#10;Olt9WBZWubNJ3HNML7fzme/h7+W+aMWyyR3ZFHfmuJ5Vsh+Xln2EH1S+iXt2leO3b63HliOFeKt7&#10;A5q8hRgIPwuH/3G4fI9RmNyHkO9OjuuyPNyGhPMBJFwPI+Z6hOLkEfjtD3HMfgBe3wPw+O+Dy3sX&#10;nI4fU/jcBtVpUUYyK4bmbsBGsm+/z7ihmUxmFEenMoNd+PBRvA0Hb+E8dgtcTgo3u1zslkNJDUI2&#10;ihbbA8SjcDr/go7RbHzaTfGxdzNu21WBSyo+RmbFYYpVuSD2YeG2Llz6ciuuyj+GP922HX/+7gb8&#10;7bI8rFhMsUMUmBX3HIqXHOTw77ULc5Ct9LX8XOTUcsmyiLVFwknc5YKUmU8SO545yZB+kmARf4kI&#10;kWL+bcV0SACcDf1OtTOSOCvOQ6lp03KwmaR5g9k2B/lEIUXXi5dtxKuXbsIrSzahMC0Pm9NV2X2j&#10;KXao4P38eRsptAhTIV1xGuOEnMinQLNiNyyRcgZIEJOWE8XO5GXwmFkk8AsKsGkhxdACkX0F6JO0&#10;K/ZjfJt1/L5g4Xrut8BA79cvKuQr36tNuD9hPb/Ly1xroP2qDoqsN7LimFiZcVcu63Pek0wig3+z&#10;jderHShGNrL9N7FtN/EclBVsA3+70XzOc+TfVnawsyFXMW0nbOF928R7uRmb572IF+e/yM82cT+q&#10;Xl+I/PR8FPB+G9c7nrMl0iw3szNxav8nBd5FnHd8TULh3IKTR20XptR2kszIrE/xQTIroq/gWuN+&#10;RfJjxbCoWJiTk4STpF9VrW2YanyXldqYExP3Z6w0ZZ1IL23FpRWH8F2StOt3NeCOt1rw2Ift+Pve&#10;PhTUO7C13Y/avhg+GlIAcAINJHgtJDWyHnTG+ZrgZ9E49vtC+MTpwfujDrx+YhivHrchb28/nvmk&#10;E79+pxF31h3F9yqP4NLyw8gsOcpjN5pVvRQSa5MlqkwWE8FapVbg+fQy1Vno4jWQdCtjmibc8bYw&#10;rlCyJlX+f+z9h39d1bktDOev+N57A7g3VVdsehIgARJqMMU0YzAQCAGSkIRA6MVdkossN5qLeneh&#10;g8Hg3lWsXi1pa/fepfGNMZeEHeJzz3mDuS/nd4TzZGvvvfZas88x5tMI5otbTXQynRBa9tskQspG&#10;buyxhx3vVXc+R7kaSKgU/UbmX1eUnsR9Hx/Eqyc6kN/rxVe+KFrD8hMYgM8ZRNDhRcTp5ubmIeDt&#10;g9/dC6/XBq/PRcDrgT8ofxoSFH+YGxyFYDjkJREJ98ET6uWGyVcCRB9JjpeExkSc4vcub4AA0Y9+&#10;EiF7JEryFENTKGGS8e2yRbCi3oWHd3fg1zsbMK38JNujlsCQ5K3IQeDQj0nyF2KfSwOhUNRjSPZG&#10;Vw450/K9iUrHNrLEahcDGtQG/I3CDmew/9OLrFwT5x5zPyYReCIp1+lsFetJcDPaEGESMIIg9e14&#10;jpWJJBkzSmpwQ9lxPH+gG++3eXE8MMg2TsLricDvDCBq92DA5aN4uVn72AdxtPkHcdgTw86+IJae&#10;6Mft1QpfXYtpBP+pJAIXFijvhw3jSh0kiA4CKpsxpUmRZsWYYXKcllvzc3SVHKKtw4Qz0QD/zzJs&#10;+mbNY0vODlcuUaANiea7eR6Bw1iuCXo1pJSfy6dMIHBKhQvjWN7RHCejpDlh2VLzazF98zH8YusR&#10;LNzVgkWHPcY/p9HtNcTOFWIb+ZLwexIIueQrpohoAY7fILqjcRzi3C/t9uPZPSREZZrHx9jetZi8&#10;qwcXFreY56exX1I5b88u94j8eEW+SjIvVdb/cZxfIjBGq04CM6nEybGuceTmXHPjIhKOC7m+/JTj&#10;/QKuHya8NtfpFL6ml5DYcs7NrDyIS3Yewo37WzGn+jCmFR2gHEcGSYzIhiwBtI7Lb033G6XIgmV8&#10;juaVIeg6ZNMaprxjLRhV1YKLqltxUZW0fTq4Yrm5zit64HgzDzjeK3opys8kTawOqkiYCo/ikoLd&#10;JDQf4IGd5XjzQAFKWzfiy97VHO9vcH1/FqHgE4gHHsZg/10YtN9DuQ8D9geQpMSkafEuQNj/IIKB&#10;+fD5FG74LsqdJClzEffcjqRrLteQuUi6rdwyUZIh+drIHO2/iwYm5JkHr+u33Mvugi90J+UOEjf5&#10;DN2JoO8hOD1PodX1MtttE978uhiP7tyJ64u/xvSt+5CyjXO/kPsux8akMi/b3m7WnkyulXcvOYR7&#10;ntqJB+8pwlNXv4vXLlmP5dMJXI3WgMCbQN0C+DpxX0ViYIm0F2v53tJKEMASgK/PyMImAngrH0fO&#10;t2I5fyup35DJ1nfEIjgWsDevQ6F8RXqsCFyWrE2X9oKkhIRk9Yy1WDlrLXIIrHMImFeSQAlorx1K&#10;fmgSIGaQtExbS+JlifJxiMCovEo0qDww/+IDY8pwbrCYx7ZYK22TnkcSYcLb8jcrVTfdh/deo+9J&#10;bBTZK4dlyqbo79Vs09Vqy6Hy5qhN+Nsc/s6Uf+geObynCTTA3xkTNRIePTePdV09ax2fwXrr/uqj&#10;ITGhkIffi6SxrJaIQJFIkTxJcnifbLaBtGkr+IwVfJZlAsZXJVQ0/crfTCEJSVuFTTPXsw1JhEj+&#10;1s9YZ/pAmiW1kXHkV/lnKFGjorpZ5ocStem52m9Ezr/8AE788mGwiIsiL8kxXtF/LL8Qfm8ADwGq&#10;sWPuxaQKO8FFj0myNqWoHVOLmjBrSw0uJYC5Ztsx3LerHX855EVOYwQH+sOo9cTR4E9CWaoVBanb&#10;F0avnJX90hAQmIeiiAZCiPqDFJk3ydxpyOSJr0GZ4PA1oNCvlNOREDop7aEQ2oIRk+n6RDCBfXxO&#10;RXcYWcfseOaLVpajHteWnSCZOIHUwhoSmHrWVU6f0gxwE5UvQ5kdYwpIvIqtKEhyNJXz9vDGa7Ki&#10;l8gcQSBKWiVtkjaMKe7HGIL9cYV93IgJcs2p32mjkdGJo3LfKI+MTIxmcDGes+0Erso/hptLTuCJ&#10;Dxux9KAN7zcESMoGURcZQHNo0JiedQYHcJrSx3bq5+cuEh4P28cXCCPANlPYZifbqZ9tZ2Pb9Qai&#10;6CE47I6AbQK0hIFaP3DQC3zal0DuYSf++hHboqwWN5Lc/YLtMLusEZnFTQSsOvFvQwpB+6QiFyYV&#10;eEj2uOFLu2Q0L+2sC4WgQsn1xoms8PPh4AkCJf8cma7HjBc57Spcc6qJEmQRnB+3kNxWsz4CM2XN&#10;uIDjXlH0xg+ZYE15vx6X55/AbWUn8fyeNnzi4JiLD6I3kYQzHIXTqbEZRTiQQJBj0ekdRL8niQZ3&#10;Eu/2xE2CyNsJwK7edgSz809i8rZTGEtyZzQs1TZcyPYbRRnDthzPZ0+Q7b/GnBGNP5m7dPDVkjHs&#10;g++KxqolHVafnSUiZuorBa5QgAKRlMkEacOi6H7jlfCvXCaf6jOO9WH5tgwEn7x2IueHIvRJI6NT&#10;buWOGsO+n0CQN4mSIlF7FrQgI7+e9T6IF/Z2oLA1hP1OoDsEEj7AEyahCcfgjZDEBLwUEm6O61Ou&#10;ED6yh/H3b1pI9AhaS+tIqJuRxjGYyTKkbCOhGjpMGJEfuXAtkHmjGTMkB6NILhRVTEFAdGAgk0EF&#10;a5hULI22NIkkD/xuXDXXYZLnFK5TM7cdwg1FO/H0F/nIqnsXpd4ivGWvx22f7MKVpdsxp+wbkpt6&#10;3ofrU6nMoJ24iARpFO87mjJOY5MkXmVQIAFpVibJfIxzTEE7xmttI7G6iPvYKM6DCZxDyl81Sdr3&#10;0iZMKGpkPbgvDq2BY4o59itsGKtX7nspRScxu3g/rinahZuKSjG/fAte+qoIG059gF09ZXAE/8Y9&#10;7mn4fY8i5H2QwP4exDxzjRhSwvdWeOX5XNvlQ/MAr5vH65Q13yIuyq9i8rJ4lN1f9zg3YfixifLQ&#10;DDjuxaCTpMv5W/hdt8FFstYTe4L79RvY0bsWiw6X4PbyDzCncD/StUeznXUwZlIgSDPHvXUUscYo&#10;YhBp6iZU9uLi/NO4ZmMXbl7eiHuf3o/f3VqN56/chjcvfhdZqeuxesoakpJ1eC9jA95JXWNMhARy&#10;ZYok8rBipkShiQm6DSDOJtGxEvmt+1b0mWVy9E/C6y2n8TMmWCJEZwiFpcEZNmfKU9jj6csJzJda&#10;ZmpTlxKgr8Bafp4ngqXnE4hLEzF8rxzeI4sgPovlzGI5FUZZ2g2VaR3LILIw7NsyLMPgcLhMEpGJ&#10;VbzeCAG6NCm5IgV8ZjbF+NrMIsCnrCFZyp26Fso/I8f2XJKoPJKutSQCudMsU7Y1fM2VVihNWhvd&#10;mySH7SkSNmyCZvx2SEryZq5jHXUvkQOSw7NlepYlZznYKzFk1rTlUELEpRmLsCxjMZZmLsYSttny&#10;aZQZy9gWK7BydhaWz37DyNJZr2PxjNdIXt/E8qmLjP/TmpkkVWwnkSmrPCKUlu+M8cNhG1gZ5pVk&#10;MoeSjRWzLFJ4NsgekR9Ofhgnfm44liO8dVI7LP/idG9OolowtbgBs4oVkesYbik9hj/vbkb2CTt2&#10;EZAfiw6iPjaAdoKUsCeCsFtmTgGKnyJC4uGi7UbI57LE6+J7h5GQx4mIz0MS47PIDEF7xBumRBBx&#10;h/n7EFwBD9xBD7xBL/wyj/L6uUEE4fNH4OYze6NJE0r2MP8uPB3CCwfbcN9HNbi+8iguIYFII5GR&#10;D8sEEhZFOhpXokhfOq226m85m8rswaqvSbBmTg91itjFDa6PC62CHVC4WVoRkwiquKmZEMzcuMcT&#10;yE3kdWnKhq3obgT3MsNLI0Gcyo1xZmEtLik4gZ+R8Mnf4eEdrXjqk248v9uGxYfcyKvz473mIIpP&#10;B1Bt82Nnvw8fUD60+bC9J4CyriAK2oN4m9dknXDhpW968Oxn7VhYfQpz84/jhneP4up3juFKgu85&#10;+e0kcSQVhdKMkYAoQz437ImFbZhc0IYpW0k28nuRVqQEm6wL+9qKwkWgwc17dAnBbYlMyjowRfUn&#10;gFQ4bAuocFOR6Qfby4gZR8PtxecMj68fuYyXFs4AK5nBcRwQzKQUtGLq+ycJoGrxt6+68e4pD477&#10;B2EjaTEaMr+TxNIJl9+DnmAMHSSdp0hgPuuL473j/fjH5y2YmV9DkNWKaWzD1EICooJmTCGI0zPG&#10;crO+qKiVIIvEgiTEiECd2pjtb/lmSSsy5I/D8akxakzazAYvMzKdKFOMloxSJenEqCEZzXqNISiT&#10;SZpyIhm/L92fYvwOKCI00rZIw6Pw0VZCQWlcZAqo54uYqm+tPp5UKRLThnEs+3gFCeBnJueQTHw4&#10;j0YTNI7d7sCEHXaO/RakbT6O60pqsPDDJqN5/VIHGlwjuqIKFU0C43FxjeC8d7sRJImxRRKoiQxi&#10;J5nO7z9vxdUl9ZhV0IAM9ocxEzqr30bkRyzsK6NtKbXGhsaOiSxZ0cq1kVImIqGxTTLMcSNiOoUE&#10;Oq3kEGYXfohrS8vxh0+24L1Tb2OvLRut/jfRE3oFm/s/xEMfbMR1BW9jdsGHyCit531JpMsdJOwe&#10;rl1a00kwOH41f6bwGd9qLCmWL6eIvNYyllOmbCyr0cCbsrOMXPcm6tBKvpyV7ZhSxbWT64PWNhP2&#10;2eyLMslkHYvaOLcbCMDrML2YhKbkGC4tPoJfV3yKRV8vQ2HLKuzzrEBz7C3YE8/CF1Qiy9sJ8hVh&#10;TIRGOWYeRdD9GAIyM/M8ACvrvYiMnN/v5fyYj7BrIeVRfvbfI4yyITDO+xCzsb6OhXB7nkZr4E3s&#10;sK3Dq0few4JPSvDzks+N2ah8ZidxTIytJJnk+mK0aJU97M+hfZhrpPaTKezP1DIXf2PDJe/34Lr1&#10;nbjj1WOY/8BOPH5jIZ6/bBOyZ24wztmbUldjU9pqo32RuZhAqvxjciQE78Mn8iIaucME5Tsijc0/&#10;CUmBHMEtPxICsmHhPUQkdK8zGhESnWkrkEdwnktZM2M5gfQyfr+MZIEkZhqJEsnT2gxeI+0K7ytN&#10;S5ZJWmmJyisCIJK1LkOZzc9h7sTnn01cvhV+J03IcLlEXLIyskzdc2evxSoSl2Uka8tIMpZcTMIw&#10;h3LpUiy7dAkWz34Lb816A6/PfB1vUt6a9ab5bMklvOYyEoorl2LFVcuR/Qve7xfZ5jXr5yvMZ8OS&#10;9TMSjl8uw5rrWPcbWIffkITdtIpCQsnXvJtWIu9mS9bczHrdwva6dSXWzc3F2/M24L37NuG9+zfy&#10;73XYcPdarL9rLTbcRXJ0H/vmHt7rnlXYdF8e8ue/h/x7N2Pjb/Lw5tTX2G6KoEbSJu2S0YQpKaiy&#10;ySva2BCRUXuwHaSNkZxNAkfkh5UfhMBMHvbv4KtC9k6SaZRx/OVCrQWEi7oc9ZWZPiX/EK77sBEL&#10;D/VgWRcBdjCOo/FBNMcT6A+RrHg9iLv7KconEoUJMexTNnD+TVHkJY/fbzKHu3X6SjLi/FZ8lsjP&#10;IxCCIxiGg8TEzt/Z/TEjAQ/v59GrzKqCCPu9JEJ2bgo2+L29JDN8DbngjfjQx/K0RpI4ForjU08U&#10;q5r8uPujZlzKTS+9tIHAtQMXVFkmB6N16s76yuY2jWREuSi0oSmwgUzHjPmYgBo3P2MuVtyO8QS6&#10;OtmTQ6mcwNMLlU9GZmetxqxB4V/HcnM2eWkEQnk/+dWMLWkm2KNwo7R8SHT6aJEC3d/YYJe2Ib24&#10;kWSxDtOKaygnMJ0EbBrJY4Z8JihT2B86MTeRfWT2oxPMISCse40X4OXzxxIk6KTcnEiafDIKmW1j&#10;mW28p51lbkGKThSNtombhelzAe0hjQDLOYX1UZQuk6FeZIci3yBjV87njhcBYHuO0gbEzWeUyVJ/&#10;7vH2YxKVcQzHu077xhYT5LBfpxWcwhUEJA9+1IZ32yPY71MeFZIXE2HOS0LdT4ChsdYDR8yLk+EQ&#10;dvW58Nb+Rswr2Y/rt+zDFVtPsK0VItbOdidIMwSCBKGiiX9z7JVZfTeZBMQ43xfLfM/FvnFxDEj4&#10;2zIr0ptIyHCOpNTCXo4zGwmpjX0hczPLvl8RuwQWreholgjYGefp/0SGzX5kZmNFIWRZ5BNT6uD3&#10;SvDJtmF/jiUxVxhcnUhP1JggOZPPVLocqNluyt0yhWJO3tmWY8rsuICkfrSCO1Q0YGbxITxQuR/v&#10;nOjCN92c7/44ol4/AY8LUZ8HkWAQbncANvnIBMB5O4DcUwHM/aiT476R/WQRzHP144j8uMT4wFQq&#10;QSzHJoF/Okn8tMJmSiumFnKscN3UqfqFlSQe1V6OK+5BBTW4rupTvHC0Gu915uNkcBHn3OMIOB5B&#10;rO8hRG1/wP7QLrz19Tt4sPI9/Kz4Y6SXncKF5T34fzhG/39cw0dXc82qEiBu4viUKTCBryEvQ3Nk&#10;6JBABwCjOZ5HVZDwFHJ+FnCd5tpmtMmcE0aqhoTrmTnU4tg2gWK4plrh43WowL+H5o/AtjShoygK&#10;UjCn+ACuKazEgp25eOWbN1Hd8TxB/O/hCshH5G4EnfOgXDBR52OIOH9HgsJXvldCy7jnLiQ8dyDp&#10;utvkikk4HkXc8TvOlf8eBMZol+T74n8CbY6/4OvWl5C9eznmllTi8oLDmF5Yy32sDpOLjnMsHOF+&#10;d5T7Th3XuG5cyD65UHnl1L5FXdynujhuurh+cK/l+qf0CDpkUQ63mVyrf7PmIO56+VM8cv82PHfV&#10;KiybZUWfWjNtOcEpicP0FRS+J1hfLyKQnkNiI5JCUEWwnz2s9aBky6TpuzLdiqIlsbQrEp3uEyAb&#10;OQuk8X7DpCKPgFkO72soq7/1v6GQWOWmkkikErSnWOXQ9fLFyZJ5EwG4lXnf8qfJm7qc5GU5NqUv&#10;53X/7ID/H4nKYJl2kXDNWG1MxURiRFyWkzStkFbnyk1oW9SObs6Hrg870P1lF7r3Ufby/d5OdO7p&#10;RNe+IdFn3/A7Ss/+bvQS/9mO9sF+wg6H5Lgd9qOSfvQftaH/GKXWBke9Ha5GFzxNbvhafQi0BxAc&#10;Ev0daPfD1+Yz4qcEO4KI9EQ416OI98eRsMURH5KEPcH3lK4EkpSBngGgC0h8HUdNzkm8funrJiBC&#10;1iySJ5GYqcrurz6wTPSMDPlCmcz/bCOJ6bOz+3BEfjD5ydnRwMxizEVz2MlYDrcW0CBwppxxwrWA&#10;mgHkArmUsQRDY6oofJVjrkmSWOXiIt2PsVzQJygqUxXBiML6bj2In2/bh/tLv0Hu10dxuL8f3SQI&#10;rqSHpKIXvoCyesvMKWoc0N0kFR4fv3dG4fQN4rQ/iUaCla9dURT3hbCyI4SXGgN45JgPN+2x4YrP&#10;ujHrw06kVxMsc+GfQkCeWtGOmdWduHKXDdd/7sWt34Rw/5EYXmmIYu3pMAocYXwaCON4JIGOYAB9&#10;fk4QnxNRvwdhEqNggACJRMYV88MecMNOYuUMJ9DlH0BZTT9e+bwRvynaj5mFB7iRtuKiam5U1TIn&#10;4yLJTSmFG5nsqP+XXnWqx/aUPbQi50wiGFMo4zSCUJm3WBHSbNz8BFZ57RAwPNfGbol1Cm+BMb1a&#10;ffPda/4rYt3nTP+e+17/mXz3vv/Z5+eW71eG/5qY0MYCEUMnqtJuCVgLjFxU2WdEju8KdTyjuA+Z&#10;WxTmmECGAHsSx5Ry2Eg7Ma6Sm6DAVbHAC8E4SdzFBOSXbj2CO7iZ/v3TRnzVG4YzNkAyTcLtcXNc&#10;EWR77Cb/SR8Jdmt8AJWOGB770olrNTa2KLrSaYyq7uJ4YnuRAEyWFq6onxtvH4FbL6WL0oGMIgVM&#10;UKCINowpb+FYa2W5pEFhfQxo4pgiqZ1kzBfrCcZqOOZO8m8RSo65EoJ5ik6yRR4lIpLy6ZrA+4yv&#10;FEAc1sBIa6M+0Uk4hW1myAqJz3jW/wK2w0+rLL8BAUlpFicX9SGVoC61gKRcDtVF1rqjZ8gXSkBj&#10;FMm/AKrl/yRQ0W3WJCuaINcoA/hsfKaIkHzm2DelzZjFutz2UT3ePN6Jr31hE+iiP5yE0xOD3xMk&#10;mfERwJHUOHrg8njxVZ8beSfbcPu2jw25H13SgYvYVxdWkbzvkEkj10GCHTl/G3NOnZILYJZonFjg&#10;U+XVWjeW64u0ANJ4yRx0XJnbtMm5xtqIfB8RMddY6ORYZLtX6bBGWheSiEKSFcok7jPTCo7j2vdL&#10;ML9kE3L3Z+NIz99h8/yOa/mD8BIIB133IuqaB+VCiTnvRo//YZz0PIeK1tfwp4+X4uqt20huTxqC&#10;MqbEj3ElHu5ddo5fRdFrQ0Yh577xgewzn+tgQH6L8pFMV26isuP8nus5538Gx2sG97+0gl6KwHIT&#10;96F6TKqq5XpRw7F+kvNMmf85BznmdICTUuwgee/nq4i/tKLtxldtDMfmeI61sdWncUGljXOsh/tb&#10;Pebv+wKbuqqxx/0ObMEXEXI+gGD/XAQddyHiZ539j3APfZDrDYmA7zbE/b9B2Hc9gt7rEfLegLjr&#10;PrbFfXxVtn8RHUX3uuMskekZ24qiHDRKkmklylQCyYe4fimp5nze637u14qapuAAdyNMkYmbfGzC&#10;JEkyWfN7WB7ffJbpHvaH/G/uwmD/HRhw3IGY9w74wr+FK3w7fPw86GJZ3CRangXmeV7P0ySbBXi3&#10;rRhP7f0QN+7ag2llxzgGjlPquG7JzLibbWzHJLah/P/GyqeW7TRG+KRChx7Npq215o/lGjK23M0+&#10;aOVcbsGF1S346Y4W087pBfW47J0TmJu1B8/8eRuev3UZXr3qFWTPfgNrZywmmF2EFTPfwvLpi5BH&#10;YrBOWoy0bGRNXkGwn0uCYJGEtVOXIXfaYuROX0JZyu+kGZFDOEnHEOg118rkLEP+FwLFG5CbsRFr&#10;MtYbs6WVMxZh5axX+MzXCYylrSFw+68KAZ60AcNiggUYbc+wkOyYsg7lhKGsNAEMRNIsEWFbM1UZ&#10;/WUapfJuZBk3Yl3aBtZbZczBsovfxJuXvYw3b3wN3joPEIUV3vm8yiD/L/FviBLlnPOGlqisw3l5&#10;eLmSlroPeXGAJPatS99knbORl5qLdSl5hrxY5m0yKVPb5ZAE5uDttJWGxJo2JLE1kdpMe4/IDy0/&#10;MaY5RkRedKp7BsAa23SJTsWHxGhRBDCGRGYkxpeBC/iwTKwkwCjrx0X53GB4vUxDJhQ2IpPg6Yqi&#10;E3h6TxfyGjz42hNHKwmDO5aALxiF10nWbPeaXCJeX4BEIYb20ADqAoP4yplEdlMAf917Gg/uqsdt&#10;JUdxzZaDuDz/KGYX1JE4SLvAxafEAh/jiiiF3RhPmUIgopP+DH6eUaBwte2YTplJIDrzvRO4LL8W&#10;VxXX4uqyE7ip/Cge/6wOrx7qQEF3EAcDSZN1vCemTONBOFx2LrBOQ2rCYb4nQDrNa5SF/pAvgXeP&#10;n8bNO09hZnEN0rae5HNl+88yybShggtquR0XEAz9tFiLKoEZweZkLr5WyGiBSWk7RGBky63Xs9r+&#10;nzb0ETkfIrJiSMy3BMYi7tr4RknzY05LrfZPVWb3wk6jOUrhuJ8k4E1QM4oyZtjcT2C3qol9egKz&#10;tuzH73c2orzVSvjZHyZ58QYQ4DgKhX0k5U44whG0ktTsdkSw9HA/biF4mqOISCVKxMh7bm0jGCLw&#10;l/aNJMoQB4H6Yc2afDlkjicTFz2bZR3DaxQ8QNHzBM4V5lVajknyf/n2oIJ1IhAaDn1sHI8pk/l5&#10;ihGR7i6KfFukGaSQdMgcbiJfJRrXJuQy22Yyx+pklm8KwVw6QV26iFaJnJ27uBa0W2WQyYxOlnnt&#10;WNn+G1F7c8ybuSBHW5Ioaf20rmh9MWPfCtdsggawbEYLREIm00olKJxYdIzA8hAuL9yHeyoOI/e4&#10;DR90h9EW4WYUH4TPHyR48hIQ+REOJtATTKLel8THnN+3ftCGizlXUwtrMaqkkWCGBE3tSNFYSFO7&#10;sH8nCLiW8Pksj/pgjCEw0naS+EnYVma+Kv8Vvx+R8y3tHFs1HCOcbxx3/5uE4qclbOtKF8dgA6YV&#10;7cXPSivx+O53sbVjDb5wLkaj789wBh9GyP8AIvIHcT2KoOf3CHgWcg0XoVGix/lwh59CZ/B57O9f&#10;hK0Na/HsFxtx//b3cG1REe/5MWbmf46p2/ZgevlxZHKfSCs+hSnFjWZcaEzLb8/ksDJjQmPZxblE&#10;4lPpxFiuHxdxnFzIz3/KMTuGovGuA4OJha1G6yJiLG2OIqrp4M8cWlE032XiqcTHIsmTSHikeRxf&#10;JRIngt+BjC1H8auCT7BwewVW79uMvZ25sPlfhTfwlInW5fXfjmBkLkIRZfq/k+TlHsR895OoPICo&#10;/V7ESEokikxmaWOUwZ/iVaQyy/RMIYzlOyNNiJVnZojAuBfws2ECI+JyjxHzG5msuUkW3XwOrzV5&#10;aTwPkzjNp4jgWDldBpz3Y9ApUiS/HIWHtsIkB0mEXL7H0Op7DjWeV/BBTxYWkrj8evsuro9fIC3/&#10;ANuL/aDQ2aVcb4uakVIo37Z+zlutFbJy0EED1+aqBoypPsW2q+UYOsX1uwVpRZ0Ufl/VjQu5lo4m&#10;2VTy59lbjuH2zUX4e/U2fFRfhcbWQpzak4s9776G7NvnY8VVTyPn4tcIYLNIUNZhVeZa5M7INT4a&#10;eXKST1tG8iEtiXw95DchnxGKnPmnrqXwN0bWDn0vgrCchGYFiQzBMn+bm7mOvx9yGp9G8jBjCWUp&#10;Adt5BsYE4pZ5mxz6rXKavCczFEmMzxWBoayZrr+zsNIQozzkpq0jqF+PdSyjgPySGa/jtUtexOu/&#10;fgXeUx4MxhMYJBtQos0zr2f/Pfz9wFmfnev7sz/TtSIx+n/r39l/D//79rPBITF/m4/1P+t1SMwH&#10;MUpESUIpA3xWkPvFURKYtftZp5ewctoyy7k/jX1hTMZIKmUyqPYSiTHE02rLHJKdbGlqRgjM/zX5&#10;ieyIdeJoMth/Ryy/BG3m3EC4oVvOi/8s5nOz4WsDl7mRFlyCb4KjSQJJJBYZxQ0ECfW4vqwWb570&#10;4mPZrScH0RsdhJfEwOnyw93vQ8AWQiwwQFCXIHFJYr8ngfzmKJ77sAV3E9hNr+bCU9bAzYMLV1Gj&#10;SXApO/YpBJaTSFQmFHBRL5AJjJOLGDe2YgcXNoW2lEkNwVUhQRkBaIo5AW7nAtaOqSUKb9lo7qeF&#10;MIMbZCbBzPStx3DF5kOYv7MBiw/bsbU1iCNegtD4AFwBy9be4+43QDRAIuMNhuD0hdDnCmNLmw9/&#10;P9CDG4uPYCrvI/OtKWyTSWUkdqUKYauNTg6mOvHmxsQyyLHa+L6wLU0G6W/lrH4YkfMqalvZRWuj&#10;0xg3ZhwU9cFYtr2+M98P9YXIuAHq5nUoGpeAPDdD9Z2AloItpJUewRWVB/HI7gbs6I6hheRFIafd&#10;3jhCoTAJjBzN3ejjuDkZTWJDvR1/+qwV1249julbTnJ813NcNLCMrea0N6Owj8SJ44Yg33Kkb2OZ&#10;rUAZ8jNRQASVcSzLpoh2o0V2CPilNZL53niOr3HFvF4R8KQlGgo4MbaI81SEpLCZ86cRKQUNmF7Y&#10;gEs4vy6n/ILluLbgJH659Siu23YUtxJA3sY5fGtZDW4urcGNpbW4vojEn9dcte0ELudYv2TLcVz2&#10;3ilc+n4TZm1tQjqBxSSSsQnG90nmjiwr203mkNJsqe3VD5apoxVkQCaVJsAFP1fWdJkrjiEgkcnN&#10;WLb1WLb5WJlcsu7jd/DeVQQnZfWc6/WYtvUEri8+gcc/bUPh6SRqw1xnFPLbG+KcDcPr4Ks7Ao83&#10;hn72yZaeBBZ8WI+rC4+bE/KJXLfGsP/VppPZdtKkmSSeApscGyb4CMtvyqa2HVo/NWa0Dsr8Tn+f&#10;a7yNyL8v0gyml57EmG21BJu9JOheTKxyIrXoCH5eVoUHPtmGrJpN+MKRjdbwX2CLPGoiVilKlXxD&#10;IgTsEc9jCPqfgD+4kN9JE3Af/MqIL8AeeIwg/1k4om+gxrUMX/Zko6QlD2sbNuOlA+/ij1++g0c+&#10;fg8P7NyCe6o3447yzbipZCuuLS7HZSUfYmbZlyS7Bzn/j3NuSXMo8qH1o53EpR3/myTm/6mUVtLJ&#10;a7gvlduRwmuMuSZlEsVoMKX5IUFXGGgF4lDADCsITguvI4EhgZpYKq19F6ZU8h5FNqRvbibwPo4b&#10;Cr/Ek7uKsPVUHr7sXYa2wN9IzhbA75+LgPc2yr0IkHyE7Q8h1v8IBj2/Y92lIbG0JIaIkNh9KyJ9&#10;JBKGyLANJZZJF4mOyTFD4W8s0ef6/i6SRZIX/kakKOZ6gORkAV8f5vUPm2fouqhbGp17WIYHMeh+&#10;CAPehzHgI9n0LoDbvwC24BNoiryKKlseFh3KwcKPN7J9D3ONUBtwvhc3mX1TJn1pnG/pEpJBYQFp&#10;S8cSj8gHcTQJ35jKOq6ZbLdyrhGlDcaXThEIU4gZtL4oP9T0wjr8bPNX+H1lFSrr3seRzlXosr0A&#10;n/85BJ3/gLfjJdRufx6bFj6EnJ8/hazMfyCXwDUnU+GR1xLgyz9CPiUrhgjKeoqVV2TlNIoiZE3L&#10;IwlYPyT6Tr/NIjkh6TG+LNKE5JDAkBRlKoyvnOFl4iXNzQ8QnpeExCIwfAbfG58bgnMrcWOWIS5r&#10;pIkhmVklB/npJFzT1rFcIi8bsX7qJtabBGbmG3iVBObVG16Gp86DJDFSkoRD/4ZfRUD09/Dr2X8P&#10;//vu98Of6Z9FYKz/hrmH/hv++9vP+H/mb72e9ffw5+Z1SKwvoyRcEQwmwuZvhAYQaQji2DsH8cpl&#10;L2DFzCWm3aV9UV8qKIIiuVnhqGVeZ5nxKXpcNt8rUILa8ZztPSLnXX4ybBamU8Vvc0AMiXH61UY+&#10;JMOZ6YcdGYfzRFiZ9s/I5AqBETl1n8KswlO4peIUnv2yA4cCcdgIKJx+AYgg/AT8Xm+E4IISjMGZ&#10;HMARXxKL97Vh4Y4T+MW2A7iSQG5G0SmSjQaMq5Qpi06OpY2gCEQSBKUTkKWV9UOZmidsIZDM54ZX&#10;wE2kmNeUCJwKZFgaj/FKlLiDQHA7geD2DmTs5CZQxQ3EmMVYJ8Uy+xoOBauT7VSCsOmsxw0Ebn/b&#10;3YbSlgCOu0lkEiRbgSDL7+am6EcyGUeQr32JJBoiA9jZF8WTn3XgZwR5mVtrudCK5Ak4C5wJeOq0&#10;meVlPYZPmiewPlb7D5nPnCVn982IfH+RlnE0x5JEWhadrlv5TTT29T03QwKFYZ8i4+TO/hujDdKc&#10;nPYik0A8nRthSmEbxpMATCG4WFh1EKsPnsKJxCBsScDmCcJm9xAwueGNetEXC6IpGsGnrhge/4jg&#10;Of84Zm2pQ+a2NkwleJnEe00gcBbxkFnaGJZptIhVBUkIyYuS92ksi9BcVNVF0emvtEmsl+pAgCdz&#10;mvH5/IwkZTzB0sQKhSfnPNhyioCnFhdTri5oxPVb9hKU1eCP33QhqzmIMncUn4di+CYcw+FgAjWB&#10;JE754mgi4G/3RXGac/g0P+8OJdEZGkQbF/x6fwIneM0RTxz7WacqexTvdgTx2gEb5lc24LotR3H5&#10;e4cxc+tJY1Y3kzKd60OqSIE59NDaoz5QWfuQWtJDkTZMc1LmZfLX4dxlfyjgQyrnc7rmKe8xprzJ&#10;InVV/H21i+3jJlFTiORWXF16Cs9/3YUdPSGcDJDIcE5q3Qn7Aoh7fQi7XOjmXP3ak0AuN94bSxox&#10;heTL+GyxTccSNE7h3E8tVNCE1qExIc2oNVYsGfLt43eqi8zirGAd/zreRuTfF+09M02iSe4F+SeR&#10;WXQQv6rehdeOvIddPatw0ruIe8hziHl/h7jzQSMxx3xEHY8i5HqE4H0BPIE74fHfwr9vIoC+EXHP&#10;zYiS4MR89yBBMJ1wzEOi9x7E+kh2bAsQIsj3eJ6AN/gUPKGnuM4/BqdPJlm/g9vzB/S6/4YGxyLs&#10;ta3BB73vYGt3Mda0leN3e6px1wdV+E15Na7M/4jkYg9mbjmAGQW15sBMzuMTSWYmVFE4hy2fP60v&#10;lmbSMpflml8us6dGigh6kzHBlJZGY06+NWM41oxmlSR6ktkX+5Fa0YRLSz/Hbdsr8NI37+Ljtmy0&#10;u14hKfgLgp5HDKGISfsi536SjpDvToT8FJIbi7iwvdwkegoCwL9NRDMl0vTP43V3Ue7mb6RpkV+K&#10;RV6UNDPmvteYn8WVLV/aFUrMfRfbdR6SLpme6XnS1sgkbAGSTolCQM+Dj892exbC5fkTuvyLsM++&#10;DMWtK/D3Pavw67Iitt8nSN96kESkDaO1b5pDDhIXtoVMxqbk93PPt2Ec1zqZZssU1ZjP8nqjuZK/&#10;LX+ntV0a0rFlToyqdBnfmDmb9+L20l342xfFqGhfjxrni+j3PmLKFPLMRSjIeoYXIhxke9gfR6jp&#10;VdRtfRkf/vU5rP75HwhiXzHgX7lQpC1ZOX0ZZcipf4Y0GsMRsiRy8hYIXkuxcrNYeVgUPUskQSZb&#10;IjEkFJkiF2uQZ8IiS0SQzg3i/m0RgaEYHxe+N744JGLfmpuxLGtIZKSRUfnlqL5qhkjYWqxMz8Xq&#10;9DXIJulafvFiLL7iDSy+ZRG8p7xAXEzhh/hvYIh06HXob/PZMCMZ/v6/KtLthJFAaEjCRnsEO1BT&#10;UYMXr/oHls1eajQqSshp/JZIYL4N2GDazkrEqVcR0hzjy3RWG4/IDyo/Mf4t3JTlY2FMabgZyx/A&#10;8gkQUbGIi4kwRBAtsaKMcZEdkjOmHr18z0W4WKrxJswm+bht+0msa/XgG98g3MEkkgQQIZcHPoo/&#10;GEaPN4zOWBKHCI7ea7Fjwa7DuKz4EDeoEyQnTVzIZXpiEQs5Miqbu0SaiwmFTRhb0IRxFEVkmkjQ&#10;N7mY33OBm1LSYcx85NszrriFQK4ZY4oaWU+dWkusxfCn3ARG8Rqd1oyTLTufMU62xuUSmbxYIGVy&#10;mQ1TWbfpm2twS3kjnvmiC2XdUTQHB7ngxbgAk5QRqHrdHstfJxRGV2wAHxDBvrjfhrt3tWJqUQ0X&#10;UEXM6WD7EriVkJCxzS2nfqsP1JYWYSEJ5HXGvM8AohFQ9EOIHH8lRhPwLYmxxr4B1xwDSsZqIm+J&#10;6HC+KMSqcpdMJmlO59iYQmCVvq0RM/IJ1nd1obqmD809brijSfQFYnBwLLjCQbjDXnRH/DhEclBi&#10;C+L3uxtw6ebDJLdN3Ig7SNK7kFJ8mq8C4CQsBOIXciz8b27IFxJQG181cxor0K/TWYEelU3BFgiE&#10;OF6sgwaOIZKACSQy44o4rxUxjvNjZkE9bqioxcJPmvDcN+1YfbIfJ5wRtHiT6AgM4HR4ADZKn5+v&#10;vgEox5CLwN/Hz/wC/9Iikbw4SGLswRhslD5JOIE+1TU+gH6SeiWV7KR0KwcT5RvPAMo5V1491I07&#10;d9XjSpZhalkdgZwco1vNCWgq56uca9NZf3MiTbBhrS2ql5ztLc3MRAW64PXK8J/KtpjAuo1XNDxe&#10;r1DVih41tkSJDTVfu3BZ4Uk89kULcmpsqA8n4YrFWCfOT68bwVCAwM4NWyKOQ94EVtUEcGNpI8ug&#10;oAjNbFdphFg+E1BAxEQEhuPGzFHrsEZBCmQeaq2Fim40QmB+CJnA9Tql/BjmlH+Ouz8oxt+/fhsl&#10;ratIrl+Ck+QiQIAZ9i4kaH6YRORBJAiQY66HCK4fMlG3Qu774CeoDvluIWi+BQnPTUhSIkO+GjGC&#10;+eSQNiBpJwGiRAiw/QTwPv8D8AYo4XvhC81DIDAPwQBBfOBBhBUUwP80vP4/w+n/O3p8L6Ah/DqO&#10;Bhbh076l2Fy/Fov2vo8/f1yM20s+wmWbSWbeP4wMHWjpgILgWrmSNL6tnFg65NI+IKLMV33Guo/n&#10;67hCkhsRGM5vE/2P41M+WKMrmjGqos344xkTNoWNLj2JOYWfYOEH+Xi7dhO+PJ0Du+fPiJCoBV13&#10;wy9zLWlW/Ley3X5LYqG8MCQZroeN878k5F5IEH8/28zKLRPw32HyywT53iI8FimxMv/fa/nJ6D6+&#10;W42/TUw5aNwKHDCPpOV+EqiFlIcN6VF7R713IRi5m2vkQ2j1/RknXFkoad6Gv36xHfdUfoyrtn6D&#10;iwtPYHpxMzLNgYW0oC2WBoUYI53tJ7+ocQrwwTVjNNdjabhGk5joUMok0daezvVD2tFJxW6uH27u&#10;wWpXEiCC1Oc+ykJZSx722bLQ7vwjfEGWMfgQ/DItZH3cJHhO920mQajM4gY8TyLZ/Q+4Dr6Mr5b/&#10;GZt+/RzWXPwmVk9fTPD/BtZe/JYx9xIZWTVdr0vOEpEbkgFDcASELYf+nOkiNlYIYImVyNKKTqbE&#10;jOsyZepFQvFDEhgjJDBGm6BAAjJvI3BXqGJDXrKwgmRF+WdWSaNEQrUyfSUJTDayCfIXX/4m3rr+&#10;TXgPkcCEz0UWzoP8v/nv7N+c6+8hiQ/GjcSMJDAQ4YcuEpjqWrxwxUtYNGsZstlWJkO/RCTPvJdm&#10;TP2yxkSpk8inScTzvPfTiPyH8hOdepqTT7NoDmlQDIAbIjACRBQBI5mIjSE5UKhWK+yqTn27Maqo&#10;A6O5kEwwDrjdBBcNmFNVj/t3t6LKE0UTQUx/nMDBYeMC5zJhjYOBEHoJfI4R5C8/3oGHPjyJywsO&#10;YlpJLaZUcqGq4sKtUymBEwIbhRWWrblOoJXsTmLszyslBDEUAbmxIiJa7M3Cz9/oFH2IAFhhMAk4&#10;uQlI5DQpwCO/lDFa9CoURaYTF1S34ULKaJZBZELhZo39e6kdo7cRpLAsmVw8r8o/iec/bcXnvRES&#10;GeVZiZuEkRGBI6+HIMmPbn8cR0NJlPcHcd/HDZiafwyZ8tVhO4/n860ACXLUt0CQFmRLyzVMFlUH&#10;qx7n2thH5PuJ2tYKJWz5vojEnE1gNI4UjlMin4vxJAZWyGsbx6XGexsyy1pwSVEdbth2BBt7wzjt&#10;I0n3+OB3uwlyQoaou0NR40e1j4TgtaNdmLvrJKYXHucm3MyxxTFFMQBd41REVvNShwEcs4pGJLOk&#10;lII+ZHC8pnADniSfG27iaQQs6SQ3aZwr8pkxG3UlxxHHcWpRA6a/fwi3ldfg6c/bUdgRxj4fxyNJ&#10;R10kis7BAc7DIMeqJcoNFApEjAQCYXhZD4nPzzr4+d4fJDlXwkgf/5b4TehxI34vQRHJu4fEza/Q&#10;5F54g/ytogTyXq5gFN2U+vAgvvQlUdQXwSuH+3F7WT1+tq3WaKDSpB2SJoltfaGE83kS50ZKmR1p&#10;bHMRelNHQxRUX/kk9UKR1KZI26q2YjtYByk6dNB8asNMgqDfVBzFymPtqOU87eQ87SOpdAYDiLCc&#10;LvbVada9iWXbdMprSJ4OUJTHRocNxjyWz9J6ZERz8WwSw7/1maWlG5mrP4xwnu04jNu+OYClzXtQ&#10;2f8RagPvwh59FS45qvvuocjPYx4iLoJql076H4Iyz8fdBNDSBnjuMABbJmXSPoSlXfA8ynG7AEE3&#10;wTjBfYzXJNy3EnjfggH3zZTb+P52/l5himWSJvAusUyqdC9pb5IuifKUyBdE5SDg5/09nt+j1/k3&#10;tDtewRHXKmzveQ/ZJ7fgj7u34dfFpZhdsBfTCpuQoQOMAo7vfJJmAnKRYpkp6gDDgPEqrQkU7kOW&#10;75nmgBVUQ8EkxpDIjKlo5BiUs78OYzgGubakFR/Cz0urcN+O9/F2TTYaAothC/2FhOwR1oVtIULH&#10;ekact1FIQNh2CZIMkT9luA/Y7ySRsTL7hwyBUd3kq0ICN0RgLE3M/WwLkRi2if9+EhgSHNedJIV3&#10;8l53IErSFPI/BK/3PvhICryBO2AL3Ie2xD/wwemlyD2ah99XluI3W0RaTiGDmGIK19iUIq55JG6K&#10;lDipxM55roiXVuQwReycKBJn/FwsZ/wxZa0Yx/V7PPd54z+0o5H4oJ5rahPb2YYrN9fhloJqPLYz&#10;H5uaK9HhJPH0PgGfl6TN1OVe+H0so/8+lvFerl13cQ0j0aIkSNySrF+cfR1zLECi+zn0fb4YO/7+&#10;LNbd9gRez3wMqy9+ncBK0b3kHC+/Fv6dvsxIXibrOXUZVvOz1Qp9bMyQdKo/RGRmyGmf4Fj+MsqU&#10;b7Qx8rWxHO1/CBMyK4v8EDkieZGPiwkVbP6WVsbSImVTlk9TfhWVjd9PX8t7WGGVFWp4yexFWHzN&#10;ItgrHRh0iRmQIPxXRH72EvnaD8vwZ//0nbxZ4t/KwGAMyYEIYnFJGPFEFImEbpjE4OB/JgMU3k+B&#10;AUS2AhQ58kcoHko/UFdej1cueROL5YM0fR3WTd9omfUZvyX1gwimHPmlKVtFkjksQ4EWvtvWI/KD&#10;CAmMNC8WebFOn2UTeobACEQPmzBJzT2aG7qSh42qVChW2eRzAeVnOg2erGhHpR34RckRPPZFI4qc&#10;AwQsA7ARKHgDBPVhBxcEpwlrrFwXhz1xvLyvC78pO4lZBScwMf8Uy6FnWqJcJ8odkUpAkkpAJwdl&#10;y9REQsBJEWCQKJKRTp/kTGkRKwHSIeF1JnKagA3Bnzk15eKo8L+Ti538WxmWnQSLiv3fz3rJuU9m&#10;Q9xMCFAtR2ltGL3mpOcittFogpZUkqmrSk/g8c8bsLq2B/u9BIUEhkHWL0yQJ8dhgb7eaJzAKYF3&#10;Wry4vfwELimoI7iUNqmf5bScDUX8BM7S2H7DBEZaMCucplWPc2/sI/J9RCBAJFG+K9aYsTSQJl+K&#10;IeokytwgZV6oXBDG0baIBIageZxy4JBsTy0+ipu315qEovvZz86Qn2NA4bg93Lh93LjjcIQGcZDA&#10;/c1DNty6sxnTi+sxrsQCyJaWrd1sxuMpo1kWOQTrcMAQWo6/NG7WqcV2yzxM5msk0SZENb+bVCIH&#10;fYH7DqSzvKkySSs6itt31uGtI33Y2RPBce8ggUsCbhISh88Lm8eBXncfN24vyUoIvmDEJDm18bXN&#10;H0WzL4o6lvu4L2GCU+z3xvG1O4SvnGF86Qjjq/4wvqEcdEZwkt+fCg2gJQZ0caM5HeGYD/tNO/jc&#10;PoIkP+IkO0ERG7aJPRxGbyyGxkgCn/UPYMmBXvzu4xZcX3mKZKSG60kTLmI7XMA5MY7EZEqRQnPL&#10;Of7MocQwgbB8CARm1FZqwza2oQ40Oglc2D5cnzKLG3Ep73tXxQmsOWnHAVcUp2OD1oGD1zpMEUlz&#10;eP0ExUn89esW3FhdY3KCqP1NCFzOU0OOeD9zIMKyyaRM40QizYw0eTLl+64p7oicB+EcSSewnb51&#10;L35d+hHmV5fi+U/XYcvxZdjX9yqaA3+HK/kHOEkc/NIakJQoSlZUDufu+0hA5LBOckMAKq1CwPsg&#10;gaoA9e85B37HcfAQQfm9XLfnIua9GXFKwnMLicxvMUAAnnTdZQiKCFHMRbDuthzeLb8P+XQQ1Lru&#10;Q8Ipp3WCdoL+AYL8AS9/Y559L5/5EOfEn9EcfJFrwWJU9q3Hqwe2Yv7OMtxY9hEuL9yP2WXNyCxv&#10;RRoJm4JZjObYu4Bz/oIi7tE6uDD7lwi62kR7gzSxOlyR9UAjx3uzObww45HrxNgyG/fOZswqP4Rb&#10;qkqw7Pi7+Mq+Eu3B12BzP0KiQRIjMzoSlASJWZJtlXRahCxh/FTuMqZh+l6O95YmZh7lHorImpJl&#10;isjIx4h1JxEMuNi2TpJDpxUsIG7ah79z3kFCdyc80fmwJX7HdeV5zsdVeOrzMtxZ/QWu2nYSU7ep&#10;Xiw31z8lgJZjfWoh53+hi+uvn+uBB2OLHMY0VmuDTMON9orEbUJFE9uhyczRiaYNZKlxAmmFezC7&#10;8DPcUfYJXvqsFEV1G7D39Ap0eF8i4ZrL8rHPWdeo+0GSWAUbYJ1kXkeSGqQMk9U422DAQzKsyGys&#10;j0JUh2x/RM+h53A8/28of+oZLLtyPlbPXGSZlKXKyXst1hvJxdq0bGwgwN04gzJTjvNKzEiCwGst&#10;ApNLIaERseE1VkQrK/SxJeeZwJj7EXBTRESM9kVO+iQwMokaDkLwbaLI2atJYnKwInMlcjJ4vbLW&#10;Z2Yji8RsxcVLsea61ejfZkO8JY5Ef8KEKU7ak1a4YnscMVsM4d4wgqeDCHQF4O8kRurww99GaR0S&#10;/a1QyO0+eFs9cDU6Ya+zw15jh+uEA66TDjhrKFzHTbhlvdbqextsx/rQs/80ug92ofvQfyK8pnNv&#10;J04VN6G+oJHSgLrCepx45wSa327FVy98jUWzlrPuJHTp663ABZlr2T7sG/XZcJvIX0gmZmpLkUG1&#10;5wiB+b8mPxFwNpGTCNqkmrbAgCWKTy8fEn2v60QOLjLkRUKgxQVCzsQ6HTNAv6wVGZTcA134qsWJ&#10;zgBBgn+QCx1BPQGMy9eH3ogXTbE4PrOH8dwnLbh6Sz0ytxF8FXIxlhkIF2VFXVIelAw55xdxISru&#10;5OJF8KCoM0asE/AziR8J9AX2jbAuLKtU8VrcjK+J0cq0s6zS0JBwSbjASXSCq5C0OulRBJgJBhAR&#10;lJhTLp2+cnHUIklwqLKkVvQZR2id7owubWZ7nCSoPYBrqo7iT3ta8FFEPgJRArWQ0cCEwgE4SWb6&#10;fAFuXElsOunGvTsbuaCeNKZwyrNiwrYSjOp5qcVWRCmdsKkuancRHDkMW/UakfMnAqIkEOzbYadx&#10;aT2G8+yYLM460ZPJIV9lrpRWThKhvCYaJyIMxSfxm+3H8fLhDhwLD6LLn0S/yUHkgofA3WMnkA/G&#10;Ue8jUD8ewM+21iFjW7Nxnpc/l8yUdP/xur8xJ9Fpqk4TW83cMmOiSKGHBdw1D1heQ2AI3hWiuNLO&#10;DVtaIZlN1uHSosN49sBp5DV5sdsRRQfLJP8yL8ejCHVIvh8sV4jjMUDpicfREU2ingTkG2cSW+vt&#10;eP2rJvzpo1o8UHkMt5WfxK8rTuGX5Q24koD+8tI6XFFaa+TnpTW4jt/ftr0ed3/YgAc/a8Tje9qw&#10;sb4Pu7q9OMH53xcZgIvj3k0y5OQa4PC6SKD6YffbKNyUIiHz/MOBBAr6Api/i88o4prATWVyQSem&#10;Vbos8lLQy3bpMvNA/aR5oT40TvRmDlliTEOrmyiNbNsGTFF0wsJWTM8n0Xy/DreRHK095sI3p2Po&#10;J6n0eMMEryGE/T7EA2644zF85ophaU0/fr7tEGaUKjS1tCuag+wzkSizHog8WuuEAjioPCKeyg6v&#10;8v3rWBuR7yNa69O3BpCy1YnJBLXyNZtashfXFhfh6U/zkHdiBQ7bX0O/7ykSEvm8CIgu4Jh/yJAT&#10;Scg7nyD8XmMCFfTfbV798vOQc7/nEcpDQ6fwQ4CcYNxyVl9AechoJWLG38PSNoi4yMFd/iBWBnwC&#10;d94jSOAekskUf+/n5yJUAREeJWIkUI6QMMgUyxW8Hz2Rp3GMZKb69Dq8caQQt1dXkMh8jJkF35Cw&#10;1XHPkZlZP+e6i/V2cO7buQbYuEZxnWK7KKeWRHmUjKmlDkO4dll+fP0YX+Rh23m5VtmRQgJ4ZdEH&#10;+NNXW7GxYRMOBjbC7vkdvJ6H4WcdjRaKAD3mnEuidjsGCewRkPbqToJ1RQ1TdDG2H0VkzyIwEgUA&#10;EIGx/GFCJIZB7wJDZGSSFuf9E2wbgX6ZaLWFn8NXrjfx1oFV+FX+R5ixtRlp+Swv93mRjjFyvC8/&#10;hTFljaynDg6lTZUPnwtjuf+PKe6j9JDA6IDzNPdMYgb+bWmyRfyauEfXYWrpIfys8AvcU1aM5z5+&#10;Fx92rEZb4BXYwxwjYZbPT+JCkiqtmwhpmIQu7Pod4o6HkXQswIDjAb4+QFKqUNNWiOmIiI7GiJtt&#10;xvHgZb0ToWcQt/8N3mN/x551d2P9jX9B9uzXsHLWEmRnZGN1BklBxkaSlw0kMSspWZSl/EwO4kMk&#10;ZrqSIUoTs5Z/W1oZK4nlGZJxLgD3/YT3NpoemaytJIFRiOAhAiO/jkyLwIhI5UxfgaVTlyN7OslL&#10;pkVe1k1dh3XTBOpJaqYuxVsz3sTbt2zC+jvWY92deVh/l5JGrsfGeRuM6O+8O9Yi93YSpd/yHreQ&#10;ON26Eiv5mnNztpFVt5AM3MZ6U/T5it8sx+JfLcKSaxYj94qVyL1yNdZeuQprr1jF96uw/ue52HQ1&#10;n/OLPH6+GlkkHStmLaPo9f8sy3ndmzPfxCJpj+a8icWXvoo3ZryErEuXIWd2DrJZzw0z3sHa1A1Y&#10;M0VhlNkvMpmbseLbeyyblY3lShSqhKZKFMr2GfGB+b8nPxGgV8QdLYYSC7wPExiRAwvQKUTsGG7U&#10;RsNRyU3a/E5ahFaCuCZkFjZgWkE9fv1xH453hRF2xuAnSQl4I3B7COIJ5p2BMNrigyju9OOFfafx&#10;881H+JtOpCiWvknSJ1M2gjWSjVQuxjpRVZlMfoUKJcIjwTCi0yiBNot0DUePssQiAvKBmVJi2bBP&#10;lu2sFnmCROM7w3LLPEQiJ0hpjQRidaItESBS/YbbRmBWoDGtwJKUcrZL5WmM4r0UEEDq6YziU7gq&#10;vx5/PxHGcYJYWzQOWyAIXygAP4GijyDJQTJX5xvEokOd3KhOElgdZb25SHPT0TOG62GZrFnvRR5H&#10;CMwPJSIFJA06uWe/K8qexrvMNESGreh8AgVDov6Qb4ns0zn+puQ34pLNB/Da8X5st0VwOp6E3e0i&#10;UHdwrHvQH4igKziII55BFLYGcWtJIzLzmzGFG/VEjqFxVYosprFmgWKBYRFYjdlhUKJxaUX5E+FW&#10;0kqWQ+8J6LSpm3lAsD+tuBa/3nESLx/rwteeCNrlsxKKG5LicXngcvmM30p/HDgdBjo4DmsdCWR1&#10;x/CnYz48uLsHvy6vwWVbDmPmlmOYse0kphU1IK24meVRKHDOF5WFbWJyspS2kUS1EhQ1kVw1mtPx&#10;qYoCRrl82z5cve1r3FZ6AH8jodnc4sXn/VG0B1kmlstPkh8IkziQ3HuCfhK+EHpD0l4OkMgksWhf&#10;Ox7eQYJUcBJTNjca8DqJRGZ4HmheSjRPNdelfRLQEYEwJIfkb3wly1yutlbEIZnTneYcteHiLY14&#10;oLwRS77pxFH59PijnJsyofMQWLrg4msn+/Gz/gCe/awVVxScQFpJEyZJqzP0TNMOZp2x5uuZgwbr&#10;kGeEwJx/UZtexHFnIgOWW6HCJ5PopxKkXllcivu3r8eqvYtQ41hMkvwnEodHSWDuhddPCcgcSE7n&#10;9xqTL0M8hl5FTBQOWGGBE675GHQ+ADjux6CEfw8455vEj/o+7HmQJMfyi/H7SEz8kvsoFqAXsBeY&#10;j/N9zPiJ3Amv77dwD4krcCd8fj6TpCbOZ8rfRlocH8mVI/AkOsMv4vPeNVi8rxSPf/ABriv6GrOL&#10;D3H8HeV+UMc9SDmVpIWRdp5rFttDQS3MAaPWK2NZwL2J411mzlOMxYGTawWJT6kDmRU9mJrP9ir8&#10;AL/dsRNvNH6NJtfLsPv+CqfvGThJNDxso7B3LssoH5bbMMh6xJx3IWy/i+1kmYypjkFDYEjefBaJ&#10;UxQykZe42jFIohZkW7hJFJ33IEbykvA9jCj7pD/wGj7vy8Pqmvdxc9FmzCg6YkiISIq0pTqI0Voz&#10;0aw32v918ChfHysEvBWtUMEyhBvakc49OHXIT21yEetc0IZp+adwWcFB3FJagec+XYmqtuU47l6E&#10;Xt/T7I8H4PEpmMPtXItuZ9nvoNxNQiIC8zCJ2qPsbxIuJ/vHwfHguIdj4F4kjdZtIQLOh0h4H2R/&#10;k7Cq7xwkcKxzjMR1wLsQUdtDaC1agS/+sRgrr38Eyy99lmD4LcgRPofkZeO09dhAorA+cwUJgGVq&#10;NkxgLFOyPL4qatkQgdFpPuVbP5XvALjvJ3LKl68OyyCzNWmNSF7yMiVyTlfOGpKMIW2DEmGumsVy&#10;isCkKSdMHjZS1k3LxRqC9+UzlmHJzKXIUShhgnoFKJB/TzYJUta0LGSxrnqV478+y5b2QlG7KCt1&#10;PUXfrZhKgkDJmraC17DdTDAEEgNpQIwoH4vCUEvySKbYXunyyZGIUK1j3db/56LreI/VGZavz+pZ&#10;rB/LnzWVBIblWEsyuW7aJqxJ4XidogSW6iO1gwjSMiybTSGBWaFyq//YP4pGNqKB+b8nP1E43zGV&#10;AgRcCLkBGyd+CYGRlT1fpluWPf5obdomcopAPQFMURNmlDRj5rZazCHg+UVRHV7rjKHR6TWAIBYJ&#10;wh9wo4egrsPrRRPJS2FXFA9/0IIrt9ZgOsHQOC5eY3j/sTIPIzCYwsVqIjem8SQZY7gwKaHjhAou&#10;whVchHn9tyIzDpmTlBFs/hfECjxw5vcyiZNZwgXbmzGqSqfsOsGWTb3sbh3GbEUameGM5xLlqbAc&#10;iflbbSQqUzHbqJBApkhmPu2YwQV1Q00z9tl60B2NcQONIeqPI0ZS4/Mm0BsZJDiKIqe2H78q3IOU&#10;shouzm2W2VCFgLGdILaHwNE6WVLZDXAbMSH7AYTAiBujHGVlKqT2TivieOOYt0wVCZ74nQHs2jxJ&#10;OkYTLIzmXBChz9xyCo9/0omP+yNoImG1h70I+7vgC5PARHwE5HEcYX9nH3bgkepWXP7uMcw0UYjk&#10;r9WJiwzgZp9r8yYAkdmmNnOZTVombBqzKoPMkghSKGM5xmSyObZMDqyy6z6Jm6vq8Myebmxti6Ep&#10;NkhCkISLwDzg9hBwuRGQs3okgg5+t9c7iHcbPHj5qzbM3bYfMwnylUA1pbgBkwooJCRWEAyZqBEk&#10;ai3g/FSyPoV+1avaYdjkVCe+Jr8L14NxnK9jSRgmFZ3i/eqRUd6CdJL79PzjXB+O4KEPWvFuYwz7&#10;7APoJLELkSgEvT6CHR+iXCd8XjecJF0yRfvKHUd2rZcg7gRBXB2m8l6WuSvbgWRCJneKLGQc/2Vm&#10;UiTNKeci+80CeJyjbMMp5Q6MHzqxleZUEQVnbDuBX1Y04KWGKHrdSpgrLUwAXvnw8O8+PruVc/UL&#10;Vwz37azHJSWnjK+SWW94f60fMq21fNSG24HjiWLWFZbx3ONtRP5d0TgTsNUYG8O/TYLCahvGVklb&#10;r5P2nVhYshEfdm5Du/t1OL1PW9oCEQuCbIkxA3JbohP1hIvAdIigyMlcPjBBObf77jKiv0MG2MpR&#10;XRqEB42WwSRmNGRF4F0aFZ3KS1Oh+/G7ft6DEnbOs0y0gnciGroT4RA/8xHo8x7yz0kSKIMgecBB&#10;YuW8G17nXI7/J9EWW44DvvV4t/l9PPXJFtxeVIhfbPvAjC+tB9L8TuY+M4mi9UumptojZGqsA70U&#10;cxCigCAc/xzzmqsiOWMI+hXZLJWEPJ1z9JKSgyjY92cc730Rbf6XcDr4DGwE5u7AHSRat7H+txq/&#10;j5iTZXbINO5hA/KVlNJoXli3MEX+Map/jARHJDDquZ1k5TbESYTiIggetifb3uF5HDWeZcitfxuP&#10;7S7BZaWfIZNzy+TC4TxOKWLZSETM2mN8DYkLWPZRnE8XUUZzLVb9tE4r8qNyco3l+qJIhNJaK3jB&#10;JRWHMLd0K57fvQmf2Daj3vMWeoN/hiv8BPzhR+BT31EiCvFsiIlMAq0Q0GH1t7RM/E6ERr5UMkHU&#10;a5jXKRGqL3APAgHWh2Q0xHrLJ2ZA9eb1Ud43yHGU7P07oo2vouujl1H89GNY+esnsOyKPyNn1hKs&#10;mLIcq9Pl05JjfFtM8kMSCUvrIu0LAfk0kRcCYX6u7/OG5Lz7wBgCs4yy4pwExjils5wyXxPJyZ5J&#10;IiLyIVIjx/XMPGwgYchLJXBPt4hKDq/RvUW4VmeSGGTwvvzOCP9eo5DNJoGnRJoeXkvR56szz7p2&#10;+HrWeS3LtVZBD3hPiWkbtlfuTPniSCsy9LmeKRM8fv9fEpUhcyNWprK9SWJySUTWzuFzWYeVCqzA&#10;cokorUrjPdNUJ5IcRZmbsYRtISHRYZ0V8EBR4jakrcU7KSRVqs+/tPWI/BDyE4Vi1Smw/EgsB1gt&#10;klo8zhCYiSQRVthGLizV/dzEeV2RclQ0YhYXw9kkIz+jzK1qxrZgHO0EJC6fk5uIHR5/P5zRADoJ&#10;5j92JPC3rzpxY1kTZm5tNCZZAnBjSIoMgSK40OmzpR0hiSnvxJQq+acIhPRz0R4CkhItZvyNynwm&#10;oIBMciRDzvGGGFlBCiQmRLGpD0V1K+3F/9rZiAsJLgUoBYAyCp1cHN1cHJ1cUPt5LcslPwg5SVY2&#10;YmIVr1OOGyWsK7BhSgGv49/yHRrLsk+ubsHTOz7Fe4cOEoglWP8kAo4ogvYIAv4EugMDhsjtsrkx&#10;t2g3Qd5xXFTVhgsU+tGEunUYMCYTOiXaMgTGAN0RUHT+ReOGBIZzQARG7Z1eaI0PkyyR1wyTF8n4&#10;So5VJaLbzn5nf11OULumPo6D7kGO+ShcQSdCgQ54w3b0R7xoCEWx05nEY9sbcO3Gg/h5/ilMN/lE&#10;ZHppnSabTPUcP5prVljyMyIzEIEWERjJJF47urCdBEpmFk0kvydxQ+VJvFXjQ4UticbEILp8MtuM&#10;wucLEYB44HLb0ef3o8UXwQftHjy36wRu3rwHl7/9lYnQNZFAZlIp5x3BkA4PprBcKRxrKZxH0jRO&#10;FmkoItEjYFCWff2tMMXjjeaB5dO4pMju3AJTIvnSVpFoFbfhQs6Xi3jPsbz/NIUi33Ycf6xswIYv&#10;e9DQOwCv20egZydAsBE82IzTvy0uEpPEbt8AsknKbquuwfTNBzg31A6aB+oPRVpqw9SC05RekytH&#10;xN8kBTSEkPOxUNe7MLa03/iuifilVbeTsDUho7QBv9zZjpY+v9FOef1sr6QSjYbgJoFx+AdQF07g&#10;lcM2XFt5ChkFNYaciGxaIFIET4RmeF3hc02/jRCYfxa1xdlyrmuG5T++TqGHpxPcTspvNgdd8je6&#10;iGv8hSSUqSTLl+d/hbs2b0VhTSGajRbmWZILglAC7QjJhjLCK6O8RWCUiV9yL8mDCIxMn+5DgETE&#10;E7gbrtAdnMt3mL99IkAEptI8KIGjALr8WQTYdb9hkX+NuZ/zAcTtDyHukA+OwK9I0FyO7dtZBmWf&#10;J1AWQBZhshHs2h4wZRggAI6TEPXz2nb/fWiOPIma2Ars6ivGyv0F+MOHlcjgHqR5aoRERAdqOvyS&#10;E/s4rmHS5OpQTol20zkOM7SGFbKt+F7h38dzzTIJMLmOTWLbpRc04E+bH0XJkeexr/dVtIf/jtP+&#10;BXAF5sIb+C2CXhIYtknMwTa0qy6PGAm5FxgtjIIAiJyoXlbbykdIQP63hsAk/LdjMMB6s05+tkO/&#10;//c46lmBxcc3Yt4nRZhdvgeZpU1II9lSBEY57mcaAiM/P67BxcrJxLlbYedaaWd/yxJEhxDcHwt6&#10;iD86cSHn8QXl9ZhQXYeZu+pw5+efI7+vCvuDm9ERIpFVQk/5OpGYecMPwuslCSURFWkFCeQg6yXS&#10;qTER9t5OYkLiptDSIqckroawuaV1mQ8P6+thffxsn6BvLus+15jbDXBMDXh5H+/DCDoeROA0iWvf&#10;o0jY30LgUB4+fu0fWH/XM1g6+zmsv0zaChIAEgGRGENKjOlWLgG1yIuVH0ZmSLkEx5YD/3IjPyyB&#10;GfLl4LO/q4EZJjA5swnsZ7EMM/g9y5lH8rIxPQ+bpq7DBpKv1azXkmlLWH4Ss2kkaLxf3nTKjFVn&#10;ZLrqpXta8u170xb6DT+buRrrKGv5W+ODk7ECOenyR5HGxorUpqhoOdNk0iatCT+fZRGPHJbViuYm&#10;rc1/LnlTNxmtjXx69Nssll8BC6QpWkGiuWbGOhIr9ge/l7ZsDQmMFVFusWk75f6RadmGtFySlzy8&#10;Z0zNhrQww3LOth+Ss6/7j+Rcv/tWNCb+IznH9f+v7///Us51fzPGJfK1Olv02bmuP1ukHbNE95dG&#10;crU+G7rnTyaXKJOxgxuzzLQIUEgIFK41haIwpXKk1+mwwINiq19AUqEwsvqNHOsyihy4ZGsz7ixv&#10;RNb+dhyNJNAv3xdvAk5PCJ6wB73xEOoJ5ja3hnFT/nHMyK/lAsWNyERWEZEgOdH9ilxczHTCq/jt&#10;zRQRGZkQkDSVyYn3nze1H6NMIqm6cvN+PPJhHUpdYL0BWyBMIhNAMBhguwRJYhI4ZI9i8TeduKq4&#10;lhsONyNuOFa4ap0w97AvdKKmjdwCa1PKCAzPsbGPyPeTSWxfOesbzRz7zpxyipwaUmGziAT7xTpZ&#10;57XFTZhR2ICri0/h97uacNjD8R6Kwa1IY34f/CTvnkgYPeE4vuF3j37aicvYv2mFAtzyodKpqDSN&#10;JAwlBCTckOVTM4FiiDb73TiJc56JNIlAWWWUL0wvSYu0IjKdaMQvK2vwbqPfZJXvDSVg83KM+TyI&#10;+1yI+rxwBiOoDQ5iU5MPf97Xi6u2k6yU1ZB8NJBgEATxWedqk+8rJgoSgZIVNUnmK06WWRqcNpL+&#10;OqRvbcIl29owr7IHm2qCJIBJtEaU2DYJJ4mfN2wjiOzDaRLCpkQSRXU9eP5TmbPV8h5aF+Q7RsDG&#10;uZI+FKUotYjtxz7Tyfzo6laMqW7GuEquMWzLs7UjlubV0mplsi+W725gH4bQmUywz0hmpAnyR+Dm&#10;HG0PDWJHfxSPf3oS1xR8TQDdwN9rPeqx6iZtjBkzlhiiyXqeq03+J4mJ6qgAJSK/7Cet5zr51xpm&#10;md0RQJf0c15xnpEQqn+M2a4JwCAfBq11HPPsX5Ohvrif4uDcs5GU9hCQ92AUv7uAgHdSVTdmlh7F&#10;dSUf4InKt/FJtzQwi7j3kMAorwkJjDERIvhUmF8rkpgyvd8Fv7QHxpdFJ/A/bulwPo3s1nLM27kN&#10;VxTvQYYxRXWZJKtppafMepBu2ldrmcY39xGOTR0qqE2VD0VzR32hIDgKVjOm3GkS115f8hme/rwY&#10;VR256Ai+DI/7UYRIxAYJzAcd8zAoTRXbKUTyJb8XYz5FIhAyPkMSaaakWZLD/+3wBe+CN0jyx3aO&#10;so0TJHv6fdizEL3BN7Craz0WH9qC6wq3IWXbXowr4Dwt1nrXhZQKmWh2YWxxB0YXch4XKdAJ68U1&#10;cxLHlq6TBcSUIh1eHMMVhbuw8JMSLD26FZ/3bUKPbzGC7qdILB7CoPNOKIyzwjlHKDKNUy4by+RN&#10;ARgUPe3c7f19RHlzgkESvOBDCJIghTufgfv48ziw/kWs/u1jWHzZU3hr+gtYdbEijAlEK1QyQXDG&#10;WpKCPKxOJaFJE3kgmZi1iuRhOcG1kl3qtP8M+P+viQX8/lmk3VGoZMl3vxuR7yUE2CKmlobNei+N&#10;kfLrDPs2GTFaNivSm4C4FQ3Oigg3bC4oMmlp4ygkuGdCOeszS0OnPD0mWt20FfydZZJoJT3NNmB/&#10;+NnfivmdyJjKaT3nX+rwfYT3W8cxvD59HV/XYh2JX16miLhI8lJkz1pMWYKsWUuNv5JyC2k8rs3I&#10;Nb8TIVbAi3UZ/IxtYZnskajOXGFp4lh3EVrJpjl5+ImA2gQCNeNXwo1EjsLyPZlCUfSjKcUEzcYn&#10;QCZOVrSvcUZD00eCo0zIfZizpQEP7mxFUasPTRHlihggCJD2IUxA4MHpeAyHfVG8uvc0rs2v4cJz&#10;yuRsscLW6t69ZkOT6VZqscoh7UsLxpLEWFmuVT6RGAGEH7t0YfaWQ7i98iSW13pxTOAyEGVbBBEI&#10;eeEJBtEXjKPOk8TmhgCuKakxfgbKC2NOb9nOMqezRGCpnd9x8ymVg7fen+uZI/LvCcc2icGwE7/x&#10;iWH7W35WBKJGK0LCwe9NhCsCqxT21fRtNbihohHLavyoIVl3hGPwBkLwkjz4ON77wlHUemIoavHg&#10;ltJaZG5rxMR8ATiRoQ6SEN6HBEYk3jjjF/N5BHUmbLI2aZWDYuV7GS5Xl7l2Kss8vbAe11TU4vnD&#10;PTgWS6IvxjkX4hjz+OF1c4zx1e4P4VRgABvqA7inqg5XvH8A04pr+FzOqZJGkxdJZPvc7fL9RAce&#10;konFlMJey8xSRI0gZHxpEyYUNGHytgbMZDveRPCZVefAR/YYeuODJvSyK+SAI9iPPp+bbZlEp28Q&#10;n3ZFcN2uNkwrOkmQ1sjnEIixbZR5O63ERjJIcCtTMUP+W0ledPhBsmPaUiZeLIfpb7WnNY90QPO7&#10;wq+xs9uD2kgS3eEwHHym30Rli6M3BhyMAq8dbMOd1Ucxs6jOzE/5HVm5OkRihvto+L5D6+j/UDEH&#10;XSSvF8lHUCINO4m5yIzayEooyLlg9hjOK477yUMBWSxiyHbk3JDIX1GEJ4V7QiqvSamw4SKC15+W&#10;9eN/Vzlw0a5+7knNHNef4qaKbXjty2wcsWXD6fobws4njHlY2KXT8wUkK/ON477MhEyGePm1EOSe&#10;C4D+GMXtewTHo8tR0JyLP35WgZtK9mDatjqMLavDhRWncFFVE8Zt5xql8Vfiong41xwkKyIwIv0k&#10;L2x7jV8TxYztqbDEmcVNuHjzJ/hNYT7++slK7HFtQJfnL3C7FhrikSDQV9CCiEzpCPitAAfSvui9&#10;zLGUvV/BDhRp7W4k3HcSwM/nfvcgiRCv90pjxbaW/wzb3BP+G4773kBZ93I8u2cNri1XwII6pBZw&#10;PSxQ+btgUiIoNLLMRnXQYtZf+cKSzJa1IKP4OC4libt3RxnWHV+Dfb1L0eJ5HXbf3+FxPQm/R0k4&#10;H0GYz42byHEsm4vEgmX1excgKPLFcplyn6Otv6942QZ+EWUSvbBb4byfxIDjWcQ6XkZ96V9Q/MxT&#10;yPkNSczMl7B6NgHfjDzkEbDlTFrC11XYOO1drJ/6HlalbSTok1mZfElEXs5FRkbkxybDiS4tUd6Y&#10;MwTEiuxmaWgswjJEPobECqgg4iGyod+sw8qpG4wooemaTH0mAsTxMmOV8Q/KljaJ40NajbUkLnmZ&#10;JFAU+eyY3D5DhGcVy2OE15k8Q0b+tfzfS1gvETeZCFpETNqTHD7T0pypnEb4Xp9ZgSr0W6tdRFBM&#10;+wy/so1WSVif3LQcbGAbbpyxFuvZrjnpSxWFTNFMrI3HcuS3wJohMcUECLJPJXBSYjxpZ2SDrpPP&#10;8SQ1kyv6CcII2LeewB8+b8Vhv0K1ggAgisCQOL0yH0vgi/4A7i4/jtkEH0pCpShMVmQf2dALrPF+&#10;JbJjVxna+BwrMpOJkCbHRIoFEH7s0sUNtR6/IHD93SctOOAlEPLHuAHJod8NT8BNkBRChy+GT/vj&#10;uKHkuAmCYBbpEoIttvNY9olsf0VgLCfy4eADAmPneuaI/PsyFFWK4Go4kIUi/IhUT2RfKD/L8HyY&#10;XN6BtKJGzNl6HHfvaECZcwBNQRIYXwReL8mD100C40Yzx/tHvT48/+kpXFNUi7RCgmklkyS4ljZn&#10;fDE3Zt7HcoS35peeZQVsGCrDUPnOlInvOR+n5TfgxpJaPLu7BfsIuttCiuzVT4DmQDQQgMcbQXdk&#10;AAedUeQc7cfVWw9haj7LQLKUxuemcAxJ4ySn93Esy7+2x/cX+ZJZvjw9RiwtluqgKIACJ50YW802&#10;J+iaWHIUvyg7gj9+3oTP2oOwKQCGopUFffBHIvCRCAYdCbT3J5DdGcaNpcdMXpcpxacwuaoLY9mu&#10;hjDJ7K/MBoWOHUfCrzmjpLGWc7MCkahPh9tTgRMIlPn9b975GtknnPjAnkAbyaBdWjSR0UAYtmAU&#10;LclBFLS78fd9XZhTWGPmqPpKa5LuqfqYMLYcQxKLdJ67Xf6niMkTZkR/nzaidrcCMJxpLzPvdDhG&#10;0SGZEY1z852i8+kQS/lNmikt/I2+7+OeQyBb2ImM/MO4orAEj325CSvrV2Ofdyl6gn8iQH2YJOUB&#10;k59FIDVA8uL3KzTuPTB5W4yplxz1fxgA+0NImATB47if4/MF7CVJe/fUBjzw4fsE9F/gguoWXLCj&#10;F6Oq+3FRGUlLST/3Zx2KaOyrrS1neHMwwrmpABTa25WcNYXtOrXkBGYXfY2rC6vw8v4CHPbkoif8&#10;EtwkKXLql7O6RVIUiU2ERO14J8slsqLgBdJmKFz03YDzLiT77kDSdrcJgDDofASDtocw2Defn9+H&#10;kHMBbN7H0Rz8C772LcXSozl45LPNuLmyGrM370Xa5nr2byP3u0aSWCWs7DYa1mkFHZi97XNcV1iM&#10;pz/ahDWHVuKr00vQ4f4rXCQrft/9UK6WcOAO4++kqHAhj/x1FrLtFrLsD1MUTU7+TMNE7Ifp/6i5&#10;L9uM7RQkkYkG7oEJasDv4o4/wlPzGlp2voWKvz6HNy99Bsunv4nVM7KwYZZ1cr8mjYAujQAuMw85&#10;ynovM6aZckwfAokj8qMW5fMxOX2MtkUak7UE4VZ+HeWREbC3NC3ZlOXGLG1YFOzBIhn6ncwJNxC8&#10;v43cjE3YxDGxId3K/K9ko9kz1mDFzNVGshV6W8/n/aW9WK8ocRQRY0WU0+dGI2NI1RkTunOV//vJ&#10;UGAISg7rIp8oRWcz7UGSIq2SyiP/KiOG5IiA5SBrZg7rotdVQ/VRXaWNUbutxIo5S0y0uDcvfQ15&#10;t67ByZzjJDA68ZUWRKf9JCgyiTA2/9yILadibhbmJFr28EObvwE/vN78rh0Xbz2KP+5uRnN8ED5f&#10;ggtIAEF/gItbhMA9inYCrV19flxbcAgZBA2KGqQs9Pq9sd3VySwBhU5IFUDA5HEwn2kjE/iRTXsf&#10;y8YN7Ecv3UgtbcYMAtfbSo9inztGAhNnO8iczglviBIIwh6M4yDJzU2lx80pmKKqWOYp8tdRYksJ&#10;QRf7Q7bOJoAA733uZ47Ivy/WmB/OL2I5acunQdF+5NPQwb6xwoTLlCujqB7XFJ/EE58344vgADpC&#10;gyTpQeMA7vU6TNCKE8kEtnY6cbfyOhTUYmIBARiB9kQS9kkUAeyxRSStBBWaYxL5u2j+yafLctjX&#10;3NKJtCUGvBW347KiBjzzaTveP2lHR1S+Gv0IBnsR9vXB53DAEUjioH8QGxucuH7LQaQX1WFUSStG&#10;Ebykb7cTHBBgC4Tz/pMqSNL+qS3OjxhfGQKPCYoKxGcNJ8KVT8xoEkEli72o2koYO5oAKn3bcdxQ&#10;eBwvfdSEI864yewv8zeP14sBrh0RRxD9dj8+D8UJXk7hWgKuTM6vyZXtGMs2MeZhFTa+dxK4iSSy&#10;z7SGUcyJNImNEbUj29bkzpCpCufUlSSjj3/ShvV1TjRFFXI6AB8JlNfnR783gK5wEl+7B7CuyY8r&#10;i46zr6w+k3mhEpoaU0+zhlmBPtSn1pg6d9v8TxATwte0kfpCornEsWY0Vz0WqeF1Esvsjr/j58PB&#10;Y3QPywSqE6MVrr+qDeMrmzGTZHf21i/xy/wPMbekCs98ko81x1fj496lOOl7Fbb4n+DyKS+JnOst&#10;HxVFIrOyxhNEyk+FoFJ+GsZxn2D6XAD0xygK25x0K+rVg5zjf0ST/yUUtOXg1p3bkFb0Fcd9LdvI&#10;htFlTpJEme5pr+A4NHuqJTIpMwEwzLpj+ZCNL20hiWlDOslCZlENflNWhfeaNmGfYxlOB/4Eu28B&#10;AoEHEfFTSGBMokuXzMJ+yzLdSmJ4l4nCpghs8i8yUbvsd2DAcafxn4m7FaJYwrb3LjARu9wkj/2e&#10;B00I6VORl/Bx32K837Aar3+zGU98WIi7d27F7du34NbqfNxZVY57q3fi0V3VWPT1OyhsfBsH+paj&#10;3fMiPP7fE2csIGm5F5Hg3QiH5nLu/pbluZNyjxXC2mhaZOK2wPgnJZ0kES62p1vtKuL1r239fSVO&#10;shR3sa7Oew2hCgVvgz94C9ezW4zmJ+b6A2I9z8F1+C18+ubzWHPzU1h62R+xYsZLyJtN0Je5CNnp&#10;iwjsspA7Iw8rp67nZwLA3wWL/65IkzMs5/p+RP5tYR8pEpkx/xoS/W0JP9d3vM7y61BQgKxvxUSD&#10;k1bCEBiJNCe6hwjQGpKSlVg7FAhB/ko501cjiyRGkk2ylMNr9RwRHPkwrVOgBcowWZDfiMI8G60N&#10;iYKixZ3/kM+KJifysowkZDnJSDbLt8qUMUcELlNmkmuxXkJioiSg0kQpt04Wy7WMZVpOIi8io5Dd&#10;Il1rScKypy3HC1f+FYtveQOfZX+Kri86MeAawE+0AX+XwBhb8VKJtCJW1noRGSVYnFDcwg1Hp2Md&#10;GFOujaUNs0hM/vRlI9oJAILuKBczN0mMCwrhGvDrlHgQ1acD+HnRUYJAhYZVuERucAQU3yYKNACA&#10;nwtgGIdgilmABSLlJ/DfhcAQkHKTyCg6RVB2GHs9UfQF4ly8ZBpjhzto52JGMhNK4LArjluLj2Oq&#10;wKzaRH1gCIz8IWzsF4vACBgpyeEIgfnhxCLjlliRpQTAZD5mbfRTSGAU4nNaYT3mVtXjlX0dOBob&#10;gCMxiADBdsDr42bp5MbpxMeBBBY1OHD15r0EBQ0E1rzXdgLeih5cVNBkInXplFmakDMExpp/VlAK&#10;gTvOjXIFE+hjmSSKTNeCK98/gnV1DpyQ7403jHCwH7GgjQDDacIBK1TxyqN2LPyoAxeXnMK4KkXa&#10;6yVZ4Lgy9SG4IbEYW9QJOeifqy2+r0yqtmMCwdSYIgJ7EgxDAs0BhQ4lTmNsVR9GsTwXsZ2lgZqW&#10;34I52+pxff5J5DWGUecDbMpd49Ea4jXi9gdQR3K26YQN8z9sxmWl9SRIjWZeGK0O16axOnHmOmWZ&#10;/cl/Yng+WQcCasezCYzWnKmFTbi24Die39OGBvalKxRhH3opMgf0w842bookUN0bwC84n1NIBk2U&#10;OJngnEVglIBU/gVTpC3VuvWdNvkfJToAYNvILHiy8V/pR4oRmYuJpFjj3QRFMOsb1zVDXrjHsA/T&#10;i5VfqQVTi+sxveQIZT9+VvYZnvloI7KPvofKzk34xrkGDd5X0et9huvpEwgFFhpNQMClKFIiMFZy&#10;SSvi2DwkjcjZnqDSrZwnysD/KAHnDwNiz7cocpbPwzpK20Di5XY9hu7A68hv24CHPnwHVxdXIL3g&#10;GMaXndk7pM2SWbJItxz/ZUo2jmKSXnKsyiRW68worgfSXEqLOadkLx75YANWHc1BTSgLPf4/wEuw&#10;HyRpUQ4cRe0acN2JAfdvEf+WwNzD9e9+tqsVECFsQizfBZf/Ztgjv0R//Hr0x26FPfggPIHH4A8o&#10;B4s0O4r0JqLB+vgeg43Pavf9BfWe51Djfh7HXf9Ajes1E0ms2fsa+t1/gcvzjEk+GvA+gpC0Lh4F&#10;SFAoZPa5bz7XwAf4jHvgCc6DN6Cy3UXSYAVaGCB5GaSYhKRDY+Ncbf19JeZeyHtL6zOffXU76znX&#10;5P2JBNmHHIcBJ8vk5Pi0/w6x7tfRWPl3fPza01h54++wRGGX57yEVbNeI0h9C/KRWUfQJ/lXArPm&#10;PxGZ4nz3N5Jh86Ef4gT+f7iwj9ank2xQpP0wZlxsZ5lRmeADRkQ+pGGwiI4lCg0tsrLaXGflmllC&#10;ML8Iy2a/ZWT5xYv4fgmB/jL+3gq8YDm1i+jk8n5rh0R/s/95Lz1/HUVEQWNJOXuk7ZDZmUjMD0Jg&#10;WHaJVVeZjMmXxSqn8esSsUrPtQiMCJa0RKYeK1kuEh4SIPnHLJ+1FMtMGyxGzrXLUfjaFvSf6EOs&#10;LwoQIyAAERidynATGRJr87WAsk7DtFEPE5h0fj9J5l2yP+fiN7ayHaPKGjGTG/szXzWjPjhI0BHn&#10;ouLkZuKwNDG+AXSGgJ2ng7i29ARSBQSLSFaGTD8EIoYJzHhzKioCMwTkzGaoMvSwDNbJ3I9fuBEU&#10;K7xtLX5bdgJ7XTHYQwMm07nDb4M34obD68FpTwBH/HHcUnKGwJi6C2SZoAUCXCQwpl86jIwQmB9A&#10;DFnRyfDZJEZaD31PIMzxmkLRq0zIpuXX4IndXdjU6DFRv5Rh3+30w+tyc1P2EEx58F5PAs8c9Vgn&#10;9gTZyvKvgBUy4ZDGYBwBhUm8KHDBcS3QJg2F+lhg2ETUMwRGJ6nWqbUOFGaWNOCO7Y0o7vChJczn&#10;eiOIBBzcyB2cd8quH8FJgvzHttfhqi3HkFraCIVJv7C6GxdVSfsg4Hi2/DBzSr5tAkbDbWg5zyuE&#10;q3VIoXqZ6GuywS/ow/T8Tsws6MCssnbcvaMRX7lC6E3ESQx9BEFOghE33CE/unxJ7Od68odPW3HZ&#10;luNcF0gWRGDUZrz/2CETzClszxQRQ/5t/OeG5pOlWVP/su217lCkMbmssA5Pf9GJfa5B2P0R48fk&#10;97vh96lPI+iKDOCT/jB+u6sRUwoaMLGgDZMK1Wd23oNzttK6n0noqxwWLMu52uV/ipicHmzvyZW9&#10;mEQCrUMu45dUwbZROxkATRJf2oRxZQ0kncr100KC08ax0IArtuwlmf0U8ytL8cre9/B202bs7N2I&#10;NhKWbv/z6A38Ef2Bx+EOPEwSsgDGiZxgUWZjhrAQ0Mp5Wxn0BwgUldNFkb4UFczkcSHA9hHceoMy&#10;g/rv4cQvsO4MPwqP38pFEupfyLr/EU2eN7H1VDae2/Merir7HJOL1K7WmJe5nQLDWAcwwwTGCr0s&#10;Eq91blyFC6O5v48u6sYYjuvpJYdxfVkh/rD7PZL2d9EVfJkE5kEE7dKiqH3vJwG4i207l+18uyEI&#10;XhIG5cUxmg6X/IrkHK/398Lru5P9RAndBWdAOVjmk3zIlGuBITsy45Mk2T9xp0JVP8Q+esCYgOme&#10;Pt+DlAXmVWGwlRnfLzF5dkhK3Xfz93dZmh/2s3xtRBYCgbmcu7ez3e402jhFf9N9rRDK8om5m8T2&#10;bn7+A/Q/x6IinWlcym9IbWEJn2tEJEeamvsRt5MQ9v0ZgdoX0Fj2D7z3yAIsueoJLLn4OayaucKE&#10;XF6fuQYbpq5FLoFg7nSd4K8k0B3yDTCkhsBweq7JW5Kdno1VBjSPEJj/T8QQmNVYl7oSa1KsaGwr&#10;p1lBGHJmiXgsxepZq5A7Kxc5vCY3bS02TnsHG6a9TRC/Dtm8R9aly7H0skV448oXkXvnCuxZ9gla&#10;CxvRxf1s9W1rsOSKt7B09htYO1uO+1lYR6KSR9KyWv1PApM1I9doPLI5VlQekRgRGOMXIxLDMkkL&#10;88NoYKQ5kt+N9WwjZpzJXM4SmYwp1LRlQrYWq43JpMopQpeFbJKXpbPewusXv4zs65dh51+qcHLz&#10;cSTcCYBcAmEKOQziJDDGr0UgeegkzJyGaSMSwJHmQwTGLIQkEtzsJ5dpg+Yiyc16Ajfu0eWtmF50&#10;Ao980YZPbUl0egjWfR4uHC6E/UGEfQl0eAfxWU8YjxB4zCiuxdSSdqQTYIiYDJtfWASGAMe8F3lR&#10;eaxyyIZep9Tf3Sh/nNKF6YU1+FVFDf6mZHneuEkgqPCwHraJOxrgBhxBIz+vPh3HDcUnjQmZnPgV&#10;dUxhoGXLbzmRy/xFgOusfhmR8yvfITAizcMaSUUCMwTGaGE6kMLPZxbU4pnd7dh8yoFm4/8SJ5AI&#10;c2MNIaxIZD4vslsTeOCAF3NKajludeKpOcZnGc3jELit6ONYt0wzNbb/icBUksAYEqD+t06slajt&#10;sqIa/P7LXuw4HUYLSbEITJAg36vodiTIvSzP9rYw7q46hTkFJ3lPAUUdEEjbcGY+WXPbmlf/0h7n&#10;QVKGchiZ+5t21bNVb4JXgnsDsEocmFTiRBqJgHK5pBQrLHE3rq5sQGV/CI2xGJwhL0GPm+TfSzJD&#10;khiO4VRkEH/lWnPV1hMkE/KT41qkyFUVuj/7jPeQ5kz1k8mSAiOY+URAJ42JMdU7i8CMIZmcmV+L&#10;xz5pw25bAr0ezlMSGJ/fRZDENcwXxOlgAp/bwpj3cTPSixsIEklgCPgUrlmaH5k6qe9E0OTX9D9Z&#10;A6N5M6aqBaOrmoyDvdpXbSR/KxF24/ui0//KZqRyjcws3sNxXYVfl+Vj4c5NWHFoPXa2r8a+viyC&#10;8zfQ4/077N4/w+v9gwF8yqFi/FqkbfEJ2N9NIHsXgaI0KwKODxhzq5hHeUnuoCgC1XAuEisBZYAA&#10;Nxi4DSH/LfzuhzmFP9+iaGruwL0mlK/yzsQoQdc8uP2/xwnXImxt2YgFn1VjTuk+pJXUcL2Sj127&#10;IfE6gNQ+buaiEa4rmoOlJODlLn7eb9agFJLIqUVHMYvk8bqKKvxj72Ycc63gOvO0IRxy2JfGytJo&#10;3UlAIR+Yu7i3Kdy0nOQfRMhoHiyCEnUuRNTxOGLO3/HvRw2YtxKIShN2F/tTcif/vpPExeq/8JCf&#10;jcz8ksrVwz6UuZoiiflI4gLsb4U7jilMs+c2XnO3CYOcNOZh0hCRrMrHyfxWBEUamHlcn+9j35Pw&#10;kgzpbyUZDfO+PwSBUThuieoqUzXlGJLZmuqj8qr9RLRl0hgm+fL1cAz3L8CA+1n4TvwDu5c9i60P&#10;P40llzyJpRkvm3wqAnpr5Og9Q878VjQyQ2gIFFcSEOZkEChThs2U/mMtzNnkRXL2dyPyvYWAXf1h&#10;yCXbN2fqcpKKZcasKm/OCr5fxD5aTgC/AqtSVkCO+atSVmJlujQXq7B4zmK8+8A7+GzRJ3B9Y0eU&#10;uDnpTxrgPugZRLA2hI8XfYi8O1diyZyXsGb2Eqw1AQBkeraSpCQXy2euwjKSJCXYlGmWtC4y0xom&#10;MMYxXpoSEZxz1eH7iAhLphVsQNoWaVYUWEAif5/VJHMrWd5hZ/7cGRrXJN8cq3kzVpN0LcbSS15F&#10;9nVvIf/J99C/x4Y4cbI0LsnBs2WQMoCfDEfQ0Ymw5WQpPxcKFzTLkVkhL0VkCEi44Yu8KIHWJJIZ&#10;gRHlVphR2oB7CQA2N3pQH0pyoSXgIAAIEcxFAjH0+gZwkODgzWN2XLb5IKZvO4UMmbAQAMi235ye&#10;lsu8hCSGYkxCBDJkAiI1uDHZkDnIj1/UJldsO4h7q49jTZ0Lx71JQ2ACBLcCYnaCzc5wAkfZJpua&#10;g7i2qJYArpmATqfIym+gttfJMTcZnSCz3U1krHM8a0TOg5hxTtJCsca/5oLmAEE3SctwBDgTZKG8&#10;B3OKGvDCN92oaHXjtLQvfhIYXxRBfxjhUBhOrw9vNcdw1z4vLi47ZbQ3cqCV1mWCTkeNBkZJ5XpN&#10;bhLlO5isaF0lAnfSJhBUk2wo0/hYMw6ssZ9W3IaflZzE88c8+NQeRwcJjIsExhsOkbyE4AhF0RMe&#10;wHtH+nFraS1myfeGzxyOsGY0PqZeqrOIlGXa9UMEhlCSuQxKKkG+ym9lztezhkRtznVFa4uZ2/yN&#10;TIpEOK4oqkNBVwgnQ3H0k5x5Aj74/X6uJwHWNYC2gUG89E0Pfsk5k852Gy8tDAGxMuVP5tyxnMAt&#10;kRO5gmEod4ScmhXtTcFIVGejQSbxGcu+nbHtOBZ+1ITPeiLoccuB32s0aX4SmWAgjG6uaZ/bI7j/&#10;sxZML2sg2WrhvazxMI7zVo7SWkNVBxOI43/wfNW8GV3diFFVjSaKlHww0kggMyiZHHPTi45jdtE3&#10;uKLwY/ympAS//7gA2ce2oqT9XRzx5KIz9Arsvsc4tglWCV5DLpITx90EwtaJuQChnK+D3vkEs4qG&#10;JfMhK0SuIoyFCSBFcOQwbciNcnoQZCsCmd9P8sLvDLD03Ik4ic1/Fw1MhCA85P8tfO6bEPXdgrjy&#10;q5DMBLwPcXy+jq9d67CioRQ3VJViZsluZJQcIXHh2qUAIcV2ioPzTVrPYbFzDtq5Dsk0uw9TuPal&#10;c63KKDyJtMIjmFX0Be6qeh8fnV6LLu8L8Pr/wLZ7hGWZT/BtOezHRA4UjlptSwITFIExYZWHHORd&#10;DyJpfwQD9kf5utAQE5Pw0rT9XENKFN44wD7y8R5e/z0kqiIxD5ukmQmSkoR7LpKeW3jtbeYZxhyM&#10;5CPGvhvuP/M8t6WFU54eQ2SMkMya8TIsHDd8DfjmcW7zmZQfhMCwLiJ2apuIIdJW7qEBo7m6yyIx&#10;bD9DYqRZIjEPOu9ByISsfgaRhkXo/vAN7HzuT8i6+kmsmP0Csi9+g8BvCQHgMiOrplIIBs2ptjQy&#10;BKc5GTrdHiYuZ8swwPwueZEMfzci50Ok0cianoMVckon2Vw2dQnkD7JqFsnKxdLILEPedP6tfDXs&#10;w+ypS5E9ezlyrsrC2lvW4Ni6owjWBzFoJ0r3A4gB8VgE0UgIyQhJTHgQ0dYI2ne0Yv19q7Hk0lf5&#10;rDdJfpZi9cU5WJa2mO+zhnxPLJIgXxuFVbY0ICwnSe6348RoSM6j8H7yczHCZ1gRyaxErNIWrZ6u&#10;fD6WeZlJjEoys3rOKuSwbRZlvo5lV76B/EffxYHcrzHYPohBN9shyHqz7jEMUJKUBCVu5Cc6+TX2&#10;9yISFacJnnQCzU2eIkBhQi7qlddMrJLpSyNBWStSCYImFxIUEWBPL2nHr6ta8Lcvm/FlhMAj5Dcm&#10;GMqsHQkECbBiaA8MYIctinvLj+LyrSeRsbUJqeUy7VD4TNn48/4EFSbHw5D/y39HDYxC09625Uv8&#10;46Oj2E3G3MmG1+m4z0cA5lVGdKCJhPpDAqUnPz2FywnY0kraWE/r9F11t07ILZtw49g6JOd63oh8&#10;T+HYG9bAWP4MOlHnfDDjUaBUzvtD/cOxfhmB86LD/fi8NwhnQmZccfZrDF5fBB5/iOAriOeOeXH9&#10;J72Yml+DKcVNnD8EcpQMEpRU3nc8nzlaOUtKnfxc+WY4x0QkhrQCSiqrcMoqk2zYUzm/phY345rS&#10;4/jHERe+cMTQRbIiDYwrEoSNwL4vHMbp4AC2HOvHbeX1mFl4aqh+0uIoEa38QGQfz/eqVznBjckL&#10;oXqe1R7nQVJJEoxZnIA857Tlb6J1ZjgiWZdpT2ODzzbRnJnMuirn1NUFNSjtCKEukICD5MEdIElT&#10;OHYSmB6fHY0DA3jlgBO/5vo0tUR5MPh7EsNJBGvmUIV1MwSQMrpSrzLLVP/2kQTaTJh2q1yaazIL&#10;bMWcrYfxuw8b8Hl3CD0ekcIwfKEQPMEAPCRSHdEBfOaMYMFnrZhZWm9OtyexPyfxGRNJZCaRtJj5&#10;SiBoxtM52uR/jpC85nO8bmvGjK11mLntMC7L/wLXFO3CPVXFeOmrzdhStxm7T7+PDv8muDxvwe96&#10;FiH3kwR7jyAmp2wvwTABn9dxB1/vQCJ4L5IhgjyCwoCcs/33GQdtmQMl3QSF7tuHnMqlVbmd40Vg&#10;WOZLAqzS2MgsaSEB+EKC2IeRdCwA+udj0CaNwrlB6I9OFJQg9Fv43bcS6N5OgH8PBkML4XfcA7v3&#10;CbSHXsCBaDZeOpCN6yqrMat4P/dMEmuzp+pV0QHlk6S8TEqYbCPB7MVozkMdICqwx5SiLs6RbqRw&#10;PmaUn8Qvyiqx9FAu9vauQGfgTbg9fyLYZh+RKIjEKK+OyKAJksA+M6SFIpIhUZQymZklSVYssiHt&#10;ywMmEIAIhqKUWXl5RCbmwhm+Hc4QCZFCHbsfMoRE2pqIV4kxb+VGehuBv0gBx4f3QfbxAoq0ajJL&#10;U6Q0tZXKIE2cFSY74WR/O0mkXPcZjY3uo0SVPt8QWTq7jc+TWMRZ9bLyDEX5WYx1F+GzxPLJMe3B&#10;MvjtJFT2uw2JkfYw2s+27XsUsY4X0f3xEhQ//why5j5AAvM6stJfQy7B6rrZBIWzCFAJkGV2I1mZ&#10;qdezHfP/M+3LCIE53yLzvhUiLhSRmDWzcpE3cy3yZqw12o+VU5djScYbWDrjday+Pgvbnngf7R+2&#10;IdRMguIiOHfFCNYHMRAfRDJJAE/8PsA9Lz4QR3AggOQgwTv3xqgrgWB7CJ8s/RQ5N2bjrUtex1IS&#10;mbUzziQ+VRJUk4SUn60cjggmXxSNC+Por7DO567H9xFpdyTm3kaGCBNFz5bZozRD2TOzsGz2Urx5&#10;yZvIYlsU/H4b7F/2Y+A0AbKXpCU2iEQsihiZW0wMhsRFMkjiMiw/MeYrOhElgBB5MXkUvktgBPAM&#10;MGgi6Gowp8oZBCEphQQ/RcqC3Y4rCmtxd/kBlBHInebG7w94SWA83DhccHn96AuGTZLL1w+cxk2V&#10;TZie34gJRbr/UB4aPt+YmAyBuHGVWnQFdGRaIkfE/x5mGTrJ+svnp7C1rgt1iQF0RaJwBgJcoP1c&#10;ZENwsB+OUQq6Pbil6GtcXFhnTJTUvhaBUZQYywRG2f1HCMwPLOcgMJbIJ0kmkyQwAsaGwPTg4q31&#10;eOWbTnzQ5kI/FxK3J8pxniBYUqS5MPr9EbzcEMdvv/FgVlkD0kubCBqU76UZ6SSqKcXsZ4LoUSU2&#10;jC53c+wraeaQecdQ/4+tlCmhNScFQqR9mVrUgJ8VHsQzX7bh054gesNJPjNsEj/awpQQiUwgiQ87&#10;ZELWhFkFjYYojSuzE6C4KB6Km3Obc41jbWKFAHgD2+D8ExglYpXJnPxDxlbI9t7yfbESEsr5XeZe&#10;8oeQvX4rxz+BE0nFVNb111xHdnaG0Eoy5mH7ukhgHMEI7IEgegJO1MYH8PweG67J7yBQtmNKQQeB&#10;WTvXJOXWsQjRaK4do6o6MaqaJKaKhJFlEsFIL7IhrVDaZBIYQ6pEKJtxyZaDePyDOnzRzWeQwHjC&#10;URIXti1Jk4P92RpN4hNHGPM/bsIMmQWWsN0MgRF56bC0SForjf+ag3U9d7v8TxCR0SsKa3B90SHc&#10;Wf0FnvqsGCuObcTW1tXY63sL7ckXYEv8Cc7o45w798NLEBcgGA5JXPcaQB4g2AzJXMxoWPiZ8mq4&#10;BGJvRth3OwHovVxLrdN+medYJkQy0yFwdZEAuSU6kdcJ/DBgnMfrLc1AguRo0HkHBh1zDcA8Fwj9&#10;sYkIgic0n+1FgO4kCXA8CMhZ3H4/2+d+2H0PoyXyNMpINu7aVY45Rd9wTSGBr2rE2KoGzsFGpHGs&#10;WnnWTnOOyC+uCxdVNGO09tsS9l+hi2Nb+WNkLl6Hy8t24LEdS7C9fRUag6tg9zyPsOsxgiz5wgxp&#10;YNSuQwTGAuvDpmDD7W+ZjInQyNk/yD5XXhn1F9jXcP6W97qVQP52EpE7DekMmYz/jyJK8iF/FWma&#10;pDFLkKgq14zyzwRJcvzeR3hPEgAFBCBhCHml1ZnLe8th3/KJkUnZcB4bEV4FerDIFsurz7/TzudD&#10;jCaQhNPS+ogkWf4wJmeOV4TPag/jmyOTRpY1yPEYFtkL8HMnx6WdpN31OAZcf4et9gnUlD2Dsls2&#10;EQC/gexMaWMWkcgs4/ulxqxsrQmJq9f/ilnQCIH5oUQEMmvqCmSzL1azL3LlUD9lJXImyXxrDQkE&#10;yc2ly7Fx7ibUvV+PRH8CCR8JSojkZYCkBBH+ixOwx5Hk+wj3nwRx82CcpAU+SghxkpgEsXyCID9h&#10;S2LP6r3Y9mA+smcvxqr0t7ApbSneTuczKDLbWmU0HllYQQKjyF7yTzGRypRX5rwTGJnCneXEP13h&#10;k9dwnCp/TR6Jk4TP5bVqi5wrl2Hbgs3Yv2ofBpvJ1kRcoiRt3OcTrH+Mb1TnqBxfyGu+lQEKL/+J&#10;gJMRbj7aeLXZD2tgzhZj6sUFcCLBxgRl+y3ugnLAyJRCYWJTC1swu7oT82sSOOpgUwf4yGCCkzKE&#10;gMMHv93HxTeEWncSr33TjZsqTmFKURN+ys3/ggonxlR6CAjcmFxIIJDfyntaCawmcZEdTbBxEWVM&#10;hU6RFVXIEpPFX8DeCDdPo02ilMseXSe8JEEEGRKFjzTOvgQ3cmw2ohPYinrKKV7fRBGRYD1NFmkC&#10;P70KjJk20cm8TqsIkErbMYoy2pigKJt6IzLKGnExN4mfc8P4qsMDm5Mgk/X2ceD1E4D1cCD2k1U3&#10;k1VvbfbgL7s78bMtJ0n+ZM6jTUVAstUClbzPRJbHnJ4RhArkGqDLcozI+ZVvNS4cQwL8SmJpzCWN&#10;BkEE2gLfCqagsTVjywk8+1UbClocaCOJ6JUvisC2QmV7/CTrQaxsGsCCPR5cuvUkppYpcSSJfzEJ&#10;ewmJDMG2IvBNIIEZX2Tne5H3Xo5HhRVuwf/e3mo0B3KEt8iVpclQNLQZpUdx9/aTqOr04nR40CSL&#10;dUTc6I+44Aj7TDLLOi6Ej35Uj8sLj3J+nmLd+PzKdoplkjnRzOFTlOMc98dJjloJaghsBG4oIkz/&#10;PH+sup8J8GEdKgzPNWlwvyupRb0kapYP10XV7biwupWEgkRGWh8SwuE2NQ7wXFum8DnTSAquKjqC&#10;Zz45hf19YfT5kwS2EQT8YXh8Pji8ClwQw1feQfzhk0Zcufkwphe2kpCQPBhTNbWZ5rSew7pqvmrN&#10;MmuFojKpXxUQRGSG7aD5xrJmcO5esvUwHvm4ER84khZxivi5fjngdnYjFPSjK5rAZ84oHvisC7PY&#10;D+kFTUghQUxnX8ppf5yS8rIdZSao8WRp78493r6PKHO9xDrwsbQ98ukZ1lBLpP0yySGlveX7b9dE&#10;I7qH+oVryVCyw1GVNoyqIKFme4ziuj6hqBMpSg5adBqZ7MfM4h7zdwplfHEfxnLMji92kbi5kc73&#10;M7cdxxVbPsT1hfmYV7Uaz+zOxlfNf0Frz1Po6n8K/e4n4fH+Dj6fcnXI9EsATmRCjtUUvrdO5iVn&#10;yERYpj8Ev8qlYflN6HTaOrU2/i7mujMAVKfcUfP+bNFnZ99f1+oZutfZn/33ECsXizQYJGEkADEX&#10;gS9Bv4kE5psHH0ldo3cxXv1qA+4sL8LMzXuQyX05laR9CvstpUzjRqaV3Le4Loyt0riV/2U7FOo8&#10;levQRPazwlxP4LqVWbIXvyoqwOr6SnzlKobD83eSAyWGlPmT+mIeiQMJp6KBKQoZ21zk5l/Lrja3&#10;+mxY4yGfFyNn9cU/96vVf2f/3rrOGiPWvfRMvep3w/05pMUw91f/nzWmzpIz9/4hxCrv//k7SxTe&#10;2yqP3mtOWOU371l+6zckXfaH4TjxLPZseAhv3/8All3+MLIyX8B7l67G+vQs5KYux5qMLOQRGA6H&#10;zTWO21NltjR0Ek/AKD8J65WfSXRS/k8AdES+l5DAbExbho2py7Ce/SFCk0PAnpO5lsQhj2BeOWJy&#10;sPLSHLx/97sIHQiRyBOTBwcRiwwQsA8gkowgOhDBAEnMQDKGgVgEsViY9CVMghNHiAQmTHCfjBPE&#10;B4jl+wHPUReObdiHJde/iiVXvYzll76OZTPewKqLSVpIpnIyV2L1rDwsS8vB8oyV/Gw1368zOVes&#10;/CvZlCwT+nitNDiZy0358/g75a6R9sQQESVW5avCO+s1eyhni6KhKQnrpjSOr1lvIXvW61gx7S1k&#10;8R650zdiw8z3sTFzK1ZMWoMVU/m8y1ZgzdxcdH7SjUh3HHE/ECMxiQ6QuAwmjUjbpH8x/osOxpBM&#10;JNkeaqc4opEY2FQkMGazPVtEZP6VwBjhhiiyMF523sWd3Ci50VVywyyWGYfsbdtw+UcObG/zotUZ&#10;Qj9BnYfAPUQAHw0p1KxOjgfwcX8cy2pd+Hn+EaTLNr/Sbk6KxxX2Yfw2ndS2G62EfA/GESQY509T&#10;Lpl+DIkBIGeXW+BKJj86OZf2xgJg+sxyIj4jFhmxZFJ5iyEuk8oI2riIK/KXRZD0qvoSlJWyTAR3&#10;ImspbIdJVSRSVT24kARjyo5OpJXUYWbBEVxXdAjLO6NocXOgEXhFwgl4XH64/VHYCSxbIoPY7U3g&#10;73tacXPxccwpaDBgb5IcLI22ReZKJC4VVuZkyyeI7c62kXwX0IzI9xVu5obcst/Npi3tQL8Buopk&#10;JeKg/h8G7gLnFxfU4veftWBjXR8aYwPo9MbgIVH3B2MEEQTbniA2dw/gjwdduOy9wwQBIqLKKk1y&#10;bPxplINBvhI2Am8rg7y0a0rueAHJy093nEVgZJ9OMdEASSymlZzEr7YdxPv1TtQTyDs8HF9BL9wB&#10;p/E7c3PMNQcGsOK4Aw9+0oZpBScIUhvMs0erntJ08L6TymTWVmeIewpBq8ICK/mk6vutPwrlzHzT&#10;3PuOCAwPC9cFgehhsQiMNLfKxt5lSMwokhiFcJXmxWi0RA5Zt3EijFw3prFdf7ntG6yq7cNJt0KP&#10;R9meCsMeRTDIdYRzqT6exOYmB+bvrMXlWw5jKtcc+dlMLCS4ZvnN4cQQgbGIlsqptavXiPFRMb4q&#10;AvOqJwlMySlcXnAYf9jdgj3cRDo5R50hH9ctO7yeHq5dHrSH4vigJ4TbqklaWNaUghZKK/uWbSdT&#10;OPbpBIqeO2aozc493r6fmMMM1ee7fcN6mrD0HCdy2hZJ0xiT1lrAVGviGZF2l2OghP1Tokz2vUbG&#10;8b4yN1SY7VT1IdtT2kJzQFWiscv1mOtTSnEt+2o/Li38AjeWV+Hxj9/HogPr8c6ptfjIlouT0XVw&#10;+x4fAl4jcj5F2iMTCWzIKVxO4AHfHSQwdxq/jhAJTIf3DWysfQ9PfVGKK/I/4b7UjPRCkpdCElbO&#10;tfHcT8eSdI/huqSoZCYnDMdtakU3UjmWdCipYDITylqQVnwAV+WX4/Uj1dhxuhA29wsYME7o0r5Y&#10;ZFImfVYyS6t88nM5V9lH5PuKEmM+jrjtDTSWv4ZPX/oH8n75NIHoc1g7YynWkpSsFEkxpjvDJjvK&#10;sTFMYEhaCFrluK2wtiIwyj0yQmDOs4jApJPAkMSsS19h2lwJJ7NnkMRMzzPAXyRypfxULl1CMroB&#10;bTtaEGkNYzA6iGh8AGEyk8hAzBCZeCxE0B5FciAOP6KIIMnvCOATQwRGEbnkI+Ii4G8Jo4aYOueO&#10;ZXj9Zy9i+ZVLsDhzEfuZZHb6OuSkrca6GRtJZlZjebqIjZz8RURIQlgmEZlslkumZ+sys0hgcrCW&#10;BEamiEqcaeWkGQ77rOARq/kb63fytZGfjX6XNfUtrJyxBOsvkQ8M7z+Fz5nMscgyrLk8D+/P24pP&#10;Xv0MviM+E5hgMD6IgYFBYxzGWiHB+kn7MjDIzwdZNyP8m98NkrVIBpJJEpkYCYxx6CXIl2hjHBZu&#10;gMMOzsbJmRvasIwt6sDYQi6ElCkVpwnqtVlKK9NOMN+Op3cdxzvHW1BHttSXTKDH7USfy45gLIF+&#10;ApPuSBInfXG8U9OPm4uO4eL8eqQVEFQVthLA814EPVMquHkSFOiecoxNkY2uOfEkWdLnEgEhneb+&#10;k5C8cNM2YkASN2ydugqQctOeQmBlRCCLMraUxKnUQXBHKZGjo42gT4BAm3cb0otazCnW1EKCLP5u&#10;/GaClAI5YBN4VhFcbj2By/MP4sFd9dhQ78JR1k3Ox3IADvM1bLcj4CaZY30P+BN4cX8XflNVh+lF&#10;J01OHZVvogETBKsEH7JFtoIYWDLO1GOoH87unxE5D6Jx0koRAOXYNhu8tCIaKxozHD86lTZzQ4S9&#10;C3OKG3B3ZQ3e2MvxnVDUvSABRJB9HUKIBMLt9eMzfxIrTjlw7bt7kZZfZwiSCK8iMamPJ5sx2If0&#10;UpsZg8qFMp7jWUkdR1W2YCzLZWlLNC4sR/+U4h5M5Xi55N3D+Mvn7chvJLCWtsATQMTlQsTtIYDx&#10;oy80gH3uAWw85cLNhceQns95VcExXcnxnS+yLY0HASzBisozmmR9dLns4fuMTfxYgtjxEmkFvyP6&#10;zHz33e+HyzkkyvY97MguR/oxBtjLt6eFIJ9j3hwGsI3lVF/cj/StjbimuAZPf1qLL7xRdMYCsEc9&#10;8AZd8PojbNMkevyD+DQUw+8/OIFflZzATJle6kCBzxtPAjNO6xJB2Gj25ThDKgjW+dlEidYmvWcb&#10;q68VCUvzSrb/GYVH8MviQ3iB/VkTG0R/iMJ5aw+54Q15EQhF0BZKororiJ8XHmfd2ozfyxQCvVS2&#10;12QSwslcA5WkdDyJwBi2rQmUcJ7FhOA2bcj6lVvaLCvgiT5n3YfERERjHbU+av0U8VUgB0OySEBM&#10;+OLyZgrHRXkjx3snxhVRCjnmCtQnWs8FaElWKutJWg5xjH6BzKIPcXVlFR7ZXYIlNVuxpXMjvnIt&#10;Q6P/WfT6H4HTJ5Me+S0ojO65ANiIfF8Z9jFRCN7YkPZC2iyRl4BPJGIBun0vYUfPVrx1tATXbivB&#10;jG0nzBqjiH8mzDjHjDGN5TiaorHENcCsNRQd1BmrB+29JDDpJUdxWeGH+NOeKrzXuA2n3f8w5ncy&#10;45JJnqU1OVtzIoI1QmB+CFGiUJf/AQTdTyLe9RKitcvQt2MNtsz/IxZf8RRen/VXvDHrTSybTUA5&#10;lAVegFqO2/K9WEtgvXqqMrsPgWiCV+PcPUJgzq+wnfMy2eYUJZyUxmWYwEhM7he2uUjl6mlLkDXn&#10;Nay5cSmqXyhF7/4+JIgRY4lBkpgBBBIE8tLAxCNGYmQrA4T48okZHDaligADQX7GPQokQIM+7pVf&#10;n8aXK7/AG9e+gRWXiEStQW5GHjZmbEReyhrkkXisncEyzMjGhrS1WEdZmzGUh4blUx1yRVwyV1n+&#10;KspZM8NKrmlyy2RY2haFZ5YZmAkYMGuFyd2SM2M5yVIe2yCPpIWEJoPtMYPE+uIlyP7lEhzK3Q/H&#10;cTvXEJKwsOqSQGLQcsuXi77xcRFJIXMxdRRJowwkBkjcQubaWCKKWDzK7xNnCMwZ+Q82UH5uCIxe&#10;tehx45MYAE6xTjRJPrjRXlZ4EPd+dBKbusJoVbI/nx8ujxu+cJR/B+EkKHEEY2hlo68/1oOHttfg&#10;lwQSqZsPEdTLzEZAj4BdgKhC2hBFZdImbD3r/yzWaeR/VcYTRI6XUyOJjCU6EeYmToCSRqCSplNe&#10;Epkp/Ns6pe9nuWyYXNiLGflt+HVBLV7a042CVi8aSdi6CWpdfoIvjwM+lwOJYNA6PfYkkXPSi2tI&#10;XGYQREyp6sIoAltFv1JkJBGYCSX9hlBZvkgUARK1/1DdztUvI/J9RFqVZo5bnTCrL0hg2P4iixob&#10;3yUwej+9oBG/yj+Bpz5pwMFoEn3SMHq9iHjdCHm88Hn8OEYSu6XdiXlFB5C59ThBgsgJCUKZzG9I&#10;fA2B6UUmSUMKycsUM490gt9KgEpgKhKuuSgSRZCvZIAmISDHwLTCBvyq7ASe3NOIPZxbNj4/7vUh&#10;yWfHKN5A2EQj228LY+m+HlzL69O2tWJifjcyOMYmcdxOKOR4LxRpd+F/Vfbif1X14qeVPbiIY260&#10;gDjbxgI1XQT9AjWWaH0Yjlo4LMb/Y0imsC4m8hjLL3PL74ppS5ZhPMe5OSxg3SaQYF1ZVIMnPm9F&#10;dXeAZCEBd1Qhk91w++1wBcNwBOI4RVKYfTqKq7cdxoyCOs5NkiHeT+ZS4zlfx7G/5Dckp+RhAiMw&#10;pgOP4YOPyaVqW4J+lltzS4D/kpJDWPBpA9bU2tAeGYTLl4A94COJ8cAW9HOtSuKEYxBbGoO4tKCG&#10;z9AJtWVmI78BzV9LSFDLtFbJQfr8HzaIcMnkVZo061DD6h/VaWIpCYlMFSuazfgRydHhh7VWW+uo&#10;DmakcRlf1mPI5KjKZoyuPIUphT1I47hPI4lN4RhVPpZJhUdJ7Pbi5yUfY/7OUvxj9ztYfTAPX51e&#10;hUbnazjteZ7t8ix83t/D734UVtSoB5GQaZODwFZ+C+cAYSPy/WTY1OiM2ZXMyuQfI/8O+Vc8iB7f&#10;c9jreRvr69/HTds24OL8g0jl2JxY7sQYrXEiMCThxmKiSGHEOWZ1CGDWOmljFFRDpp7SNp7AzOI9&#10;WPDJDhMprt37CteYIdO/oeerHHJQP2PedS4TshH5vhIiQXVH58Ft2vlRDDj+iMHOVxE4sBy7XnkS&#10;efc8ilev/CMWzVmGFdMJlKeuIwhdRyC55ttEhjIFyh3Khp5LgCn5IZy4/6dLDsG+lahSJlcWKTDa&#10;L0MO1A85xrQvb+oyEkuZW72G5Ve+gezbl6N7dzd83OdCPvmADCAYDiNBIiOH9cSAn6CdwD1ORB8n&#10;updP+wD/5PsYr4kNxA25QXgQvjYfTmw7gfW/3YTVl63FGpKKtam5eHvqeqwzBGUZCctiK2dN+hqS&#10;Emnszs7fIsJrRTFTYk2JSK+imCnx5HrKOpIYEZwckxRTUcVkgpbF++VhQ/p65CknzfRFyL0hC0W/&#10;34yuT1uh7PmDERIXkpA42RdpCUkJ6zgociL9EuspTYy0LvJzUb4X+cTEBhFi3eMkNklKnPdw23xW&#10;FDLJGTtpLmT/JNwouWGfMWPQe5066vRRdtiWadmwjC/uREZZCy4ubcANZbVYcdyJA54Yusig+j1R&#10;AvswAmSZgcAAwcIg+vn57l4/1tf24dHPmvGz8nqkFLXxPjq5tWFMVTdGVbXhokprY9YCPI6bsyUC&#10;E5bKW4DCAg4yvTlL+N4ywZFphWViYezFCT5SKfJzmESgI9A17ERv6qh7lUpD009QZMeocjt+qpNr&#10;fj+rpB6/JBH5w65GVLVG0RQcQDfBbGcggu5QkIsMgaQ3AEcohhaCyeouP5aQqF1deIyAQQ7ArAfB&#10;1li24XAbyw9iLJ8zhhuN5YNDYKb2NqYwBGSSs/phRM6HdBO8NXI8yIRQ48jGPnCavrB8qngN++Zb&#10;ck6QnrmtGZdsrsFdlU0oOK0krVEEvE4CCDuCJOl+TwDt7PMvbEG89nUrLis6bjLvX8ixNK7cbXwI&#10;FPhCYD+N4075ZeR3ohxLyiNiAlmUkyyo3zlOTUZzQ6o0NjQu2wnea/HzqlN4pdaFoxx7Nn8YPr/f&#10;aP28PhdfA3AGI6jnPMs+6sBd25twWXE9UquUt6kPowlax+YrIpeb95NZkrQqBOAck0bYNpJh8KzQ&#10;4DI/miIhMZAYUsM20/gcQxlVIadgyzF4dBXnKgGykuZpvlpjXPPRRUDNNih18rUPmSWtuLH8JBYf&#10;6cV2zpEOLrzyIfKTEAb9PgQiIThiUXSFAvisz4sbP7NjamHjULI+a56OL1Y7yUyMdaoQOBdI42ds&#10;Q2UgT2XfWon8pH1QhEOZmcmJWWTjNH619XNkNdjxiSuJ00E+3xmANxSCKxzCaYVQZl9WNPnx8le9&#10;mFlUh7HVfEYlf8/fjhGB0brD13HFbD+S0olcJ8491r6nsK5arxTdzcpxo345c6I+gW0tGS+/PEOy&#10;tC5z7JjIU3aON2kWZX7GduL6MqrSgQsr7MhgW84qPIIrZRJWUkZivgW5R99GedNGHLLlodWdhT7v&#10;a3B6n+Oa9jhB9IMIu+5H2HEvwva7EXHei/hQZnOTd8N1OwmMAO65gdiI/PtiCIxXJEEg1iIQchIP&#10;eZSjRU7iD8Lm+xNqAitR2Lwa8wqX44qib7jOdHJ/ZJ9zz5zA+an9LqWwA5nF2mPcJP86uBMJb0Nq&#10;pbR33KO4XkwpPomppcdw2wcf4sUDW9Hke40kSTlV7uGap2crJ8zdJixw3KU+l0/HCIH5IUTt7gn9&#10;FuGAglLMQ9x5H+K2BzHo/D0iTc+i94vn8PWa55F106NYMedlAugs5GZsJMhUxvOVfFUoW+UDySZY&#10;XYs8Acz0jSME5jyLwiivmLkGy2fmIpvkxco8v8qA/XUmD4tlarVaGhqFvU7PwqqM5ewvEs+LF+PN&#10;K1/F/rx9sO21mRDCA9x/FI0sadQtYaJ6qVzIXERU+L/EQBKxQTn4iw7EeUUMUWLROH834CUBOhzC&#10;rr9+gLU3rMPqOTIvzMHqjBV8vsI5Z5F8rGA5V/D5Vm4WaeWsvC3KLbPcCns8Y0iMmRgJmAkAkGdk&#10;rYREWKZia6WdIfFZMzsHOZfy+l+uwJ6s3eg/1IeYTdHVkkjEw0iSvAzEo0hEWB9pk4ZyusQHk6Ye&#10;rAHJmMzm+Jsk65pk3WOsrIfV7xqEe58dx94/hKx5y85NYM6WswnMJIGE4g4KF0QCh0myK/+OmJMc&#10;Ara0YgK9kmZcX1qPRSfc2G5L4HRkEB5PBC53GC6SmVB0EDaXD85oAq387mN7En/d3YbrSmswW+GF&#10;y5r5XJ0qNhF0NPFVAETgXxs2F2Mj2sQJtFg+ibXZW8RFINQCohYAtYDYEBkQYKQojKpOnJRLQmFs&#10;jZh7yRREpjWWnbjCsk4ub8Sc4qO4f1cN3jrQjoOeJOwEXTZHEHY3iUssBltYp7YJ9AUGUUdAVO1K&#10;4Mkvm3BtyWFMLa7jfflcgr1JBFsyF7Pa2KqD/G7GkBTK4djY7bPslt+OyMsIgTn/0o10EpiUUoXg&#10;Va6SPra/wwJ/Z1037OshAjO1oB2ztjbhNxx7K+oiaAgm4fa5EfI5EfF7+So/rziOcYy/U2/D9WVH&#10;CRYaCXbZ51U+jFEYUwLdyZw/MlE0/lcSjUUzJgW+LWJgyiBnbZJoE62P43CsMaFsRWZZE35dUYPy&#10;/ghO+GIkz1F4uCB4WY6gsshLixCO4ggJzppT/XhsdyNSCw5hdMkpPqeDoKYbKfkdSC8ikZfGUWRe&#10;4Fhz5qy6m/oT3Mg/RmacaUOSShmODKiQz6MJ6kdRLqjuJsBvxTgSGIVEV4AEy+xMDsRO3stmANXM&#10;4kb8puQkVp/oxclgDH3xJElXDB63F36uCfKX83PBq+PrB22dWHG4geVsQYpAGMtvtCyaQwRikznX&#10;J2u+aH1iWazEvJzrnGsiLiKo8qfTuqGwyoq0OLrCivw2b+suVPQ6UMt10h4jgeGzQ8EQvCSAXb4I&#10;TnGNyj7Qg/mV9ez7Gq4/Vmjm0VxPxpA4SUOseWq0QIVsox/IV03r19QijtcimdLKX88iuyJkYys4&#10;dimKnKe6m3WPZGVysc1o7hRQIY1jTkEHMrkmTy86ZcjYbK5lc0s245lPN2PZ4a2o7NiMI+7V6PK/&#10;ALv3D/B5BY7vQZSgWdnDTaJIguQoJeJ9gJ8TRJsIURS9+uZZn5mT+HMDsRH590WmWv8c9ICfu5VH&#10;RLlXLBLj8D2NptgqVHWtwcKK5bim4hsTvl0+Thdpj6vi+lFMYs+5P63IxvXEg9EcI2OKu7mvNyFV&#10;fjHFJDBFDZzvpzCt8hRu/fhzvHCwEI3+NxEcMlcLsP9l0ibyYvnFWATG+vxfyz4i31eUB+g27jGa&#10;b0oEOg+DJJCB07ci6XgYg45nkeh4HYc2PYNNdz6BnKv+RND5BlZPXUbQKWdynaILiMp0iWDbhNAd&#10;0cCcb7EIzFqsmLWW5EChky0CuZFkZaNxihd5YF+QSMiHZO30PBIF5UyxzP1yL12B12a/iI0PrEf3&#10;R10kqiQnQVKX0AASiSDiiRAxvzQyBP7SXySjiAwqRpcMzCS8nqQgzr1swE/ATwnVhtBc1IKc3+Tg&#10;jWmvYeXsFVg7exVySFKWzl6C5RcvRdbMZciZtoLjQURX2iH5wvA9idUqjhvJsBZmjbR4GetIYCQi&#10;MqqnVX7ltnnjZy/h3UfXo317K0k2yxphWRMkJ/LnIQEbFAHje5Boka8YPxfRMymU5LQvU7JBimU/&#10;xm/kBBPi5Scj6Hi7CVsfeAdvXfEyXpn+PH5yNln5z2R4Mx0mC8NA/59FQEhmYE0EDq2YQpB2aWkL&#10;5m5vwaojNhxxJs0JtS0Sh81L8uINwB+MIhBQPo04ekODOOqLcwH24oWvGnH9tm9wyfv7MH3rMZaB&#10;oIWbt6KgCfwP+ypY9vTc5JW0i4BMjqhTCJpEuCZVsIyKwFTVgdHb2zGKjXrB9mb8dHsTpQHjKwke&#10;CQKmEJSkEoykFnLj38r3W1qRtvkUZhQcx1VFB3Bz9SG8dKQNH3tiOEU22Bcj4HL64Hd4uYH4EfR4&#10;Sc7ccAY8OBlOYFd/FK/t78cNZY0EHjLL4ObB8su+eIqep82kqNmALBP1aQjA6tRYYFFaI8tkTafh&#10;XQY4nQ1oRuR8iLQgCuPLMUAwPtYQSG7qBLhGAzF0nSEwJCATCgj4Od6UhHVOYSvu39mMb0hWe+MJ&#10;uCMkEPKF8Yc5BkLoDkVxwB/HHzmGrymv4RhQpLteXFQokw2OMd5T/T18cm6IrSHYFhmX9s3ShEhz&#10;Y0WdSifwUIALEZAUjp/pBBl3VDRi1QkfPu1jOZKDcPq88PrlO+KAy28nmXKgORHF4cQg3rdH8PAX&#10;Lbim8CAu3bwXV5bVcx41sFwE+ZWsG+dJOu+dzvmVwfmVyWdmUKYYR3m2D8nCGBK4YRlHmVzQiVS2&#10;R3pxJwl6N6bJjIzkTD4iSs6pyFajWS8B7bTSU5izZT8e2lGDFQc7Sa5i6OLct3s5d7xuBEi8QiRe&#10;Qbap0z+Iem8SG5s9uL/6IC7f/CXbRW0jkYaKc4YiEqX8MQoeoL4ya5LmPOeLzNZS+beIp8oymnN8&#10;VKkOL7RG9GBGURs27qvFcacfXVyPnCKAJKFBj5/lCaM9OIgdrkEs/LgJV2w5hMxi9aE0SjoMsQ5J&#10;zBjR+shyyMQvjWvQuUjg+RCFaJ9EEjKhiFKodYJjhu1qosWxjWXiO5HtP4ngdEpBG/ukBVPLGjCj&#10;5AhmF+3B1YU78EB1CV7fW4R360vwRX8pOvqfgN3zCNyBR+ENL4Q7fC/cBEoe/83w+W4iIb+VgFQh&#10;XklORGCGMrIr6pSS9QUCd/D1TgJXnb4vMOFv/zmC1IicHzkTacuYkLklikomv6OHLSLDfnH4nkJD&#10;JAeVJDCPVGfj52W7kVrWZMwOx+hwrkqaVEUK7EYm16Kx5W6ML5NJpwhMI1J1oKc8RyQvE4truR6c&#10;xM0ffIwX9uejSQTGq0zzkmECc88/EZgRDcwPJfNMCPGIDgv4PuZ6EFGXiKvCNMsPSZ/fgQHbo4jW&#10;vIqm4ufw9vx5WHrdk1j0sxfx5pWv46VLXsErl76GRZctxpJLl2HJHCXFHPGBOa9iNBRnEjlamehl&#10;MiZisJzfK9CCnN5lZpZL0rAea2a9QyKzCWvT5DsinxORitex+OrXUfpiGXqO9GDQR0IisE+0rwhd&#10;isoVikdIXmKID8rcjJ/zeyksEglpbaTZIMHhnpYkHh30DcBX68OON3dh6fUr8OL0V7HyijwsJ3FZ&#10;OSsLuTNXYf20XKxSuOeUNViXnosNfL86czlWzyDpmrkC2VMXk6BkIzs9CyvTV2LTnI1YkrKYhG0x&#10;idAikorXsONPFWjf2wpfr9fkcRlkWQYGYiQpUZYnaczhjA/PAMtKibK8vAyxAdYpTuIixxf+BnFe&#10;I58e8oHOmtPYW7AfeTetxyszX8NSjt2sS7OxZFqWMvFbIPls+WefmDNyxvadIOI7v7FCllqSwo01&#10;pbiZG+0pTKluRWrlKQKhE7iq+CD+sr8LVT1+1AbjcISTCBIk+OwBeG0e+J1uYzpip5wOkjWSuX1u&#10;G0Tuvi78+YNGXLWzG7MIIKaWtCCjWFGArJNkhVGdSBmnUJ+y55WvARflcWUKu0xAShAoGU0AMJpk&#10;YBTrcBHLOJpgIJVkJW0zy7u1HWkEZDN4z8sLCTqL6nA3F+8Xv2zCtnobdvf60CWfBx9JF0Gix8/y&#10;BgkWfUH4AhH4QnG4Qwl09Yexqj6A3+3uxc+2HEXGtjaCPwLiIoJj3j+FgEMOlBPLWgg85FDLTUXk&#10;hSBaIW3TCaqmEGzp1FvtbLKJE7DphPW7bT4i31e6OVYFggkCDYHR6TzHCkGv/jbhkzlWjLmOCAzF&#10;mH4RnE/LJxHYdhzvdoRxMjqALpIYmy9gTLlcPj9sHL9N/LycRPbhD2tx1ZYDJARtJAHsU5FtaTUI&#10;qC2fBQrHgXxPjDkUgbEx6RqaT2NJxCUmIhTHrZV5nuOV42YqSfZtnA/Pf9mHD3pjaOKEtwfC8JBE&#10;BcN+2H19JgHkaRLrHo7fA85BvH28Dy9+Uo/7C/chs7KBY7KZ46+JdWwkSWswYdEFkCexrtIAja/g&#10;XKq04yJJlQOjqh0Ys92JCdUulqPfHBZIg5NW0MXx3oHZpR7MLHZg8uZmpHAezSg/hisqDuOuqoPI&#10;OXEaux1hzu1B9IVFGjwkK73wefsQ8ToRDkTNIcYBRwI5R724oaQG0wtreJ8G01+WORrnkCH6Epmz&#10;ifBr3bL61MwXXjPGaF7YxxV9RkNzQSHnIud/Bn83q7QF11e14WCXC72BGBwkoI6QFy5l4fdFSP7i&#10;qPEl8epRB27Y3oQZAnMlzeaAQURFhMk804wP9YvKRDLHuWsFMPjuWPueIv+sohDXtwDHhZfi4uc2&#10;yPcoheQylZJW1GWIZBrrnV5aj9nle/Hr7RV4dPc7eOXwapR0vIFj/lfZ9q+gM/oS2/lvBKS/Q8RH&#10;0ON/mGJpXPwEo36F6HUpw/kCAuUFiBnNi4iJ8nBYyQeVBV8J+6y8FnIot8yKRjQwP4ScTWDuhRz5&#10;LQJj5VwJ828Rin6ZkEXWorBjPeaVZuGyos9JQpo4TzUvSE4qSWC4tmm+Tink2qKM/OaAROtSCxRp&#10;ThHIJnI9mFJai+mlhzF31w68sv99tPjeMARG/RwaIjAiUiajPMUq4wiB+WFEuXYUfnzI34nzMeRZ&#10;CJ/vQUv898If4Hzk3Ey4HkGs5yl4a16G70gxgseOIni0Hf6DbsSODaA5vx0f/eMzLLpGOUJGcsGc&#10;VyFh2ZC+GhvTSAIyVkNhlGV6pZwo0oBZkd9y+Lmc4kkQpm3ESknmRqyhrEqV0/tqrCFhWEyS8eoV&#10;r6L0mVIcfvcYIk6SgCjxfUwaFoUZlkt/0vi/xBMkKUkyAZGcBMmOSMxgAhFllhkIIZKIIBkk3m6N&#10;4Ot1B/DOo1vx0mVvGmKyjuVen7EGG1LysDFlI8nL28jL2Ejysg5rZqzhNSRdJDFrpi8n0ZJpWTZW&#10;KdpYJgnNJSQ312XhvYffxme5nyJ8OmyenyQhkW9OJBwkaYkZh5ZEMolQjJ+RucQGB1kuvlLCURKx&#10;aJSkK4kBaWV8rANxSqQjirbt7Xjvqc1447o38frUV5E1JwvZs7OQM4ttSmL4E+OwK+GmKxmOHmRE&#10;JiJnEZhviYxkiMgM/94C2pbId0Snk5OruzC+shbjy4/z2uNcEOswbcsR3FR6HE9+0oT3mrw4yc5o&#10;DQI9/qQhAtGwTmMdcHjssLs98AYGSBQAO+VkeBC77XFsawwg60A/nt5ei1u37sXP3/sal76/F9O3&#10;HkR64QkSgHpu7A0EGFyw5ZhYYgGLDC7Y07Z1Y+YWEqHN3Zjzfhd+8U4Tbni/EXMJkB7b2Yhlx/pR&#10;3hvGl+4YakMD6CDQ6o8ATv7t9EQQCAQR8Hngc9vhdPfDFkkQqA7iK0cceSfceEzhkUlc0rbVGDM6&#10;5WMYX0RAShKjOPsZBMjSJI0n6JTNsQmVLFDGtlbwApEXgRJz4s/P5HRsrjFEh+BI/TIi503U1sPk&#10;ROPfMjGSk7dAsDXW1Tfme276KQTCaXyfWdSCS7adxPydp1DaH8IxjuOecILjleOXBMbpC6GHYLw5&#10;Noj1x9rx+I4juHjLYaTzvgY8SGtIAGwc9yXqZz7fikangA6K5sVxo3mpslBknjWqmsCcAGN8cRPL&#10;3kEC4kBafitmbavHTeU1yDrlwT5vEk3BQdg8XDBCSUQ4r0IkVy6nHOMjJNoKPjCAk30xLD0VxZNf&#10;2jFvexuu3nYMs94/isyCegJikhkCmlGcPxexvhexrKM4lkeT0IyljJNPDz9TuceKmJGEjask+Klu&#10;w5Vsm19ta8DNJHjP7m7Cu60ufOiQqVsSXZxPDraJzEZ7vR7YQk50e3vR63NyjiVR6x3kHHRhwced&#10;mJVfhzSF8GU9xxGYa+2xCEsH57ZFGsx6JdJHMYEuWNYxZa1GNHcUeMGExCYZU+j3aZx3l24+jFvK&#10;TiKnOQabN8GNPwYvCacr6CWJIenj5tASBqpJCG+urENGMckTf2eiHvJ+0vQqkpxkmLxY0Q9VHmtd&#10;PN9i1thKHRSxDOz7KSzTlGLL/DGFZCylVIkKT+Diws9xa2Uxnvx8KzbUv48D3g1ojywmWXwefa6F&#10;sNnvhp0ExeW9l3WeD6//HpJHkhYCpIDyThAQJwiIEyQteo0LpMrvwqcTYCu7uEnAx+stTYtArBzL&#10;55HkyD5fySH1/XcB2Ih8PxkmMCIv95M0KBqZZa41LCKYNt/fcCC8FZtaC3Bj0UbMLvwSGSXy8+Ma&#10;QgI+sUJ5mDSXOK7MmjekYebeoqSscuQ3ASC4JqWW1eLi4t2Y/1Eplh/ehHbv64gM5XsJDxEYKwKZ&#10;xsLQeBCp+rbMI3I+RWaClsaFf3NOmiSvJC9+RQD03c91bB6CnKM+51wEFS3O/wQ8jr/yurWIByqA&#10;QAMGPT407azFjler8eJVLxI8Z/8rCB+Rf19ITNalW6IcKtK2KIlkDkmARCZ8K0karYhecpyXCdkG&#10;5Gaux6q0tVidJq2HstWvNCZdWbOWYcmMRVjxixUofaUKwZMxJO2WZiIZSCBG4J8Y4GcDJDEkDCIP&#10;8o0xYYcHkwiTvCgZZGIwjlgsZkIWJ30DsNc7sSPrQ+RctgS5s3OwfuYarE/Lw/qUDSz3u1iT8Tay&#10;WZ7sqSRhM1ci9+IcEiuOlcxl2ECCtWFWLlaxPht+tQYt25oRqQ1jkHt3kjKQlBmYooklSaqGfHgo&#10;MhGzfPIHKPJ3kcaF10ZjGIjI1IzkxQskO4CWHe1Y/8DbWHLFEiyftQTZM5eyzZYZ3501mUrQSeLF&#10;tv6J8oz8U+JKmUaUD5stWCee/2JKJim3ZNisQ7bucqbXifGFpf0YJS2IHNHLmjGOhGJccT1/10ow&#10;IS1DC2YUNeGa4lN48otOvNvmxefuCBoJHNpNBCAfwYwfPn8AfruXzDPETTICryMEtysKuyduCE8z&#10;ScUxduTn3gGU90WQ1+TEK4fb8eevm/GHr5rw+GcNWPhhHRburMOjO+rw1AfN+MfuXize70HO0RA2&#10;1vJ3nQP40jOAo2GClngSHXw9HQjBRnGbjNwJEpconM4IPO4o3CyHm4DQHomhhQ1e2ePHywe78eBH&#10;LbiKG0XG1hYCyyGzMNmkl8o0iKRE7VnM9ipQwsAepOvUesgExTgVV/RgVIXAYT/bSYEHBHBJZATC&#10;dOJOAmP649u+GZHzITrFtsTqC/kRGJ+Cyk6OZ2703Owt/yl+Z0Ayf1fYgikFMi+sw88Kj+F1Etdq&#10;EusuTlYvQbDfH+LY5VgJRuEiUD9oD+C9BhtuqjxBgk0wkd+GyQXSHMrpm6DXmABpXpHcltoJjK2M&#10;9SK/BmyIwFZ04KId3biQ10q7YK7nePr/s/ce7lGd97bw90d8z/Pdc2LTm1Ch45o4yYnTHReqDZhm&#10;cIt7HMeOe6GqCwmBO0Vl1AUG3DG26b2jgpBQn17Vtb613ncGsM259z4n9j3OjY7PyoiZPXv2ftte&#10;6/011ZCRO+WI/FqM2HCKY/A0ntnbjreqQziglIoKTOeY9bqDCIWD8HN+uTwk6s4AhVY3zlN4nero&#10;w15/P7Y09yPjcDse/6QKCzlf7io/jj+Un8ZvK6rw64pq/KL4LHEO/1F0Br9ynMKtjhP4ddER/L7k&#10;CP5UeQzTd5zE3M/OYNWhNmyuDmKXtx+nOEfrKJpagxGEOzop/Pn7bW7+vrISyvLRgUbOu2OhPpQ0&#10;duCpLy/iZyVn2E5nuWbUIWGL4n8aMKxAsSzW/UVuYyb5Bu9dFlab+Uu1lFTYUe6WFD0VdYjbYt3L&#10;5AI3pqABCZyLUwtOYnbFSbyw5zx2UjC53R2mYGaAgtMXCKAtHEZ1Zy8+oyh9ZU8Dri84geGFtRjM&#10;82ieyhqirIFjKDLjCGOJ4W+a+lJlDRw7dk282lj7x6D4lmoMoXAZXsgxRBGTSNEYX3gS8Ru/pNj7&#10;CH/YUom/7ilAefMG7CdpueB/nn18P8Ku2ehwTiNmods3H50kPBHfQvi1m+ufgbBvBgnPLEJEaSG6&#10;fItIhheYyvgh90y+Pw1h7zQSpxn8nOcyu/88DwVOl3klSGBNLIw5JhqfMYDvETEBoxTKVwoYCksK&#10;SuPix/5s9j2PD135WH2qBL8q2Mzx/hWS+Fwaq42AQtUWixZc5VxS4ptRXF+0KaBNPsXlSdgoHbli&#10;TceWHMUNhTvw6M4irD/5Duq9L5vfVAV7K17uJWGea6BsaBIv5vNvXPcAvjdwntm5pxiYWQaKSwsL&#10;mstG1KjCv6yisxDgXPUE5sIbehi+4N+5zr2F/shRRE5W4cz7X+ONX748IGC+d0i0KFZEAfGytth6&#10;O4Jq71gBk3ZJxCgzXGZcOrITKAomrMc6xSXJcmOsN1lIV8YwpWGmgHjlltdR9Hgxqvg8Dp0LoY/P&#10;1hCfWV29EXT1dSDSE7W09MltKyoaKCbktiUo2KSXfKRPIHftdnbiSOZerLs9C6unvoHUpFXIHZ+D&#10;9AQKl8S1yJq4DummZo29nzUUDVkJKViTkIEcXR+vP3XKahTfl499mbvhPuRGr5fn5TV093aY31St&#10;lq6OHnTzmapYl05yJGUTC/N6u9CNzs4wRReFDnl8X3MfGj5qxLoFb+PVW5bjlYmvI1VV/RPZdgls&#10;Swqo9EQJmFTksJ3XTcjG/3O5sn3zJSFz+aH5vyFg9MA2D2374BYJHFrhxeBSL36S345h+Ur/2oY4&#10;Eg3tHsoHfVCJi2QggDGlbkzOr8ZvCg9jdtk+PP7RHrx/6ixO+/xojZBUUER43RQwAXZQiJ0TbOVi&#10;2Uqy0UaC2E54KCZIiNiJ7RQ77SSOrnA3yVKnQRuFhkXYwBkKwRUKwE14KJK8YT9fnfAToaAbEb+H&#10;k5/Eyu/mhFcdiAAJaYCENMDfDaHT100B1Yt9NU7kHazFU1sP4taifXxAHCOpqMK/8wHwb7ynwdHd&#10;6ZHlskCRiJVSwJUq1kA7762Iz2tFwuYWJOQrAFjCpRn/XtGG/3eLB/+DbScRM4rnUDG5sRR8Y4ur&#10;KXaUaGBAwHzfGFHiJNoIJU5oNEJBBREFxW2YWAsz5mUtIUGm0BxLMil3ooTNx3EDCeW04uN4/ata&#10;nPRHOJ68MMUXKQ4CXo5flxvNJOmHudi8eDqEyRQBSYoZKSD5LWw1QtckaDC/wfMXuRBX6MTYQgVf&#10;N5NcKNZDSQYo/kmk46JCalCRsta1kNDX8zhZGCmKiz1IdDRhAoXFT4sOYG75XmzYfx5nWjnuKcTb&#10;I0E0c960Rlxo6/CgNezkXGrmItjGueZCIOyDi/PuIo+tDfbhuL8Pe7zd+NzXgY98EWzxhLGVr9uJ&#10;j7wRfOqJYDeF/RFnF864e3DB1wf+FKHCrRRwhJ+CIOwPcG75OH886PV40efyosfpR9AZRj3n09t7&#10;qvHotsO4pWw/xlZqrliLlLEAc/zHcfyPLZGV4Up3MW22qHaN22CY6UcJGAnQGgwrr+H8O4+RhYrp&#10;aUJiUSPn2zn8rPA4kqvc+Jji5VgH2EddJGLsL/WV149GriH7eG9vnrqIP2z8FIl5Jzkm+DuVLrPJ&#10;IFc+FZ5VVi/1UUzASLyY4P5ybeZ8d5x9L+CaoJTvQ4rcGORwm/o3k9jX07d9jb/u/ggbaotxNPQ2&#10;6oPPoc3/INe0u9Hlv5Nk9zb0uAnPnej1zeN7i3nP9yPkWoJ+9yz0O2ewPyg+XCLICzgWFlHoLqD4&#10;mcO1j4IldA+6gnJdms1z3MNzzSXmG0jEKP5CLkVBnls7wQNB3D8ELgsYU4mfbW8EjCxi/ll8X8Ul&#10;70Wj90Xkn38Pf6OQvXlTEaYU7sP4IopdipY4sxnGtY1/D5aI4XhVLJ3iVJVSeTTXJdVLM/WgeFxc&#10;0WH81FGB5/YUo6DmfZ77Jf7mAva5RIoVML7AvXwOU8iw//W+UmkrRuO71z+AfwzK9KeMb7PQpzkb&#10;Ra+LbS6YTICan7PRF5iDboragHsmuc1cPpPmkyctgs/7GDqbshDaux1n1m9D8s9ftsT0GwR8AP8I&#10;FFO0ekoqVk1OReqkVAoUBe7bwpAKjJeoUTC8Ug+nU8RkJaVTtGRjfVI21sVnImcMxUGSguJzSdQp&#10;JuKV1jiHAiibImMlXp7yIlbe9gY2/fVdtB5pRA/FQUdfCKG+AILwo4P/dVK0dPdSFMjkwWecMXuY&#10;EiuyynTxRVYZP0UPn8Ut3biwpQY7X/kQmT9PxurEN5A5ifcxKZviiQJrchYFFF8pZHKI3Im5FBO8&#10;rrGyHL3Je8nAiuuW4/VfvIpXZ7yK7eu3w9XWZqw+ElWq52Ji8fX7JoGatdCoWGWninV291CEd+H8&#10;vgsofq0Ey379OlJuWInMqWn8XRXcVPKANVgzZS1SlZp6Sg5S2MbJiSq6uUaV+K/yoPwHoUxDgh64&#10;NtDVWmiGkBAOqqjHNRUN+EklsaUR/1bBh/4WHlNuY2cmFJzFn7bUY+mXbUiujcDh68K2SC++7ujn&#10;ROyhoOiGVxmXKGq8JBs+ChftnCr4VmlkA8rAFHBzURX4N0VJgOQpQBIVVGVvkrGgrxMBnjfAvzt9&#10;TUQLOv3tCEsQ8Xxt/I0GEs4zkX7spXLcwX/nsZGfPxvCXZ9exPUUJWNNRrEakhreD0nVT0qacW2Z&#10;MpaRWHxbBF7CN9spBhHnK/HNz//X3x/Afx2qiK+xqkxZJg0vH+oSMRIV2ulPKmzAuIKLRBPieeyQ&#10;PLmXkazKPZJEecTmA7i+4BBmba/CihMBfNbZhyaSdm8whECI403FGCmynYEQTreGseaLKkwr2IOJ&#10;73+NeKUGJ1kYUtpu6v+MMIUddf4qjqNzHE+1+ElZI35SYeNPtPtv51GDmUeDKuqICxhSLhdDWYuU&#10;6pnXSaElt6kRedWId5zDrz9uwPwDbchsjOCzcBdOd/WisYuChtfkjsIbDBooBbOfc0kIKKA94Oe8&#10;oABRcD0FSECQCyU/k7ucJwrFjrhCfJULaKiRaKAgajHz0OUNwEmB0BrsR53mlK8Hla2dSD4bwK0U&#10;/xJccRT5Q8qrcc2WOlxTeQHX6r54nxJ2srbEEUp/rnuUZWwwBeYgpWyWuFCcm4l7c7IvKf4oZOLY&#10;byM2VmEcj53gOIMp+cdwW/EhJB+6iP2uMJzsp7BPlrIW9pOX1xtBG6/vaKgPf93XjN9vq8Fofm8o&#10;f3dEKc9b6jJWFwkWzfl/33IB/2PrBf4t8WnbPbGwBeO1OaE4qSKbqS2uSHFWijnQZoS9Fx1vNnt0&#10;f7KsFlkCmVCoccYxkM/1g+JEVrbhW6sxZOtJDKo8xfHQwPurwkSOt5/nfYb5pRuxdv8yHGh5AU3+&#10;v6Aj/CA620hy2hdQkCxGl2sR+1CuYrPZVzMJ7cwq3fE8ipYF6G+j+LgqWbrslnS1zwbw34Ogn2KB&#10;IjPgvAchQjvyXV6BokLxR+zbav+LePXgO5j1SSXGV+znmnaUa1UthmxpxqAyJwYVOjFcabWL2pHk&#10;4FzZ2I7R+XIJrefzuAr/44MaPsuaTJze1ILT+P17DmQfKsGXzXlo8z7L35J7oOKgBAkq6z4mN0LF&#10;wohAyxp3tesfwD8IY4GJQu565n31wWyCItY3Iwr9zbnO90IUOcY6prgZ1WryPwRf00KcOfh7vJ86&#10;FGtueQ3pk1JIVlcjPWE1STYJc1wO1oxVHZn1SE3MQNr4LBJuFWFciyySaQWmi5CvT1qJtePfILld&#10;ZtLtpk/QcSS4qiVyFXL/rwKJmEtQWuFvg++bY9mOl14vQcd86/3o30p/rVTFSoO8ZkoyNs58Gy2f&#10;NlPAUhB0dSPcGwIZMbVCAD2UM/39HRQMPejt6ENvhAKCQkKCortPmcpMsmKKnS708lnoqXFi/8Zd&#10;yJq+goLkJaya8DqyKE5SKKoyOQ7WjH/bxOhkUVhljKe4UV0bfp4+SWJMVqUUfraaAicFGxa8h0+S&#10;P4X3sJfPol70+aid+Gzt6OGVdVE8kXsoG3SvuxeuXS5seWor1t/2FtKnpFMU8dzxFHcJGUa4pFAM&#10;rpi8CiuNC5nak+0bhdrkBxEwZjebkIDRA18PbZFBU++Cr2ZHWy4XOlYEjgvmED7ch5osS+eRsOkk&#10;kjYewaT3D+CWgoP4Y/lxzNp2Ak98eggrj9Zh40U/tvl7cJCdUdXbh/PsIAmOZj87gkLD6yQxcVKV&#10;uoIIewh/hOiAPxiBCuO1hcJoIcFsItooiprCvaiN9OE48aG7H2trAnj1WCsW7TyHP1Qexc0mi89h&#10;TCxSNqnTSCqqMgHZSSRHJtuSXMNIUIxYM4Lt6u0ygB8fVAhRMIHzCt4nSbwsYC5QqNYbYjm2sMkU&#10;gRxNEjC0vIXElcdSOCSRyI7ffAzXbziEPxYcw8pzXTjLcSjXQ2+AQpnk3e+jKPCH4erqw2FvN7KP&#10;teCBHVW47v0jHD8U8BRGg3gNQ0m6Fdcid48xxEjOhaFy9eBvDae40hzS3JG1U65uJlaHGE4oJs0E&#10;rJNIj6DgUjY+uSia7HpFNUggGZm6+QhJ/HE89NF5vLKnDW+fieCox7pi1nf0o7mnH+09fXBSsKvY&#10;rIfXHiQ6Kfy7/H5EPC6EXW7Cw4ehzdYV5NzyB7p5rz3wcE46fd1wBimOOKeaeb81vf3YHe5HJRfZ&#10;lWdcWLCzCr/dcgI3FB9BYsFRJHIuxel+1dZcA0ydpiK50jXb2BaKthhs0Lw2Q+z9D1ZaZGUXZD8o&#10;ZslkbeO6o6QDI5VcgCIhIf8Ebnx/H6ZzDr972oXznONN7IN2Vycf7N0UY35TM6cx0oPjXf1IPtiE&#10;35Udx6T8o2xDXluF4pF4TgqLmMuY4pEkHBWPJCElMaIaK2MpYBILVHvFybWvPbqBI3c/xRRImCot&#10;u9Nco8abrEVjSqx11ViXSBpHFrRhlKkVpMxQrRSuDbiGQmloOcfLO3vwx6LteGrnJqw5sRa7XKtw&#10;seM5CtD74SWpCTjnoZskJeJeTNxnocxgXu2Ky8VL7l2E52725TzjfvIdkjSAHynmIKh4JQ8JKUVC&#10;BxF2z0bQvZDz8GG+/2eO6T/jkDMTD36Sh1uKt2OEg8KX42swx9DQSo45riGmSG80JkzJb5RB0DzD&#10;uLYo06WO/Qnn4jDHWVzv+AqLyjah6FwBTnreg9v7V+siRrEi8SIxHPTPRkhuS/x3p0eWuQELzA8G&#10;M19juELAsP0trHDp8M9CV+Bu9IbncazINXQOX/m3ez78bfPN+tDlXYpI68Ooy8tA3sI/I/1XD2D1&#10;pL8ja9IaZCRmIZPIoVhRwLlJ+atYjlhxRpLXTAkdQ8ZJpoksHSdSOz6Xf/9rC5gfBCTrKiCZrer3&#10;FI8pE1Zj1U3Lsey3r+OL7J1o2NNgasZ0hRUT04ne/k5jbVGMSb+xxsitzGYk7lPdFSNk+hDqilBQ&#10;9FLE8P1gHy7uasaGhzci5XfJWHXdMqydSrHKPs9VQdQEW/dFKbjVxxbphKx4cjFLowBJxeobV+CN&#10;m1/HK7e8AsfTBWj6rNHUb+l18wKCFFJeoOVIC97/yztYzutffv3rSJm8EjnKhCZLVFIO1nHsrZ+0&#10;lsI6DWmqV0OhdLWMef/P1QJG/1EM5cNZMAGC2oGUi4tDNScuIN5A/9bCqYWUREUEslhFMQW5ZChu&#10;RBlRzmBs8QkkFIvoHMVExxEKiUO4ueAQfkncUXQESz44jed3NiB1XzvePxlEeW0ndrZ24WtnF/a6&#10;urDf14V9/i7sIT73dmGbsxOlzQEUNHjwbq0Ly75048kP6rG4+Czu2HgYv3zvAG7YfBiTSWCS+ACI&#10;KzrFazyLUY5zJkOLzUJUx/cv8L4swTW7wySWY0isREC/kQhhAD9q2GBsPdT5bz64bcIEpTVWhXOO&#10;Q/anedjzmFEUL6oLNITkWPV6ZLEZVaSd82pMKqgy2ev+WF6P7XVh1Pr60Ebi7vN0UgSoOKPcFf1o&#10;5qJxJNCHkvNh3F/J7204g3iK+LiKNoojEnXOj0SS4SQHCXEexVSeklA0YiyPiVW8l5/6peQbAv+t&#10;2BybUpzkn9crmOKystrovuQmkl9jCnFOzKummKnBz/n3vI1f48mtcoGrx9tn/djOObObov4QCf2J&#10;UB9OBfpxxteDan83mjr7cTHUjwt+Cn5vL2p8/RRrwJkAcJLHyeXsMN/f5epG5cUuZB0K4ZEdtbid&#10;8/dnBQcxjhjOeTy09BSGkJAPE/nn9SumRPFAcRQJYyUUKARGE0pkMIQiYJCxUvEY9QXvRUHzw40o&#10;qGMf1BqXM/3bWCy47oxQhjSKzJF5Z3Hd5kNYsv000g9eRFWwF21cD9xcCyQulSrZyX83874OUoCt&#10;q/HhT6X7MJXrzPhirj2ykFAMjnbIoiW3MdsH9vdVUyYGisjofYzhdSuz0xC5esmqJ5c2I17qcS3H&#10;zCCJGLM28jwcO0MKlK62mn/z+nn+YRQwo4s9FDVOrinsv+LTFGMUyGW78dfyfGw4Woiv2zNxruNF&#10;XvdCuHzTSGCnk5DMRo+ECklKLD5BKW0lUmy8yjwSS7kazTJk0wRiGyL0LZI0gB8p5rCfKVh8MxEO&#10;UIQGZyLiv5vCdQE8gSfRHngR5z2rsPnUOtxVXoqJ+bswxFGHwZwTSqwjdzFl7RvDMWfcUovqOb8o&#10;mosUs6kNE1kROcaVRp7PuVGas8Vb8dynufjkfA7Oe9P4W0+Z9L2KdYmo+r/clIKzEQiQJFPMGBcy&#10;l7LVXe36B/CPw7ruffO9bwkYzm+/k2uCeyZ6QlwDPBSabgoY91x0+Rfxc/WPstYRrsXobXoDjZ89&#10;j6/Sn8SaOx5A8s3PYdW410w8hGIvMilOcialI2eydsTTkTYxg4RSRRrXGmSMI5klTG2QKC5ZDQbw&#10;/YHCJTc+DZljU5FzXTYyb1qD1yYsw+qfrULyr1fC8WgeLu64gJ72HuOqpWB9Sgai00C1VeS21UXh&#10;IvFiAv2JToodk4a5F+iSiFFh7P3t2LNuL9L+mExR+xoyk1YgJykZa5PSKaLYxxQZsb5eq6KWvDZb&#10;B8Zan9InJiN9cjLSrk/GSxNfQM4da7DtmS0I7PMjdCqEvet2I+/hDXjjl69i9c3LkDZllYkRUlB+&#10;blwm3krMwZsUMTp3enwy7z8NOROv0ibED2KBEbkbEo2rkTVChTIVgJvAh3QiF9VE7Wo7lPKzCQml&#10;LowsbMVgEpdr8poxmGJmSBkJQLmqRcvsXY9rSBau4aI7NL/NVBAXhvF4FQRUbY0xJDdxJH9xJBxK&#10;UTymgot0JRdh+cCT4JjARaGExFQoPk+QqPJr6EMRAAD/9ElEQVS8/67zm91cBeBykaeIiqeYiidp&#10;SShoRjwRZ0ASw+saaYir7tEG9Y6qaDY79sOKeX5lhuJ5bXzQ1dtmAD8uKBDcQn/b4ocmU08pxwj/&#10;HsGxoYf/MLmXkZAOKVbQuJPHuHmMk33OMU6MlMDhmI7nOWZTAL/2SRW+9pLwczFRVXdv2Adfpw9N&#10;PsIUngTFdS9e3N2M3xQdw/iNBzFk4xFjMVEdloQCCv3NnC8k8BIwEiSji3mdEvq8Bpt4QHEfURRr&#10;118uVIoDsfc0WqSf1z2a82g0x62KLg7n+B6qOUaiPURziMR7BIX4iMJaCpwqJFGMXV9cjZtLq/GL&#10;srP4FcXGryk6fkNS/weSmj84Dhv8nv/+Pf/9+5KT+HXJKfyKQv/nhSfx07wTFF+1GMu5blJUiyTx&#10;N3QtmqvaqFDV+iEFnEMFslzKUqHEFRYjtG7wmk17c37J0qUimXIbU+a3hCJeJwmWiRsiMVN1ehXj&#10;TCjkWsI+0PoST+EyIf8E2/U4Vh5yYZenC7VdfWj2sR+UAr3TC1e3hwKgzVhkPmjoxhsH2/BLipex&#10;pYd5fSfNXJbL2lj2rea+mf9sf6VQ1n2N5TzXXFews6x2WhN0zSM0RrgeyDIzhONLLoJqc23OyEKm&#10;tVDXrqKaQ3mcalTp3hRQLau1MhXGsx/GbTqEGzd9iHlbHXj58FZsriuC1/ssfN5HiUXwkTD6wyQs&#10;RFdA4uVukse70ds+G72eGeimqFHdCF9wetSF7B74/Ar2nW9IqHzn+4hvkqEB/HhBouqS+JyJAEWr&#10;LzgNwcg9FOHz0eL/G0570rC1sQALy97FTYVfcg6e5dhyc4ypnADHFueh0vTHc56rkKU8BkaVcd3i&#10;ONSGoVwc4znGlY5b9V+Sinbhji0bkX8mFVXtz3PsPYmQ536Kl8WEzYalwHGNLT9FjIpb6r0elxI6&#10;XO36B/DDQC5k30Qn+0IwiR0U8+bTPJ+HIMdP0EUB7JlNAcM+498hxcV570dfy98QObkan6X8FZm3&#10;/xkrbngSK8e9gpypSpkr97KVJKeq3J6GVAqalEkq2Cghk4t0WV1INnOS0rA+KSVqmbk64RzAfw3Z&#10;xJvj0ike2P6JyUgel4yMqTlsewmGDPZJCpJvWI2dr36BwPEA+t0UMJ396OnpQEevH5FeH3oQgurc&#10;q6q/rDHd/Ly7K4JwOIBIR9ikZabaMUUje1298B7zYturlUj9w0q8MvV5rJ6yHGlKSsDfNNX4k1S3&#10;Zi3/lmthNq+FgoOiN5fjIZcCRMkJlIggY4J1NUuhqEm/MQ3p16ch7boUimG5HVKcTMjC+ok5eGfS&#10;Oqwfx3MmqNI/IYFEZCZRPCemX1UY/yACZqh80gmbGICLJwm9oAe3ivCNFlHUg5zEZiSPGaqAZO22&#10;FvE7JIbDStr5b56DJGdYoXY2RR4U1G5JkYIRx5BcimyOINEcYmJRhGpcewn693kjTOR+M5KL9WgS&#10;vzgSpjGFRIHTYFBlg8HgCgmSi8bnfXiRdQkbTbKlGhejCRWWHE6CqnTRQ/gwGETSJ8jsbipga0eY&#10;iK9QG+i+vtsuA/jxwbo7cnwYASMXLQlQO66Gc/wM1Q47SaYRrNrJ5FgcxfE5mqJhNAXD6OJ24+oz&#10;hKR8EMfH8MpWTHn/OP5YcALPfN1kLBpnujrR0B1Bq6kfFILLz78DnbhIUr3H14eMY80mY97NjkMk&#10;4sdJ+hV/weugaJEv+lCSaJH+MZo7JMGjDHi9crMyCQgUHxMD5xDvZRiPGc5xOpxjdCQxyuy8EiTL&#10;o+XyJPHN+zfum4SC0xW7NYzjXuN/uKPefE+1Z2KEfSyFv9zblFgiXqBoj+c8U6G8sSXnEFdqMZS/&#10;b0USz6sU4g4SeLaRgt8lvozIUpxOGduO12Hq7mjuGUgwal5ZcWDShxPD2R/Dys5BFf6Hm5gfzlH2&#10;3SiHh9foJtqMdWS84zSFyyEs/fAU3jvrwrlQL1ooJN1c0CNBLspeL7wdHri7XbgYakZxQw+e/KQR&#10;fyo5zXXhIAZRjI3k+SVmh+eT9PE+4h1cN3QPGiNcH7QOxRNj2S7KIGev2wqY4RJpfE/XLPcxpV5W&#10;2nSdT+5xSqEtdzFbsJb3WFJt1q8hGm9EYuER/IfjI8zdUoYVezbh4/pcVAXWoC38GiKuu0hESEBI&#10;XEKe+Qh67oVfFpjANIQDEixy5ZFlRTUi5FrEY3yzEeD7CsYP6rOoNabLLXefgViFfxYoxqSnXfVW&#10;VJF9FvyhGXD6Z8DtX4Aq3wvY0ZCB5/dtxi8LKzgHDiCec1K1j4brecZxKqthPNcDeUOM4DNVdclG&#10;lbn4vNMxHLNy1+SaMcZRjfFFh3FLyad48MN3sLs9lb/zOCKBRWZM2fojtmimEPDN5fjieOQ1auwp&#10;Q5qNi7n6fQzgvwq1KQWKL4pLguW7x4bd91CcSKDMNmIlhi7fHPRF7kVPaC66AzrPbHRQfIZ4nrB7&#10;ITpdj6C7bjn2vf0sSp5+Apm/fwyrJj6HzAmrsVaB3MZVLM24k6WpEKOyY/F9ZdTK4mcq1Phmkoo1&#10;DtSW+d6hNk1Q26ZRFAjpSE/iexMpIBPlVpaFNRSUKVOT8flLn6O2pBY99Yo16TdZyjr7QlbA9EXQ&#10;06d69yAocvo60RkKGPR1d1K58N3OXoO+SD9C9Z2ozNiB1IVZeOlnr2DllFXs91SKloyoNYZCZVyO&#10;cS1MM+NhDa8tB1n8LH1sFtIUzyKXxHEUuBPXI2ui3MKybGwVBUlaEscVxYuQoX/z+Ey+lzWB5zFx&#10;VxRFfD/DtMG32oT4YWJgFJAsXJGe1qRZNmRfu5V66Av621o+LhEAs1Np4xLkTpJIJOXzNb+ZD38R&#10;ChIqYgxhXUpk7j5PoqBd2Rj5FCy5UPrRbwTBc6E2IJlQxpWx2tUltDslcqaUxUrDOlTip9wG6Q7h&#10;eeQCokxD2qk3mYe0g2VEjv238c0nAdZ9/jBpVAfwQ0AZ+JRdTDvnxmohcWDGTXSXvJzjoKLOjAWN&#10;VTNmKCq066/A/jgKC1lGRP6VpeqaiiaS+gYS0bNIfG8P7v74FNY3+rGTC0ljVzd8FC+BYCcJSAfa&#10;vEG0qOJ7Ry/2eTvwbo0Tc7bux9TC/UhwHCfB4PiTlYJzaVRpO8dYDQUChQSvK56f6VXjfzjH7XAK&#10;FAOOQ8XMDJMYid0b/7ZjkuNTxFxim+fR/Wm8x+aN7tluNGgMa85qTl7GZZER+5tzl2TfgnOmguCr&#10;cXljuxjwb1kyZLmQ9cHMEfP7NsvbMIrDoSZg325EDFMRPV7LaN0nj4unkIsrqMWofBL9QoICZ0hF&#10;CwZVqqimB/9e5sS1cvPKq8UN+adwT9kx5F1wYU8ggobODvgiStoR5kM6DJ+7G4FwH5ooZM56OvBh&#10;TQv+xGu+rrAKSQXnuI7UUMipTSRm5YonlzG7Hkl02di2BrMJY8QkYWP52OamrWQ5YrsVKGUtr5vv&#10;KX26MIaIlyWM4kVFQkeqqC3HTRxF3Ki8k0jYtAs/KyzG419uQGFNFna3rsBF39/h9T9GYfIgOn33&#10;kThKnGg3Va5felVxu+kIUrwEgrPgC87h8Yso0u6H3/MgScsDplp3t8lUJMGiTFUkLV6SYJKgkOq7&#10;XIUADeDHB8WX9LbPRT/7vNNzF/vuLrhD96I68DQ+bE5DytG38PuSAkwo/JrPx9McZ9WX1jEroAUJ&#10;cD3/OJaLtZngxNDCNuPuOIjri5LQxFWcw435WzHvAwc2VW1CjfdV+ANLKGDu5jizFfiVccxW3I+O&#10;RQppXV8XibAdXwPj6vtHVMBcwpVtbOsxxRBhXwix70RMzJv6JRojcynYf4ZxQ1TxWhUn7fDNR7D9&#10;fvS6XkGoagXOFb2Ed+ctQvrPHkLa5L9i7aRkZJMs2yrzJKkkpRlJqVgzgYR2girNpyFXAeYDFpjv&#10;HTZwPYPtnmEq+wtGxJjYJMUlKS5lLdLGZ2DVlJXI+X0WPnxpOyKnw0BALmV96OoMUchE0NFP0aIA&#10;ftliKG76+wm+9kV4YHfYVM7vlcjpocDpBrqcPWg74sQHL+zA61NfRerkVVg7OQtvTliLzIRMCpNc&#10;5EzOReakHKRS4KZS4AjKtJZBgWtiZVTzJknxM2spbiRwcjhO5IKoa6dImUCxw2MVZ5Wu19jfiqvi&#10;/WXy86u1yw+UhUxpgPlgNoukXF6saLAP+qiAESE0pNBCbhTaVRV5Eok0rhoOBRleREIBH/6EPZc9&#10;nxZiC/2ePiNBM1Yda+mJ4dJuaBRW3Fjo36b6veM8ydZ5LvznSUrkOmShHXiRPAXgmmvjuc0uvchY&#10;7Hf5ULDZoS4TvoEg/n8eDJHP9xV1RKyblvqYRJNjx45VK2hHcCxo5zzBcYHipd5A7pByk1K9FpFr&#10;ZcYaVFTD89UiicR8XMEJ3L71LP7yVQM+a+1CS1c/3BEKGRJsvwLkTZ2hCJr9Hajv6sMHrT78+fOT&#10;+H3ZAYzbROTXUrxTCFDIq87SMF1TUS0Gk3QPKTyHEUWqss1xKzHD12FGxIhUcyyWNhP63mVcaREd&#10;IWtMlIjLKmpg7v0KUBDFcGmsm/FuRZux2hgo9aqFtWbJSqSsWzqnLA6CTYxgilAa8m+tLCMq2H6V&#10;nFMV/B6vSf75o4mxjgaDuLx64iLiuaaMIelSwoN/pzi6hr8xmm1+fUkVpn9Qjdf2NOErTw9qQxG0&#10;hPzwhV0IdTrhDXtM+vTmUC/Os/0/aunB2iNe3Jt3kCKD/cr7NnOb16tYAFNolDBjIXrPBmw7rWHW&#10;+nN5PbBZxezngiy9IwqbMGgTxRnXL1Pfh+8PVR2OwhrTxmN5viSOk4mb9uKO8o/w6GclWHdsHYXL&#10;cjQGH+U1L0QkOBNB+bRTeKg6flh+64o/EEERMREoREQ+Qr55hlwGfAsQ8izmsYvR6VpkYhJ6XfMI&#10;pVmdaeJg9D2RUB37TZI0gB8zetj3HRwLnezHoP8eNAQew87gm3jxwHrM/mADbszbgaR8WXC1qaf5&#10;rTWO8y0KzXeT/c7MZYHz18SZtWBQuQvXbHFz7u3HzIr38PrXa7HfuRZNvmc4ThZznFG8UMAECFON&#10;35Bma3Hp9qi4phUvSrU9IGB+CFwpYK5s38vC5TJiAf7R78SsNrEg/yvQo9oxsuppTWDf+vm9kG8h&#10;+/IhdLe+gMZP/47PX38M+fMfROp1jyFz3AqSUAoWCRm5+pA0Z4uExqchbUwyckk2r0Y0B/A9YFyW&#10;iTPJpnDJplhcM8669EkomHotIvs8Jm1cCpInrETKT1eg9MlCXNh5Hl2tneiP9KOrpxMdPWFEekIU&#10;MhQzfarUr1chjG6KG1XR71Ul/wjQ56WmaexG6HgQ1evPYf3vKT6uS0Xm+GSsSeA1xFNMyX1wAgUU&#10;BUcarymFQte4i01UCmS5nMn9KwNrk7IuQd+RG5ruSdnFTJII3YdEj5JFEKqTYxNCxPDdNvlBgvhH&#10;y93F0XwF+FBXjICxWogoiMTUGZjq1ldgxBWQqFEA7DASjKEkCoNL2zG4pB1DDNqgOBvlrLfBsjZx&#10;gAppDuOxQmy32VbJ1jmjlpoo9O9rKTiuLWviuWOJB3T9MqVLPDUgnjAkSjEIvH6Z2XWMXMkUHPlt&#10;6H3tgl+tXQbw44L6aXCZqsurbk8zxYB23DlWCY1VVVUfxrGjXXm5kmm8jFZdkqgveQIhAazMeaMk&#10;HDieB5MoXFtMgUESYfzOSWAnb67FLXlnsajyLN497cERdxdaO/rgD3bB64kQYfh8HfD5O9ES6cGx&#10;jh586Aoj9YQT8yqq8av3TmHqu2f5+8pg1cZxymvmmB1SLrfHOs4BCixV5yfkVinxpar1l8cpyfMl&#10;RMcnPzNF6ziHhlK8qaaMUkkr8N8kCzDiQX7z3wLvRxnZbKB9G49zYSQxwuEmvBjm8OPfyxvxb5X1&#10;uKacbaFNCraJLC4mwxrFXwxx/A25qI3hvIvjPB6jGJ1Czt8Czl3+jqmZRNGSUOxCfJETY/ObMb64&#10;DYmFvI7NVZi08Qju3XYWa8/58HF7N853UhwGQwgHvIj43XwQt8Hla0FrZxAX+rrwZUcvlh93YuYH&#10;Dbgpv85Ydv+togk/Kdca0mTWqPgC/q7uX26kakOtPRQssXYThpo2tTBjie2omjUSQsJQts0wRxvF&#10;jYv90c5Xa91TVrQxjjMUo4cwoXAXfldagdf3F6Gy5i0caUmB2/8cCcdCipVpJBJ3wh+6iyJsFpyh&#10;mfAEZpgaED2mgJ1IotzFJGQodNwUK+6F6HbPp1CZi37XbPQJPL6biO28RrTj6lXRQwoh9xLifn4W&#10;IzsD+FFDIjWwEB7PQrg896PZ9zT2+7LxxN6NuIXjaHLB55iafwQT8rUWtWIY58sQin0l0lFyEj3/&#10;lPBCMElKSmrt89d4L0jcaNOjAdcV7sCKA2uw48JytHU8D1/gUYS8HCscZ0GSYyNgVLhSO/a8rh73&#10;PRyXSp9syfXlqvzfuv4B/EC4moCJffZtASPcfRkSnK6Z6Ob60Mn1IeCbjo4O9m/4HpPxLuSaxzXk&#10;EXTVPA/nrpfx2ct/QdZ/LEHqpCdJVF/F+snrkKl0y4lvImf8W8id9BbSxsoFaMAC872DwiUnSQkS&#10;5I4VLZZJcSCYSv9GyFAITKBAmLTWxJWkJ1HETF2G3DuzUP5cCQLnwsYtrD9Wi6UrglBvB4J9nUQ3&#10;0YMQP+vp4ufBfnRf7EKV4zSKH8pDzh/4Gz9bTWG0jL9D8cLfk5DKiktBztg05LLP3+Rv5lDcmiB+&#10;IpNQeu1sip2ccRS3SYKtiZOblEYhI6udtSbpXMZyZ6xMNilATlImj1HKbvt6VReyb5O67wOGAH0D&#10;lhR+8z1l7LK7s/IFj4kZLbTGvYSQ25Z2tRXHMriMZFM7vCKbhMiWJVyWeI405PObGEXo/Rjk5zs8&#10;BhKKYYTqSAw2mYEuk7iYT7Cpun4JlvDF7jFGZsxutHlIXIHoMQP4cUP9p0BxxYzE+tBm8lLBUYkY&#10;vkdICFirhnbqrfgerZiSS7jAsWHJq845skJj9CIGUbiMyW/CuIJGTCRhnvD+cfyp5CRe29uE4vMB&#10;nI30oi7cA2eEYobkOhzuhtcXhisYQWu4y1gLPmnrR9b+djy2vQ43kJxMKqwjmbfzZQhxLefJIM4P&#10;xegY8UyRIQuGCZ7nddnMajHYa9S1au7puGsp4K4xaDJiXvPMWhyt8Lf3K1fNKIzrpr6r+aA203wh&#10;YaewUC2boSRNalOb5CKKKNm/UgSYLFymvaPrgzY5KFpGmaxfSlzQgjieU5mRRhZq/pL8V5xFYv4h&#10;/Acxv/QkMva1YndbLy5QuLRwQW7tCaMt5EY4GCBZD8LfHoCfbVzDtv3M3YFnD6nK/zEKlyqMzmf/&#10;Fvt43628b4m4qIAxqaxF7BSfQtInK9GltrPXbmJ8ooLw8niKCRi2GUmikkDIZS5O1uP8i4jPkwCk&#10;EC38CNM+yMPju3Lx/plknHa+YrI7RXyPoNv/kLGy+Eg+fD7Vb7mHImY2Rdhd8FDQSLyozka35+7o&#10;jvc9pvZGDLbI5BwSyrmE6nLwOENOrnAZMSRzPiKeRcSSK8jOAH7MUNyTO7AIzo5nURVMxs7WXCw7&#10;sAE3FJUjvuQIRX4V15k6s9aMpHgZqmKn/5mAKZGFxs7lMSU1SCg9a4oxj8/bhUUfl2BbQwbOeV8w&#10;rmPhwAMksvch5FQGK2W3s+mTBf2tMder8WfGlTKlXUmgB/D94ttC5T9raysmLf5nYpKfuWeSrM5B&#10;T1D9Nx0+zx0I+mXhm8W+lGVGqdkfQl/rXxA5+RL2rHkIeYsewJpfPYLk8X9HWmIKMhOybXHDhCwS&#10;1oE0yj8IjOVFrlhKVZ1pXLNkpTCxMYqJGS/LBYUNj0uPsxayd6ZSYI5LwYoJb2Dlz1ZgwxOb4D7l&#10;RkdzhM+GToDPTRWW7FfF/i4g7AdCLRGc/7QRX2bvRc6stUi+aTnSJq1EpuqwTGRfT0hHalIKUtnv&#10;2RJL/P21CalEGtZRfLypvpfQMGJEIkdV85NNfNTacaozJMT+reKeEjGyzkikyDqj4H3+bcD3zecW&#10;V3NN/AFcyPgwF/nhg19+9ibDDt8zPuKlytITBRdWERi5YcVcxoyfvIgNCYIVDRQSEikULjFzuHUF&#10;ixKrKMGS+07Mfeyye8z/HNptsm5hPK+Bfjd2Dl3/d2F/37qM2Ovm9fNe5Momd5PRvF75zJvzfaNN&#10;BvBjheKaYu6BZhyaQGtb80Pk2Qae23Fo3KRIzq+MBdG4Nql7+blchQxKOQZ4rHbe5Xo0zOzmNyKh&#10;QtX1q5Cw8Qhuyj+Ihz4/h4q2EE6FO3Ex0gFPwM+HRoCks4PkMgIPCXizz4+WcAi14Q6Ut3RiGcXP&#10;vZXH8av8fZiwWS5Q5zCynMRZ98PfG13aHr1+xZ3ovqwYUbyJCZDX/NTYNfenYHq5l3D+sA3M3OB9&#10;XXYT47Wbe4y6iEXv185nzXN9p85AhF1QTM1YBwk7xcBlVyw7z2MuVjF3S3PNmu8kUiZdNdtpLN+L&#10;4zWbbH6O87zWOsRVNGJKeS3uLduN9BOt2NYYwhFXDy56eyj8uhFU8U2vm0KgHYFwAB5fF1r9PTgT&#10;6MOGmgDu/7Qavy47RuF3lPdXy36x6dAT9ZuX3AZ1jWqvKNFTkVFiOP+296hjdS/a2NDmyZXxRboX&#10;3ke0PVSIdAj7RTE14ymGrs87gl9t2onFFfnIPf4edjmVBvkNtEYehjeoCvbKDDQz6h40l2RQLjl3&#10;23+ThHT55qIzoCr3d/NYkkRChNYG7FuIaFgoLmb2FSAx4fd1jAiPUt12knDGUioP7Jb/c0B92+Z5&#10;EEdbXsbbp9/BE7uKcd3GCiSVneEc4XykyB+ex/mvQpWKbTEeClp/Gswc13NTLtuKQVXyD1k3Ewrb&#10;TCzXeIqXnxZ9hhnlm7CxvgDnfMvh8j/FcaIMVrLwzUeHaz6JrOJvNJ6iY0tjUwUsKZh1rOJiAj6J&#10;nKvfwwD+USj2LRb/9m0BE7W2xBCzuHxjfmsNiJ5DNWUIrQshrjOKkelin6qKv4Rp0H03fK674efa&#10;EfQrGch8BNoWoc/zKjz738Cp917Aprn3I+vmvyFnsuJespCWoLgM1Y75JskcwD+OLCKTIsW6VSlQ&#10;Xu5XOTYeSS5ccstiH0gIrB+fg3WEXPuy+L6SLKRNSsHKG5Zh1e+X48t1X6LlYAv7sg/94T70NXWi&#10;dXcDdqbtQO6sTKy66Q2snkzhotimyWv5m2uRxt9JV9D+1LeQOmENViWlYRVFRSoh17EcXldOEkXU&#10;6GRkx681VrnspHXmGlS4U8kflAxCyJiQHIVc0XRPNsjfjB1Cf5v3jGuZimTKFU3plP8PCRgFwQ/j&#10;w98Gw4sQKO5FxE+Qm5f1zVfKVPnhWgFgiY4KwhkYUmGDZ21lf75XWktYkmRcZUQs5NpDKFbFZi4S&#10;USPkuiIovsbg8rFXwvrn2zTPNhaAxInvC98+Vg8Bm6lKDwERXktojHAxRIggKRwQMP9MsALY9qes&#10;AS0k4BQA0dofqtRv0xbbGBKTIlwuh1EMlduTxjI/F0ZGY2mGk8APLuR5P2jDsMoWXMtz/3+bqjiO&#10;KJLKG0yWoIkbv8Jcx8d473gVvm5pR2MkBJ/PhyDFS8jTyYdKGJGgB6FQC7zhNjT09uJ0Tx+2c+FZ&#10;e74DS76sx40lx5HgOGvc2lTxXdYKWR9VDFKWDYmMWPIMVba3qX55nZpTRW1Rd646k1lLUBtIlBv/&#10;eN6X7ln3KNjaN5dF3AjOK5OGtbSa81JZj84RZ5FY0EA0mUQH8UQc2+KSkOHciMWTqP2HkuAPLeT8&#10;JWRViuP54ng/YwvPIIn46bYG/PErLx47EcG+YD9qevrR2t0HbwfFiz9EUi93MS8f1hY+Xwh1rm58&#10;3RBC1v5GzKg8ikmFhzEi/7hNxlBJwUpRMra4ChPKanh9Sjag69MGhtaJ8xjCtWtIBWEEjISZFXl2&#10;rts1ycTiaUywHWKJO2xlffZ55XmMLq9me57AlPwDmL1tN57d8wW2NG5BTXg9mkPPwxW4n9c63aTD&#10;9fmmIai0x75Z6CPh6Ceh6Hfy7/ZZ6FLwvXehIZK+4Fz45Kfup5ghUQySiCgtshASwfBJ5MxBIDgT&#10;gcBMBAOzrCuICbpeQMJyH4nmAiOOur0zKJTvJJn5ZxEwus5v42rHCf+7x/13us/pt/+z3499Fvt8&#10;DgX6QpxrewYbDzyPxWWZ+NnmYowvOW0TeGjtKW7HCIeTc97F56vi+vSMlajW2I0KGPMclBs314fC&#10;Vs7Rdozl+jCpcB/+UL4Vf/viXXzlex+NfqVNfhi9HDddIsnueeikSOkhqe2W+yLHadhvRUwHhYtE&#10;scj0gID5gREVHbag5f9CwFyC3tc4ih0fO4fWA64Z2tAIcn3x8zPXTGI2eriWdPkWmPUlEJoPX0jp&#10;siVkKGia+FnzC+iqSkVreQYc815A5o0vkmAuR+6UbKTHZ2FNkg02j7kEXSKcZmc+his/jyF63CXE&#10;jtHx38KVx0S/K5J/Jex79nMFwJu/r/xu7O8rXwlz7BW/q+/FznMJ5nPh8ve+gdhvfE/Q/agOjwSM&#10;qbmTuBZrCaUwziGUEWxdwhqsT8y8JF5U0V7JFtISMpCckEzhQQHz09fx2m9fxZuPvgnXPjdqPzwL&#10;x4ubkHH3crxy3VNIv+4VihaJBYqLMXIHVNawdUgbt56vxMR1WE1xsWpcOtKnUNRMzUbGZAXi8/oo&#10;YNdJRCW8RbyDHL6awH2TYICfT6IQmbQa6Xy1oDgxbm82CUHmOIolBfbzb7nCySUujcekKZ6Gx9s+&#10;+Ga7/CBB/AMYwL8yJBSsWBBZtpYNuzsftWpEocDuceUk+RtO4PqNxzCrsgprznVgp4pCdvSjoUPF&#10;MEPwBNwkpu18sHgRdLvh8/jh8UXQHOnHqVAvPm7vxLs1fjzz9UX8Nu8Abiw8hinFpzCu+Bziiigu&#10;ikmoKQ5GK5U4IXEiK8xwkvahJSQ8iq0pJQEyoHjhdQmjeO2jy+souPRdCviSGn5PUC0l/lvn5PFK&#10;16o6M6OVxajcRYHCey2h6Ofnw/nbpu6SEmQoo1ihBFM94oso4iga4ygQ4svOIbH4BMYXHsStpfvw&#10;+M4zyDzWiC/bOtEYlFDp44O2Bx6XF12RLnQEgyTlHnh9bnhDQbR39eA822q3txe5Z11Y8PFZ3Fp2&#10;DAl5x0x9pqGVrRQuTlxT0oxri5r4Hu+Pvz2iQK5e2pigSJFlpkxCTAV0z1No6X5lsVJ/tlCstmFQ&#10;sYt96uaxbbaNHDUUPmeRVFqLxDLek6wxmxvwq40VmFO8AS99tQEl9Vk47H8VFzr+Yqwt3e5p6HHe&#10;g16nMoOpnsZiEgWSBbPTOQsh/wySjFkkF3IVE2mcz2MXEipApyB8xb+IzIiALCKxXGzqumgXXDEy&#10;faYGzF0kntMoiGbwnLON4PFrF9WIGO2kK1ZmHvoojux5FtpXkRuSHBtbI9jd2G/AWHRi4DEGsexo&#10;UYJkCNX3DZExCrooRKTlIif3JbnLGciViTBuc0TE4G5en+5D57DXp8KeajNlaAv6bXC6Xm1wuu7f&#10;wmbXYp9dAVWiF2RxiF2bTaRA+O1rl1v9bNNVi+gHA7NtwcfgPZzHEpuLEPYspTAg2hdQtC7mtS9A&#10;2HU3vG2qq/IAfJHHOPefRlXb4zjR+Agqz72K33+yF+MduzmPTnN+UTBv9RjXz2u0YcdxbLITckwn&#10;FdmNg5EF9RhcqM03zuUKjs2iOgzbXEWRU404jtmEsrO4vqAI932ej5zj7+KcM4X38yjHGtuUZLaX&#10;480Wz2T7ENZiN4PXT4EcS82tLFZs3w4zVucCTpsx7Zt9N4AfK2RZCVGsaBNErqV2vEfnEdFp1gC7&#10;Hpi4p+BcBFzTEWidjj73A+iufRUn8/6CD559BGm/fQjLpzxNQr2CRFpuRSSeCSuQkZRsd9on5CJ7&#10;wnrkTl6LdZMVL6HUy6kk2XIP0i58LjKECcpeRQI9IdVaGkSCk+QOlUvk2N15HpM5wcaB6FjVE1Eg&#10;exrPk5yYjpQkG9ieNi6ZhDyd4oq/NyndVHc3iQd4TlkKlMkrh4R5LZGruiMUAcaaQeiaMihS7PWk&#10;md8xJFzxHROU0theew6PMS5QiWsoInitP4CA+d8GfzsmwOTilTNxjXnVZ5lsk8ykNGSz/XIn5+DN&#10;69aZz2KffwdXnOuSoLvacf+N+H8uZdgZwAAG8L3AuiNd/ndMtMTiJuSeZV0om0jiG5GUX4txm85g&#10;wvtH8OtNh/DQh2ew7EAjypsiOBzqQXVnP5oiPYi4/CShAfhCYbg7ImjtDFPkhFDf0YW6jh7UhPpx&#10;yN2HDUcakPxVNZ76rBozPjiJW0qOY5LjKEbnnzDFKuP5e0l5FzA+vxFjKChGOS6QFF3AGAqLsRIV&#10;ijdRbIosSCRBo/Mt4kmMTB0TigC52smiMrKQIo3HDSsgiRL498iiGt5/DeJUJ6bogilgaxMA8O/C&#10;8yRYtZhYXIWbKLJurzyBhz47izf216GwxoUjFCGtnX3wdfUiwHv2BlR8MkgE4A974faplk4HPLzf&#10;5ghwiPdc2NiBFcdduOdDVd7fh8S8oyRyp3iNImoNFCZWtA0tqscIJSfgdSfy+mUhkpuNqYFj4lis&#10;69oYI/gobkpsAVxZYgZX1OLaivP4N4qdf+fn1/CehvI8igeKd1QZATahfD9u3LYbKXtT8cFZPth9&#10;yWjteR6e0BIKiHsoQKehn+Ki13k3etrnkbQuJvFTLIrNLiYSGNs1taTBEukwSYYIpC88gyKIBDcw&#10;xxDhgF/CZyGxgCREx1FISFiY75Jgy/WHJL2DIkfo4r+7lDFK1hffXSQnd/C3YqIjhsvE/JuIihkj&#10;XPg3r+eb0G/HhMzVvv+PQWLKJ+uSufd7eM+6T7vLLDc7izkECTTvQbDtF7s+udZJYIhwz75sQYie&#10;4zJ0n7o/C5HzqyPWFsJsA1NXQwKTAkkiyRB5n+rz3MnfuxNBZZUzhN/+jq63R9fnnEFSeAc8vtvR&#10;GpmJuq7FON31FL72p+H903l4dst7mLW5gILkBEWIxqU2F1oxQpnDuJ5cU1qPIRTcco0cy7mXQDET&#10;x7E71HEO/156FtduvYAhW5Woph1D81o4z5uRwLE7seg0Hvn4VeRdSMc+Twrn1rNGVCsRRDcRcUqA&#10;LeGasxRBzxKKsoXm8y4XhbPLjqkOvheDSSThkhD+bv8N4McJ43Zq5q3mvaxpNnbOQiKG73NtksDx&#10;cbz6KGKDfo7p4Az0+Oehz/ln9De8gsChZTiz+UXk3Hs7Uq5/AemTMpBzPcWGdtjHU1yQ7GeJ8E9U&#10;7MRqkuEVSB+7jMIk24iTNUnro68SDhQ041MI7brbLFZKI6xMVBIcEjYKEI9BNWhMvIUsP0lrsH58&#10;LqEiixQ6CSnISFyFrIRV/Ju/m8DjElTVPoeQMEqlWEnnsRQhCUIm3uJ339T3ZcVIoBBKJPi7GRRJ&#10;EjIKmE+bFIX+nqi6OBkUTFmmmKOxkvx3ge0koWIEB/8dEzE5E9V2MRFjkUX874iSH7mA0YN7AAMY&#10;wPcFpf4WlLlOwec2CUAMFDAkD8Pl3lXUDFPJn68mHoykOJGke0r+cdy0+TBu3bwXiz44jdePurGh&#10;vgMnO8K40NuLxu5uNHV0oJFipsXrgydIkh+SpcaPRrcLLXxtDvPYcDfOBXtx0NuFne1dyK8NY9U+&#10;F574qB7zS8/gtk2HMdVxEhOJ8YWnMI5ILDhDoSHXqvMk5g0UOBcxikTfooUCQGjCSAf/TVEygsep&#10;ir+sEaNJnrSzO7HgCKYUHMSNBQfwH3y93XEI95QexRM7ziJ9XzMc5wL4pKkLR3ldZ73dqA90oTnU&#10;ifZIJ9r8IbRTtLiCHfB1yFWsD85AD9qCvOe+XlT1AXs7gPK2Lry0rxF3kqDdXFiFiXm1iNtUR0Fo&#10;3U0lIEcWUVzxuoaT9MkaNKaM/cLPxhQS+S0Ym99O8eUnAiSHAYwu8FHItRtRMqZIrmw8p+q5UJQp&#10;Y5pi3+Q+N6SyGUO2sO8oaMYWHsLPij/E7O3FeO3I+yjz5KM+8iI8kUfhDiyB2303yd9MkoAZ6CVp&#10;7nSTOFPAhJ0i5dr11KslEyLfsrpYEi4CzePMDv4Mkt/pJBraASdRl9sOiaIlkUsRJpQpKihrDkWN&#10;2VFVimQKo25DSBeij5A1R0RFsTTe4CwDS6Rjv/ldfJvwfBuXBUIU3/r8+4PueUkUNkV0F8WZEWXG&#10;2mEFWKzAosm0RhgXOyPuKGaiQuaS8GBb6ruyllhxJ0iAWXcctX+E7W8xC6HALIQD7D8iJOtDwGZr&#10;sphjQZGlgo/K2hXib5u6KRItfo4B/zSKxzutgIxakDqUJY6kMRxYSIH6MGo7XscHrW8h6/RGLPwo&#10;HzcXfIBJjj1IKjmFEWVtHH8KznfjJ0VuiuhWDCm7wPfrYOI0KcDHcHyOkZihyJb1c3h5M64taaXo&#10;bsU1/K5cHePzDuD6wl2Y+/mX2NPyF5OO2eV/iNdyr3Fd7HLx/t0itWy/yH0ce4t4Dwt43XMpYO41&#10;Y6qbfdDN9rcxVbbfBVsf5mr9N4AfI2L9FhvzNhnI7GiyEFkz9b4VMAGN58Bc+Pwz4PPdwdfbOUem&#10;2Wr/rqXobnwEbUcfxNYXU5A7Kxkv3fAMXp/0GlInkyxPkjChUKAYWTOOomPcKqwl+c8cl82/Fcch&#10;wWFFh81MlUqCqqBxa/EQ1hrXLcVSyPLCzyZSkIxfjRyKnLUk47mJWXgzIRvrEknY4ykoKFjW3pSJ&#10;lOtWYMXkV/H6hJewbMIrWD1xpXFfyplKcXUd/566EhlTeK6piuegIJHlKJ6iSO5YE3J4Pdm8HsVo&#10;yPJj65OkUZilTkpHyndg0/9ejWz/n4MsKt+1qlhLi4WpK2Pa85vH/LNhwIVsAAP4njEmGkMTR3Fi&#10;rBUk00pQofpB2j29bJWxLk0mCx7JiUkLTlGgWikqqppEYj4+7ySmED93HMMD2/cj5XgTSpuD+Iqk&#10;/mxXPxojfWj1R9DuC8Lj96OjM4BwyIVw0IlIwM0Hjxd+XwheX4TioI/kug9VXb041dOLw919KHL2&#10;4p2GDuRU+7HyeCue312Pxz6vxoOfVGPxh9WYt60Gs7fWYhYxe/sFzN52nv+uxuwt5zBn6zncu/0c&#10;7vvoHB78rBqP7arBX/ZcQPKxJuSeacXmOj+2t3VjX6APJyL9qOvitUZ64Qp1w8tr9vv86AopY5iX&#10;ZM8Nr9fFewigPdyJlo4uXmsPqsLWTW6fvxubWsMUc824d8dJ/MZxgO1yBIn5NRiVr9gfxfS4MDS/&#10;jaJFUCrjer7K1c3GsKgPVF1/aD5FSIHiWDwUOT5Cry7+W+JF1iWKFpI/1YcyKZsp3pQ6WgJuDEXM&#10;mKIz/Gw/bi7ahkUfbsaa4+/ig4YcnPUtgzPyDLyRRRQHd8PlmU4COwMdJLudJssPCasEg5+Ewa+d&#10;T0uiRabt7v9cQ6Cti5LItgi0quzfSdxBQaEUyneTOM5Br3OecSvrEZEnodSuv8hjkOcNiUSTqIsY&#10;G9cyUwdG2YQUaC13srkUvXPhJmQxUP2OLl6bhSUtIqvGgvANyEok6HsWl60VUcIfvcfY598f5pgM&#10;a3JT0n10mbiM2PVcKVyuhCwwJOJmF5nnYHt8E9pxFqxLmO5XwtFevxDrF4H3+B2oj9QGMWtPDPxt&#10;Y1UTou55PL8ES597pnH1E0GUKAuEHkJT8O847V2Fz5vfQtrBfNxbWYnfFn6MyRQaCSVnMLK8Borh&#10;HMr1ZDCFyLXET7hmKIPmaMVmFdZgRAGPKThvRPuY0gaTAW+4NlCKvRTwXgzl+FaNqHGFX+OOCgee&#10;+GITCppK4Ak/aKxZqtTex3HQr3Hj5r+JEO8xFKIoC1GEB2VlsnWEtEtvBKNpd91/1KqlmCsKPWsZ&#10;+3b/DeDHiJiAsSJGGyjRbIaEtcBonvAzipROClk/Xz2eGXB7piEQnoFweDrfu5PiRi6ryka3CJ5T&#10;b+JwUQ7SFj2AV255BitvpCi4LhepCRnIpshQsHkORYCxpohMi1STSCudrhEiSRkGsozEBIuCwHON&#10;e5f9nnXr0vcpjkjEs6MuXOt5jNy6sielYf2ta7Hn9a+xc+Vn2Pb6VjieK8TGJ9/H+/e/jXcWrMP6&#10;eyhKpqUg/fZVSP3jaqT8Phkpt6Yi5aZkJE/l3xRQGYm8BtW8IdYouFxuZRIxsWKL0dolssKkRvHf&#10;LWCudAuLWU9iFhRrjYliAu+fbWc++9Y5vo3/1M3svxkDAmYAA/ieMaykFbYwpoLpbTX6+KKLfFWi&#10;AO3k29gYpSz+HyQVcgMZXB4VMcUtJCpNJN+K1WjmuZQBzMasjCP5voHn+HlBFX5XcAoLyk8h/VAT&#10;PmruwhGfxEkvnKEuigM/fH4fAgEvCZIPvpCXhNoDt99t4CF8fi9JiQ+dFBBhHh+kmPBRPLgJZ7gD&#10;bZEuNHX04DxFxLlAN874ZM3pIygq/F2o8XXivL8DTURbMAJnUFaTEIlxAP5AAAG/4lRCJEFhnjuM&#10;AOHzh+EOhNAeCqI1HCD88HSG4O4IwxOJkPh3ol2/2dGHoxRolRcDWHmwCg9u241pxV9hcslpjC86&#10;i0THWSQUVSOBRC2eom+MAuuLmjG8sJlEjYKwqB6DKV4kBkeI0LENxypDG/thmD5nu15T0oKfmCB8&#10;JQDRTnU1RpSdxciyMyYpwahSCqMSvl96nu/X8P0aE6szftNO3OYoxyPb85F35j1U+d4wu9cBkulw&#10;+yySU5I9/3QEgjMQCZGkCn5CbkaKISCB7TAFJbUjL7IvIiuyLBcOWRIWkjQo0H4+CYSqmyveYyb/&#10;Ha3hIpEgy4whjXPYrvNJIBazz5fwOh5Ee+BRtAUeJ55Au/9JOH1PwuN9FD7vn0kylvJ7skrIIiGR&#10;w+shVAMiFltiBUwU+n0S75iossLq2wLGCrBL1grjRqX7uXzM9wMR5D8iFPwTx+3tCFLUGcuUIc3K&#10;zqZkBRIVEhCWkIloy4/fxstchqwfQqdHZJvtqvTSBrJIWauU7jF2z7LQdJs4IwnGKPQ33+9lv1tQ&#10;JJo4JCuCjCuOhKZrDvqd84mF6HEuRcT1AIKeB+D2PYI6CpcvPXwQn3wTj3+xGb8t3YYpBUc5vpXJ&#10;j+NWtcg4hhMowOMlwrkmqN6QSYlernF5HnEF/LyggeArv6c6VYpBs2UGXBic78QYCvBxjnP4Wd7H&#10;uO+D97DhVDb2t63GRf5+2EWyyuvtkehwT6dwUTuwP/1EgPeh4G22kd99F9cJfs42t+53FDmXBBvb&#10;XeNbbehXYgiN66v14QB+bFA2Q8W26FWWFgl5FSaNCRm9WiEjUct5EeDa4VfmxHmce3bDxK91yJzn&#10;XoT4fa/rITgbn8b5A28g/4UXsPKPz+PlG19BylQKmaQspCdmIJOCI2dcNkmosmmJjMptTHElyRQg&#10;VpDY7FpCNpGDNxPWUqTkIIvvZah6O0m4YAPAlcGKryS16denIOvXGch7eDNCVSHAD/SF+tHJ51i/&#10;UgfzWdnr6kF3Wxc6LkYQagjBX+eH+6wHzqMutO9y4nxhHXb95Uu8eYvSQlMkUcgojbF+Q3E5sUxg&#10;pl4JYa45iv9WqwZ/+0rR8m1xEqvo/5/jinMRMTE0IGAGMIB/AShQ3wZ9K4OXjb2wacIVtG4r+StA&#10;XOl2za5qWT0RLZSocyhDmLIKRUWQMgoNKbMYXNaOISTgCr5XyuEkip+peafxq7xjmFFyEk9+Woec&#10;Ex7saI1gt7cLxyk2asK9uEhB0hyKUDhQJAQ7Sa47EfITvg6SjwiJR5gPMAmNyCWhIXgpTDyEm99z&#10;hzrsa/Q9XyBMoaIsYEEjfoJen0HI4+ODUOfs5PsdPEbfpbgJhSiKgmgLCyGKlzBawhHUUxSd4oNl&#10;j7sLlY0RpB9tx0OfVmHmluO4peAAJm/ejwkFh0nqFLgsUdjGe1eaaFlKbByOCJsyDaqop7IemmyE&#10;JjjfJk+wCRTUvsqsJtg0yEo7rQxsCbK2RDGWJHBYMQVQaT2uLW/ATyp5rsqTGFu+B78oK8Hf9uYj&#10;vyoXu5tXosHzFEKh+egKzUBHUDuRCm4m4W8jcW0lKWwnnIQyibnm2d19Er9Okn0jXoISI5b0G3Gi&#10;z0V+SYgVCN7lJGluX4zu1iXoIjrcD8Lvuh8u9/1o9T6Aet9jOBP4O474l2G3Jx0ft76J8oZNeP9s&#10;Pt4+nY93zlBk1WzGtovvYldLLk56lqPZVFZ/kERFvzHdWIdMLAivpyckEXUPAk4KA5d22klqSMhN&#10;tXWKq6sJGGOd+D8gYNQ2hjQp6J4ICAq+N+5bFDDGrYuCxE/B52ebk1R1Rl20Ikao6B55TIiChwiE&#10;Z8FPmBTWFC3mutUn/F4MsdgapbMWuvmb3bwW8565bx7H3xJE+BXEHzLnmcbPpvH3KZJcJPjtSyhu&#10;H4bf+wwavMvwZWsGCurX4eVjefhNeQGmFH+OccUHuT5UmQ0Ok9pdUEa7EtVqUVIJimm9x7GpGi5j&#10;orFlY0m0xhYoeP+8CeBXYgqN76FlbbiWr8o6Ns6xD78q3oLnPs/Ap/UpuOB6nWPgOXQ7H+QYk9DT&#10;fbPv2H6hINuG7RTg/QU5ZkNyVVRsi3ch71tplSkKSXi7+He3RLb7Pr7ex38ryYT6XQJQ7XP1fhzA&#10;jwtG/BMhzWHTf3bDwiatmHeFiFHmQq4JRpzaYy9bOuUyuchACUECFL3+wAL42h+Fp3o59ue/gtKX&#10;nsfq3/wdqdenIn2ytapkJCgAXgH0Kryo4PwMEyujwHlZZXLG51i3sni+KmZFrmEULxIOaRPWIJXi&#10;JW1iNtInZBtBI/GSNjEFK25cjjV3ZeHD1TsQUaBkF9Db14dgf5h/dqEXPUB/L98k+vh3dy/6uihq&#10;OgEEiXb+/+52fPy3j5H50xSeexVFkxVWssJYASMhw2vn9Qi50Vfhv1vAfAf/q8+/jSuP/5FjQMAM&#10;YADfM5RmWbDphhW4L4FCki1STfGiLFeCiIn81SVqVCTSpDwlGTe1iASeSzWTbJpxuS5R+OTXYGRB&#10;DUYrRoXiJ4nHxCsVcn4txuZVY9yms7jeUY2bi6txa8lZ3FVZhfs/qcOzXzVizSkvKpv68bUfONHR&#10;j/M9RLgfdUQD/92kgpB8dYZ64Qx2wxPoMK5ePooUPxGgUAn4Bf07ZOClqPFQ3LgIp+JYQt3GVa0l&#10;wHOG+lHN3zjZ149D/f34jA+K/HYvMk7V48U9Z/HgtuO4u/Q0fu+owi28rwmbajFm0wWSMN63w973&#10;SN7bKFUXz79A4eLEKEIiZkRxK4ZRhFwqmkmxoXgApVO3gfjRNiUBVHzAcJNC1sIG6zfwfGw/JTQw&#10;O94UKiSDwyR4trZh5JZG/v5RTC3+EHN2OPDi3k34rO0tXAi8Bpf/abbF/fA574a7fRY8fLj7RfhI&#10;7DqD89Hnvhv9FAB9UeIrgSCSEAjPhi84k+05HV7PNHjdd8FLQuCl6HHygd8aug8NnY+jqvtFnOx6&#10;AwcjGeyrd/GZezPKmwux/EQZ/r6vFI/tLMeSHVswu3ILbi/fht8Rvy7fjl8SP634GJNKPsOEki8w&#10;qXQfJhfux42bd1Lkbse9pfl45bO12Hg0GZ9cWIGz/uW8FhXOFGFVnIYVCpcsGBQMciWKGDcSuZVZ&#10;y8wlYh9DTMAIhuCICF2dMP2XQTLVTxHX37bYus7JhUzCQwHygTui4N++6STdFCUuWVmsEOxop4ho&#10;Ixlv53W6dX8SGyJtFDvtd/N8c9lX89DntcQtltggYhIl3Ms+mmfgj+44B0jiA7zXEH8/5JlhrBYd&#10;RJdHmbtmo7n7flzoewI1PS/jSDgb25rfxXvnNuHvXxbhni2V+F3Jx7i58EtMdBymaD7FOV9jNjTM&#10;pgbns6kxJFBsmw2OcgpzYogsgRzLcSWNGGusu80YwnGsQrF2HsjCqHg6N0YVNiN+82H8vLgEj3yx&#10;DtknU3Ha9wIiHY+agHzV9OhwLgG8S9Dt4r2yn33eGSSfMxEJs3+DJLIUJV3uJWxrBfAvQEfbNPR5&#10;7iTuQL+bcN4JBfz38rNeYzGU+J7JthsQMP8cUNyWrJjKVjgDIeP+p7ku90D1/UJC/WqtMqaQruK3&#10;TAyXrMJyaeU4iW246G8eFwhM57NhhrHMhP0PUvj8HZ3Nb6DxyzdQ8cIjyPj9n/HGpKcpNhTnIpev&#10;HCMG0olUEug0CoR0CQRCbmTZCSmEBEQKj6OgmJCCdAqV9EkpPIeyj1EMRZE6eSWW//RVvLfwTVTx&#10;2dLl7EI/xUlfTzc6+sKULhQw/d3op3Dp7+ulsPHy3yF093cg0t+Dng4KGA9Q/UkV1szMQPJ1ryFr&#10;wkqsnaBkARResvwIFE26xjUSLISsQqZ+iRE4VyfbA/j+MRDEP4AB/EBQZfzBJBeDyqMgGRmiYFuz&#10;g1qHOGKswXn+XWvcPyRwYimIVTFf1fIVQG5cSYqqTcaruAKL0QXVJCqqoUKCXsTfLG3GqAqncUMb&#10;4iCZKVQQvqpz12BK/jn8dONx3LrhIP606SBm5h/CovLjeGXPeSQfa0XOWS82Xohgi7MTn3q7sMvf&#10;hb2BLhwijgS6ccTfg8Mewttj/j4S4N/hHuwJd+MLip1PePwOfm+LqxOOhm68W9WJ1ENe/OWzKiyo&#10;OIDpjq/x2/wv8PP8r/HTgv24oeAwyfVpxOXxPvJ47YWq5O9lewXYTl4MKnXzPiRWVItHsUSqXcH7&#10;46vc6YaRxA0mYTMg6VN1fCVHsJX9KVCKJHgsRkYzio0o1e60MoudN2JSSGKfDKcYHEIBIyI4ooKC&#10;qfAgxhd+htsqSrHsQCG217+H4+2ZaHE+TjLPBzUJWjcJrHaiI8GliITuJ3lehKCX4qTtNpK429FJ&#10;oucnqW33zEWjfykagn9GXcdfUdP1Mmo63kBVeAXOBFNx3JeDfa4cfNqaheL6VGSfXY2XDifjyT0p&#10;WPBJFu6seBO3Fr7LNivE+PIvkVh6gOPlJNuCIraAwrawBaMdJK2856FFVRhEQvyT0nO4pkyZ01Sr&#10;SLE9LRhbWI/r8g7gP96vxIIthXh+TwmK2z5Ea+ABkg0R9fkkMUqpSvIeJEjWIyTr1m1NhPSygLlS&#10;yMREjHElM/gBxAsh1xa03kcsQr9SDxuLlgTMNASDdyIYIoL6mwQ6OBddvP5uP8WOdzGJ12ISMJtu&#10;upOkvIOQ65Nxm2nlvVDAdOl8FDERCp8QxWfILevMPWybe+Diq4tkzBteRGG/BK3++9HsfxjNwafQ&#10;FnkerZFX0BR8DRe8r6Cq7SWUt2fhzYZcvH40C0s+ycGfyjfhF0UVmFS0D/Gc43GalwUcz0Qcx90Y&#10;zn8F3Y+Q2C7mGCyiQC9qxzCOfY1rK1C4FlDA2HTmmu/1xlVyEMf/teVEWRPnTAtGar5vPoUb8/Zg&#10;ekkJVhzI5dhKQVXoVfjDDyJMwRXgvflJNP1sh36KmK42Cph2Ek8P7z3IcR0gKPAiFOYhEtiwxyYl&#10;0FjoI3nt893F1zsobO6g8OFxJK8RN9uSYj3SPo3kVyL2m/03gB8jrIAJyS0wCmsJZn+auC1ZfZdw&#10;XkjMyAorgT7tCsygcL2c0lwWGtWXUk2rgI/jjGukn+fztvO1fR56fI8jdPYF7F33NAoefAyrfvo4&#10;0qe+gcyJmciaSOI/mQJgUg7SxgvZyDAuWwrol3hZzeNWmsD9DL5mTBL0njKSWSjN8eopy/HKTS9g&#10;84PvIXzAz3HaB3QS3T0UK1QnFCnG8tIj9KG/14P+/iB60YkO2Wa6KGBcwKnKE3j5F88jZcqryKGA&#10;WTee4knZ1HitaROzjPUnVZYfii4lIjC1S4j0iRJeVyfbA/j+MWCBGcAAvleQQJNg2DoisqRchEmf&#10;bHZIm6BCktpZNZYVA5JuZQ+SVcCA3yWxFmQlkOtZnLEWXCDJPkeSX43hJba44uhSvs/zjeL5VPl/&#10;ZBnJvUEDCb5SGpOoq9ZJAc9FAptY3ISE0laMLWnhOVWoswlDCs9gWJGqeZ/jtVRhLM+vwphJjjOY&#10;6DiNKXy9vugsbuDfkzYexaRNRN5xTMo/gUn87jh+Po7HJxadMxnUVCByKM8ztKTa7CiP4b2P5fXF&#10;816V1ECkbbSygDn47xLFrUTFGq93tCFpInEUFSRnwyjcFA80VAH5RS28PltEVu0acw0bxTZTcoRY&#10;UdlYEU4DZRzjPcY7LvKeLppXueSooN+1FXX49y11JPja2VabnmQbH8Ct5R/h2b0OvH32PRxwZpGs&#10;Pk+iez8J+73oC9nAe+3K+0iOvb5H4PT9lSLg72gOP4+GjudQE3katV2v4WzHCuz3rsLWpgy8fS4H&#10;KUdz8cxX72Dxjs2YXVGMO4oq8du8T3BrwSHcUnAc1+UfR1L+EfbVAd73QeII24D94qAAY5spC9xQ&#10;VV0vqzLxOGMowsawfcfyfsYUsS3YVsMJxf0MYXsPqbCZ0gaT3BrXOh4fTyTlnyXBPYlJm0/gj+WH&#10;carhQXgCS0hul8IbXAyfbwECAQoZ3qPcShTv0BEltJfjZCwkIKyAiVltSHyM9eJqZOkfhRVQyoym&#10;oHkTx+NVli9B6aSjGb8kKiledP1+ih43BWcbiViL5yFc9D2NuvCrqI2sQnVHGs5GsnEitAqnw8ns&#10;r9Wo6liJmvBrOB96EXVEQ+Ql1BPVgVdw1v86RXsyvnBmoOzCGrxzJhvL9q3FY5+tw70fvINp5e/j&#10;DyWbcGuRA5OLD3EunOY4P8l+PMW5Xs0+O8/xrfnayDHO8Rr9e7TmP8fuGI7VOOMa2cZxSwFTIiuj&#10;/XsUxYyK6sZr08NYEc9TtBAV7OtyxcxR0OSdQfyGA/iV4wM8vfM95B7PxZ72NAqtl9gOf0bYtRhh&#10;iowgCaWfIsUbmg2vcR9kf7HtVLiwiyJFFqgeJRlwz+S/dexSuMKPoa3jLxRpz1GMP8tzasw/BWf4&#10;CbR1Pon2zkfgpoj3qQ9IZn8oETuAHwLK3sc5w7muGDC5YNp6Rppjipe7j/25mFjI47RxoRTs1gpj&#10;5z/XB46TDmOBtd/vUnIQif/26RS/nLchjq0Q10zXDPR4FqHP9RjCtU/jTPETeHvOUiTf/CRWTvg7&#10;Vsa/DFOnJOrKlDkug8JEgsFm/ZKlJVOxMgrSV8C/wRoTK2Pdx9Kw/LrlFB6voPBvhUBj1CWM4gV9&#10;3eijSOnu7aB2oZjp7Uc/dQ16OuVfhj5pHP6zn//jOxvB3ncO4uWbn0fm5NexPmkV1icmU0ilUaRE&#10;Bcwk68Jm6tREIeuMMCBg/s9hQMAMYADfK0iSjQCR37qEjCXYcocaQdEwjMRkSGkbibNgMwkZUUMi&#10;owxlNmOZFS42viOasUxuUvx7aBFfTYA6iYyxNPA4/lt1XPQ6huR/WH6tES4i+6MrSX4ree6KixhO&#10;gWDTreq6JJTqSYguIq78okkxPFrXLusRzyGMIpTNSCJkjBFmUfDaRgm8lpESBYX8u0DgZ/zbFLss&#10;qeH9yPKhc/G3FUDvIJmmiBnMdhhMETWM926Ke/LaR1DIjOI1jyk4TxFEoiYxx2saanaXL2KQxJoE&#10;iVzpTNvw+iQSy2RZUUCzgvHlhqNr4z3zNy4RQULxRPo9taXc81TI0txfwTlMMZXIP8QTn25Ewbn1&#10;OOlchebACwiHHuKDXAGusxDSTiIfvheaH8S55qdxrOVlfN2ajvKLa/Fu7fvIOpOH1w8V48nP8jCj&#10;shx/KN2KW4u34WbHp5iav4uC7yuMFwr2YWLhQYrDo5hAURhfQDFSwHthPw7nfQ4rZ1tsoUCtPG/I&#10;aiLbeBwFTLwSFPDzEYTGlDLVJbDdkvjdRLa7atrEy1LFsTWMom0Y22pkKUWfxDLHibKxmXTXJMEq&#10;QCrROKnsGL44MQfN7Qvg9i2lkCF8CxEILoxaY6yACXtnksAo8YDIC4mtwDZR8H9MwFgyZF2vvkmQ&#10;vi/cQ1FCQqTr0XVJLMnVxdQf0Q6xgu0V9zKbROkueEmsvJ0PoanrOex3v4Kt9cuRcSQLT+18H3O3&#10;OnBbUSl+vqEcv3WU4o7yrZhWuR0zPvgQswx2GMzcugN38f0/FG/BbxyV+EVeBX5WsB0/LfgENxbu&#10;xHVFX1PEH8S4wqMU/CeRRNGSUHyO84j9x/klC6pcP+PYFxLwyg6mgq4mvbHAdUJz0sa8aH6yfznH&#10;Ba0F34S+yzmiMaLNEIlUuZnluylczuGGvK95vQ6sOroWX7iWoSryAnydj1Kw3Gddgij6FCfk806n&#10;oJmFgIdC3H033MHbKVynU5RLeMxDd5tSKd8NKOMbiWur9xGcbn0GB5texZcXM/FxdRY+OpfK19X4&#10;soEi3fUajnv+hhoPRQ6Foqq3X73/BvDjwzx0upaiy3Uf543mLseAXMkUC6W4MsWccT0IeRcZmLXQ&#10;zD+NFTterMjR5zpuAaFEJHdzTlIIyZLpmsNXuShyjvophDgWg87ZCCk+sOkJ1Gx9Ch8+9xg2z/gr&#10;sia8hjVxuVgbv85WmR+fg4wp2UiekoHkSRnISFqH7ER+nrAWuYSKRuYm5CKH78n6kUxh8dqNq7Bq&#10;WhoqV3+Afi9FSqQfvRQp3X0RdCBMPRPif138q5fg57LO9PAYGWooYLo6+nDqkwuoWPYxXrn5FaSP&#10;ew1vJSXjHYql3EQFwNsEArZ6vGJeMs37uYkqZmnxzxZH8s+MAQEzgAF874hZCEjwDS5/FqvG/23o&#10;/SuPu/L4GK789+VjeH4RcgOJp9hvkgxFMZzXEoN9T5Yhi8vX+O3vffO3r4ZL1/BtsmXuPQadU+/Z&#10;73z7vi+dg9C1S0DF7kfXN5zvDSdhu3zsN6819jvmnqK/N0q73DxW1i9TgycKuZ3pGkTqx5Q1Y1xp&#10;DR7PfxW5e3NRUleIncFt+DzyEbZFPkOR/3OsbdyJF07swiMH9mHhVwfx++378fMtR3HTlsO4bssh&#10;TKw8hMSyQxhbegxjS04T1YijWDAxN4TiaSQ8TSY5CTb+rhIHyDqkOjUit9ZyZEWhYnZsgodvu7td&#10;wGDi3ypaKOZaSF4p/CjQlMxAwkZpnuMoDhUTMYrvjSh0YiQxurAdcfzc1iWS0JWwZjtp1768DQmV&#10;VajcPQe1F+8jUf0z3IFHKGQW21iPgMgKxYmfZIRixVhdSHoVe9JtfN5JVCgeTCpdwqRwFmQBuSpZ&#10;+scgd7U+10z0uO7mb0swxYLsY7vBir2QWxRJd8dfUKV6Ku538MieCvxq225MKj+BsWXnMaSI4rqc&#10;7VtZzb45ZYUA23OoCXin2KOoN9bAEgpIivCxRHxRlUFCkQqzyt3zPNta7okSwRLKrewPuXw5CRff&#10;syLb1CKKzglZXJXUw2YV5JgwY7UeQyn2R2qzo5xip4LzjscO4/UMpxAdWebByHIPr8vFa2wneE6O&#10;W1OnaPNpjH/3U9xZsgmvfJ2DTWdX4ED7X9AeUCD1LPbRDPSSQKogpfpI/eMjKVV6b9WrUdFRpdRu&#10;65oBZ+d0uILT4PHcBX/4cZz3p2NP67t451Qpln70AW7bshu/4FifXHyQIu0IEouPIImYwHE/qfIE&#10;bthyDLdsPYhbt+/BbR/uwl/3fYiVJ3Zgbe3HKGr7EJ8HtmB/pAinOnJRF3wdTf5n0O59FB6zuy9X&#10;JY0lufAphsaKUGWI61T9JPZtB68r4rkTgcAdxO321XcnyfKdvIfpPAePU0IFH8WTCLcniijxNhY6&#10;EuuQIdzK4DebxynZgsT5fQh7RKzlIsfvGxdRm6WuWzEePLe1NsrSIFg3SWtx5NiPwbhc2SB2Je7o&#10;dd5j4oOUvKPLdS/vS8LOHmuthxaxeDObetoKA9UMChEBCc4YeK1Xmxf/MDxKMa7kHfq35tWV7qCx&#10;a7Own8c2K2LQd+VqGgOP5bpg0oeb+1MfRtNv61j+lrIxRlQM0zsNQYrocMNjqN35OEpeXYrlv1uM&#10;N65/AasmJyNrYi6y4tOwLikN60lWs8arEr9ERJoJqs9KWk6RsxxreeyaSWlIHZ+B165PQd7TZdjv&#10;OIb+gBUofX0K3O9Ad38YHf0RvvZQs/Sju5fCpb/DxMT0ok+h/ej19WL3mq/gWLQJmZN5/nGro5ae&#10;TIqWLKhYpamfono2hFI5Z0zIMBYgZSNTLZp/aQEzLgPrElMNlBJb/84Yr9TTNmOcssVlJ+UYAbqe&#10;eDshB28rwxyF4VoeqyQO6ROTkT4pme2fapA1JQ1rpqSbmKPsyeusFYznzmJfDAiYAQxgAP/X4ZLQ&#10;MiKGQojQ3/psFInq6PJmJFU24Kmvd+CFAx/imb1b8cBnhbij5B38uvB9/KIwHzc6tmJS4eeYWHwY&#10;40tOIa5YVi0KFCOs6kksL/A3BIkWCSieXwKF740slRC5/L69HokXm2VOcSkiv7IqWRci7dRbd0FZ&#10;0QRZuWJibjgxyCQq4P2Q5NrEDgrklnChaIseK6KsBAcjiyhgHE6MLWhFQkGjSbWrDGsjHefYFtUU&#10;hecxedsZfHnqfjS2PwS3n4Qy+DC8fllgbHYvFWxUlrIukr1uEisTyGssHfNtPIkhbap1IlImcqjU&#10;zD9QED/P2eO+x/jiG9FE4msIk0nda1Mgh0lglTb6lHcVPriQied2vYVbSz8l6T5L0s/2p8AbxrYy&#10;FkiKhjFlFInRbH8j2Ccj1HdsVwkPtafcOUdTUAom2YZAkSnrnxWcEtwcbwbWbVHnkNXSuIPyGImZ&#10;y3WfZEmNgf1YprFxAUMKa4kaDCus5vl4foko/s7QgvOEXCl17RwXRSeQtPkr/Cx/O+4sLcFfd21G&#10;Yc16HPKm4HzkZbgij8DnIxEm+Va9IAk9Q5xNH9n02XKxU7ppm0b7HnjCM9n3s+FRsoLA/ahxvY7N&#10;x9bilc83YHpRJaa8tweJBRRybL/hFG1Ddb0c00N4L0PNPds2MxZNc+11mJy3Czfm7cAtBVvx26IS&#10;TCvbjLlb3sOjH63H63tzsfbkm9hc8yY+aFyPT5szsKctDUfcKTgbWIWGwKto8f2NgvoJOD0PwEdx&#10;EdTOPgWXX+TeuCpRVPOaOzkuTSC5mwSZ4rZTmfMocJXC2owZ4x5HKJbLgOTafJ9CQdZDvl6yLpjx&#10;pHElQi5hLJdJ/obItjlewkK/L/cqtZ3OJTIuXB6nytxnAtwlqo0Ii16PMvdx3FpY0WZrGOkzzRn9&#10;lhVJsYQY6ifTX7x23f/lufDjRkzM2H+zLT2ctwYUcmZt0D3OZH9MQ2eI/eBchEjzU4hUrcbX6/6O&#10;3NmPYvXPn8CqiS8hhwRWxFZ1WNISSYaJTFk5xqdRvKQSqykoSHb57zQS2xU3p2HH6s9w7tNa9If6&#10;0dfRi/7eHvRRpPQoC1l/J197KVoUCkMBg06CAqavT8nIuMb0YPuLFXj7T2uwZsIyku1k8/s5JOE2&#10;bbMVMNkUL0L6JNWBGRAwlxAVMLnfEDBW/EnEKMmBUlGrZs+6hDXIjePxY7NMFrfcCXx/SrYpeprJ&#10;Ns0Yn0JBk8LvKP4olSJ1LZIpaNMSba0dpX0eCOIfwAAG8H8VZIWJiRcDkisD85kVOBIxwvAKgmRS&#10;cTFDS0kiS8+R5J428SfDi8+SmFWTjJ4nGdWOO0mp2XW37nWC3IQsKCAMKEQuJWbQTn0dlIhBLmJK&#10;PqBEA8NJ+GydDiUkEHhNhEj2GJLVscZqQsh1rKCFaCUUz1PD66jlsRQivB7B1AQhhpGMDy2rocCp&#10;xSBe72CSbbkcDi5swjAKmNEFFzGO31Pmq+uKv8QtlV9g3q6dqG55lKLlQfhDRPA+Y32JBEkylOI5&#10;QHJBcdDF126SN0tCRNBsqlXrdhLbRdaOrchezK3su8TmH4XdsRYZ1475fYRSt1qyJ0IZ8C1Gve91&#10;lNS8h1e+ysOv3ndg4uYDSCiusy5cFAhKPZ6QfwGJeRcxPr/NZPAzWfwc9QYSgyMlctgfpr/4PRH1&#10;S5D1JCoojQWT7TyK5x/NtlXfjJH7pFzD2CdywzSJOAzYXyT4wwl9fyjH4hCebwjHgF6HSujIva/w&#10;LMfNCSQUHcOE4qOYUHQY4/JUtHUnpjvy8NyXBdhQtR6ft6agxv8sXN6lCLFPQopvITGWBcobWEgs&#10;MBnmQj4rMrtkGVD1fFP0VOQ7SuJJsv3uxWhzPYlz7cvxzt50zC0pxC82f4LxBdVsNyfbwwUVhzWx&#10;abz+oRRnQ3j9EtJxfG8s20uJNoYXt2NwqQdDC3l/Si5CwSPhFYvlk2togrFknTKWnAlFX+Omsk9w&#10;a8VW3L6lGPdsex8PfZiNF75Ixurdq7DhxGp83JiFQ751OBtahyZ/Clr9q+D0L4PH9zK83md47Y8Q&#10;S4zFRWOxh8K7m+S4m8K203sXx+hdCBMhzzS+yhVS8Rok1RwvEjZKWqE4ICNGjCi5ElaoKB5EAkIZ&#10;6C5DFkodIyEkS80M9HinEXdyDk2DNzQdPsIfVJavmUb8qN0l/lVDqNc1n5hnguB7PQqGV3yIAuJ5&#10;/TxG/dTjug89ziWmflC3877vzIcfK8yGgn86/2Zbc+x1uu+jyFQmO2U0kzi0bSao/bR2aDOkz/sw&#10;eutegHvnShzOeQHZdyzA6hv+grTJy5FJoZA5PoeiYi0JbTYyE3MoGNZSXKwnIVatFr4/MQcrfroa&#10;J/JPwH/Gb2u+dErA9KGfokUZyLopWHr4nywu/IRippPipg99yqrcSQHT1I0NS9/G6pte5TmXYU1i&#10;Cn9HhTdzBgTM/w5479kUmILEi5IwmDo6yuA2MRVZE5R5TlDdnzRbTDOJAofCNJ3fyUyieGEbZpmC&#10;pzZNdXYcvx+Xxs8laPidiZlYy37ITkodEDADGMAA/nXwTfczksjCVqIFw0ggZTUZWXoWwwqPGYx0&#10;nEZcSS0JGskXxcVYiQvHRYoMCRmRViUfUEyJxIliTUjySPZGO1oNRjlaSP7k7mWFihEvvAaRV5ta&#10;u97saMcgq44+ty5vEjr6TosFCaIElOqADCGBvLZMuIjBZc3mfDZmSddTjaFbajB4Wy1+sqMB/++O&#10;Nvx/HzTjmorzJOp7cfN7hbi/7C0kf/kWdrYWwO19CH7fQpORKuBV8L7ECwVIiORDxMtL0mfIhnaJ&#10;Y8JEu6tWvNh/830S4g6Sxg6fiMsPIWDkMqYCeyR9JH59rnsNeo2o0q7ufF7/faj2L8fqA+uw4MPN&#10;uK7oI4wpPUqReh7DKiU4KCjZtqML2zAq30142IcUhWwzpTI2merYn+qXIYJpX0HZ3JotSiU41OZW&#10;gEqwKhbMxKKxf+RCKLe0QfqOxA7PY7KL8bxKxCGBpAQWsbExXO5hJP5Di9vY/21IKG8ksT+DKfkH&#10;cNOGD3F7QQUWfrAVL+wqxt6a5TjT9hoa/H9DW/jPcCkwOkAhQtLeGaCwlLXBybYnETauV+yLTpJ5&#10;WQVUOb/TZJRaSiyKis858JHUu0OP43xwFT535eOR7e/ihrxtiMvby/uswyAK/EEVvO+KFhODJZfO&#10;mCVpBMfgaAr8MUUU+RJfbAOJ8zje09gSD8WNm58RhRZxDjfHoJNzqY1ipoVzS+1WxbY/jdGlJzCm&#10;7Ajiy/YjqXwPxpV/jQmlX2JiyS5MKtqJn5V+iCXb8/D0LgeWHS7CmrPFKGjKx0eut/C1Nw0HvMtw&#10;3Ps3VJEEX/QvQUtgEVzBexEILkCY6BD8C3nfFL2uRQg7FxpoTGn8xAo2XglrLbg81q37Vwz6tywK&#10;HH9e624mEdLvmW5c1WxSCQmdexBiH0nAWEuNFf7KqqfzW9cqa7GRq5qpv8L+6abYlODs4bX2uhaY&#10;VNdXnxc/PsQsVnYd0L1KQEu8KE25LFsUl75p7A9V7+c9h/iZn0Kyne1IodZ/8S/oOvM8Wj58HY5H&#10;HkbybxbjjamPIm3cOmRIrKho5fhsEtlsiggKl/G5SCfS+Pfyn6ag4ZOLgLPfxLagJ5oyub/HSBYr&#10;XC6jp48Cpk/ZyGCCYIInOvD2nLVYMeUlrJmo+i8pVpCMU+pkxb1EBQyJuWBcyKICRsetJQH/lxYw&#10;RCbbyCY0UFvJ1U6WMrbjxNXIIpRJziKV/abECDyWAnHNxFyKFou1xHr+e93EtVjHz9ayrzOnsM2n&#10;ZlLIJCN97CqskwUmtiM5gAEMYAD/N+BKl7H/DJeOKWonFMMg9x9+pgBsQq8m/kSE1kGBQdESC7C+&#10;BP5W7G/rRmNdw1SvZjTPO5rnVZyK+UzHaNdeO/MSK2V1JIE8N8n1Zdh6H7F6NYLq19gaNvW4prSd&#10;JJpkl69KBiEXNBX0lMBShqr4ohrEl5xEYvEhjC/eixtKduKWwkrcXrgJC8rexuovs7GjNhPHW5ej&#10;3vN3uHyPkUAsQNB1t4GNI5BFQzEFJMEkXSGSDVXst+lVSU6ixC1G6kRY5PqigH5Dlr0/jIDR7weC&#10;d5A4KiaCpNPsYIvoLTFByLLG+HyLcC6wjALmLSza4cCNjs9Jmo+xvWSZYruSbI/iq+KARlJkyKIy&#10;gq9yu7P9QxEb7U+NBStydewVMFaXb8N+L/bdaysa8BNiEMWI4l0kcmwwv17tOJG1YliJk9fDfnRU&#10;YWz+fkzYvAW/L92ARz/NxrIDGcivTcPX7jSc7sjAxY5XEHDx/j13UmSyX0JzEYosgI8k3eueA69z&#10;FnztFCxuG69kXZ9UlJIIsO1U8FNkXESSxL2vbRGxmP07H63eJ3HStQJlDZswx7EONxR8hKSiw2bM&#10;/YTC+BriWopmJRyQe6SdQ2q3FiPmLORS1sBXjleOxxGOBt4X26aQ91/Itink8YUtFHvKqkZxT3E+&#10;imJQc2GY3OWKOf6La9km59kmFIMUSGPYN3GySvIcY/JrEb/pMMblH8T4ggOY6NiH64u/xk2ln+OX&#10;ZR/i1vIP8LvKUtxVuQmLPnwXj+x8B68deBtv12zEB+0b8aV/A052rMOFcAouhl5Hc+AltPqeZvso&#10;3mQaxzjJtHca220augXPtEtWkR6SbgkaWR2N+6LAdouNfzveJfCtC1iXe240VkzWSgmhGChaJCSv&#10;hN6LiihZNuVWFouTCfjmmtiXHzQG5geACfC/JGAU02TbQSJPaZZjYq2La02nfwHXDYpK3rvfOcOI&#10;mU7O7W7nA+hzvYDuqtdxvGQJtr++CDm3pGFZ0qtInvA60qesQNYUElm5do3LNimN06auwftz3kPb&#10;kTYqEaUV67YZxuQqxteePsW69KC3n+KlX/EvssDw3xQ6fV1An78Pp8rOYP30NUie+hrWTFhN4p1B&#10;EUMinhQN3jekPFZ5f0DAXA0SepfFnixVKcgZv5qgIJxgU2GbOBfV8OHxsqxlJa1FViIF6bi1yJmy&#10;FhmTMrBi/AqsvG4F1v9hHd66/V2s/lk6Xpm0DMsmr8Iq9v3qiSkDAmYAAxjA/134joAx70eFixD9&#10;XFDQ+0gHBYyjhULGZi9TamodP5zixaSsLq/HKBJSZQizwkK70CK//I6B/iZ5NbvSShJwJRQnwe+T&#10;2MWy00kgKa2uRR2/Q1IYhf49iu/rOFvwtJZErhajScKHl5Holp7AxKJDuLFwN/6j8DP8vmgrbi8u&#10;xl2lBZhevgl3V76Hp3YX4ZXDpVhz0oGKCw4ccOWhKvAumoMrKVqehMe3BH65xQRno4evnW6SLhKw&#10;vgCJF0mHsq4JEjMhkhH5/RuXGhIrCxsvcCWBi8UMCD9EDIzcxHzhOyhiRDj5nmcBOlQF3iWLgoLB&#10;F5HwLURd4GWU1G7Aa18X43ebKjF580EkkCCPYT8NK1T7cnwotbRq5JTLMtZOQWGLo45WzSH1P0WG&#10;zQYYi0vi9+Umxj5UPIzNLiiQoFPUmEQZPK8tXKs06XrPfqakFDZRg9yo6ngtVcRJJBUfxhQS8F+U&#10;bMWMLfl46JP3sfLw26hsfRPHwmmo7ngNDaHH0OxfCFeQ5C5EURL6PSLB23j/000WMb97PkLuhQi7&#10;5VYnawCJIttefWViRhTXEpwLb+geE7wfCErY3E3hNxdoW4D+VrldLYA38FfUB1bja+dmPFSShVs2&#10;l2NiwW6MpaCWi+Ug3udgipgxpfUYy7GsdpEAUSyXrVOjmBjFxiglOcdzeS3nTC1GUYwLGtNmnMvC&#10;yXYwMBYrtg3PrbgitbEwtugC4tlPCQV1SCw4b5Bk/mYfUDSpLeVuOUIxTQ7OOwp4wbhg8triS2ow&#10;rvQUJpYcwnVFu/DTgi34dcEm/KngLSwoz8JfP83Cqv25WHfqbRRfeB+73atxyLMCx3zLccq3DOcp&#10;bBoCz1LgPG0Evsf3MOfKUgR993EeUFhEXc6s2xlfo65ksZiiMOeCij2qXo6KmvayvRU71m1IvBIE&#10;SLRw7vBc9lX9RpLP75o04cbSacVnmOJTxSWVPS7o1/vfnRc/RhgLDK/bWG51b3xP49JYqswawbUi&#10;ahXs8C5EUONYa0lgvkm1HOFnah/Vbup2LkGfm31w6hl8/OxKrPntn5H+s78i9YaXkDp1BVImpWIV&#10;SfKqCakUHSko+XMR3KdcQJgCpkMl+ClOeoAeFdzvkdVFb0nMECaIn+8p0D/Mv109+Dr3S6z7UzrS&#10;rn+DxHoVRQwFzDi5OYmQZxurQjZJt+JiFNyfyd9WEH/GBMVk6P0BASM3OxOwz7aSC9nacWlRyJql&#10;mJZUtqWEH8XLRAqWSeuQrYQNbLs0Hrd60gok38i2v30NPl32GZy7nOg40okTueeQeWcOlv9yFd64&#10;eTmW37hiQMAMYAAD+NdFYoniIFoRp9o0BSRW+RQbhYKCteUmRvFQXEPCVo1hjiqiBsOKSOwkfkqb&#10;KXYkeFooOnQ+7SbXYRBJ2yCSvyHl5zGURG54GQmdihCWVJGknUU8kVB0BuOEgpPEEYzPO4gJeXtx&#10;3SaSrk0f4xebd+C3+dtwR+k2zK78EIs/2oFXjpQj/WwpNtQWouLiRnzZtg4nvStQ6/07GnxPocn/&#10;MNr8S+D03we36tQoIJ9EIEQCEQuwj7l32DSod6OHRFhuWHo1u8w87hIRIam4jJjrDAnzpYDnK0WM&#10;LDEiKpeJzPcJWX9kQTBEkWROViGz262dXL4qoFvpXd2+P6PWtRJfnF+DVZ+vx4zCIty06WtM2nga&#10;4wpb2PZ+9p0H1xY58W8UrXLVGykCTPEqSMTGXP6+jct9bQWu0lEPL2L/GlBgKsMZCfTUzYdx46b9&#10;uH7zHkzN/xJT8z7BdXnb8auSctz7SSlePFyEtdV52NbyJva2vIA691Pss0cQCTxgd+DlBuYi6RWJ&#10;I6nroBgROXaHZ1FszCGZliVAVdIXo88pLLRuRiSC6ivVKVIsk1fWGcJHgq2CnOGAtc70sL16KVr7&#10;JFzD98LjXYIW919R607HhgO5mFW8ETdursAYxyEjRGQhUV2mRKXt5tywGe0U28L5UXqGwuQ0UUUB&#10;Xk9x2EYRU02coZg7azCMGE6MLDvH9lMtGwqNsotILGtGPNs+3sFX9kUMxurC+SUBP0qp2Euree4a&#10;nqueaOC5rEA0aeIpJJXwwgpNZX9TEgZtREhgCdG+0vEUUKPNZkCVQVzpOVxXeIwi5yB+XrgHv3F8&#10;jmklFVhYuRGPffgOXt+dizdP5aDsQiY+bc3Aic5MnIusQE34ZdSFnsOFwF/QGHgcLUQ74Qk+TpH9&#10;BLzu6STit3OezOS4ZD9y3PZwrvSwb3rYFxIrys4VIHzsD58sZXIFDHPukfh389+9HMvgcWjna+sc&#10;9LXGguJ//LAWmJiAiQkvVeqfT8idTAlAtHYIOl6JEQiN0W+A89wk6JiBjva56D/3DMJH07D9lb8g&#10;a9pDWPXzv+Pv457BihtXEqvx+nXLcTjzCMIXIhQvKurSz//pU7Jk/kfhYkBBY/63iwgbK0y/8icH&#10;gK7mLhQ88T5Sfvo6kie8SjIutycR8RyS7rX/qYDJnBAF388ypP3qxP5fAxlsi2i9Hv6dwzbKTVJ6&#10;abVZNv+dg2y5ABpXwFysnbjOtGnWpEzk3JSBFVNfxdv35mBn2sforOs0iRh62JfdYfYRdWlvQw/q&#10;t9Xiy5RPsebuFMXAWLP3AAYwgAH8a4EkiiQogQRIAcbaIVdxyFEkVyPLFdyv2ivNGEwiZOvWKE1u&#10;K4ZS7AzJv4jhFDyqe6Mg8MTC80gorMXYvGqSPQkZG/uggpNxxecwVmKFZEk1Z250fI1bir7Ab0o/&#10;wh0VFZi/3YGHP83H81+9j/RDb2LT6UxU1KTjq+YUnPKsRl1gJS4GX0K7dst9S0l6noTf+xyC7ucQ&#10;IvkNuB42gdgBzzySojkIkSAoNWzYvRQRE/ewiGRX5EGWkphrhwiR3FjkGhOF2SW9koh8U8BcDZaE&#10;fBuXz/H9YR7vYSmvUzvXJIb+O9Dlu4Ok8C5ietQ1RZajOSYZQWvgURz1vIY3z6zBw5+8jWml+fjl&#10;5o9xQ95RTKJoHK/Cq2VKlVyFMcSlOBi59ykWiYQ3lupb48S4iVHMxvF7CY7TJPInMJHCc3L+PtxQ&#10;sBc/c+zBL0v34neVezG98l3M27YGf/40B2/sX4d3z6xDRX0uDrgycD6wDM2Bv8NF8uun4Az72D8+&#10;ig/eY4/SB7ffjg7nbeh0/Yn3pxgWCjMPiRyhJAnG2mXSWEvALDUWqG650ik7nNyQTP/quBhIIPm+&#10;Cdxn21iyqJgM7fCTQIfuQLvnTo6tuXAFn8Th9mSs3Psm7tu+GT8r3I5Jpcc5ftk2jmqO4bNsqzNs&#10;I4oVk+JbsVuNGFLUgsGOdgwudGNwvo8iUG1lrVTG5cy0qY3zGsz3BpfUYzDFxhCKjeGq0VTspEB0&#10;RdHO9lZ8kU2YMKTsAoaU12EwoeKzg8r5fULv65yqM2WEjASPcdGjIJV4IRSjZBMvNEbPpbgmbSzU&#10;YEgFRVY5hRHnrrEGSQTx2hKKaziXT2FcwTFMyNtP8fklbsr7CD/fvBW/3VyIe8rz8cSnBXh1bwHW&#10;nSpAad0GfHrxLXzdvBYHKXKOsv0u+J9CU+BhtPofgtP3ANycg17XfSbmptu7mGB/8bXDex9F+RLO&#10;5/soMpdy3D4AL9/3uObBp2x7Iv3sl25l35OL56W58COHxIkspHK5M2tNdFPEvK/3Ypseuid9LkGn&#10;sWkzuplsbzH4tFlhs5rBNQv9Dfej99wraP7oNbz38CIs/+0TeOmGl/DyjcuR+us1aC5rQ29bH9VI&#10;TKRY8WIFjLKOKRamh3+pbGU3/+Jnqr7v60fnuQ6sn5OBVVNfwurxr5nsVyLXmUocMFGxNtkk3lag&#10;xFzIlEr5sojJNPjXLmTJdpmYhmyKGJPogO2Uk5RlgvFtfMs6vr+Ox61DFttUbmRpU5ORfMNyJP/i&#10;DWx/oQLegx6KdmWQk6WsF8G+CAI9FJtBiU0iQlHj6YanyjkQxD+AAQzgXxUXEEeCNqb4BEYVnybx&#10;qiUZa8Cg0hYM4oPw2so2XFPZSjTjJxVN+DcSWwV0K9h6NInX6KImxFGwJGw6jqRNBzBu8y5MzvsE&#10;v9iwDr/bmIFZJTl46MP1eOnrd5B66D1sPPMettW/g11Nb+FA23qccq/FGVcq6ryrcDGwHE3h19Aa&#10;ehatvkfR7nsQHr+Izb0kOPdQmGjnXIR9OkmNhIhIQMwqYjModQbuQY/fBiT3uOeizzUffc4Fdoee&#10;6OG/tfMpd6PL6V9FLi5bXSy5+DZin30Xl8WNrDIWVzvuH4WuVfEayhoV5D2a4GhliOLvyyIkcqQY&#10;gm62U4TCRnVC2nhcXfffcLxrJXb701BWm4q1hzKwYt9aPP/1ejz6SS4e2ZFp8OcoHtyRjfs/JD4S&#10;1uCBj7Lw0I50fpaKpz5OxotfJmP1gWRkH01lf6ahvDYFH15MwedNq7G7ZRUOOlfhtPNVVLtfRr3v&#10;JbRQrLiDz8AXeJLX/wAiTvaBk6TUqT5SquPZvG6l0FW9Hd4r+7tDLnLapTc72IorsnVu1O9KYiCx&#10;ohiLXvaxLCmCxI/u3Vqk5KKjY20shsZCj9uOC5FF7Xar/QxUcT80F10cOwHXNLh8i1Ebfgm7Xavw&#10;9ukM/OWLtzGrIg+/c5TgFwUf48aCPRSAR0jwTyHOoYxrFPKKZaFYGCUXzALOicJWjDU1iDhHiBFK&#10;VkAMNZsARDlRwfcECUUKkEsunQY2e5spgBuFkmwMphBRUoUh/E0JkqtBSRYG8TcGlbYSToPBJe0Y&#10;QgwtolhSvFsUch8dVXHRxNyMoBAaTtGl1NXDCyiOCFuY96JJ3BHvaMAYzfVCilfHcUwoOoTJRV/h&#10;eseH+GlxJX5eWoZby4rxh60luHtrHhbt2IzHd+Vh+fENeKfufZQ2v4ddrjdxwpuFOl8K5/gy+DnX&#10;lcI5on5R7BL7otdYbDiWCTseZiIcuIuY9o358KOGkkS4F5uNkw53TMhoDmtu2qQg1gosASOhFkPs&#10;HFdunBBy1aOA9zv/gFA710AKvP72h9BZ/QIObHgZGfPuw0u/uQ/LbnsBviNeIERRotTJiFCwKO7F&#10;/ifRYtFrrTP8/1j1/b62bgS/aEPm795A6uRXkDlpBUl2OtIoVjJUf2bCOmOFsVX3/3MBI7eof3UB&#10;kzlRNXxSrIhRBreo5WWtiXPJQQbFjGr2rJ6wEq9PfRmrf7ccxU/lofnjevS0U1LKItZDodKv3utE&#10;mP0YIjr5X0dfBzr7O/m+xGnfgAvZAAYwgH9VaGddWZBU30U7xnYHd1RhHVGFMYXHEV+4F+OLvsCk&#10;ok9wU8k23Fq+FX+s+ADTK7di3gfluH9HIUleHl7evxlppzfjrYsF+NTzJvb6cnDUvwZnAimoC76B&#10;xuCLcPqegs/zAEnjYlOZuoPEUu5CEdcc/ptknOTUpGwloREi2nUnTD0JEpwOF493k4DyM+NyYYjo&#10;HChzWIRkVEH3PX4KHZ8NRO5REDKPN7vzqtvC39XOqAnGj7p46Lu2poUIht3pvJJMmABjQ65FNggS&#10;j8uQS5q+q+uWuJC72g8nYFQk09YxsX/LlSpIAhjy2kKE1grB61KcTGgGBeBMONlmKpjo8z+IYPBR&#10;tPkeQ63/aZwJv4BzvStRE1qJ2tAqg2qiKpSMc2EiIqwmVqIqsgzV4TcMsa8PP4vG8F/REnoC7cGH&#10;4Q4obbFcttiOAbZPkELCvwDdPlvkM6y+NX1M0UlB0U1C1sX2NUX9KCpCbF+5+Jm2CyzgOUhofewj&#10;3pt2pWUx6yHx62bbG4sXyaDqiqg/JFhMYHS07ot5n2MotgOubFdG1HFsdRsBo0Dx2DEklbo+WXHY&#10;hkYAuf/Aa/sTAhQ07vD9aOC9ngqk4cvW9dhy/h2sP/wWVu3dgL/vUqKBDZi/fSOmbS3AH8tL8ZvS&#10;SvxH8XbcUvgxphQcxYSCM0jKP4OxBZpHdRT7FCUU/yMkYMqaKUIaMUSuaYoDK+X8M65dtRhTIotl&#10;HaFYG7mSyR2slYKmFSoEqlpKtqbSRYNYcgW5lFmrmSwtOr8KvrZR1LRTIFmMMIkvrHBRcg2lfh7m&#10;OG9gUljzehRHM0ZxOVwLFOujlNrDKWBUi2eYLEaKpSJU+NRYn3i9Q0pqKM6q+VkV77GagucCEh21&#10;SCo5hgkln2BKcTFudGzGbwrewYLyN/HqF+/grSPv4PP6NTjvfxb+yP3oYJt3eu5Ej/Mu9LFverzK&#10;kKYsajModO6AP3gn58GVGw0/Xmh8adyZcaY1JbZGXHILs2uX3UCJwozLaJyQiwLIpbVKMVr8zKwz&#10;/F6Yxxg3u5n8jOO+/T50NzyPqo+fxae5T+C9vz6GYH0L0KXMYipeKShlckzAmFKVVCx98iwzf3ZS&#10;xPQp+1itF+c2HkLWra8iY8pryJ60igQ8E6lJmUincIkJmGwKmOyogJELmWI8JGIUrC7xMiBgMqIB&#10;+skUMhQwEylexivldQ6yE9ZQwLCdxqUije2b9rOVcDyyERe3n0dnVRj9PsrLSA+6e3rQIwHax97r&#10;6kJfdzf6+F6kN4xQdxBdvZ0wxUf5OiBgBjCAAfxLQsH31xZ5MdjhxbBCl8mSpKDhG4tP4deVx3DP&#10;Jwfx5L49WHbiC+TUfIrS1u34tN2Bfa73ccy9DtXeVDT4X0Cr73G0+5bCSTHgDcyE37+EIGHmeyL0&#10;ET6cbXHBu0gi7+CryMidfIBPMwG6Pj6cvSSkbu898Gu3kUQl4iZBdVGMOGeg1zkdfXpVZiNDDEg+&#10;Fe9AhEVCBfOgp8jx87yBPxK3kQzfQYEzi9cxzxQDDBuiT2LL3+r0TTcuWKrKrqB4W+/CCoVLpCJK&#10;oG1wvnb2lf5U6XmjWcoIK6RUJ2M+f0upY61AunyO7w827azElM2yJRcp3bcg8t4rsUZx5+U1uQIK&#10;fCfB8T6A3rbF6Guah/4mteGd6CQZDEZuhzPMduK1K2BYoiFM0RH2URD5FhsocDvoW2L6USmafSRU&#10;AbajYIorCuwvU0vET6IWYPsR/uA8+ILKIKX+vJvfVzY3CisKzAgJnLKI6T0/rzMQ5Dn9i/j3Qvgo&#10;UILsW+06d/KcvQYkgxRAne0ifBKIskDxexw3FvMQ4HFBxSZ57uM4u49tYcVLzGVM9UxMn3CcyN2s&#10;V1a5dgu/688IyL1Jbef9A3r9fzDFBcM6LwVvqHUpf/8hdLkfosC6D+1s07rQ/TgTeQRHIn/DgcBy&#10;fOHNxQfOTchr2YJ1Fz7FY8fPYN7+Gtz5xRn8fNtxTC45jsSikxgji42xplgxoFfFzSh9uQRMTMR8&#10;Q8BQaIwpkrVTAqQJKhwqlzFTaFTHGMFz3riAWkiE8DMd8w3UmxgY+zs1RLV5NbFPDqW0VgwU1wVd&#10;E4+NQYJoeDmvleJrSFkjBpdTGFGEDTVChsJKcTayPFHgKFtaXIFcSj2IK3JTFMlidBZDKk5jSOU5&#10;CqrzGFNwGlPz9uA/Nm/DvUVZyNz9FPa2PIL64P3wh0nyjSCV9YJjzrmQ43gWXJFpFJSqXP/dOfFj&#10;hNaJbt80ri/TOLd43RzrunZtNMhlTq82jk7ixq4jmtcm1bJJIa3kHIv5t6yqXHu45ug4U2xVQl+Z&#10;ywIL0UPB3+mkwHf/GV2NLyJ4Oht9gRMUJh709XcYR7GoZDHQjr35v6h4MQKGkIBpP96EncsrseaX&#10;ryFt4ivImLDckPGUJBJyU2NmQMD870AppiVe0iRgJrNtJlO4qIJ+0hqsiecxquMyJRXZNyfjrRmZ&#10;CBzxos/dh94I5WZvN/y9QYTQgQ4KFAmY/hB7UQkZIuy/HnaWzcaA/i4KnO7eAQHzTwMt3GYxF2x6&#10;yXjCZrjR53aRHcrFVQutcDngUb7IWrztqyqE631lU4ot8LEMO6o2rUwuwlhCdTBsNiR9X99ValD+&#10;FhfvYaVthNKB2pSgw6O4tkKpROV3rB20RiQUNiKJiC9swlg+LGxqWe2qtfNB5OR9Ke2si9DfbdF7&#10;4AOj/KK5h6HlF/iqa/9WmwzgH8RFG9RqLBCxjFiqME+SEc2opBgQ7TgaaAeV34vtftq/9Z52Ju3Y&#10;E5T212TUklVDtS8KLyBOmYW0M1kkcsLfKq7BkKKzJAS1fMjzb+1iFilot4nXxHFQSgJQ7IJJN8vx&#10;Igzn+DC1Voo5fkQceKzJKibwWi5dM4mH0h+PKq1CQikJVNFe3FT0OW4tKsddRRsxt/gtLC7LxeMV&#10;Gdjw0cMo2/UAPjrwMPaeeQTnGh9Hk/dBOANL4QuRGGo336eAXMUkyIXrTuPGpZ1vE7NgSLXdGbUu&#10;D9p1vNqDXcfE8M3P9HCP4dufXcbd/N070OeZjn7XDPTzwa06KNppDwsi0TzOxDjIckMx0hO8jwRg&#10;ETpIWDucui5LZoMk6T7vUri898PlmUFSQFDoeEmI/RIFsvYQPZ6Z/L2ZJAgzSSZUjI8Cjef18rf8&#10;FCsRkokwhUMP0UeiDgqbLuefSDBuI9n9Ez+XUJNrjNyYlPZ4Pq+dpJziTOdW4b8OtmmH7y6eezq/&#10;J7FFQUCibgmOIPc0u5N79Xb5Lv7nbWn7wJL77/bF94X/dX/+OPDN6/zPx2gMseO/C2u9kzuj0gir&#10;z2Vl9LqXoKHtYZxpegQ7qx7DxoNPIfWL5/DCR6/ioS3pmFuRh9tLtuHXnJ83Fe7GpPxjGO9Qgotz&#10;SOTaNKb0HNeEc5zj53BNWTUGlWm9qKUYUHB/nXkuSbjEcZ1RPJqExNCieoNhckuTEFFaZ8XlFHAN&#10;IYYW8NlCsTGU7w3jmqSYtZFck5Tpb4yedw6uHXx/BM8n64vi5aylJ5oEgGulMqfpOWxTpSs1dAuf&#10;ZXye8hmr9NMWfHbpNWoZkluc0p0n8PxJjmpMchzHjbzvP+/+AO+c34i6rjfgDs2Fi2LF1cE52UkB&#10;LAtpQG6FP1Rs2fePbvZ3b9sj6G1/ED1OxWfJ+qcNh9t5H3dQxAt3EXpP81pWRVlPbRxYL9eFXo8s&#10;UVrvhDuhrG59Ku7J8dTjvp/nXMrv3YcI1yxlUwwG57CtFsLnew7dnXno6/2MyuQcWa+TSkUR4J0U&#10;MEEKmk50kRhLuHR2kw938BA/cOGTGmycsw5rbliFTGUeGy9XsRykJUigKK5DmbUoUMZlI4tCJidx&#10;HdYmrMe6hLXITUxH7rhkrB2/DNmTFPyvQo3fJff/CpCASVaKYyJ1YioFndzIbBD/m4mZWJ+QZdor&#10;Z1wqMqekYOPM93FizXE4P3Oit4Wdwr7oDvayX3rR299FIeNHuN+DUL/XuJN19nags68DXVE3sgEB&#10;888CkrQkkkDVfLCBiiJqKqymXR6hwQQ6Di07bzK2jORibBdaBSfb1JfK7GIWXsGIEtW6kBghSTVk&#10;0P7Od+ocaPGNklb7Kp9h+9koPkCM8DG7YBaqF2DN+RRJV0DH22vgtUh88QEwivehgEuRUtUVMFlj&#10;BCPMYtesgmnaqbuiPQbwPUD9KWEYg8SuxEtMwFgBqQfxZSH8LbBPbTyJdi4lZCSeKUbKSQYq65FI&#10;QZHoaDLiVf7xw/mwH0bROkS+6RTBIyolVi+aVK3Xss81FseWtyOhvA1jKYZGUziN1k4nx+m1ZVW8&#10;ljOIKz2JpJLDmFryNX7m+BC/KSjDbQX5mFH4Lu51ZOPpD9fhlS9ykbY/BxvP5GJbw3p80fwmDrtz&#10;cM6djvOeVah3L8NF52to8T+L1sDf0BZ4Cu2Bx+AOPEAiv5APQ+2sa9ebIsVYTxRjQLJu3LGE+SRp&#10;8u22osWSOIoH4n9GAP/r4DkpVBS/EuaDPsTfCfL6ZF2RBUDXIOuD4iH6/apEPgshioWw9yl4Qq+j&#10;Prwau7ypKGxMx3u1uVh39m2sObkZ2We3YtP5clRezMOe1lzU+kSinoA/vJTEYA58CvSmwPHL8uJn&#10;OxCdQV5PiMIifK/JoKRMSkEKGF1jt6wBAZtVycSqyErhuY/XvNQg5FlsKsYro5iuPcBjAv65JnNW&#10;UJAl5FKmM6WYleVnOl/5+1dtlwH82OBjn1rM47hZwDGylHiA/36EovkpOH3Pos3/IhoDr6HatxLH&#10;vWnY51mDnc43Ud70Ht6p2oD0Y+/j2S/fwpLKNZiZl4LbNmbiF4UO/DR/C27I+5xCZx8S809ROEiI&#10;8DnI58ggPteuKaTA4Bo0pqwZo7T5UtbKZ2ML145m/ITr1bV85pmNksLziCusw5BtFDOVfJbyO4q1&#10;iStsRmKhi3AjgRjlcFLkNGMo1zCzmWaSB8TWvCY+t1q5nrVyPVOx03qTZGBoCd/Tpp5czcz6Wcf1&#10;k89JPovjeb3xhe0YW+Aym3ljik/hZ8UleHzXenztSoY78pixxgY909HHudbPedXXPgs9rbOv2tY/&#10;RoR5/WGum8q01mE2KWJQCnTFr9n5bua8LCraCNFGhcciyL/9fM/H9UFZ9zzBu+ENylJjz2Gsv/wN&#10;83u+uegkunisiR3y3I+Q80mE3a+hJ7QJ/T0Hgd4mipkA+voUtK8QfpLf/hCFjA/9HX1G45wpP47k&#10;X71k3MfSJ6xCxoRUZFGwKOWvRTrfp4hRPMw4Ch0JmETFdSg9sOrFrCaBTyYkXiR6rk7w/+8Hxd54&#10;BfDbIH5joRrH98fZWjqm0r6JK0pH2qRkrJq0HKtufgPpv1+N95a8hQsfVKOrnmLT12/SW0ciFJw9&#10;3eim6FQa7J6+fhPY382+7OyjgPlmUOsAfqzQLvMoLtCquK0MR9plHsyFVBWjB5dyISZUeG+EdpCK&#10;a7mwExQTqs6tXfBRFD4WPI9EUJGqifM8EkJRqIqyhRZzvbZcBbHPeV28Hvsb+i0KpuJqxBVVYywf&#10;DGMKKTj4u6oPcC2FlTBYO/x8gIziAyTOQXEl3+Mr7kfVyRXQaa7P0cAFvp6LvcVY4mrtMoB/DMO+&#10;hUsWDUE7mOwb9bOgtLGjOa4uQ//W+LL+49ph1OvQUgoNYjT7foxEMcWLdj6HFcgH3UXR66IgcZEI&#10;tFO0ULxonHBMDOdYii85h4kFhzE5by+mbPocUzd/jJsKP+ND/iPcWlGI2z7Iw907NuG+TzbgmV3v&#10;IOXAm8g/sx47LqzHAedbqA7mot6fgov+N9Dqex7t/qfh9j0Kj/dBEgMSZ4/cNCQylHXrHnj48BO8&#10;fKiqZoZcqjpMPAk/NwG12hVUTYKFxq2hy7WUuB+dfO1wLzEuWbISXErva3YVdf7vPtj/MVCkuB+g&#10;cLnPiCsfH+o+7TyS4EQoZGLZxCSyVDRPpKDV8xhOtKxE8alMpOzLwr0frsGvSt/FTx35uJGi74b8&#10;HZi8YSdu2rgNv8lzYG7Rerz8WRqKzqzAV81voC78ElojT6HNtxBON8USxYRSmioQ12SxCvK9AMmW&#10;SAnbUILE1sew16TidGofxakEed1B71JiMQIktXJ7CvjnW5h+WWjEjbKnRShgrOWFfaHK/saSc9e3&#10;2mMAP1b4AvPgC1G8BCle/QvZf4s4JhdxvolgKoOasmrNJGagm0JXsUP+wD1wU/A0+x/EheDTqA2+&#10;iHOh1TgVysaJ4FvY730PJfUOrD+Vh2X7NuHpnZswf2s+bisrxa2lH+AXpdtxS+mHuLnkM0wp3IWJ&#10;hbuRUHSY69EprmtVfA4p85hSMddipDbdohab/1Fej38jruWzRzVtlIggvqjdYGxRG59hEih6Pjby&#10;HDaBgCnaaZ6B9jk5lGuY3hvMzwbpGaYkAQ77vUF8Pl9LUTOIwsecn++PKvBgZIEXIx1ujC6vxQ2O&#10;rbj/k/ew42IGGn1/5dzlOsP50a8NiYsUMi1zjbvf1dr6x4igfzqCQVlVOWd9dxl3VSWhMAkkuI4F&#10;Ba5P2tww85zrq1xiBQX+R7gGaC3wct1xBeejLXwvnIp94bk6vHJJsy5l1oIjl1LFeM1Dr+tek7ik&#10;i+tHh3spQu5nObbeQk/35+jvPwXAQ/IbRHevn/Cgt9+L/kgf+up7cWLDYbx2/d+QOXUZUilIUpNS&#10;kD4ug2Q7GVkUJlnj+e+Jco/KIvlew39nG7KuYpdCFoVL5rhsZFDcqJ7J1cn9vwAoTt6Mz8RbxPr4&#10;NViruJdxtoZO2sRspBCpE9fw7ywiDVmTU5E+eSVSpryBFde9hNd+9hy+Sv0UjZ9cQHdLN0V8H7r9&#10;QGeQ3adio5396OuiuOnuQ2fnQAzMPw2GEdeoqFj5RZNGUpYWFcKTFcWapRuIRpNHX5WO5aKl7DDK&#10;mqSK0IIsNXLNMv67JW0ksHLVoQih+IkVZlMgs9x4ZBlRUT8T9Fgs4snFXAXf+D1hRAkXaZ4n5kIU&#10;cyMSbHXwJmNl0c68yRCjHXzjokSyS6GlQn3CCN7DsCugnaqYW9slaw0fFMLV2mUA/xjsrqKFsbSw&#10;r2JWMI0BFfUziPanai3Yegvsm6jboXUx1M6nxViKkbFG3NTzwS4roYvjjg/tMifHhrL6nKMoPYbE&#10;gr1IKvoCN5Z+jN9WbMOcD0rx5BcOrDpchHWnHShqKMBH7RvwheddHPBRmPheQ1PgJbQE/w4nSY4v&#10;+AgfiEuIuSZmRAUZTRC3BIoRKXygkkApMDoUXIRAeD78YRKs8GxCKWRV1f0Okv/biTt4vEUnyXKX&#10;ZxpBkmWyRCko1T5cO9z3R0EB41EBRRFt/r4IOx+opmbBDyJg5pnf006lBIOKEip+ptMj33Fr8QmQ&#10;GHgCS9EWeganWl/AhiOv4sGP1uKXJcUUhR9znTjJfmrAkII6DCZGaa6WnmX/njZEb2jxScQV7sPN&#10;RR/jzoqt+NuuQpRVv40zvmy0dCazzZ9CKLIUkaAsPhQpJKESeL0kIz1ycaGwUl+oD3qjLnbd0eBy&#10;ew+xmAy1j4UK2smS1eVeQNjsRQreFakxxRgDs+BnP/kDIkDfbpMB/CgRI6PsQwkWk7CA75u+5xwJ&#10;+WeSwM4gpiEUIIz7IEmpCKmSQ4iUcuxEXBpjJL3OOQiTnAa9D8Hjux/tviVo9i1FY+Ahip0nUBt4&#10;Hme9y3HUk4MvXXlwXHBg3blivH60BH/elY+7t2/Gn8rz8IvCEtxcsAPXO3ZiSvFXmFy2H2MKDmBM&#10;4RGMcZzgenWOc6KWa6BSRNdyTbTQM2mkcWG+/Gy8tC7yuWShv+Ue3Wrcu/W8GkUM5RwbXKbncAvR&#10;TgHkjD57m+2z23EEP8934LFP3sLnLdlo49rmdi2G30lCzrne71wMtC6hiOG8+HY7/8hhk0hY1zBb&#10;zNNustisexYmYyKh+LW+KGJ1qRTUL8uy4r4kfPo5pnrNZpLGFH/Dp80mCRslGpmDHh6rejtdFDGd&#10;GoM8NqzNE99fOM5WoKdjK1lwFdDvIhPuICEmGQ724eIXdfhs+Q6svP4VrJmcRuGSQwGzFqmJOchM&#10;ykT2xHTkTEpDxqRkC8V3TEimcFGg+mr+zc9UpX/cW8hIep+EXeLmKuT+XwEUMG9TuLw9NptCJhu5&#10;CTnIZlsqfihtPNt0Al8nZCOd7ZVJvDlVGcpSkU2RmMO2TRn/Klbc8BqW3/IaUm5Pxe41++HZ50P/&#10;xX7jCdgfoHjxdaMn0GkylQ0ImH8SWNce+dfKHUu75dZlx+a858JJjOHiOcbRjpFFqi7dhuEUGUME&#10;Co0h0awpw+QTLLFSTPIp3+GSc6YWgnL9W9QY8mngqOMCa312hXhDTG3QpFzG5D5magHwuiSqBlU0&#10;4FoKrGElFDa8Hl3XGBUmk6lcwooLuq5/CI8dXEESRUiIKRPNCIoZU6GcYipGqIeUCxcJK7wUc3G1&#10;thnAfx0mvigKjS+5RxhfbvaVMgAZaFwVKZBWsNXKbaE4CZ16Qg93FWusNpAlRSlJh1GsjOBYHFXi&#10;obBRjQeOWccpJJUcwI3lX2DW9lLknizAx/VrcaA1FdX+5SQlz6KFD5x23xPwBf6MYPBBRAIUKf5F&#10;xqXAx4dUgK8hP0kR0cm/9fAycSh86FmSLEuAzVblJwIkREJQgdR6aBK9vrvRz4dfN0lSj0uBoHeb&#10;B6cqZ/f4SL4JuWF1yl1BQajGqsBz83wK/LZuY4R5T6Rcn2tH8IeywIgAKHuVfktCSYSe1yn/cgoA&#10;WTq0Y3kx+AyO+NegqGYtlm7NwHWFpSRKB9mvFJlFTs5pL0bns/8KLnI+s58rZf08T/HCPmM/SpTG&#10;F55CQt5BTNn0GW6v3Ianvy5F5vHN2NWYgUb/i/AGH6cgXIyQezrJyDS2mcSKdtXvRYfIg0QV28yS&#10;lKg1JgYea9zCjMCZRcJCsP37SFT7XEoLbImvXMgCft4ThZEnKFcS66Z39bYZwI8JPRSjfUQvx6VJ&#10;FW3mxEz23zS7O0+xYpNL3A0fyaiSI/goXP2u+xAkQi4KWELjoIfn6+Oc61Vqac43ZeYyxJhEtZNj&#10;ROuCP7CYY2QpBfaDaPM/jFbvo2j1PGGKcza7XzTuotXuZOxry0bF+UysP5GCVQeW49kvl+GhT/Iw&#10;94MK3F7+MX5auB+J+aoN08r54KLg8GB4uVzROC8oYhQfI5dsJRAw7mN8zg0ts880W5NGmzl6Jl7k&#10;v60btEnBXMQ5pQ0dfn+4ca89z2daDdfK45hQ+Anm7MhH6tH1OONfzXH+EHzO+Qg6eZ++RVyDKFzY&#10;PiYd8bfa+UcL9o9grG2ExIvWBzPX3TOJ6VxrlQ5e1hSKWSU+Cc6ALzgN3tA0/m3HiNx3Za3r0bpA&#10;9LvmGBiBo80PjgVV8o8o+QafBeGgrHmzOY7uQcAddS3TeTgGw64lbMPl6AuVob/rGMlvM9AdMdX3&#10;D2w8gKJHHUi5bhXFC8UIBUyG6pSMfxNrKGKyE20QutzIMiekIGuCKvSvNMickGpiZmRhkPUlY/xb&#10;xuJwVXL/rwAKmLXRui9rE9cgh1DbZSdR1CmQ/xvIQsbYVKybkm2QNT4NKeNWIG1KMtKuS8aq61fi&#10;hXEvYeOszfjslS9Qf7SRwqUPPSGiow+93QMC5p8GIpaDtXiWN5EMKutJM0bkk1xSsIwpcXIxbcMg&#10;LpgyhQ+hkBhaXkfCeA5jC89gcsFp3JB/Ej/feBi/2bAf0woP4t7yY3j04yos31WFzP0XkXusHe+c&#10;8WNDdQfer+3Eu3zNPR1G6hE3Xt3TjL99UYclW05gRvFB/C5vP36+aR+uyzuE8YUnKWjO8RplQeE1&#10;VjYbf+NrS5oxyMFFvoDXWNiGOJInWW4GU0xdw8X9J7yPwRVKPCDyK+sPF3jdn1zhogJmUEUj0YRr&#10;K3iucll7rt42A/ivw8S7mAeuYlys5Uu79Nb6RZDkKlhVQarDCpswlA/34aUcb2Uu9lE7ri28aMad&#10;xPEICs2hFC6jOCZHO2wQ/rUU0HKfGFJGoVy8G78sLcHTX7yHt4/n4EDLarR4noXf+2eKjfuJpRQn&#10;C/kQJ2klYXWH5hB3EzNJUPSgU3EzZb2KkWErWL6L2MP0yn9bkSMR0KPdzSi6nUsIuYap2KPSdooo&#10;k3Tz4Rnxy1VqBh+K3wLfN9YW7Riba7jHnNue/9vX8P1A5+41wbDy/ba/LSEj60u3rtt9H0XaAzjv&#10;X4b3T7+JZ77YiF/lO3BdyV4klJ4z7nyqpTG6xEUy5UJCgRPxeW3sLzffV18pELmR87Se/U2yVqRs&#10;UOeQWHIck4p246aiT3EH++6lvYUoqn0P+5w5uBh4GW4SriBFnLJshXhdYc9MBAIUjAEbgCwoU1Yw&#10;OJ/EhMSMCPtJPHwWcuMzgbuXYNtS92xrvsjdbBHvbdE32mMAP14o01pEKaX9NvNaLGOd4hdMEVJB&#10;u/DGOqedemvh7KYIt5XaY5YbnY9jgXNdqXTD0Q2CbtW+cUn4UgSbGjnKjKe5qexpnBNBK6A7nHyv&#10;cSa62haQBD/A455GgOuN1/cM15Nn0BJ6CdtD+5FWtQePfb0bvys7hIkFSuXs5VoYwuCSgCm4OdRR&#10;g+GOKsSXVJsYTxXNlICxMS5cE8tlvVbiEnkV1GKko8FgVNT9WclLJGC0STe05ByGlZzifDyA68s/&#10;wKKd67Chfi32U2B5/X9FZ7usFXKLmo0g28nL+/FyDfSxPf9ZBLw2hbqdvId29pk2V7imRwKCkjxI&#10;UNyFTvcdnOuycnMdYz8G2Keqd+UNca2IEFz7tQ738Fx9Tm2OzEUbRauTosTjm8714E6E3Heig4Km&#10;U26KXFcCbKc2z+1w++9iu023cXv8vS4lJFEac+dS/u5zHBs56AkXAl070dMYxqfJH+GdOW8idXIK&#10;MpIykDYuFenjUyhM0pGjoPOEdcRbWJvwLsXMOuTwmJzxycgeTxEjC8xEHZtG4WKD/7MU83E1cv8v&#10;AiU7SFdNHFXYZ1tkG0EjSNxcAX02TnFFyvQm9zz73YyJFISqqxONJVLWt7SpKXhx+stY95c3UbOr&#10;FmgH4MaAgPlnwvDiVi6mfHVc5AKpWBa+r/gWEs/R5SQeFRIBpzCu6ChuKDmK2ypP4oGPzuCVr+qw&#10;5lATKutCOODvxanOXlT39KKOaOnoRrvQ2YO2jl5cDHYZNIa60dTRgya+38DP64kL3d041dWDPVTA&#10;H7p6KHQCePlAI5ZQCM0oP4lbCw7j5o0HEec4wwW+BmPK6rlQkxwXcYHngj6kSFYgW1RsMO/l2kJe&#10;f7FM8nJJigXs22B/JQlQUgElGVBef2XDGhAw3z9EXAVZ8oxrREk9iavNFGZ2HAmJy1F8f1RlCwax&#10;TwZJnJYqONZJ8dLG/nRS1LgwqsLNsWgz0g0rotBx1HF8nsCE0p34eUUFHvjkHWw8m4sTrlS4Ai8h&#10;TOEg94KYS4HIimIp/P55JgBYu+6qsSFBo4KOynD0zWxUIrr2YW9T/Wq3V9DunIiwiL8lSNq1tS4N&#10;+j25LVlETE0W+V3zARv1yTa1RiiUQgpEJ4HQDqEQNiBJilpkjCgy5Eu7jCJghGv+Fdf3/aLHpeuX&#10;xUexNqpSLRKo++C9UcSEPEtx3rcSb54twGNfVuKm/G2YnH8AiY6zUMySMr0NKZNAbcNYhxNjNsvH&#10;32OEpiy2spgqTa3mnkkjS9FjEjdEx8G48rOYVLgTvysqxeKtm5F+eCM+bVFxvhWo9f8djcGH4O64&#10;D6HgXLYT24/iRbvsBhKe7M8OuZ+ZviR47fbe1FfqN2sdixVivNRvRqBJXH6zPQbw40SAIj8QmmHm&#10;juaQ3WywltFL9Wk4ZhW3cNm1yPa/ICup2UDguLGwGxaae8bKSciKp8xWRuxyHIncy30xwHHmdc2A&#10;3z2T4olkmmMtSALsb50Dr3MJ/IHn0OR6BVVNr+OLM8tx/xcf4bYtn+AWx+dI2rAHozaf5XyQp0IL&#10;VBRTsaVGmJRZ64qSyeh5peeWrfZv58tIPrf0vsRNfCnnF59xY/i8UwxgXGk9/33BPBfHO/bi1sod&#10;uOfjQrx0YC12tKejLvIaifszXDuWoK9VRUnZHpw7YQqxQHgm/BGS8fA/TxILuYxqje3wLeC8X0hh&#10;tgAerq1CSOsuxU1v+0yC9+SkePEshsv3KBoCL+C4dyW+bMvEJ01rsK0+B9uJjy7m4qOmHHzYsgoH&#10;AqtRHXkVzR1/gzv0EM/HNdutzSNZxu81a48/aN1OA8FpHAMcI0SXLNae6VwjuSZ5Huaa9FeOp5Xo&#10;bqnChr8swxu/egzLJ7yM7EnZyJySSaQja3I6iXY61sdnY/3YdVgb/x5FzNvWsjBebk8SMLLEKIA/&#10;hUTbFm40QevfIvX/KlAK6bRJGUg18UISIoojorAjbPFPizVR2ID+GBRfRNFDqGCoLDdq61wiKykV&#10;r099CctufhWZt6Wh6MEC1L9fMxDE/08DpXPc2ISxJIiKU1Ew/LDSMxhddhyjC3ZjfP7X+EXxATyx&#10;uxHv1QWxrbUDB9w9uBDshzPSC1+kG95gEB6fB27C4/dw0fSRcHgJvfrgCvvQHvTCSbgJT8jDhcDL&#10;RcHDxdTNCe/kA8nNB5SXiwS/EwpRAPXgPAXNSQ+FTXMHtlV78eCuOvzhg9O4ofAAxmzaS7F1jAs8&#10;SRRFlgIfFdQ9urAVCcVujHa08PMWjChqIviZhAzvNY7Q62iDRvN61XYZwD+E4UVuA7l6qZ6BCW4t&#10;pvgsVoHHsySvfKCXnuNYq+IDvQbX8IEuK59iq4aWKw5KVa3Zfw5ZBZtMLYTRFScxtmw/Jhd9iOmV&#10;DizfvxnF1W+j1v06gt5H+JBbyoccBUPbPVCVcFNJ3Kt4ilgBRqXunWV23vra5xML+bBTOk4VK6RI&#10;IExcigSEETAUEyQ6l6Ed28tuXNbtSxAREiGyREgwQkDB93zf1jThAy6gYH6JGFskMlY8UWmEreuY&#10;XCSsj7XZMeZD1F6bqt2rAN03H+jfG0j8JJps+l9r+bEV162QCrNN63yvwnF+E17cV4r/KKjgurCP&#10;JKqG4rIRgysuYrDc/djvY0ms5EJm0s8SEiwmCLlM8XJ8Vayd/i0ffkK+/KP53hhZS4s4PgpPYSLX&#10;nT+VlOPxTzci+eBbKLmQjX3+NXD5/8J2fAABCsOgy7q9dbN9u9XH7ukUJDN4vbPQc6mf9Kp+s+TV&#10;CFKK2m7jPjKP42A+eoirtskAfnRQOuyQxD77U/PJphcn0VSCBo9ceZZwDNxHLOY4kMugxojdjFDN&#10;kJglRe5ABiY5RnTumvkaheakkkNQuAe99xNLEFANn+BiKM13u+tueAL3oj28FI3hR3As/Dy2NKdh&#10;+YFcPLD9Xfwuv8C6dMkFrJwipJzPGY5xiRW5xA7nvBlGmKyafN9kKitpNgJHNWNGG3C9kyum2Uzk&#10;Z1wLhxY0Y1gh11LOmTh+PyH/ICblfYE/lW7DC7vLUFD7Hva6stAUeZlii+uhNnLMGJd7lDZobL0f&#10;P9skEFBA/J1sz3+eJBaypPi4Lvm4Lvn572CAwiW4iGNgCcXGfehQkUqOgVDgUbRFnsP+lldQUrUC&#10;K/dlYenHefhjJQVl2W5MLD7KNeoY168TGF+8H38odmBu5SY89/G7WLN7PT6tzcBF33MUpUpusphC&#10;dTHCql3EdgtxbVdslSzoEQqZSPAOREJ/5LXcxrExDT6OHz/HSvfFNOx+9zFsfnQxVtywFKlTVmD5&#10;uGSsFPG+bi3Sxi7HmvjVyE1Iw7qEbAoYIjGdAoaCZfwqZE4UkpE5Pi3qPpXzLy1gBFlPjAUl+pox&#10;0SJdr7H3xsvCIhHD71yBHCEpi4i5nlnovfUJPPeolcilUFxPcZSZuHJAwPyzQMRevrSjC6ooAM6S&#10;3J/BOE7sX5YfxpKd57D8SCO2XgzgXLCPYqQHwXAXF/MI3N4g/n/23sO96jLtFj7/xPd9552R3pIQ&#10;elFHx5nRqe/MWOiKoBQV++jYe1ekB0IHFUiySzpIUVAQlN4hkEoSIGX3mp6sb63n2VtQOed6rzNy&#10;jnNQr/vaYdff7yn3vdZzN08oSlISg6+lGcHWJpKZKEIkIMGQH8EISU0kBn8kDm+kme9rQ2OsHQ2x&#10;NtTHWuGJtcAX5ffwPYFwmN8bQTwepURIbiJ8fxyN8WY0kCDVN3fifFMX9rd3YVOkFRllPjz0ZQn+&#10;kn8QNxNIDc8+jiGuSgySW91B5U9F30/9PcxJ1kVzmqXqV0mjoPjhpIjQXGlcfpZ/TfqQuKi0cV93&#10;w2UERrHeBL155QS76jAtI16J3iSgPVQMgsa8J0lMb72XRHoQjfRgdymGENSOyDmG32/4BFPyl5G4&#10;rMHWc/NR4n8TF6Mvcg09yjWnUznFrqtpYKJ8JkVVtowYb4YVeRzafSQwarwnA58A67bLczJJU9Wt&#10;LhMCF0NAdIIpUqJQKxkxCY2aAPIlEWDSa4mQMENqSGJoAG1TRwGvpOg6dY26VpunIbHhLpdEHe+v&#10;ZNR/TLFeJY2DJTCqQCZSo/KjFyPP4pAvEzmlq/HAplUYnf0p+jiOooeb81ek2H55YM5hIAlpWu5p&#10;zrV68tQSlNn1oCpL3QjYunGuVRK2R0E1gZukllKPntyX6rHRl59LLThDcLYPwzd8hl9nb8Fdedvw&#10;yI49KDhNIlP9AUq8H+JC5C14SGh8JDRhv2LhJ6CTRKYrqKaSioWXt0VE9BIpS4ruK1ldqE35Nd8b&#10;h5/lpylan60SeQcpytNS+GOnEeU63YMuI4l/K3GbYsMvte+sqMGqSu7aAwWCUuPNIcGlyPuiQhHK&#10;rxHhteXFSWBIZILeqQjy3/6mh3Au/gT2Bt5E/oUMvLw/G38syMOwvM/RjwC5W+Ex/H9F5/ALkheR&#10;dbUSGOCsx8CcRooHaU4vwbOPhMZDctMIlXs3QiKjimLWXtWZv9XOoDtfU7XNnkWl6FtwCkNy9+M2&#10;5zbM3OjEWzvXYGP5B6gKvUaC/zxJ15OI1uvg437uCeoN6sVWFRtRCXffvWavxHQ4Q73URhLTRv31&#10;/XH+aYoIq8jWnbwn7m/uYx1Stcnbzb/98ftxPv4YSmMvYneEALZsHR7fk4exmzfhesfn1CcHqJdO&#10;kvidMXZIDU0HcozT8+sw0FWFwR+fwE1rD+D2j3fh6eICZJ9chCONb6I28gKCsSc4rvKiU1dQf0uH&#10;iMhEImMpY0gE7yR+uROx2FjEYyTYCjVU08zq5+Hb/Tr2z3sd826biQ9veQMf3jwHH4xYgIXD5hBU&#10;k8BQVC55GclNJkUlk1WdzCT1Kw9GAJzkZdmglQTi13YVskxTOnkhFitnKBEatkAywooJExuWwdds&#10;eJjIyXIjGUZsaJlKWFvPjAlHG0YCM0SlqxcjM53rZpDC+Jb8HEL27yM1SCPoUM7J71ynMKHwLF7/&#10;ug6b69pQ3tKJxnaQuHQh6A+SuAQRDQUQIkHxBf2oD0VQF2nC+bYunOvswunWLhyOAV/6gY/Pt2Hx&#10;2QhmH/Pilb3n8czOKvxzZzWe+6oWb+xvwMJTYXxS2YyCC23YGwFOxfgd8S7Ukaz4SFpEfgLBEAIB&#10;SjBsSFOdz4uLoRAaOrpQSTLzWUMbVp2O4MEtFbgl6xiG5pxBqrMKAwrraBBsiJgNE1NcscLGVKiA&#10;YsLIBKx4/5IfjMnP8q+JqsOpaMI5jrditBUqplAJ9Q0i0M1VJR0VZCDJoSHvne8nAPaYngi9XVyP&#10;JDlD8k+Yk/gbnLvw2/ydmPD5Xmw8uwCnLr6GmsDr8ESfhT/8MAIkK34aNsUut9BwtKjHiF9lgKdS&#10;SGqUmK8TVrn6E30DbO+Pu0lUFHqifAl+jqC2WUDHhI0optqSIBOSJO8Iv0en+i38LiP8jA0pU6Ua&#10;G+5l4usJGowXxQBngS6dAidClvh8MuTMhLsYICaQLcJgvQMm7I3yLeD+9rr0nd836j+CCAiSyLWY&#10;hH15hNSFfSJCCpfgY4T3rNKk4dADCEafRLXveWwrfx+v73bg9oJtGJXzDUloufGc9SuoJUCoRoqj&#10;3My5aThKGZBr+0yZxGPXBaS6RGgVYugxosa1Iji9TCNcha5ynfBRTXAVytpPicoEHDdkbTH5NxN1&#10;Wrp3LT45txKf+5egrP0deJqfpM6YiTDntMmrcbRzojEXSTRzyTk0p+vmhP0SoL3iuPwsPzlJkn3r&#10;rbTA1Qr3t8hGUrR/jGiP2/1z+b4zCfsJ0eFGLDid62Ga8TTGzf69lyRmHAnQXVYCY6HyuxeCL+O4&#10;ZzZyK1fgpd2fYNzGfPw2dysGuQ6hr7uMhF2hkSQdalZZXGe8K324lrUPVBZeFTTT3HVINYc6CoUl&#10;uXGR5FNPqkGvwiqVyG97mDVwb9iKn2peqYOe3+fm4d5NH9N+foyimsU4FXoXdbEXEJBniOQ9zHEI&#10;c2zipprfJMR8YxDzjzUHKNGw+ifdTSJDHSbi5puEuG8imvh4pbH+KYoJ39VBEOc15r8bfv801Ace&#10;wZnQ69jasAgZJavxz2824G/F+RhdsBfprjNIUf8ep3KF6jE4t45yAYPcavxZg3TqJIWYd8snViAe&#10;6K/nHWdNCfhx+Z9g/rEV2FQ3HxUdL6CBYxrR2vBNR4f3IbSR0DbRvpiCLsabpfLO9jBLa1Lj20ES&#10;g/on0FX5AkI738W6R2dizt8fwIe3voa5w9/DkmGLsGzYEoLqBQTpCxLAegmB9WIsHLHQlAMWyM4Y&#10;spQk5mcCs2wIyYUJEcswOTAmPExjZcSOm0LFFCZmkv2NXMqRSZIfeWoWcmznqzLcyEVYcdNKzB00&#10;H/MGz8dcygfpc38mMFdFkoDbgG4qPonc1EYsILdlilVBTO9TQ0E+r9dN7Dn/XcD3cMP2laLk+3Vq&#10;OthN8lJwBi8cDGFDTTtK2tpxkSSiwReDzx9FJBxHRJ6VSIAgIQBvLIj6eBMqIi047mtBUXkAc74s&#10;w5N5hzF1wze4fc0u3JJ9EDfkHML1WYcxKusogc4pjHacxujsk7h+w3H8esNh/HHDQfx13T6M/2gH&#10;nsr7Bgu+PA3HsWrsuxDAOX8zvKEWhPjb0XCMiiGGtkiQysEHn9cHT7gV9a3tqGjrQKGnHU/v9eGP&#10;G0sx2HUSvXPLzMmuKqSpUpppqGn+Pk+gxecptryv7WxsGy9qTK9FoeKW8jbCfxtRFTBVw7lgDLIV&#10;riMjl95jSn9+R5Lfo7EtpahvSzkfK/k5AVrFdHP90Zj0N6FlPhr+AHq5SWDctrFbfxr0oXllGJ37&#10;NW7L34bx2z7DM8d246NoJYnLm6bqS1NoFjw0Xl6CEVUQ62giSFEH5pC6ME9AW9N9CfJCoeFTZSIR&#10;l6bwXUbUR0AJ8zEadeWkNKv6lzwjhujY01jbNE2ivwWMbHUukQvF1uvkT13g23w67VTcPQGRqXSl&#10;Kkc2Ht+Ief77QkLDz4s0GeH3K/beJiLbhOKkJ+dbIpMgRD+2KNelq/EBcx+63wiNcDA2DoE4JUpQ&#10;FJEHRmE696OZxCAemAlP/H18We/G2wc3Y8rnOzCyeD965ZVwfhMnmwQGBpRpzlVAg+BtIMHaYMdF&#10;DHLUI93hQ3+nwguV6O/jZ+vQg+/pzvf2JAjUocoArTHqsZ4kutflN+CX+V4+X430/LMYkX8At+S6&#10;cHveQkwrfhMf7n0e2y+8grOBl1AffhaB4COcL4UTzuA4zyAgJUDluEc5H/ImxZQrE1bonrximgMR&#10;TImArsbZiq0EJ9HakNh/J19PzkmSCFkylPis/p38nJ7nONvE8qQkfuvy30tI8nu/+36R7e/O3bUk&#10;GkOzlzmeSRF41KMp7EAxPYxMoQcC3MS8NXOvSVp89xEAc3+KuCTmO0lyFSYUCz7A71czVOWtqayu&#10;qgcqsX+CAfoXvE9g69k3sWzvPDxYuBY3r9uC9OwTBMhc34W0L7S7vR3Ubzm1BMb1XL+1hrT0zy2n&#10;lGIAdaBaCyiXRWFhqsbYn+te4WCqMiaS05ePtpLneb7vvPnuga5yDMkvwU2bTmLeyU0oqHVgX2gt&#10;Lja/zP2pg4VxJO3qQH83orF7EYpNhV9rNMo1Y3TWeOq3CRwL6ruIwp+Ua8cx8ujQZipalQgvQigd&#10;aMb50nqU3tHhihGjq+yavbIk3vOd9+tv+11mbXM+7H7QWk7uObvvRDSbKMkwXREVI5wHKyQF3imI&#10;eO9DiPtaleEqQs9if8OrWH3iAzzy6UL8pzMLN2zYjIFZx9DXpbFs5Dh6qZMoOfUYmH2ec3aeJEXR&#10;F+pXx/dQ56joTzfip16FnJPCcyQ4R3GzoxgPf7EWi0vm42D0WZyPTibuIFlpvB+tjQ+ijSSm1fTr&#10;mmbJYSK00RJn3oNsgLEPNlS5s+IpxPYvw8lPCLAn/hPzfvUmwTOJy4hMA8iXDMlEhimvvAwZQ5dj&#10;wdCFmK+mjALpQ5di0RA1urS5IOpKv5ivKf/DfjbDJLRnEqRb0fNKVL9MEu+7JHreEifTdyZJFH6q&#10;wms2YWAUeVHMPSTyWlQ2OYOkxVRpu0wyKUtJ+vSZ5D1r3BYmCMyCESQxfJwzlMRl2AIj80dwbG9Y&#10;+jOBuRpi+6cQ5BkAqS68lehVVIGexToBVbM/D1IcAW7QIJWfStTq9EdhOiUE7GdNaE5vJ8EFN3Bq&#10;ThXBRAV+4y7DyzvLsSPQhnISBoV8dbaEEY5dQLzNh1BLEBeCQeMZKQl3YWddC1Yc8+LBz8/iD/kk&#10;Ja7TGKITjnz+dn4jlbR6wahuvZING5HqaqASpvJwq4+LEuoJcKm85RExnf4LL6LXp43oVUzSVaCE&#10;xDIMzz6Gv2QfwSObS/DeNxeQd64FR1q60BBvRiAchT/oR3NrANGoh4bLx+vsJJnqwhcBXlulFxOK&#10;DmL4uqNI3VCNlOx6pDoD6OcKoidBcs/cRgLq8xyTCvQrKsMAjt+1TWBoUOUhoci4DtD6SvToMaeA&#10;Kl0twsv3JsV8jsbXvk+SXJMig4k+QiphrTK6XHM9SUp6u/keksgBJDoyzjqV75er5m/lBLvKiznB&#10;eTqA4Y5duL1oE945sAHF1UtxyPsu6kJPEJDQ6MnwEYAkT2BlYHUq16lcl4TXQuEhkYi8L/fRWBKw&#10;0Ih0yIgQoCteXqQmxNcjMvg06GqYqNNXG8YlEqHqQ/wuhWz5ZxLYTEOERlflOMPRu7gvxvAzAvJK&#10;0lfflgcIgmioaGTVp8Qmi+tavgvAfqqisJx2kTBDuJQvorC3sdxbExGJyhvD8eSYqe9Bm28KZTJa&#10;vQIWquj2JKrDr+KzCwvx4aE1uH+bA7/PK8Lgdds4/xUEAzWGzJrQTeqANBKWNBLWlNwA1wZJK4lJ&#10;stO4yqXrYEF6QevN6rpL+q4/19YgrpXBpqmtSml70IPf0YPEpmduFdK5dv5QuAVTtzjx9p4V2FaV&#10;iRMX30eN53UEwy+jJfZPEpZHuI4EVAlaFfbHeWxWHoSqEQnMcSy0npoJXKNcBzECQBPzznURoYjg&#10;2Qp1EgEzux7tWFrAZ0mnSO8lL4/eI7CYDGFUxbrkbwnsGS+CAXda11rf9v26JhFjhbp1Ua5aDtS/&#10;iahnT4T70AJFjqFy1ih6LUawmyQyEeqAUOMkNClPimu7xUNdQFGIpsJL5Z0N6vvCqmI3BeGm8Qhx&#10;3ZuS6Py+WPAJ2sF3cNKzBJsq1+Dd/esxpsiJ63N3cg0eph4jKZFXRSRDBUp0aEi9pgOfPly/qryY&#10;QruY6j6DVK7ZASTz/bm21aRZuZp9ZQcpCmFSOfnu2dwnRR4oX6aXKvs59+AGVx6mbPsErx9Yi8Lz&#10;a3AovAKB0MPfGY8fS6yXWZIkMFrH0oU2lK6NotLkphw8JRm6ZfuwaB2TwJh1r4MiewBjvcnyVNv1&#10;rcMChespdM80peVcaO6Ud6g+K53hyWg33iHtnQkkKWNJzCZwH+qQQdc2AzVNb+NQcC7c5Qvw8p7V&#10;mPhpIW7L30XCUclx9VN8JnS5H7GGioNo7E2eHm2bDt96FkjfyNsrz7965hALqKgCdZRwiyli5KjB&#10;ML53WM4h3O504Z3dK1EamsexfwA+EkR/TETZjo3tRzWJa09EWt5d7Wer/81BFXWkvF1tMemTcbzn&#10;mVyL/0S45H3sW/smVkx9DO//9iHMG/UKFgz8AGtGLMNHw1diUe+5WDtiDZYOJpEZtBhzBy9Exujl&#10;WDR8CRYNI1gfRtBuqpMpuV8FARZj+aDMhMjrsMiEpX3bxV8eHoH6wSusyKOj51SyWcUC/h0IzP9m&#10;+W/m9PZn+VFF4FLK0saV1yTCdAgSCRZ668RTBt/lJVjwI5UAVKfZfQkSk8nSOt3p56pG2oYyjN5w&#10;Cnd9WosX9wdwNtCJxuZ2BEkQwvEIgqFGGv0g6qNx1Da1orytC85zcTzzZQXu2Xgct7mOYNj6gxic&#10;dRKDc8owRKEhTuU9VFMZJDvjU2kbJW8rT6nXy0AqmnSKer6kCMDm2b4z1/F+fikgU1iHPkU0CATB&#10;KRuOI33dfuPF+evGEjy4tx5556M4SJJV3dGB+kCARidAgxVEQySKuo4u1JLInGruQF59MyZuEbk6&#10;hSE5FSRqHDeHetg0GOAtL1QvF4G2ro+G5Upjfa2IPHM9RIIL1WRNJ+Y1Zp2luBopKlusilIiMhwz&#10;Ak315lEpbfUcsGtPYhuz9SgsR3eSwu7Fpfil8hxMCIUSTusJMBtJrBuQ5qgnuRYh4hop5JokuU51&#10;H8Do7CLcvWkdXtqzErlVy3DS9yEaQi8TjPwDraHpNJoyDAnAJy+JyS9RN3XFQ483Blbg0STLq3a/&#10;EuMV6kUDo8R9nabKMCt8SB6FOMlJk+9BApwH+DpBov9uEqEJ6PKPByQEtV1em+jd4ZWXRQBIIQI2&#10;JMOEswR0AvcQhd9lYqQJaPmb1oMiIHBlwPBTEp2AdngfJIlRMQN5kCyAkTFWXxz1TImE1bRtGu+N&#10;oJHj20Jg0ey7k0BvEvffTDS2vIqS6CJsrc3ERyeW4OXPF2Bk4ddIyz3KvX4KA10VJnxDBxmpDoK9&#10;LJLlnHLqA+5NAoyBuWVcczZnRvH/veQt5R7tybWmPKkB+WeQlneK71W+HveyQm/cOsChFFG0dnNP&#10;UN8d5m/sxei8Hfh9rhOzvszBe0c3wH1uLfbXzUeV9xU0BP5J0PoI4vFp1B8TKWP590Tquwnw899+&#10;ri2VaG4Jq/TyeK6HsVwHY9DeSPERjJAMy8umHhpJT5updmXm3J50S0z/H5K9DoJo9aCRt+5bwM0x&#10;11pRSJuIudar6SDOMZYXwDZR5aPWFL9fREkg8d9lTV0taQmO5TiM4XgTPHLPingrl026oU1NYtUs&#10;NiRvxDgDKGOxaRQ1mZ3EeVb5W4VDao+qIMY0fmYGv3cK/MG/ozE8Hg1c5zXhp3DQOx+rStx4bPsW&#10;3FX4Ga7P/gLpDq4truXU3LMk1dW0qwrx8lIEhEW8LQG3jZ21Psv5vGyMql/W898N6OGijePa7eWs&#10;pg5UWGWVKZ+cVliBPln7MTxnD27L3Y4Ht7mxav9C7Kv9EGXBd3Gx6U3URZ/l2rgaFfMS3pGEWPJy&#10;CYhbEcG3FcCs10p7wIpCW21onyXs0r/yapqQV4oN2xR5IdBPVFyU5zvCPaa1r0Om9jAJDfdKzEPd&#10;3Uj97FcPHpLI+Eu4EH8LpyNz8E3jQrxzdAv39Je4K38Lbv5oG0Z89DWGrjuCwQ7qE5IWY6c0LwXE&#10;EdINBbQvwj1GiIMMdtJ7dDhnD9x6c/yvyyU+KiZu4ft6cn7T80tIIPdhanEBMvZ/hHPBeSRTD5Hg&#10;zjB7NC6dGVCendbcWITk/VOOZEj6QGuSjzqE4L1pfSnnSM14Y9r3vLd23z/QWfM6zn36PL6a9wSW&#10;3j4DS255AQuGvoKF6W9i5agMLE6fj+UkNEtHkMSQoKgB5kLTD0aemKVQKWB16V9CWUoyspRERuFV&#10;thIXyc0wm0Ojal22GeYqLBq8lvIRMgavIfkRiVG4FQG78Wb8LJfLz0n8V0FkuPu7CDy5+ZTDoZjx&#10;XgSC6vDbRx4ZPteHJEYVS/o5RXhIBqhAlRjbO5eAge8dmluBm52n8cDWSnx8IYp98TbEPX60hcKI&#10;eBsQ9DYi0tyK+nbgUBzIqYnhiS9rcJv7NIa6z1LhEmzwe0ynfRKW/q4apJK8DBTozZcLVpVVzhHI&#10;VlCZV1CZlxPclvHaBFKspKjaED9rk+oJaPJ9JBVBfi7A9/rQnfdwHYF0d96T6VgsBV9wBrc692Ha&#10;lmNYVubHsWgbqkNNBLlNiLV1EHhErXcmGkNVSyvyPU14ZNdZ/DFfROgU0jhuaVRYqRTlYvRxcwz5&#10;O2a8Lhvja016UX5ZVG16qiipuq8IDOclleOVQjHrjWOlGGElk3YniTH9V/heNS/tw/VlhGuyF9db&#10;DxLEnvLa8D39SV4VBpGWXY30bH6fCR1S40mFOJaS1OzGjc4i3LdpOVadWYqvvXNQGXkNnuCjiJAc&#10;tASnG4PZonr7NBg6CbTeDVX5UpK8GpYln7cExlYE02m2JToClWpspipk6ulgekbQGLcpltmjUIAH&#10;CWzsqazCg3SSqO/rJInp9E0gACVoVT8XGiaFqTVHbufjHTTONFCqfGM659teInFVp4neSSPN9xgg&#10;cCXA8NOTVp+9PwEU40kyY6ywOQsyTAEDirxbTQQerZG70R4ZQ/LHcfDegTjHKR6aQcLzBIKBZ3DB&#10;9woKPFmYffwjPPbFx/iLK8ck5Kc5jxMAliOF6yhFhxSqSkddoMa2qQrpSOg3G2KjhH6tR4XW6O8a&#10;6jQCQkp/gr9UVy0G5l0k2FDXf32miuuUoNFdyvV7lvqI68t1EkOchzDc8RUJTTFm7sjGqwfWYUPV&#10;anwdyMDZ+Bycb34NkSaSFoXLhSdyLSiEUACO9+kncCOwkuepXQTOVLuamSAYEuVOcF0YgiGgp5Nn&#10;leFV/Ls8JwIzqiJHoCwyQlBjw3S0Trl+I1y/lLiEv2sLPFhAaPOvlHB+NwmXSgffZT53pfm7ViTp&#10;DbCn+pqPmdzLMzjO00yzUu3ZDhKZltBdiETHIRSbQLkbkRg/H7mPn+U8cj7bPZPQ7hXJlA6ZgtqW&#10;V3A4NBfOqjV4/3A2xhe7MTJ7G8nwYaTknTX5WH243owHhQRbSflKuLckmyLCbZ5TiLJNyB9APZnC&#10;dWsKWZg13cjvaUCqER2iyUugNXoAN2a7MH3zaiw8tBzF5Rk4Uf8+CdWrnPN/EPTORLTe9hy5OjqF&#10;65trNylJwmLCwMzvidSIcCeJioQg/jKJGc+21RFG+Hcyh9CSIl479bW8uiIyIi/R0HQSMnlDH0CM&#10;oD4mos591yyPWMs/UBKbh+IaAu3j2Xj883zcSTuR7vqGJOUYdcgZ7v1aEkA1stYBm4c6opE4SMRF&#10;h2ZVFGIOIyoWU2Wwkmm6nddA26/Pnac+os6hfdKha98i4pACj7F5g9ftxx3UWfMPrcW2moWoj7yA&#10;qMLCOA7Jct06EJNNaqFtCUYmm7L88sQo1E2NNaOBO809qwKiCVPluLRHac80Lg13o5XS6XkM7bXP&#10;o27bC8h+dAoW/eUhzL7hGSy4/kMsvSEDC5XMP4QEZbjCoRRettqQj4whK0lAlA9jw8BsmWURl2RI&#10;VUaiOtcCih6VsC4SQwJEyRiynJ9X6JpCrRIk5nsA/lqXn0PIroII7Kv5n5KgzQm6yYNR2I5IjBKm&#10;aygEpjTq6mqe6qaidNaie3Yl0gtqMTjnNG7MOY7Jm0rgvtCKo01ADcF+U6COG9FHAxpEiESgOtKB&#10;neEOvHXUg0mbyzHoIypykiCFA3V38/sEVglU+xSQKFEhq89DHyqD3g6JwtSqTbWhbkUEuwTHPYrt&#10;ib1OSo3wWgVKTKwv76ev4yL6OAh6nVRGOvVXA838BiodlVqVUaDyISlKd5dgRM5R3JZ9AG8eqMUX&#10;njgqmrvgC7SgyR9BK0lYU1Qlm0Oo6mjHuvI6/HN3GX7jPIFBOWVUgOVUehUESQqXUiIlf0eNMK8w&#10;1teKKOShB+dRhlgniSbh2njNSD4o8lKpmZq8KbZSmE7IlWRKwuqspxGQd0Vhepw3p5djS5Li9mOQ&#10;Thi57lIoMhJp+gxBar+cUqRt2Ic/FGzDIztzMefYenzVuBjVwZdIQh+hIaOBILhophEQYFPogen7&#10;wUdTApcir4riuJWQqhwW5QjYvi9Jo5skMTpV5L8NIFW4kEiMTs10iqtqVTTW/slc8yqPKk+DQs/k&#10;ubEkSaLvVjljEyZmiJA+O5agdiplBkUgSsb6Hl6jKtOMp4zjZ/99Tsst0NDfCvkQSBSYsWTRhoYk&#10;Q0B0j/JyaW7Gcb+NQzsfVf3LlKz2q0Ec54nj1Rh9HhXhd3DAOw8F1Svw5t6PMOFTB27NL8Iw1y6u&#10;r+MEDCQkXFfqyaRQRemRAaZinfSXFfXFkD5Tc78+eZV8XwX1gzr713EvNxJkepDqICh0XMBA6jol&#10;5g6ifkojUDGFAghuVCgihYAx3X0Uwxw78eucXNy7KQsv7c1FxqkN+PL8WzgefA/VsbfRGH8FvvCT&#10;CPqnIeK3oTXylkTVdZtzqnWlEBgRF+MloSgJXOGJ8maZEs0cC0tSlIuh8Kakh0XrS5/XeMp7qKpK&#10;XE+Udr8AtXKrpprxE0E2BFLx9QTjkSgJjPHu/XD+rhUx+WgcAzMHGvOEB1QEPOk9lPdLhxux+ETE&#10;ovLUymsoD+402wCRonn1RR5HXegpnPC+hRVlm/DUdhfuyC3AzSQuw11HMbhIHmnaO661brRVvYob&#10;jO6zYY6KHlA1RfWyUihsHdclgbE82sYmE1xr/XI9yv6aVgV6D+1dP1cV1+pxjMrdjb8UFeK+bVlY&#10;coKE2rcYFZHXUR97EgGC3SD3ZJTXqTA4efK6GlUiXLrtymPzvyrSlxaMW+ItkR61r19OXO43RCUW&#10;smJzDC1ZMYTle3KptHxSpDt0GMI9kCA51rs7DaHoA2gIP4GK0PM47HsdhdUL8Mbetbi72InfOzdj&#10;1PoDGE4bMkBEknhCVSvVlLo3iWBv4oTetOW93CKX1Sb3rr+8sgU69BSR4fgr6oK6wOQHc45sbx2J&#10;MIgO7GoxMLscQzecxE20TeNcBZjzzTx87Xkf1U2vItL0KOdCe1oeI3sI0UqdpxwjeePDvCd5bbX2&#10;5JHpCpK8xO7iOCjncgLaRJ51AOblGvXdR5KtkF2Oue9u493vrP8nmk9/gF0Zz2LNjEfwzq8fxXvD&#10;X8Y8lVIephyVhVg5TMA60+R6WNKRyGH5lrwoD0SeGUkmSYuqdC3EghHzKfMoJEMkNCI21nuzkJ+T&#10;6LM/BPDXuvxMYK6C2AR9khgpR/M3n8vTiQPJCzeuCe1R+JYUqKseKTkEA+qNQuPfP/ssbs45hqlb&#10;KvBRZRPONHWiPtoGf6QJ4ZYA/LEo6pvacI6kZlewHQ/vKMONjkMEogT/xQIY+n2RKHsdOo3qSSXQ&#10;gwqgF0nGgHwlzFFJOBvQn2REJXT78N99pNjzVUmFwLdAiXK1VsxJib0vkbJ0gpd0l8JMLhIUE4DI&#10;q0OllMbfUWWj/lT8imNVLPFgGo/rsw7hoW2nkXnkPC4EO6jcm6hAIjT4QQTiQTS0xFHe1oZPG+J4&#10;enc9QcspAqdSgphyY0T687cGuH28Zt8PxvlaEuW0aI6k5LWWFNqnkL8B6vxM0brqYTxqIjAK7ZEh&#10;buD8NJIQ12MoZVjORQwhCU13ElRyXNVobRjX3WBXLUk01ybnq7f7MIa5v8Afij7FY186sf7MShz1&#10;LsL58Lvw+B6mkldlF/VwmIYm7xSSDdvsMUBSUE8D6I0rZGeyAXkKZxCwTCbqqw+EwhWsB0GvywDL&#10;0OjUW+DS5rg0yWsToWGJ3EFwc6cR/UYo+AR8wSfhoRFtiDxhQMTF2FP8+0l4w48hGJoFVShSkzyV&#10;YO6UeHXyq7wQhfioGADJi/JveD3/Tt3dZYxNXDoNsO2tIeKlcBGb02NPZEVk5JkQIFQ4BN8TkTeG&#10;967QCH2Hf4ppJmebSBLAeKcj2jgNYQ/JoX8WCc2rOOhbRHCyHG8e+BjjtuThhrzPuN+/5p4+RbCh&#10;Qw2BCukXkRlVKRMoFEhR6GIV12KZkV75FcYD2JPv7U1gmEqSMojkeZCjEYOyqUeyqUdIqlOoS9RX&#10;Q72g+lEHqTCA8rxSXCTUznKu11KMdBzF35wFuLcwBy9+8QkWH16LredX4XR0Ps43vUxCw7WhZGmF&#10;LCar2Ml7IoBmgJ1OoGfwcTrXp9agxm4SCcffEYndgXBsLEKxSQgRxAismRAUATwzxjZ3q8tHUcii&#10;ZwrlfsoMrjN+H4mMQJMS0iNcXzb/5odzeK2IraSlJHQSQAFCv4o0yAsqT5iAsfJglLcloiPwrT2r&#10;ffogicAsEtNHcCH6T5yMfYC8mlV4e3cGZm5ch1G0NcNzqqnPaB9yTmNgTgl1mA5vbCXL/6Dt+n+4&#10;Pq8rLkePIoW9ltI2lWOws5Ki0GiCa65dEy5G2ytRPzLZ3n7yvshbUMj1ln8Eo/J34Y5NuXh7/wps&#10;ql2EY/7ZqA8/B39gOm3x/bRd9yPcfJ/peRLx8T699/L6CXo9yqm48rj8a6Iy00nykig9TiKeLOtu&#10;dajIepK83EdRWJgOiBKHRIasWLFeIpU1twdN+tt6Y0Q4qYcp+neYOscbnYG62KM4E3kNBRWz8eY3&#10;K3D/5mz81rnV9JlKd3Occ89RarhnSTZoT/qTbPSX7SJ+MA1xFarO8ddhW4oJWydpUS87vm4OPXI9&#10;/Jyf+sDLuTrPPa8Dukrqm0r0LCIWyD+Nm9btxh152zGtyIlXvvyI87IaZbEXcZH36qUtCXL8FdaW&#10;9LiaKoYmAiBRIIHjaIsRqDLleENiYqZojF4jaaZujHuU7zOdZJF7W+Gn1JW2QqVC7UiwPU+htfYt&#10;BI68jz1LX8LcvzyKD254BQtGv48VN5CoDFauihU1ulSvmEzT5HJ+goRkmrCwjCHLjFgCIw/MPCwc&#10;MYcyGxmmu/8ckheVbJ6HZYMXUBIJ/lcA8dey/ExgroL0NYmCCRJDo5xK46xkQFUhk4eiZ5ElMErw&#10;T3Wcx2Bu3rS8RvR0VyPdcRaTNp7B7MMXcLK9iwCtDaFQiGDLR8UZQk28FSVtHfiMRODJXaW42XUY&#10;Q/IUilGJvo4q/o4a1KkMJH+TIMAUEUgQJ3mAjOImmDBJ3W4qC4cPg3K8/F2dkqqggEK17Im/Tk90&#10;zSJaRtmLpIisUFTBKCkKMxOgVqU0leHtRkV2HX+7Nx/TCWp+teEIJrqPIL/Eg4ZYFwIkZKFoE4LR&#10;GBqaSWCa23E03oWtJGR3u09ilOM0UjgO12WXQV2NZWD65lzLCfwSkpY8hdVxHi4TzYu8efLMmGIL&#10;BSStBSQ6NAr9XHUkmyQoNAiDHJyf7HKSQRVDIFEpUtigmlQqXO8cBuWWkrgcxV9IXF7atwKrKxbi&#10;UPRDNMTfQMD7OML1BCAmBEtERGRDYFCx3jKICWIgkkFRSI8SSEVULicwApD6DoWbicAo0bSVxqc1&#10;/AC/ZwaBAA0QwaWNvZ4EH7/3Yngmamk8z8X+iRPh2djTOB/b6lZh48UNKKx3o9CzHpsaM/G5Zy72&#10;+d9ERfQFAo1HESCZaQo9aMB5K3+zzYQO/B1t8Tv4PI0aAUBH+EH+7pXAwk9TrJdBYIUiYCgxhtWC&#10;JhMDfzmRoZi49sSJquK/vxWCMEmrhwBcidM+e8qrcsz+6DQSmcdRFXuT470Ia08vwxvfrMK4og34&#10;Tf7nGOXezzWlyk6V5oCmH9dar4J6qAnmddQXWl8DFM+uss2FFehGUHid/hbZJsBJo84blH2Beof6&#10;0UXwkq+8ugv4JeUXxbUEoOpBU2OA5iBnLYl3LYFrDcl3BfXVaQx1HCCY3YU/5G/CwztdWHh6PVw1&#10;K/CNZw5Kg88T0DxMQjudxJeAJMr1GeB8JxpodhGodPE+O7n2BGTiBDAxAhiV8DaVz7hmYsFZfNT6&#10;eYjjqzEW2BNwnIgO5WmRyHToVFYha1yzCnNsJaG34WcClFeev2tFVFxCYZwCicpZ6/JOpSRzDhRu&#10;Z5szSuQRjXPvhwOcs8Dj3OdvY3dwOTZUr6F9W4NbXbm43rmbuuk47YzCkXRopsMzeQG57vK9XFeN&#10;XC/16FbEdSTATB2osNs+XDN9sqk3qQfTaPMG8XmFJSvHVF4AlQKXR2YA36uGk4PyjuGW/M2YteMT&#10;zD6yEp81LEZ5/B14Yv+grXqQ+s0WIYiFdBjA9RV8IDHfCk3U3hPBuHohZNrTNmQs6TXWoYz2v3Sy&#10;XXtGRFhIPFqUbE89aiqcUeSJaOd3dHCtd5DQdPI7uvj+dopKzOs7zWej1NmR6fAFH0Nl4wvYd2E+&#10;cktX4rFtn+DP+Z9ilOsLDHTs594vwQDZG45tb2ICRXT0dQkHnCd5UREgebcakJrTSGkgViA2SRy+&#10;icz0dhKbcG76uDwJ0cFqPUwZd742yEGb5DiBkc4j+H3uDry0bQHWla3BLt9SnG6aiwvNz5nS1KaE&#10;PMclKs+L7JLJd9TckMiIuHEM5IGxxE/hZdKfOixTmKkNr9O/FXqqgzkV7zDNgc08iviJ3E1GhDpD&#10;IXQi422eJ9Fe8TbO5LyPnIeeRcaf/4HZQ59BxsgPkDl8LpaSkCwbobwXkpBB87CEovLC8shkpC/E&#10;okELSWyU5J9BsR3rjdeFr6uEsN6nSmUqK6yEf8nPBOaH8jOBuQpi+5korILK1hAKKV5LBr5DYEgo&#10;Bjp0Al5PAlJvToCud53A+0d82HK+BQ0tnQjGYlSUHm4wLzdSMy62dCG/PoZXTzTgt/nHqBhOISWn&#10;igqdgMDZiCFuD1Ll1XHZU0xVmzLJswQSPQkkepoTUiluvkaiks7PSZTcr3h1Q3oIigVszclJQlQa&#10;VW54IyQmcu8KYCTzM2xcsY017lFcZ5Iku/M9Pamg0h3n8CvnaUwv2o/tgQ6cjXahjhIimWloasH5&#10;5k5UNXXhRKQTc76ux59zzxIgnUUv/k5qIcdRijFH43WNVyHLqzIEUUUVTNWxPC96q0qUES+NuU7C&#10;SZxFNjk3KZxfEVrbx4DzQ4MigPnfiygba/GLTSTMWVvxe3c+7t+Sg7kH1+DLi4tRFXoTjaGnTTO4&#10;MIGfgEg7yYSpgOWX8ldoDsEhxYbb6PSZyp7vMe/1ywMjAiOAOJ7gWbkBEwyQtpWbJvO7SHIoNvyB&#10;IEafl3dBsdXR+wiiH0ZN7HXsrluK9ceW4O2vVuLPBZvxG8enuDF7G67P3o7Rzi8IZLfi+pxi3Jxd&#10;iD/kFGCKew0yji/DpouLcKb5bTQ2PY6gjJt/LDpJstq8NOReGncCqmaviNP3gcJPVVQudizHjQCJ&#10;42fzNEj4aLBNfwxDaBSeo+RdGerveWQo5kTcnMrys/IumEdVixoHlatuihHsNN1jS77y+Yg+E5lG&#10;4PYECcELKGv8AF+eW4llR9bieYK823M34AbnNpLkg9Q3pzHAVUVQSd1HfdKb+qcfdWBKEYEM11rf&#10;jSIllfgl13B3dzV6cl32N95gAtGEnpLXpvvG0+i28Qy6FZ81ulIJvQNcBEEEN6qMJ5Ak6UOAk0qd&#10;JOItQjPatQu3FWzF5G15eGn/eiwu+Qhb6pfjbGwe18DLCMWfNPfdllxnBHhhApMO3qttrDnJEBuB&#10;F5VyjlFUDliV7VQJT+Rc+RqR6FgrkbFcz2M5B5oPjrdZ74nk/x/M3bUlpnIgQWNcoTpcs8ph6TRh&#10;iyTMJoRsIted1tw4BEmsG5uew5nwe9h8bgle27UCt+c5cJNzE1Ice6nXSs2hTE/agT7mwMUmepve&#10;RbJDXBOmVLzWiZE6/lsRBdSNKv2d6+da9BqAPMBZZ7x8pvEk7ZM81mlZG3Frrhv3bsnGu/vW4NOq&#10;xagMvAlf9Dk0Uwc1RbS/uB6MztOeU/jhVHQYUkYCy70oT7J0mIB0SCFK3xKMH1Ps99rcLOlMS1ZU&#10;pMJK4jCDr8ujojFu4/gbUXgUxYRS+Ujm1VfGy73uvRuh4BjeJ99Pvat+KcHoSzgXXoY9dZ9g8YEs&#10;TC1wkbR8gV/n7cOQnCPc5yo3bcdf+UHKZTFFYxS+R7tkintwPhTNoTyiwfn1SOf+TuOeV2Ei5WAa&#10;wqMDW85RN0cDH1Wi3Weqj/ZxVGOE+xRucX2NO51uPP/ZCmRX5GCP7xNcDD0Ff+xJjvEjJLwPGo+L&#10;KlVGm0gsmyYhFh1D23QnOo2XdKopi2y9o5o37u2geovx3jlWMX4+GniEc2q9VqYIB/e+bJPtGSai&#10;KPKndSwbNo6/eydaWkSUJiPcyLGuf5y/8Taih95FufM1FP7zcbz3u/FYOOwDgusVyBy2GsuGfUTi&#10;spayCksHL8UKkpAVJCrLSW4yh5HYqMqYCTWTZ2aZ6SOTyfep+7zpjTJIBGah6f7/M4H5ofycxH8V&#10;xDZ700alYebGHaBTCbN5tcmVhK1kNZWvJYExuQkKpVAYTwWV6XG4a2MoIbgPxTuoUEIIh70EiQGC&#10;xHac4/OLTlzEPdtOU6EcomEnaODnddKRRvKi7vb9SWB0+t7PTcCfS4NPha8k/V8Ul+GXJmm/0lyH&#10;kvtNl3W+3lfXQ0JliwxI+FpCdGL1rfAedB+qiqViBOpA3INApTsVVvcCCh978ntUtEDjcB2vRcZl&#10;MO/tt859mHvWi92eFlSTwPhDXfDGWmjA2lHf1GHuLa+yCXcVnsHw7JPmtCyFYFyKry8Bi0jXlcb7&#10;2hARRpJRzmcvgr6euR5KMCFqMKlQQBlyzqOzgmNWaU7CFNOtyjq91JAt38N54fp0k8i6SggAj2Bm&#10;4RIsPrIMG6szUR59H36C1RiNcxONm6qCtRGkxWkUYv4xiRMpGVN7oiWxsdXyrij8wJ7ifdtvRfkF&#10;YZUzvtOeuJpSyDo1FNizhl+GWWFoxkgE76JBHW9OO8+Hn8OeC/Mwe9dHmJq9Dr//eCMNpkINRGjP&#10;I4X7ZSCNoUjaAAeBDKU/jd9I51HcXliIR3d8hNUlc3E6/hIaYop9FlC9lwZH16cwtwcQ9c1M3M9P&#10;X2RMuzgP7cE7THiU8luUOK5S1DYnSOOv/A7FcSdD9CyBSYqMssqqdqhqm0d9D/hZgnGNjRLjVd42&#10;GrGE0uSGBAh8fGP4/nEEnwpVewC+wFMkuO/iSGgRCupX47VDazF5ywb8LT8Xv8n5DNd/8pUBLAO4&#10;1gQWRTZ6uagPKD3dFK7jngI5CisT+EycxsozOCD3LOfzNPXQGa7Vsyak0QIjvZ86NafKeCFTuYbT&#10;qHdMn6y8Ouoh5d3wt/jdAxwncb16E+V9hgmFDjz7xWosP7EcheeW4nBgPirib5EYv4gLsafREH+U&#10;4E1x//IE3Em5A20kKW1xAu/oeOpbEhaSuKi8d1xDwehkyt0JmUghKScxV0y98rBMqJn/8hPya08E&#10;sEOh6SQm07mmpiCmAggK6ZMHgCBReUN6VHhPMDQDdZHn8M3FD/HJ8SV4tPgj3LwmD4NoJ9IKS9B3&#10;Uy1+4aK9ot1RpbseRSXGayxb1lMHc7RTqbQNOq1PT0ga/63wJVPQhLqvZ54asPqM7lPYYyp130D3&#10;cQzOPWTCxGZtm4dFxzNQVJuBsug8hGLP2ZLODRPRUncnQT4fqcuM91neY16/TvI7uDc6KbYoCdeI&#10;7id8H/Wn8q2sHvxxxXoBTFiUCbu7RGBUUcuQZ40v39OmgyQSFhVDMUTRHFJIX3Nf8xqbQtMoJGah&#10;B9HAtVwbnonqyLMojy/EtnMf4Y3t2ZhRUIg/OPZgtA4uNY5u6V7uOdr4AbTxKkfdz0XCwn3dJ/cc&#10;x9jmYPZUfq/BB7V8r0LWRVyILziPfaWj8xrQL18VyNQmoYF4oQbdXWeJVU5hWMFx3Fq4A5OL1+GF&#10;nSvhrlyB0uYM1DW/iQD3q3r+dPnuMfqr3WsP0oLxSfA1TUAgPgah6O0ck7+TwIwHPBNJYqjvFDpM&#10;YmLIX5jjIDEeFY3DTP5N26OwT+3hxD62Hm2RQdkqvaYiHiQ/TeMRIQlSoYA4yVOz5wG0NcwikX0Z&#10;bTVvwb/vdWx6fxzm/+ZZfDDkPSwctRgLhizH/LQVWJi2kiRmNVYOX4ZlQ1WN7EP++wMTImb6pZCw&#10;LCFxseWTrbfFVi2bh6VD5xj5uYzyD+VnD8xVkN7GA6O8BQLIhKdFNc5TuLEVhqWygNbDQfBFgD/I&#10;VWdKDA7NOYkpW87gK18cF5vbEY5E4YsE4Y+HEGiOoi4O7G7oxDPby3Fb9kEMyjlDhSBAUJeoKnWe&#10;Rlxg1ybaSvGokIApQ0jl0q2oiuRFyoaGXsqcv9uzsAo9KDIQKr1req/oui+7Hyu6F+tFsol5Et0j&#10;QYQBEjoJs7/ZJ7eM/y5Hv8JaXMfnuyUA+K8KKjDBfYgkxYdzzV0IRjqpdOJ81H3GqUzbcCDYgamb&#10;T+GG7CMEqeV2zEjElNPz3eu51kReFRI5zoMSIhU60Ss/wPmmcZZR4BgPIMFRXX0lUZo1xjnuSwM+&#10;gO9X48KhWUdwwyefYlx+ER7bsRFLS3eg3v8Ggv6nKLMQpOFV7HoLwVmrauhToZuGjSQyRgRsE8TF&#10;9BEwoufkjRGAVnnZmabkscJqTCy4Uf7KZxGRIUAW0A7JQFiJq3oUAWJ7RCBdeS73whd7Bqc9b2Lt&#10;kQW405mDG10HTF+RbgU1JMsKWawhyFFI0QUMcoi0N5gQhutE1BVOmXMKv8r+BvcU5MBRswinYy+g&#10;vuVRhGXwfSRfBJnKAYnq+n4AFH6aIvKoRHx5uOQ1iakIAefISERVyAQeBRBFYFQyWHHbAjy2gII8&#10;ZOYUkgSmkwAAjfejixLme5siBEFRAjQSUeU1tXnlQVOICeeFY2Y75VvQGeac6zfDTZPgb74ftfGn&#10;cDb2Lg4EMrCxZg0y9mZizKYi/Dr3c4zI2Y70LHXaLsEgEutB1A8p2RcxIItzmE19SPCjHK4BWrME&#10;o1rfyqcb6KwjGFUYrPU69s1XD6KKBDA9RyFBd5fx/RTq1wGFBFnUR/2lj1wK2ZUHmrrPwd9xVpkG&#10;wKPcB/C73I24e+PHeHHPciw+uQybGlbhaOQFVLQ+j9oOEpquWfA2kZiEbudauZ3rX+PNcfNwfXOs&#10;4oGH+PyDppiEwu/COv2NJPYD1648Xx0ct2u9D0yEOiBiKlcpl0jrT9UIqU84lgKGMYJu9UqpCb+O&#10;L+tW4+mNS/H3j7Iw4qODGFroN+Tkl/klJC6nbGgXAfBAp0rAK3KB9i6/3hATVbRSiPZAdzXSuSYG&#10;uUtJnkmCSVIG5EoP0r4WEni7K0mkT3HNbcdv89x4dMcGzDm8AcW1ObgQfRre6EO8HhIuA0xJ2qkH&#10;te47SQzafQS/DXcjRhFRMPkmJtldxFWhWZx/3rMOD+QN1fqQh+RK4/KvibyGOjiSvrV73YaPyaOV&#10;KF7CPWrWa1BgnOsxfg9amyabQ4lQeCp8JC4BhddGnkIg+hzv+2V8EyfBP70YL361FBOKcvDbgq+R&#10;6ihBbwdxgQ5CdSDpot51ikTSxvPfwg46QErh/kp3EL/QvgwsrENKUQ3fQ6JSUMo9q8piOihVOLqH&#10;n/PzcwETETAgt4L2/CT//gYjir7A7wqdmLx1LT44vBK7vEtIpp43cxKjnlGRh0DoTgTkfW6kHmqY&#10;jNZGEZO70cbxiMTGIRKfgCiJTFPU7r12QzAn2XBPv+bNkr9Q5G7uWc0d1yLJp8qv23L7tFHUq7Y3&#10;jg4fRF6SBEZeGM5xgHqPZLaN49jC8W8hCVJeTJsa8Xopvpn8exp/bzo8Gxfj8AcLsOKuh/H2iEcx&#10;d9S7yBitqmOrsTB1CRanLyKJmY/lw0VebJ6LSfY3nphkqJiaYM5HxrC5ptTyEsnPBOYH8jOBuQpi&#10;c2C0cZVQbXtwKEQincBLoVqqrGGJAN/ruGiS4ofS0I7KOY7n99dhv78NdbE2hMMRNIbDaGyKoa6l&#10;GSXxTmSfCWLGxhL8esMRDJGXg8C0GxVLNwK766io+5M02FAr/Y6URaKIAImTyWWhwldIRorTS1Gj&#10;Ol0vr5vvUSUhJeYqtli5MAPcqgCmUCW5hEnKjLtYYXCqNqaEXUvEBJblzk/hb5icGAKL/nmlVF4V&#10;uK7wPLoV2nyawc5S/PnjfXCVelHb1EEgECeBCVBBeQgaAlQwzQSbHXj4y1ICoBPoy/cr7jnFeJik&#10;TL87zteW1BpjLqCn0y314FDegdZQH86D1teA/Aqk0GgYssnXddIlUjnQdRYjXftxR34BXv56HRxl&#10;S/FN4yLUxGajxaPysVTUNG5hio/kwheZAH9EZSfHEoBMgio7SeyJn07+FG5ARU9DrvLHCk0wpWlp&#10;PJVA30oCY4RgWmFMOglUOImpapN02VNMPo3+rWpOJvZ4GoHPLNSHX8LBurcw/+A83OLIQmr+IfQp&#10;pkElkO1FIpMswZsqEEtgrPvVoUHPIsXENxDENGKkgyR/wzY8uXUJ8khijkXn4GL0HyRqNGY0XC3B&#10;u2hw7uA1JL1KP3XhmPsfIPibzjGyldgUky9SaMLvNPY01Oq7YUL9FArFOVLvg0BskpFgVCfF9n41&#10;NybhuE6GfjK6+LxCqdSfQ8nvMuam47+PgJTfaUJoSITiBOzR8BjqpruM1yYYvh8egtUG/8Oo9z0J&#10;X/QV7PYtg5NkZs6h1Xhgazb+070FN+d8Q7JZhT4K5zGFQxQyS/1kSLdCI+XhlVfGQ3BKEEvR3wpz&#10;HWAOfhSyQvKiAyERdJ0MU/f0cVUnKiqKsJ9HSqHPknt+tg/XgmLx00iQ0l2lGJJzDMNz9mKUYy+u&#10;d3yD37p249Vtq5G5fwUcp5di14V5OON/HfXBRwiYtCYnoNM30STvQye/PhFExdBrzHVyKxArAsM1&#10;rhwkjqlJ6v/B3F1b0s7xUp6Qqt3ZcEZ5W1Wli2Cb+zxMstAQeRQnou9haclq3LPJgV87t6N/TgW6&#10;54ZxHQFvNyV2U7fJq6rDikEu2jPaIpU5ViPofrleip9znuzxQvuQsFM9ChqN9NQpP9fV4NwjuKVg&#10;Jx7a4cKKkrX4omERSiLvobHlJe6J+2iHSMx53TaHgvOrSlYEq1FK2KfcB+61kMKVVOBB3k7uBYFb&#10;3pO8bsmqYNbrKQB8NTxwIi5ca4bESBfzN8w+t2GLxuut6+H7Yv7xiBKgx6Pcv9F7TbU0L8fcE30M&#10;jbFnUeV9GidrH8e2ow/j75+S1BV/gxvz92II90VqzhGkkYSkFFVDDTt7FFai70bihmLae6N3K6h3&#10;5elSASJ5tOqQyr2cxvFPU4EZ7tVe3G9GtGe5JwfwtQGcC1PamvswLf84Rhbtxd+3bsKzu9fAWbEU&#10;++rnoy74JsKeR9Ck8KxGzgPHPsyxDsep85qnIxhT/h7HIDLeeEg7VL2Oe7KJe66JNkRzEmok2aQd&#10;iavnl5oX+6YZ2xKnBDl/QR2UcRw7/WO4r+8yYygv1qUcItlC2jVj20R+tOdt6KOa2qqDfxNJbhN1&#10;g3RkTONtyCVJZZS/r3V//hVEjryOEx8/DtdDs7DwD0/gg9EvYA6JSoZCyYYux7JhmVg6TJXJSGDU&#10;xHLoPFNxTM0v1QTT9IQZmklZSllmHq8E4K91+ZnA/Mgiz0UPs/G5kQsJNgksFfpjc0dIbKhs1VVW&#10;ANQ0tMy5iBEkFTc4K3AzScnbhxtwPNAOX7wdLao8FmklqGwj+GrDwZYOzDtch/EbS2mES9CPyr2P&#10;mkJRbPK+Ol2XIc1dTqVCJUSwq4pVuiYBPJujQiUvRWM+IwNvvUMCBEYIjpOkxigcQ1wSQqPSW8CZ&#10;36fqZKaCiCFiJGT8rMLQbId3dflvQLdsfY+P30mjw+9KUSWR9Tuw/GQVTgQivK8QGiN+eOMReJua&#10;0NDUaqquvbH7IiYQjI/KorIrrEb3okr8kkRQ3ocrjfm1IMprGcixVcJ9f1cF+nC9yFXfg+PcnePb&#10;g2tKIXu9BQj5vvTcMxhB0HjbhgI8tPFjfLB7Kb6qeRcNoedogB+kYibQMGEd9oTKGkmBXgt8BYrt&#10;aZ+Nu/6hQU0aaguerdgTMFs2VUmUquREYyujQ2Wv3+kwIQB3o5PS4Z1svCAxgoKmCD+rmHjPnVzz&#10;M1EbfA6fVi/C2IKPSL52cq2WENyQkBX7SdIFVuTVk5FVpZoK7iUVsKiG+gb0cMmIcrw21mCw+wDu&#10;3bkDs0uKcLJ5IQHLIwgLkHvuMQmsqtgTIQhQKdS4TjMNgJlIQ0VSpuo1UeWD3IFg8HYCmHEEMOro&#10;zDHhe0XmVFlJkjSA8kT9cKx+LNHJrkCWTmCTYmPjk/NxOXg2J8NmLi+Jfa99Xe/VOjCP5rOaQxlu&#10;O5/2u5O/q++zc9zM7zG9IPhvU7LYvCfxm1pLMvIiP5x/T+hxnPG8iD01b2Dl/vfxeP5cjMlajdvW&#10;5eKG7G+Qln2aeox7m2u5L/WJvLb9ChRjrzDIcvTnOleYUKqbekYglms8hcQllSQmRYSGhL0P9V5v&#10;d43xwql3hDmk4d8CWqmmQtJZDFSfkPxS6kMCsjyFuNg4fTXnHOQ+Q5B7EsMLDuNP277Bo4e34/2K&#10;LSjw5+FIZBnOhd5AQ/CfBEaz0EYg2ByZhhjBUIBrO6DwR0or17dp1Fp/hx1LrWnNFUFlk0iPcmT4&#10;fJteI6lXeJ4BmtwboYiqnyXlHgqBm8ipma9kCKDybARWVfVMMoPf+QDHmo8mvMmuO81hspDDt0Jg&#10;bbyhiVN76y29emvV5AXJC6CTa46LTrHlXdWJt0hNC8cjEngEZb45mL8/C+MLNuFm924MVNhYMfVY&#10;FudnfY1J1h9UeB4Di86RmFajh9tDEO0xdlOHbapW16+A76X05rrRYY5I7sCcoxiZ/RX+4sjD45uX&#10;YdXhufis8j1UB17gmD7C31dfqRloa9Qhit03VpL3cOk5s4cuE7vnLt1rct9cLt/9rh9HFKLmic1E&#10;UI1d5c0O/ZVrTmG9BO4GwJPAmLknKA+qee2d8AXG0aZOw7n2V3G8LQMuXyGeP/IZxn3+BW4p/ApD&#10;XAfNAacOL5XnqopfvYpUwe0sbW4pMYzyZqVL62hrGtDH0cj95CW2uGg8+gPcldS56hHF/ZjLveT2&#10;I80RgknM16Ep50dzlO48g2E5B3BLVgGm5K/E+7vmw3niPZxoeB3e4MPGe2wOBCIkjFr/4ftNGKJE&#10;BROSY270V1L3JPSPDg6McK8Z3W3emyCi34odQzt/mhvtB+o5is2BUUK/PVDTPrL7LCn2QEjSqbwn&#10;hd428G8KSLSU26WcI3nkIlH1MxqPYGAsbQy/n2QsUvosvl45E9mPT8G8mx7GwqHvYNHwDylzsWDo&#10;fMwnUckgQckYRqJiOvdnYPEIPjd8CV/LwAdDF+HDkZmYNyqTBOfKIP6nJIt5vbYk9HwsHLHQiAoU&#10;iJhlDF1MwrYEmYMzTZ7PMsmgZQlJ/Fv5P0P0vkTfm+/k/agk9XflZwLzI4vIgmrQ95RClXeCYFKn&#10;jAqPEOhSvHZvKQSKTsdTHPUYnF2DEVll+HXOcby07wIOeltxkcQl5A8hHu9AONxBoN+O482d+Kg0&#10;hCmbS3F99gkqE5EigjoXiYhLFX1osGnwdSqtZO/+8owYAmPDwmyHdptHIjew6e1iQIBEBISvGbGk&#10;53IxHhiFihm5/LXkZ+SNSZyM8r76ukl0HDp9aTQxswP4ngEEobfk7Mbqs3UoibQg2BRDIBqCLxaF&#10;J96MC01tONnSiRc/r8RdBDajNpQaw9WtuNo0cbyWCYyKJgzIoVHn30rQV+NA5cP0KWyg4W40ngc1&#10;qEyVtyV7J27NKcLUwo8x/9AqfH5xBU6GM1AXe5Vg/CEq/6kENRPQ4r3TKPOkgv+xxFQpkxAg2ZK+&#10;CQLD3zKhSb5J5mRbLv4I/x2hAZJnIB5Uvo1KW06FN/wkjvgW4o0DOfhbQR5GbPgcPbmmeufzXnmf&#10;PQloe3FM+m7UGuY+U64ZCb1yyVLkfeIa7+ks5/MluDFvB8ZtdiHzxCKURD+EJ/oKicgTiHp02pYk&#10;ajR04eloJThVuEAzjb8aa7bGeO2xCYjSMEXUqFCAVaDFGDebcyKjJzCoPCDJlcbkmhLNtUB9lKAh&#10;Oh3ByKPwhP+J6tA7OOzJQFHFUqw8vhIv7lyHcYVO/M69DaNcBLCOw5yvMkNSFA5mQoC4xgeQsKvi&#10;WZqD/zb5TlWWwLvUeFfhZVUkPnyeBKh/4mBIuV86MJL+k6dGesmANCMKw7SHM6ayHwGY8gVVMCCV&#10;BGewaz9Gu7fjT3lOPLR1Nd77egnWHMvAztpMnGycg4rAu6iNvIbG2D/hiz+AUFRhOgTpXOdtCkXh&#10;2hDBaA/OIKmZxkeFJGnNWGJswlJE2GP3JXKY+EgirR5HyXyymAFeAlvJ/CWd8CsPSd4MC5AtsFP4&#10;pkQAz4I8K9ZLJAJkw2B0ai9SmvyMgNvVWqsC/rqGe3lPFBO6o5wtm0Qt72As8ChqfB9g/ekNmFqw&#10;Hr/eUEhbuB8DNzXSljVyjmnXcrSPa7jXSynl3NciMBfRw1VLMqPDG+WbXuDf58zJfqrrOK53bse4&#10;Ygee+OIjLDu5FF81LEA5CWh95BkCyxkE+hw/kkkBUoWJXfn6f3qiuRO4b4qTNMX5qDBO6krNdTPX&#10;kMY83jiOZOZuAv8H4Ik8afrV7PHOx8dly/DO4bWYtMWNGx1bMYRkYqDjLG1JYo+Y6AsKx7MP90pv&#10;U+iHQlxg+tXxPQpJF3lRyLtKTvflHFjSw/dI+L4+qmyqMDGXIk3KMMx5HDc6v8Tf8gtNkZg5vIYt&#10;dStwIjQPNbE34Y89bjxa8s7bkDyb12d7MtkDJXlPWlXlzyeCceWx+dfEHuDZ8soKxVNBBHllRIJE&#10;mC7tIfX3MWvHVB9UqX55vmzivz3wsfk0kZg81CQxnrvR3vgUOqs/QHjfPHz59otY8qeHSEaewvwh&#10;r2LZqEVYOESi3jCUQSQAgxZi2fBMylIsGUbiMnQB5pIAzBsucnA5mP/pim3KaWXRcJIX07RToXGX&#10;yeAlpqjBJcmk6DURF0teRIYulyv91s9J/FdBlIdiclFyFVpF8qJ4XNU014mxeY3GkwpDRlYKYUBW&#10;DdKzy3FDbgmmbz+DLwNxnGtuhTcQQRNBfSzSjGC4GdXxLnzp7cCjn5Xg5g37aGhLqVj0O+rFoGZw&#10;F3GpE7EUil6jATfXIQKlClYU/U0DoFNKdXVXAp4U17eia79c+B32d+yjEX62P8X+u/Y7MoBEqr+r&#10;Ev2Uw0JFOJAkZCB/Nz3nLO4qOoPs6jBKmzsQIIGJxmK8tzgVbgtq4504RJL28KbjuG3dQQxz8P4I&#10;1lUcoJsSuL9/XdeUXCC4aqDRsY2++gjAq+dOQSUBGome6yTSsw7hj66teO1rJz45vRYHG+aiLvpP&#10;AshpVKhqBDkNIRptlZxUnHSLwJYBSVdS7P+C0PBYYC8joNMpkRgZAoIykhVTIYskQWBGPVmiUQE3&#10;VX66Bx0EcfqsQslqQ6/j84a1eHvXfEzOXw7TtJOgtm8h161p2FmL3iRwatKqrvACt4O5BwY5FZZ5&#10;AWkiOO6z6O/gXsn5HH/Oc+PNAxuwtW4lzkTnoyH6PIHhnbwONR+cxH02ndfyoAEFOkU25Xf1aAiO&#10;8kxs6IapQkSDqpAY5YfongXWohFVYLLA8gdjco2I7l3J26okFyN5iYZmIEoQEvVNI7iSl2oGjbxA&#10;v3p9vIBjkYXIr12LhaccePiLIvw5fztGOA5QVxzHACf3v6uEYOmEeUwnoE3NPs/ndQBz3qyFAcXU&#10;Z4UqRFKGXnllBLoVJLYX0FMeSROO5qX4zN+9+JyKWFjRAVM1SdE5ivpXECwTfPXJixEUx/jeCP/2&#10;kuBUYwh/f7RrH/fWFpNX9fTna/HhvhXIrcrEgcBclMVfR038edQ3PYVA/HES4wcQr5+B5sbpXCvT&#10;0BG6j+t6CjpIWloJQk0VNO6DiPpOBGZSuOb8s9Dsm0Wg9qD5jBo+GrLC/dMaGk8Zh7bQXVD3+mbT&#10;eI+iEE/TkHUCRQUdJlNEiiwxUt8gAUKz98z+s2TIeArMybVduz+2tAnYKRGe96GwVIVpBWKTqe/H&#10;8m8V/uB+DzyChuDrOBxchtn7FuO+jSsxOqvYeI4VvqwS/33cCgesh+maLyK7oRR9aCdNkriqU26q&#10;M0Q2dcMB3Oz8AlM2b8T8Y1nYSdJyKvQaLoYfMh4t5aqoE7tC/8wpfZjPEWjGCJqviv67CmI9WH/j&#10;mN7BuRO55b4yRHcM53gc74UEJyDi8jqOeBdj47lVeG/vekzMLyI5/BIj1u/HEGcJhpIQDuHeGUL9&#10;ONjBPSSvNbGAqpaqpLnCy9WT6Vu7roNQjT3fl+rUe7VPdAirsukXzcFi903n0HOjSI/6iJVwHrdw&#10;r7hNr5g5B1djc+0SHOU+aWx+gfteBR64FrguQ1yfCssTcVfPGs2FPHQ2bHOiqSamBpJqRKwmqFca&#10;l39N1AdnLMd1gsmbMbqcYm3WeMS5v6xwfM0+o70yHlJ5iaTnLoVE63NqG6Drt/menBd5HHXt9Y+j&#10;9cKzaK5+B2c/fQeOJ5/Hgj8/hwU3foBFo+Yjk+RkKUH9skGZWJ6+BCsJ5iUrCOTV/yVz8DwjS1SG&#10;+Qog/qcmi0lYLpclIi8/ED1/+WdEdGzzTisLkDF8PglQQtQo1BAbfvYy+ZnAXA0hMbGnFiIP5wx5&#10;UelB9WMxJ4AE5ZZcKDfFQ6Whk3Pbwf4vBQdR5IvibEcnvC2tCEci3CBBAqQwvNE2nI524Z2vK3G7&#10;6zAGbzhJwlJDQOezQpCv37enjNX8/hqjhEQ0RFb6mX9/V3rKOHxr1BPEh0pOYRb28yQ/BMs2kf5K&#10;QhDxHVFTyypKOaWMoNsmVg52nsGN2Wfwj6982HqxBTVNHQQ5cUSiTfCToHl4bxeburDD0467Nx6j&#10;EjxkQqY0jj3dBCKKm798jK8xMZXflLzMNZRC8J5SdIFzX4a+jsMEV1/g70WFeJLAasOJxTjteR/1&#10;4dcIYB4joJ5OA0egRIXbHFUTwwmINRL8NN6BzsDV6USvE2ITD66wFxpeG1MsD4s8FTIQBFUhNbqb&#10;SFJFhR8niIvQIHvuN6dtHebk7X74vA/hXPh1fFX5ApYemI3R7uMEm6dMrk/fInk5L5iwIUNeuEb7&#10;O89hoIwxDbNKiQ8qUpw8yXpuKffgWQzh53/t2IhHP/8EGSdWY29sgwExAoc6sQ7SEPlD03ktNGSU&#10;toi6gwvk6fTPxkcrpKDDex+6KPDKaNnTNyXKh6PWuMlDc6VxuVZEfSY6SQgFvs2pP0FKU2waYrEZ&#10;3O8CLBSOqXJ5AoHpHPMnURd+EaXB9/BZzUIsPLwSz+9ai4kbXfhd7me43v0NBuceM4CpG+e3l7uK&#10;IKsCaQVVSFX4q0nst7q1P99jKybqoCYp0mPUuXkKi03qOLuvBjg8JCkBpOT7ube8JnG5h4MAzdGI&#10;lFwfBuc1YhD1dDq/JzX3NAHcEerrvUhz7cL1uVswfmshXj5YgMwzbmw6n4WvG1dz7z1JkKaE6Wnw&#10;GeG6oqhKlSlgQbJryoj7J6FTpN0v4KZ8CpF+rTOJPQFWBSlTxUslm40nU+CKz3Mt2v1kAVRyb9mQ&#10;Piv2sGAKv5trltLpm2KqOJmGnNQDXf6rc4DR2XgPQFHTT51YmwafCo+L3kV7pnw43hvBdijwOKrj&#10;z2DbxVew5OR7mPHZUvzOVYCRKtrhOsNxJoAmYDaFSGjbhheUYjhtylBHOYZml+D69ftwR96neHan&#10;G5nH12FHXSaqY+9zrP/J9TWLv2HD+Jo53iKNTQSg8vI2+8dQz4xBh0jNVbj/qyO8TuqomIf6tJHE&#10;tpH6JzgNrd4J1O1cY/GnUdk8F86K5Zi1+RPc7s6lvf0Kg7OIE5zlplnxIKcH/bNpR3PquL61T5SQ&#10;b8mJlcu9kbWJfaSy1WXcG9xvwjMklyoao0IKKm/djc/3zj2JgbkHcUPuTvy+6HO8te99fHL2FXzh&#10;fR8VLe/D0/wigrEnEfWJ3Cp5fhIJPdcG94MtRCCyez/XKfUq3wOtT0oH16iS7eWhka248rj8a2JC&#10;aA2x1fdrj6ngDO2B1qnWC9etwqCNR5Pvl3dUxRqipkgFH3Xwptd0uJXw1rT4xvE+x/M+ubd1UEGb&#10;5vepaMVrKA18jI27srFo6cd4aNxsvHTTInwwbCkWDF5uKpCtGLKKZGUVlgxagSUDSWbS52NN+odG&#10;/i0IzJAMGyY2JDPxmJSkVyWD5MT2vskgKUnKomGXkRUj87BoxNzvCj+3iMTncvk5hOwqSP9cnZJL&#10;lKhKJWxCtHRCUWlDtqgYlMhvE+xV3rGBBlYEowyjHPsxv8yPzwJtqG7tpHEPUeF6aQi8CJPENLR2&#10;ofh8G944GMQtWSeNu7YfgVqfQtVVlwE/R0VTQYVChUOjrgaa/RS/qrK7NNA98xuhPBYZb7mMexUo&#10;n0U5MlZs131dsyoA8RopKQlJ5TVLlKyfQqOuMDTrgranMkkZUKiKQLxPkpgBeRVId5zGDTkncG/x&#10;KeRf7EBJqAueWCc3fTMBdpwEpslUICuLdCHj0AXcWnSMv3MCPYpr0JuAIsXhQyrlSmN97QjnmWuo&#10;m6MM3Tn+PTk/ac7D+NvGTXj3RB7cNZ/guH8uPJHnEPDPRMhHReslUKBxayJ4MlW3PHfRaBNcxggy&#10;o/eafgBXx4ArLE3kRSBWBMaGsKizuQFaAmAKxaKE+Z4IPxMjCBOoiZEYJMsA6/oUnxwJzMTp+pfx&#10;zwO78NvsYqTn7CdgrUCvIh/Xhwi61nk59wJBj5sGl4RGZaMt6a3j3yQ7lD40uqmuEozK/hJ/cG/B&#10;E3u343j9P9AYewKh+BOIxmYhpFNxMyaT0ZLwpsQJwtSlWZ6hNhpaeV86Ob7q9C8jpXhqGS8L0mTw&#10;/l1A0VUSlRKmtPFvVXRSeJ5Exl59G4Ik1H6Om49GPmY8XFwfHLMWro9IZBYao8+hJvo6ToVm46vG&#10;BaYT+qqypZi404nbih0Y5d5IMPYFScQx6iECLxd1kJFEozySFxUGSM2tTIgOVCQ6TJKXWLqPe4pi&#10;+nKRCPXiZ3rzu1TsxFQ85Loy/Wb4XJ8ivlZUiW4kwr1MkYxqfn+NqRw5JLsMw7OOY2T2QYzO2Y2b&#10;nNtx/9bVeGYPQcnpNShs/BgHYitR2rwQ9dEXSJIVXinPygQgrFK83JOBMWgPEPQorJPjofUnj55O&#10;pVU9SqfUehQYt13BtRZFeEhO+F0Ky+wwRMiK+isZUbgLRSTCnNpfSa7G/idZUhidvl/5AdIDyofR&#10;/ainij3EkPdgKgIcB1/LLNS0PIv9offgqFyEt79ejSe2ksDmrMFdGzbgb+ty8Pd1DtzpXI/bP16M&#10;yTlz8I9Nc7Dy6GLsaczAWYX0BV+Ax+RT3M/f4z3zvkwfKuqdKH87ot9Xzl/4brQnCHanua4rXP9P&#10;UFR5LBSdafSkOUTxTEGnVwT1PuNJPuCbi2Vl2fh7oQMj8vYhPf8sBtBumHByrtH+WWVI23Ae6WoW&#10;mUeCXsi1v1Hr20c7rUqW6immMvsKga/mvlBVUhuKLi9NGmWgSzmGNebwtRft0YCC0xhVsB3jtuXg&#10;2T1rkH06E0e9K+EN/4NEdQaCoWnw89oDnIcA10FIobkRERfOAedD49/lVaNTWxmxU7qfelX7I871&#10;qxLmEZKJUGwM94DI5pXH5l+ROG1OPKBcG1uBMxqdADVSNjmgXJ/KN2vzTjOeoA7tJ+OpsSFl5oAh&#10;eXDAzxu7xvUm0tLBta9eUrW+u3GG+35PYD4+PJKFuwsL8Z8btuEPq3firoV7MfmxjZh1x3o885tV&#10;eJtExvaCWYbFgzKRkU7APmQ+Fg6bS5nzb0NglpkeNjYk7IcEhoRFkiQu3yEtFD6n9yRliZEf5r4k&#10;5WcCcxWkL8mCRMTBJMXL86IEuULFa1cmlAKJgPsi+hFoKRHfeGQI9oc5j+CpveexpjKMU01d8EZa&#10;aAzCaPUFEQz44W/pxPFYF5zVMUySu5aAVgl1Mr49abT7UvGkummsKYOkcHRiQiDXy+3FdQV+dCtQ&#10;52KCOhp6GWvFgSuhNZm4L6Mu4pKUZMf3b8PQjFwGAvhdSoa1yf18LFBXbio4Gnj1fhhAcDk6pwT/&#10;6T6Jt3edxel4B+p5/cFQBxVHMyWKQLQVNbEO7At34KnPz2Bk7jEq09O4rpDK0nkBaTkekqBrnMBw&#10;vhRC1UuFGwpohIobMSTvFCZt3obMs5uxzZODithc04VcRiOsE66YqtQQLHgmUwQoqZgD4xHxj6Ux&#10;GY+m2NUB2qa7dvJEKpQAqFTsJtHYJLsLwOi3eY0RKn1V/eHn2mMy0Dp51uf0mQlc9+PNqZ3P/yg2&#10;+orw6OZluNVVTAB7kCRZp4E6pVWYJg107imk5hNk0siqtHjvogB6FNjTQhNSpNAUku6hNNAj+L4b&#10;nLux8tDr2HPxLZQGXkMw8qQhK4a88HoUOqZKUzr9k2GyjQrtaaF6Q5ieKjJqAuw0uLrviMJTrgYo&#10;/DeSdq45SavvMvBs5nwqwaTK7BIs6OQ1Is+WXtMJ6N2UJDBQiM9kxKL3E7TdDw9J+DnOzZetK/FJ&#10;7VK8eXgZHtmxGmML3VwLX+B6Etph2ccwOPsUBuUqbFVhlSoEkPS+SNcpsZ8kx+hcecep56j7eiuH&#10;RiXf88sJyCj8nEoy99NhTmEdehReRPfiGnTfeA49isv5/jPo6yI41Kk2ic5Q6tY0Z4OpkijirBxB&#10;5fIMydmJ6x2f4j9znZi1bR3e+PpjOMtWY593CUqC76Mq+Ar36hPwh2eYkLuowspMiVeBp+SaU4Uj&#10;ET+FWKp3h/XO2PUpEDgJHQSCyiXrTIgItdalEuU1F4aAE/waQkRCboGWSLo9TPj+3P2rot8Lcb6C&#10;nNsIf0e5DbZKIedW3iVVfOLvCpBr3gUIYwR5Qe4nb/AheFrfQGl8CY6EVmJn/Rp8VrMG7pMZyDq+&#10;CPnVa7C9cRUOBDNREpmP2tjb8IUIloMzuZ60prR2SFJitvhGXP2STJgs1xd/TwTZEqfJfK8lN1e6&#10;h5+ixCjy5qnUve6nnWRAYbhR6vCS4PNwVs7DzO0OXO/ewzV+Br1IXNRvaYA8h8IDyo91EGM4aJdJ&#10;6rsXlqFbYSmJSh0JiwrAXPz2MLNHUTXXfTW6U08qV0zNQdVFf0hOJUZzn93g2IdbuO/GbynEm8dz&#10;UNTwMY6EM+GPvoFm72OGWHWozLGP+5hgXh5t9VHStYaDnJegig+QtPNv9dLR+jU6lPemNRkJ23ww&#10;kXaFPkckV+lQSIdmhsCQGEonqdlyLHHQpiiAdu8D6PTMRJdnOu9LhwW0R7xuU6mRe8/aMhV/oW3g&#10;3y0+hWo/borllAZexdfRhcgoWYzHv1yNWx3bMSKbeiOrCkM2VOOm9dW4fUUZxr3wJe69LxdP3LYS&#10;71y/GAtJBJJ5H3NGLcX7NyzH7NFLCfxJYEgCLicLi0lqLsllr/2fEl7D0sGSxcik2LAvXbdkoSEl&#10;lxOYxcNJYkjSFpnXSEqSnx9EIjRoCZYPWYpl6SRD6fqeBVjG92Wa5p8L+L4FPxOYqyHq0yGxpWxl&#10;1AQ6z1FZqCO+jKuUSi0GKvE+j8ZPeQ0EXH2pbIYTWP0h5wge216BT+u7UNME+IKtCPriCAT98MWa&#10;0ECwXxHtwtbzzbgn7yhuJnAbUliBfsW1uI6KqHsWlVSWwiNIoBxUUDlUSo4LJpdE8cS9SS7UJHKQ&#10;qeZEY05RY6pLIhIjoeEXQEx4ZFKLeT+FMuxUdImQsx4ECOqs3Y3Sg+/tRYPfm2BB3d9Tcs6Zcrbj&#10;i8rwyu4aHOF9+JuaEYg0kYw1IUICEyE5UyPLr30tePOoH7cWnCZQP0lQQaCgcaLyTHMQJFC+P87X&#10;kmguBjtraIQUzlfHdVOHVD43NOcE/ujegelb87Dg6Crs8s5BbfxJBOIKK7mTgGYCughquqisZSBU&#10;9lGVtIIE5n65zK8C2FbsfZTERI0rY5EkgZlEI2U9GLYsJQEuf7uNRkBeGpW2FNlRjLHK/cqTYXrS&#10;8HM6YVaVr3PRZ7EvMA/zT36E6V/m4nrXdhJ1hfWQKLuqkOoqpaFVfxCFP4hQN3C915tQB1N9j3sj&#10;uab7c/2n5ZXib87VeHPfWrgrlqM69C6aIo9z3NSMjuBaRjM2Dk1RhRaoYptipG3X+2TidDI8R8mc&#10;uncBuO+Px7UmqjRnGs4RlAiYKPdAoEuv2cpnU+wpMteDRH8bwsj32LCN8SSOYzn+KnUtr6HylO5E&#10;gOsoEJ5OIPc46kMvECDMNn1E1pRswJv7szFliwO/cedhdMFODC84wPk9RTBHvUjy2k/NDAvU9NVL&#10;IisPHcEZZbDDR6nnulHxB1W0U6PESnSj7rmOOrC7cmhUOIK6Uz2zehWdRU8JwZ/6kkjH96UON55n&#10;kiJ9T1ou9VWeDwMLfCRTXqPrU13lGERic6NrB/5WWIh7Pt2Ap79YhuyatdjhXYyDoTkojb3Fvfss&#10;GsKz4AlOQygRnthOoK0KU1Hltpg9rJNeEWWRvsT+oZh8LQPMrafDlC2XEJDZRqeXDg5M2IyZlyvP&#10;4f+qGAITkXD/h0QQCPhMjoGKEGj/6IBCRE3eX5Vbvo/A8H4KSS+Jl/ZUMDoNgeh0+CPqJzONz5F0&#10;hKbCr2aiInN8TpX/2nwzCS5nmM/rswKUJv8gegflTrOGzBiJTJswJYHVGaZggjyBoegPr/+nKhoX&#10;eeLU00U5Ue3cF9oTwfhdONP+Kj6uXoJbc3JIqssSERK0/1yPipTQ3/awkkSF61iFfJSkr8PUPhuP&#10;057T3uaeRh+n8s2q0EcFeGh3e+TSnpPcp7qPYbhrL/7q+hzPfV6Mtceysa1qFc54P0Bd4GmSzwcQ&#10;pU6X183uZzX8VKU8zROf18GVAfki3lqriZwk9WChXo3SFtkcLpFf3qMJ0ZphyIUq7akkv/JgrjQu&#10;/6oob8VW6NPatd5BhXlKFIKotZPU8V18TY1qdUjQTlLVwvUT4roOUPerQEQo9ChCwaewpToTy059&#10;gue+ysZfij/H8NyjHMMyynkSyUakE5el51Dn5FxEqvMibsyuwR+Xl2DCa1/igUmf4NVbFuH9UapQ&#10;tgDvDV+Kt0atwLsjlxPgW4JwOVkQcckYTJJE+ZbEXP6e/91iiIolGLa3zXc9Jt8+Z0S5P4uxaBCv&#10;naRlxdBlyCRRMYRlYCYy05ZgRfoKLEtbhiWpS7AgdT4W8r0LBy7AgjQKH/9b8uT9Z/nxREqip/FI&#10;yLvB5/JrqDzklq2k8lBZZXlGbB11hV+pPGhvhYKRDAzLO4dR647hzzkn8fKuC/gm2I7KGHAh3gl/&#10;cxyN/iA3TZQgtBl1sXa4KoO4b+Mx3JJ9mEayjIrJS6AW5HUECeQCVGKN5gRlAImJkl6Vk9PPSRLl&#10;UD33KqPYbJ8YAuWEfP9+FFamogQ93TWm74wSKhWuJlHohQm/oPQpqKZSVM3+KgzNLsWN605g2qfn&#10;sOpsFF/4O1HT2opALERFHEM4RCITaoc33o4D/nYsPR3AH9ynkK6KQ7mlBOilBOgKA6ECpkJVb5rv&#10;X9c1JQrdI1AfyEclU/Z3EDy5atGjSIbmDIH8AdyavwXP78rC9urFKPW+zTF+GC0EhM2hO2i47zQn&#10;ovHQgwQ3BOg0LBGvBd0/tkQFnvhbOlWOhuWNsQBWRkCARWBfhkP5I9agXSIwpqxslCQmpnwSG3Ms&#10;r41Ig5fApq7jeRyNv4/C+kV4bs9y/N61DaNyTmNQDtcKxySVpPrbdUwirYIZNt+hhmtKfXTKuf9s&#10;Plrf/Aqu06/w9/wCPLdzHbaeW4Lz4XfgC/wDgcBDJqzAkJeIkqbHGPCl69CJuCpHKSRKBs70YKAk&#10;k0CvNCbXkiSb/GlOBVoU6qSx0byLjCrRtcNP8Erjb70uCi8kKBfQ5nwrMVYgVaRVY24/f6+Ji2/z&#10;TESM5ChMUBSKPYhA2z9wofl5lMVewQHfWyiuzcDbexbhia0rcc/GfPwpbxd+5TqCEY6T1Ldn0ZdA&#10;olcupaAMfYp0Mh3k3gmTcAS5dvzUkY3G+yI9ZvMASYaNnOeaUeK/GilWk+RQ/yXENP7lOusnPetS&#10;ArqPf3uhHlr9XcotkE4jgMnnPi04g9QCNWg8jnT3QQxdvx2/d2/F3Z9uwrN7CrGyxIXtdR/hiH8p&#10;Cfv7qI8+Bw/3sS84HSqtHOOeUk5JjCAqrlKtiWIYajrbRFAYIbCNERDGCAjNHuSYxgwJsKWW5THs&#10;5Nh3+SZQ1CH/xz/AULPVtuBYEhaVTbb5Pdr7AoIm3DKRa9AUGsP36YBCukDEZgrvcSp8sSkUgkPq&#10;AZXkVlK3yq4nS5cbzyfXQKdPCd9W2tUQV4SPr+t9VuTtTXp8JfIIyQvF8aNesgTryvfwUxOR0mB4&#10;piFzyg2B707OH0kax7qy6U2sr1iGW7NdtA/EFy6uPZePa1GNPlWNVEUuKtC9sAbdCuvMQaY80iok&#10;lJpznFKCFK7T/u4A122Mnw3SvtQhPesUfu38ApM2OvDPXWuQU7UIB/1v4HzseYSanqBeFGkZxzkd&#10;a0hVG3V3M9deE0mkCkxID+jakwSyjaSm3adH/dvqfnnb5W1UsQlz8MX7k0dEB0Vtvmmc9/ts6WLK&#10;98fkxxF5fu7h9VgRqVZos5qvmuIY0XEkjePNnlIT5A4T7sa1x/WoPjX+8DScb34Gp2NvYWfjQqw7&#10;PR+TN3+OW/P2Y3TOIaSsP4s+DuI/eX1VJdGE5VGEvSi9KYOIFUflNuDX6y/gb+8ewqxphXju75/g&#10;7RtJZIbPw9zhczF/mHrIiBQojEySJAwJEkNCcInIXEYo/rcLr2W4GnDONx4V41X5Vvh6gmBlGlmC&#10;DDX1JElbMWyZ8bYsV0npdN7ToGQuzRI+txwrhpPIUDL5nqSoktnPSfxXQS5PjL+UNErDR2PXS8BJ&#10;yXIkLQNcJC/8u7cMJN+j0IW+DgIxp7ryl+N32SV4db8HRYEWHGzvwLkQiUtbBw1SEE1eL1rjMdQ2&#10;d+BLXyuWnvHTYJ/B6HXHMYTkJJ2EqD+/u4+bBpbKqS//neqshZKcB5J4pKm0Mw1rMnlP7zXJe4nr&#10;FWFJelmS0secYvORJKaPiSc/B/UcGZhfiXQqyYHucqQ7zuC2td9giuMI3t/biK3nW1Ha1ImL7W04&#10;F/ajsTmIcHMrQvEuVIa68FW4E68fqMHEzWUYpQ2dzeshQUrhOCl+t4+LhEuJ2gbI/3CsrxVRX5Nf&#10;qsqLeiKI2JGEDnBUmnky4XsEXSLJw5x7cN+nbry39xN8eWE5aqJvwEvSEqARUQO5ePABrp2Zpntw&#10;V/BRKuyrQ2Js6Io9BbahKjK8OslSFS+d/go8JMKFTLwxDZqMGoGqTltNo0aK7QOgx/vMyayXz/lj&#10;93EdPYSTwTex6NA6TC4sxq3OXRhCAizvotlvIjBuEnNV1+EaT3UrF6IE/fNLjDG34NOGRw53HCTQ&#10;3YInt3+MgprVKI1/iPqml0iwpxEo6rRQBlox2AoTE3EhwE6cbOvadL8C2MrdsSfB17ZEwlNo/AWe&#10;LSiVd8V620RYLFEVQJB3Th43EUURQ52qq9pQW+LEVaF6SUKodRIzOSJcI/z+lgjXFOdA4DwUmGFO&#10;gYOBB+HnmvbHnkNj7GVUhN7CN3Wz4Tg7HwsPZeDRz9bgr/lu/JqEQWWbB7mPWn2m8Jl8FTSpomhP&#10;6RSawI/6MjXnItKy6jFwQwMGZntIkhuot0lWqC9VKEDdxiV9DSghgaaeNcVMTMgaH6m7UqgvTblm&#10;kh8VRunDz6rxZi8H9XG+F4Pz6jCUnx1BIHnThq/xx6zNuMtZgJncx6/szsXcI0VYX5aDs4HXuJ9f&#10;Rj0BpDf2NALRhxHjnmjiGJou4oExiHjuIHBX4v9EAjEdCEwynlAjBrALpNlT5+TJ89URzn1A+2cW&#10;5RHzaD2bOtjgNakkefQuNEfUOFXV1cYawqv8g1BUhxi6fpIXAkU03gs0kAD57uP+SnjseO3GkyMv&#10;izlgUP8TW6ZZhMkeKpD4Ut8Ykiwwzd9qinJ8JPrbfObHJ3BXQ6RP1UxTBUU6lOhOEA2CaTVhrI1+&#10;iJzSj3BrVj7Sc2kXEqGSJqSRtlR5W91pO35ZXIHraD8UhaFGsuof11uFcmRj1F8nJ4TUj6vxOwLv&#10;SUVf4OWvXFhXMh8HAh+gsu1tXGx7Gp7YdPjleeD8NEcnoJ1EpVXj7uea801BzCNPl8gA9zrF6PjQ&#10;ZSKPGEVkQYRTc2TnyR5yWLJjRY05pU91v+2UK43LvyomF1MHbDokob5RlIAlMVqfYxCK3YUwJcK1&#10;quR+s8/4/hiJiyf+LA4HF2BD1Rq8cTgH47YUY+SGT5GaRztD+2LSB9zKC9Yhssfogt7EMz2Jm7rR&#10;VndTREyRHz34Wh+HB+nZjSQxtfjL8pMY8+HXuP+JPDz792V468Y5mD1sNhYNXvAdb8t3PS02XEte&#10;mv/jBCYRHqZqYpbA2GtNkpbLZenQTPO5hYPmY87AD5ExciHmk7DNGzEXC0fPx4Lr5+HDkbMxZ/gH&#10;yBw8H0vS55vQMYWSLeP3/RxC9qMLwaYS4ArPmdM6E2tNY6ZH2/SR78mjcTMhBypHyPcU87mNVDYq&#10;DavQBp0C5tUjRSTGdRKPH/BgWU0Lqtu6cCGq5pZRKoMgoj4vvL4gwVYzKpo6sNvfiQ8PXMS4vIP4&#10;TdZeDM4+hD7OM1RQCgFrQJrLawywyIqSoHu7zxLA6USg2oTUKLRGvVZs00qJ8ll4jXwUSDblmd21&#10;5vMChek6Pcg+g0HrT2LohlMYxd+6tagSGfvOY1uFj8SlC/XNnWiMxuGJRuBviaAuHERdtBm1sU4c&#10;jrbjlf0X8TvnUQzLOo7hHK8+Ocqd4RhS+So3R2EeOgk1celXHO9rQ1Rn/5fFtfgFDVTvvEqkUEEO&#10;LiAZdZDwOc6jn0tryU+AXoP0rN34jWsjZm1fD0f5SpwKzEVD/DUEgw9SOU9GO0F3hwBjw9UhL7b7&#10;tuKfSWCCii+eQcM1PUFg9Jo9oY9FJnAtK9REYOd+GiklS6oxpIAriY9OS2Vg+D712QiZE0gaOe9Y&#10;Alwak9hjOBlZiMyTq/HwFzm4IXcb99pprmEaZY6DDLM8jDbfzBZBsD2PVJFK3lGbH6ZE76Hug7jZ&#10;XYRn92fhM08GzkTfpKGeZZoQKmSg0wA/ES0bp63iAgozs03YBAx1X3dD5TgFsq80LteKGC8KiWcy&#10;sVVjYz0tlryoP0nUnLjKQ2fJqRlTzrmpSGSAjBLAlewucK6Qo7sJImxYUozfF9dJvkCs+Yxt7mhD&#10;EwlY/WP53BizxsKx8vR7ZgAA//RJREFUe+FtfhwXW17GiabF2Fr/MVae+ARv71qLWfnL8afCQtyc&#10;vw2j8r7AwNxvuB5OoifXiA4ElGuWQh2d6iKJcajs7EUM4uNAp6pGqoKT8v/koVaBCK43inSpen5J&#10;rF6VDbDSl+vQlrUnqSZpSVGoMb+7t1PlgOu4h/kc12mq8hpzTpEwHcbQ7P0Y5diHW93bMWvLcryy&#10;ZyWWcL3nVK3C9sZlOB74ENWh11Affg6B8OME5jN53/I0aL3qBFxkhkJApipmppqS1qwIRoJ8/+iS&#10;mEf1gjLVmkLKUeG+Nr+pEFNVJVOzTpFX7h1Kq7xyPhUe0IGGJS8irWom2O6hXvBQf/jsCb56MNl9&#10;yDVEEK0T8ijvz/QT4XPN5iAkQV4Sp+oWeMrzo9BEHUYoh+Hfp4yyxB4G8L54zcmu/9KHVfEPsKF8&#10;NX6bk4vU/HITCWHE4A8V2Kkz664XybkIuqr1GVxCcP0LvqdHcR16Fyo/8CJGcb09vvMzLDtTjCOR&#10;9TgffgZBrpcoxy7M8Qrxb5ubogMxzRXHkePewn0ub1fUr7CvaXaOuI91MGWaVGrthSdQl2sNcu9q&#10;3LXP+T6FFYuYykOnQyCz5ym2+hf3O3WFWSdXGJN/TXTNWhdcHyLzvAbZnqTuMeuG9ywPkfSOl59p&#10;jD+F8ujr2O+djQ1nM/Hszg24o6AYNzl2IIV4SwcZPQqVY8Sx1jgr8iWX2EsEhrrEFkCohoqH9C4m&#10;nir00LaTwJDkqH+VDraFq0Zll+MvK05h6ktfYcqUXMz6y0dYPFzlhxMelwSR+S6JIUEYRiJz2b//&#10;T0iyFPK3z5FYfUtalNhv+r1IbPjYQpKdefI0jfgQ8381D4tvW4h5v52N10e/irdufg1v3szHm17F&#10;7JFvYf6NH+DDUe9Q3sa8G97/mcD8+CICQwNoOsfLm6AY1IvGaNnO9fIkJKt2kYHnqQrOOfQguOqe&#10;X4lexQ34f7iY/988LurCRgxynqYBO4S78g7A8fVx1Da3kQTE0OAPUaGE0NnSTKMVQdDvR73Xh8rm&#10;dnwea8byOj+m7q/C0OJS9CSQ6+7m9+VE0TdbnXJFSEiUTD4OCQwNdrLRmwhMLxIY5bKIvFgCY3N6&#10;5HLuzw2W5lJJxmoMzakgcSnBTblluGN7HZ4804Il4Q5URFoRCJG0+AKINkURigYQivgQiZFshcOo&#10;irZh9/kwnis6gFs+2ouRrlIM1skRDfdA/SY3e488H3/bz80uIlVFpVtlxvbKY/5/v6hpaO8C9bW4&#10;gJ5urhlXOfpxvNJzzpFEUullE1TlNBgQNKCoFgPyT5DA5uOeoiVYcWwOvqp9C5HQQ+gM3E7DdwcV&#10;s04gZch/fAOu8CB1KNYpaFSVxQIP0Zg9yOflhdEpvMpU0iDGxiOkxM6QQsRmoF1eocaHSGKmkaDc&#10;Z0lQSOEId5j3Cwg1qxoMSY6SKtsa7kNd06PY2zoXa+vXYco3n2Fo7n6CxhKOmcp/0oCYNa3QH46b&#10;qcKnijuNZv8NoGHpTwKjRqspIoW5B3FrwQbMOfgGtlQ9g8bIY2jyziB4Ugfme3ndIjC8RwE0Amad&#10;fipETuRKHgVz+mtCemSAfzgu15LI62IBwqXTV0tkFFJGkMK1IXBqQn4M4SEwIqBV7lNYTfoM0LFj&#10;2haYZHIoVAo3xseon6DVT8CqMqv8/nb+lm0WqZNbJXPfzTV1N4LRuxHg9/kid1PuISGdwbl6kiCM&#10;YN/3Ii7WvYbP/flYW70Vb5/YiSm7juBXReXoxT32H3kN+H8LGvBLE/Zbgr4Fp0lwziLdpbCziyY8&#10;p587yPXkp1BfmVwrrrFCEpki6n5+Tp6+PrkS/q3QHhKaftRnCjeTh1CHNP2URC3vD1/v6eJ7uQ5V&#10;7KW3roOPSrbuXlCGbgSe1/E3+uRR5+Yexs2uL3Gn24FH8+dhzmevIXvvi9hb9hwa/c+Y/SYCITKg&#10;Us1W1ATTgl6T/5IAiVeau39V7Om5Pcgw/aYIfluDY6h7VG2N88r3RMLTOA8PIhJ8BM2+R0hSZqGr&#10;4QGgQT1wtH4UKifgfJ/JWYlxr7V75ZmzRNXm0ggcS0RmlJdmQ+XM39IpCRJtw8fsOlNehiG76s/B&#10;77rS9f9URffaRF2j8Kx45E7Eo3dwr4xBRctr+LgqE7/meuhbVIruxZXowTVoEvBdPqTl+GknPKaS&#10;WArXmQkjJ7EW+f6PAoWVEa8UlaF/0VH8urAYL+//GFmVy1AemY0Q9V8b91qXqZbH3/WRNPqk12fw&#10;emZybqcYAqBqgiHuu4C8ryHqRXn7NQdm3C1x1XyZal/yzHNejSc7cRAkPWDXDdeoIQ7qyzWBe3g8&#10;/HEKiarRvT+qTOZ6VI6WvOwk+LwH26TYNs/sUH6Vh8SKNqfJP9Pk++y58BYWH1mEJ7avwR9JGIfl&#10;7EeqswwpCn3PO4u0wrMcS+3bCtrqKkNITH8dFVLKUx+qWuqSMgwopD6hTkkjvuvnPMv9X4lfFp3H&#10;dcXCPyQ9zjqMyvLgN5/48Jvl9Rj7+kks/9UqLB+51JCUy0lMUmwOzE8kmT8pJok/4W1JVCdTJ349&#10;t5ivzRs8H/OGkbyMnIN5v/oQzvscqCYe9X/tR+PuRjTub0DjAYoev+a/9zXi/MYLOJdTg6qc6qtD&#10;YEz54ARAN/H7fM52gq+lUHFTbClfdUz20xD4CSQCnOwAF4MfA10NJsF9ICd/INloutvma/QyJYAJ&#10;xGlc+gp86HfkzXATvNEYmMT4yySNkpKrhF0rujZtWpUKTF6HAesJj4NN8pV3RCEA/D6yZX2HLR2c&#10;qMZFMZ3nFe51uei0IyHKa1FpZEnS06IcjlReZ4rcu+ZURAn0Mkg6OW/gNTWQyPBRVZN4PT3NtWnM&#10;aghcFTZUgt+5duOF441wNDbjm2gnqmIAeQuVSiuNUhM3YJAgwA9vUwANzSFUx6M4cNGL7P1nMXfL&#10;ETy4fh9u//gwfkfScX2iGoYNJZPbmWRGj7pH/rY1snI1874pqblKeD2DGxwn8IccEirnfjy28SCW&#10;7S/FVxcDOBNqMsn4nlAYjfHz8DTVIhj3mHydYLANvlAXr7cLm+va8MbhCCZ8Vk+lepL3yc1eXEWF&#10;q1NPKVjOuZn7i6a6j9yvfTjn6sD+/XX2r4rWZTcSNVUaUq6S7nOgq4bXcI7jYE/qTXlp44Gy0tcI&#10;QYghUzavQt27VRRB89k710ciGiQhVVM8Gg/Od5qrGqkK4+P36yTWeK9cZRjhOoGb3Lvxx017cVvx&#10;Ptzg/gbD3AcwJP84BuafQm9XCXpo3Qu4kLz043ebktv6LZJdU2mJ12CInbl+O2+/5Hr8hfqkcDwH&#10;ZJXgL/lf48kdW7G95mPURV5HI42HL/J3NDX/mcbnapxs/dfFGrYrv3ZJEiRLBtFPwBKYwL/HoZMg&#10;t8U/hmD3EZzjfX3euAyz8j/EX9cXcI3vw/UOzp2D4DJX8xEiKPSie24NuovQc17VV0Tkpa+7jvOm&#10;PegjiT6J37oLMfOzDVhXsQYV8Q/hJ5GJmRNdgmkC4Xh8KkJN0xGKz0CYBjhGw6smnHG+rjKtCn1Q&#10;wrIkGQ4hr4IqcSWrcf1QLnnDbMiVxHogJBZwEvBLEifcVmy8uPk7+Xrie+y4WTBgJQlaL5HW5G9Z&#10;wvFdSc7N/2yOzHUSrAp0KtxDcqXv+j8p/8PrJ5jvbLjL5IRobXnCD+Nw/ZPIOfM85h18BY999h7u&#10;LFxp1sMN7i8xJJfE2Ml9TLvUh/t6APXSAOrrPvIW6zmK9Lz01kBKKkGICm70IyDpK2+y0ekU6h2R&#10;JOkc2TB9Rnl+qZSBLvuYYmxI8vTcSppDYccKkVSoG3Um7YItzNLIf9Mm0l7cmLcfbxzZieyKjTha&#10;v5xE7i20eB9CW+O96CIhaPepsh/XKcmFGmz+YEx+lp+oJL2RJDHUMcYzLc8ECcO5pg+QXb7K5sCY&#10;HD95n0VQtOaEbajfaLdUwEQNYG31UCu987i2uDZFaJQb+BvXVrz19VLkl81GbfRNEhLqPuo46Sir&#10;W0RGdLBEImW8ZNpbes6SlCtf+/+aJPetFektW1HO6r2ZFHn29ZrCwCZwPCwJsd43EY/p6GycgS7P&#10;NIpysKQDJ5I8TyQxsmGKMQ8/T93cxP2vsLCo8npkZ1QJLTIN5yMP4GDwVWxsWILXTnyOP326n3rg&#10;BHVAKfqqSipJSJ+Ck+axn0K8uTf7qPw6ReX7e9A2q4hMD+FLt7DNeQxx1GI4Afhwh5qKKrysgTaq&#10;Af8fdYHylAbQ/g+lvrk1ex0eK16AZYeWYVvFSgS8ixHxZMFfuxV1pXtwdt8BfLNlF3Zkf4bNKzcj&#10;f04Bsl7JxpJHM7Fo5iIsvH8hFt4zD0snLMCKOxZh6a+UBD8XC4eoSz7fM2rFlUnHjyCZFFNOeVBm&#10;QuRxUWlk5cbMNZI5ZD6WGyKzEPOGzsEHo9+F83EnfMd9QBjoautCS0cHmro60ExBJ34gV4XAGGJi&#10;hAqYm0PeB+uJsNUxDBmgGFIhQmA2G8kNRbkjik23InebYvx1glpD5a+YYwFLifUYmFMtAx7td6nc&#10;7P9Q+D0mfETC75fIwEi+NRa8Zm3q3jI4vBeJTsuMyzUBEpNiEt/5nCFpFL1XBsoQEC5YY6j0eSkM&#10;/r56v+jek/dvv0eESb8vwpcQo1DsdyevfQCB1/DsMtyQcwr/6T6F6VvLkFkawt54F6pautDQ0o5I&#10;vIkLvBFtQR8lQGDlhz8YxsVoC8lMB0qau7An1IHNnjbknW/B2tIIXv+mBs9+UY5/bDuDRzefwEMb&#10;j+Oh4pN4mPLEptN47rOzeOuLCizYewFF55qxiwTkiLcdZ4MdqIl24WKwFXXBGBqDUf5WDMFYC6Kh&#10;KA1nE/zxTtTw2g5EgOLGdrxxyIu/5p3AyKyjSMs6gUGFnDvOaT/OpwiACKgIozZ5qotjQ5Agw530&#10;AF1prf2rojnVOGuOevLfEoUeaS31N+vKrrOkd0prTQRHfSWUMCmiI8Ng519kWEZBMfFKGOfnc7ju&#10;cxoJaLwYmk9xHMdNjk34W8F6PLN7NRyVn2B/fBN2hzdjXVk+Zm1cj9vcOzDSfdj8hmJpk81P05wE&#10;2G71NhGxUl8hlQ8WIeL6cROAkwh316nxpkb8R9FF/HdHNcmTDyM3lOKWT77B1AInNlRl43hsAerb&#10;XkCDOXWSYbiyAfmpifqwqFSlCRNR2EKERosEJsTnPZEnUBF7B86KVZhUWICbs/ZgKPfXYOoh5SL0&#10;5XrqSxLch4BP+US2ZxLnR8nc5pScY5w4ZJDX8wbX15i4MRcZRzKxzzsXtfE34KUhD5nO1wQQiYTq&#10;YGCcARJt0XvRGSVpqR9P46mTbgvsk3J5voExugST35HEa+Y+KZbASARcJPJeKMZfp4W898Akfq9O&#10;2G2jQhuCcblcii23IW1W7Km1TnMVRnTpt/6nBOZ713e5mM/z3mzvHktkrvS+n6q0B21VvGbvNMQ9&#10;8hY+inD4KfiizxLAvYjj4dewMzAbeXUL8PbB+bhv23L82Z2NG7M+xbDswxhswmm1/+rRm2tHNqC7&#10;8yR6uFQKXpUUredY1cp6UrdLesm+cB32lRi9krRpVhea8s/SO5fpHnmge8qraE51a0xIm8KBdfjX&#10;m9Ir10tbw/WbV4Ih2Vtwa74TT+1ZhS31i6mrX0Vd6HHqZO4frtso107YJ+/IVQoh+1muglyJwCgX&#10;I0lgVuM2Eph0EhiLq0iof0BgLG65nMCoT1Y/I7JtIjDb8DYJTAEJzHkRmMjjiIWmJ9aKCIzAPgmM&#10;yMtlBCaZS3n1Di8UUiYvjP1NQ2L8M6D+LKpg1+VVYYq70Bm8k+Ok0EB5haYgxDUfIiHRo4rLJK/V&#10;huLJayu9ZQtASHfFSIx8wadQHXgd+0haVp5y4NHtefhbYTGG5e4kHjmNvtzn/V0B2hU/bXs1pRQp&#10;2RXoT3vb3ykMoDyjSlyXK28u50JjT+njIuZ0KkcugX91QOzUvPiM/ujrKMOwrC9wz6YsvLR7FZzl&#10;GTjofQdV8VfR0PwCIsEn0Rx+He2xVehsLgY6jhHl1/MxBrS2AcSCiAPtIT5F6Qp3oivUiQ5ir8ix&#10;IPa9vhtrfrcCmTcuQcaoxcgYaUPSfkxRDs7C4RlYMIyPQ5dg0ZBMZBjh30MX8DWSqOFzsWjYXL7f&#10;EphMEaphczD3hvew6flCBE76vyUwHR3taOuioB1dZCy8w8Sj/fsqJPGLiJBsUGyyNydQSdgEESkE&#10;pmlOEhhNoqpeEAgqAbIXmWvPwnL0kOutSNUyqqwQYIjB9iSgVxiU6QprRLX7KyiV3ID8Dip681t8&#10;j8iGEtSsKG9DIJgiEKPTB17L5aIu9RL93VeSfP/lIiBNUf+A5PuTou9MVqrRvfbk/atCjalSQ8Oj&#10;eMdkCJSMTz+JgKlbng+CXxrAH3S6F3j/jpDkuOq4US5gYE4V0nNO03gewe+cB/DM1+fgbIhgT6QN&#10;lVzAoZj6q0TR5A+TxIQRjYQQjIbgj4XQ0BRHQ2srN0Mb6uJtOE851wqUk2SUktyI4JxppbRT2jpR&#10;2tKJyuZOXKDUN3XCF+tEONKOaLiVSq2FikzhaxQSpFi0ma/FEQxFECBZauC1nAp2wlHdjBf3XcA9&#10;JEgC5f1zj3NDl1IqOA4qfyvvBMmLPB8Um5+TXDuJ8eXc9dP8fWed/Tgiz4gAQT+dlvDfPajUTWK8&#10;mU8Bh8vXmNYJ1y3nLiXhtVKSZG9ea2++nqzIlk7lJUMihdSX85ZGgDPYWYXRn+zGHe5cvLJnDT4q&#10;XYKDgXmoi71C8vcM6sMvoyY2H1tq1uKZL9wYW/gpRud8jSHu07y+cio/XqdKSXMcdD29Cqgc5Yp2&#10;WUCj6+1Gwv+Lwjr8B0nUL2m4BGh6qlRjTg0G55SROH6FKdvy8TFJ097wYlSEX6SS//cBMUqwbKcx&#10;khFXXHVTVDHSBGME2OHwdIRjT+JkJBMvfePCXRu3kCwexiB3GQZxPgeKyDjqMMDJteRUgnaFKUDR&#10;J7fM7knpK64Be5DAfe6owJANuzG2OB8fHs9CwYWVqIi/bnoxRGnAFdrUKoNKEqVu/k0BJQ/bpmyG&#10;tPB6TcJ5QpIEIkki1E3dPPJ9SUne53cJjBVjwMPjCBr4W5KQKvgoxMp6Z5K/Y70/Eo0XQY+Exlkk&#10;6LvXYH/zcgKTlOR1XH5t35fke35wvfzdy1/7qYstLXwfCaESeCleAptGjmsjQZDHnuiGokrYfRSV&#10;sVdxILQABRdXYdnZdXjmyw0Ym+fGrc7NuClnO0Y7dnPN7UO/wjPoVVzB/amogXPUDdY2qWeWOSiT&#10;PaFe7yO9IxuoU1uFmyWklyErEtoRrsse+bW0hdX4xcYy2hXaEeqbFK7jgQ6uaZeXekghkSRDtD19&#10;C0pJ0o8ipXAXfl2UjWf3ZmDjxXk4HXuXeplg1M/78U8g8Vao3o9/av6zXC35rxMYVTPVGlEFRnn6&#10;ehE/SYRxhC/UFylp//7dCIyIicmN890HNRTu8M5Eh0ckRtX11OV/DHUQ3xfgGPFzofBkqKS3RAVD&#10;dL3Sjx0+hQXzfkh84j7aj+D9CIQfRFXkNey6mIms0x/huc8d+FvOZxidfQiDiLn6a3/SvvbO9aN3&#10;Tgh9s/1IJ2EZxH1smnyqxQH3tXpL9VLTW5dK+tP2FBAD6NCCBKenPDPUB4qs0R5XeGm66xhucO3G&#10;X3ML8eLu9dhYvQJHfAtwIfYy6gIPwMP79XO/xnyTEGmcilDj4wj5Xkc8sgrtnXvQ2XUOXV1+Siva&#10;OjrJY7oQ7+xArK0NbU2tJHXEbke9yHvMiTkj38e8YR+SXMzD4iHz8WM3xxSBmTdiEX9nEeYNX0xi&#10;QvIyVLKExGURFo6wJEad99UPJnPwIiweLI/QXCz49Wx89e52RMvJXmJdJDAkKV2iLi0kMC3oSJAW&#10;PSb/vgoeGOV5VJn8ir5StpwobRTriUmEfRmhMtfz5uRJ7yUhISiT9CMAtCdRJD96n/kcNyAn/JIk&#10;49t1sirlnfT6NFK8FA8/T8VO+fY3eQ3W42FPIuROTZbCVHibPDK6JtVOV/lencZK7Gf0+zQ6SY8Q&#10;3ysxnfWNF0Gn8VaUU3IlMfdkhNfPsTHy7XO6H/v7+i3lzSiBVI0oU9wNRnRyog0wgL87sKgW6WT4&#10;g9Ydwc1ZR3A7icGszSWYf7AeO0OtOMXJP9fRhQvtnbjY1IS6aAQNoQCCkSCi0ShaonG0RZoQj7cT&#10;ALYgEGoiOIvBS7LTGA+QgPhRH/eisckHf0sQwZawIUJBftav94Vi/L5mvq+TxIi/QZJzjn+f9Mew&#10;7GgQL+yow0TnSdzw8TcYmHWIgPEEehcpwU1jbdeD7lMNshT+pxMJjYHmokchyQRF46xTCr2eRvnh&#10;WvtXhWNN4qFu3rYvj0IGCS44zjpJ7VnI9VGo6kQK5dM6U8hfAxWUPEI6ReX7OIdqUqo1bNdsNUl6&#10;NRVbFQY6qcAcR3BT4ZcY+9lGzD+1Bnu8GagNvs4x/weV7FTEAmPRGqNRit1rkiXrY8+iJJqBLedX&#10;4tVdH+GPOUUkHvuR7pCrmntJa417pX8+v9t0W+Z+oWLVflPsc/ciAiIqTIEleQ17keCYU1uOe/rG&#10;KgzJ2oExuRvwwq512Or/lIr7ge8Zip+myDAiQAJjDKlN/o3RKDU33UcSkQhrIInwhp8iyFyFdVVZ&#10;uHdLFoY4PkM/1ymS4GoCvvMmCVsGR4mSKSonnqNwnUYTCiSj0kMAgHM6gOOsePEBrkrc6NqL8Z9u&#10;xtrStSgJz4Y/+hSN9/1oaryd1yJvjPpu3IsIyYKaDSYBvSUuAh3fFQMAJHqN77vSvX5LCBKi521y&#10;vE2Q/1ZolK1oPBKgQmJyTpRvpP4bNv9BojK6Rmi0O2nEv/87yd+6kiTJy/8M9F49AHM15B6CmjsR&#10;Ud+Q2J0cwzEEPfLqcW6MB2s6uvyz0BV4lPIQ2hvs+EQ5r37u1Quhh1BGUnskuhg7PavhrPgE879e&#10;g78XfkVAchgjHQcwPGc/huQcxOCcQ0jPUenks9TbFbYSJPdo0rbIm2/tIYGlEdkahRKrEauHJMaD&#10;boUX0F2FXoxOUrEX5VhSEocq/QiG+upwqOA0UvIOY7h7G/6SsxqZJ3Ow27MBvsArXLNcc+F7EWua&#10;Ar/Wyw/G5Gf5acp/ncD83+qBUfiXxsCGqtrQXP2+8udM5cNEVUJb0GOafQ/3sg6bbAER23xS+lA9&#10;qkRiAvFnUBl+BXv9b2F93Wz84+BS/D7vU4xcvxcDPynDUEcFBrvKuW/LkaYDV+KR3q5a9KT05t9q&#10;TTGAe6+vs5yk5izHuIJkh5/JrkB6djlSs8uQwn8PIB4w+5tYQgeQfXPPEm8odLwQT32zActLVuCb&#10;hjk4r/y80KMmX7UpMp22RXmWui+RronoJJlRk+CWAOfEr7l5H61NDnS07yLYryakj6IJzYgT8Dd1&#10;taODZKYrCNTtvYAl4xZg3si3kUECs3zYAqy8vBzzjyRqvrmAJGX+8AVYoH+bcsfLjGQoaZ8kZtHw&#10;habjvgjMUr5nIR/njpyN2be8g30L9yBWEUVXtBOdJGDtJDCtvJ8W/n+l/65OCFk+gZaEE5YMrzJh&#10;Ud8SGJESq7QVgpNyuVAh2zArC+QHELgPcHv4Xo8BkhZUWkApIGyIhAgFN6055aIodEchV6Z8pfk+&#10;9ROxMtBdmRCV/a3gc1ZSlETODawa3dZlLwOhnB0KwXSv7/yuAG6CyFCSFWiSMtCpJHcSDJUt5kIX&#10;OBZAN6Fy5jsJ4hOVynop90OPFOW6GJCaHDed1mm8OAZKNu7j9vLfXnOqbppV6ruLFHJG8sMN1t91&#10;BsPcJ3Fb4WmM31aOZw80YmVFGBvrm/GVr5Xgqwt1TV3wkbQEoy3wBSMkLWFKyD5Gwwi0xOFvi8HX&#10;GoUnRjITCcBL0uOjeMNBeKIxXIi1oiLSjsP+Dmz1NmFdbQRzTvvx+FcX8XfHYVzvPoUhrhKkZZ/k&#10;2HID874UrtPLxXvOqUE/44UjOXSqw6/ygmS8OZaGvFQThFsCYxLeOBbJEMQrrbV/VQxwoGi9Jecp&#10;WWxBBQRMuEdSzPOJNcDPKmRM1y1RaKJZn3xtIMnGyOyDpnLQAzvysbhkPYrrlqEs9hpCTVRMVEgm&#10;p4GAOxanEjWnRDRGTUpknkqSOQsXwy/ggGcR5hz6GNM2rscfXUVmXdqwRnlXRLS4P/jbImEKrbRE&#10;XGuB1+WqQyrBejrXSBqVZ6rrHNK49tJJJG/I2om/5u7AS/u/hterymRXMhg/NZHhUvdpm7OjSkth&#10;KnX1iVH8sn3PBBozArOmp3E29Bqyyhdg8g4nRhJQDsg9iXQa8lSn1yRIpnANpnF/pojA6JCA49mP&#10;Y9c7rwy93WUkPOVGjwhMpjpOYIRjFyZsdGLFmU9woOFDXAy9QMIyAzH/A7yGB2lkZnBPTUEoqoo5&#10;lqB8n7j8T8UYaBGey+45QECgeG4aLJPgakoMK8FUYU/yGiQTZO1J+neFgIKv6z22yo9OK3VSaXsq&#10;6PQRlO+TF8l3ruEKYr5fYWWS5L8Tr/17yd2Itv4N0ea/IRa7g/M2hiRYfUumo5Pz2uElafGQ4Ddy&#10;fXkE4CaT5EzkHp1AYDeRoqaLM/jvRwg6Hoc/+DS8vudwsGEVttWsx4ZTH+Gdr9bi4U3rMDHfgd+5&#10;tmJE7jcEQkep20vQk2Cnp/Si9jT1i/S98iVTTSij1iX3sXRjQkfpoE4h1fqMPViRB6fGFFbp71KM&#10;fb2Js1eI62B+/03Or3Dn+vVYdjAXe6pz4Kt7Fe2NMwnwZkIJ2CGu2SuPy8/y05NrncBQNyV0niro&#10;qRdSlOMQjo1DODoeEZJxHeioGIzWd6tEBR+kL6n7VJJdBQVUlj9Z3CEUnIFNnlXIOPsxntmXjf/c&#10;WIzBOV9R9ytMTAcCqgR7EQOzaUezzxPXqbG2MOJZjtsZEpizxibbA3p7AJtK7DLUeYHE5wIx0AXa&#10;XRutYXq/6IAz5xiG5ezB73O34fHPXMg9mYmSug9Q53+DOOBZBAMPmeIW4fADhriE/bwvHZJx7k23&#10;f95/q28mmn3EEf5ET7fgP9ES+hBdkUKg7TQ62/2UJnS0yYtBaexC7Rc1mPPnd7Bg1LuYP/Q9LBoy&#10;GyuGXVYp7EcTlVFWnst8411RU8rl6Uspy0wejAoMJKuUZej3hy0m4ZmHD0d/gPd+9y4OrjqAeHUc&#10;nbFOtHd0oIUkLE4KI7FhY/pfj/bvH53A6OSoh6Oe0kCmaomHTWIneNAJt6sGqoaRSlEycwqBn0CY&#10;FoDAQv8CkpsCbrb8Bi6MBoLeOvTkYujp4HsIhvu7zyDFdZrfI5B8AiNdx3GjTrkJGH+dtRe//WQ3&#10;fv/xLvyJ8tdPdmGsYx/uLThGEHga0zeW4B73UYxbvw93fLQbf1n9FX73yQH8dh0/u/4QfrXhMEbk&#10;HCYAPUygc5S/dYL3dAb9iyrQb2MV+hRXQ00cewiIExgO4HUOyPeir4PkgvcrMS79HBoRAvUBXPQm&#10;bEVeoAIPjRTHhUZJoUoCuwLJIiy27KHIS1IsIDYNJBPKR48qkfttXDQ/p6RN5fPY0pz8TRovgbLU&#10;rHMYSBmSU0ngVc7xOYNbnKfxn7mncN/mM3h6Vw1eJ7mZfzKCDZVh5J1vQlF9KzY1tmNjXauV+jZs&#10;agCo25BV3YmVZa1451AQT39Vh/u2nsOYonLc5jrL7z6Lkc4yDFWnaRLCNAI/JeRfV1yDbkU1/FuE&#10;QOtCLmydVthCBvJsibzY4gtSrFYJ2MT5JDHk/fOzVqwH7McWkeN+FM2NSewWUeWjbUJqibaIsC1y&#10;UMLrLOX1kmgrtI+Kqi+JQV8SY3lBVF2kb94J3ONcg9e2LoWrfAOOhpagKvoS6qKPIhSjIg6PoSG6&#10;k0D0DnQFx5sEYlVZalap0+gYROOqPT8JAfU6iT6Js7438HXl61h9cBFGU/mN4Lz357zrWrtxTPpy&#10;7SgUM4VrKo1rrL+TonXIPag4+YFZJOs5JOsOEnStFSrmAc5y/rsMtxWfwsXGh65oLH56cjfUHE+n&#10;abY6kSrYKHldAF05HzqZmsj3KCflLhqDe1AWeRrFnmV4Zv963P5pAeftKElKwOil3hyjFDfJDA2L&#10;Di9SOYYDzQkb1x4NvAm/4DjLi5xKg5VOUq4T9T858vDi7jXIqliK0uYFJJtP0YBP4/zRkJPABJQT&#10;E7HVkSK+SVDDwaYwX1OTNhIwiS0BrNfkJVE+T5LAXInICBhMNcCgwzceHX4Kf6OD99nB9dMemmAa&#10;yLURTLTRoLeQDLfQQLfIExSh8aY08299hzq4x2QQAyR6FBVDUCy4fs8UR/DrtwVCBFZIigjm9e9W&#10;GlLJpWu6JN+SmeTfief/PUSg4A7KGI7XeLSGlGeke1cJ4GkcH4EegZ17uabU/JBzR+Ki/jWmjw3X&#10;YtzE5Ntxsp8lwIvM4nse59p4EnWRZ1EeeQ3HQ+/h88aFWFW6DC/vXYmZ2z7CX3LduMm9i2DnGNJy&#10;zqJfdhVtCXUO16UOrFRR0JATpw59bO8YlVvuwz3ex+kzosaZKr8qr3CPAh91gg89CmmPXKUY9vFm&#10;PJi/Cvkla3HGu5x75kW0eBT6OA4t0TsJkP7K6/0/W8TjZ/mvyrVNYPS9ndyHrUb3k3yEpyKkXlNK&#10;xFdVNjUaNrZ1AmK+eyn3ock3A52BB0lgCPJ99yPAa/e0Po/Tkbn44uJiLNk3D3/49HNcn78bI9wH&#10;iZfkFdEhZjXHQoeFsgXcb9xbqlw5QBEYxGAKC1WpdRXR+DZXW+PtVj6qDsx1IKsDRu1LL59XykQJ&#10;Rjt34v4tBVh08GNsLl+CCs+78PufQdQ3i7p3Bu9T42v18SUbwHE3pO0+BOJTEIyS1IRp+0LTOA/3&#10;o5nEzRTiMZ7/R9Hsn4vOtgPoar+ArqYmIN6J8NkwTriP4/3fv4F5o9/BwhGzkaE8FJKMHzuETAQm&#10;Uwn6Q+dh2eCFWJm+BKsGLqWIwGQi01QlW0SCY0mMHheOXEACMxvv/uZdnCOearvYBsSArlYrLc0k&#10;Ms3tQGfXD+SqEJienLSeeX4CcR/BlkCCCMxFgiqy0GySAQKqfk6CPk64CdXhBPeQECjKS2HAhKvC&#10;VL0aSbkprwy/zy/FRPcx3F94Cg9vLsHTO8rw1r5zWHLKg6xzMRRebMXnvg7sCXWa8KkzbR043dKB&#10;k0185ACUtHaipL0LpyRkpXo83QEc41jt5WDtDAIbCdjXVTRh0QkP3j10Ec/srsSMbWcwYeMp/K3g&#10;JG4hobmeIHa4W2V/y5FuAI+MC8E2wWxvGpy+uTQ+hQ0kPaoKo5J49ejG5yXd3dwIHI++JD2qrqVO&#10;zUro0qIXKFalNTVvtCFlNFYkdAJRtiqZqqSJ6OiUnZtIIJ8gVsRATatSnReRTuM3iI9pvBYlwffX&#10;54vPowfJRI8ifi5feRsa10qMzKnCrwhub9pwFLdkH8NvJVlHSeYOUQ5T+HfWCfwm+zRuzDqF0Vmn&#10;McJVxu8v53fL21PJe+C1KlFdJ9XGLapyoZXoVliL64pEBkhmRT4S60KKU0Tlfyicez1K0UqSYRRJ&#10;udJ6+9eEa9IZ5vgFODaNvF6SLlVE46PGV2vRFl6oMWsylfevZp1K3h9IJZcmYsNxHJR9BDe6v8Lf&#10;Pi3GQ/uLsKXiA5yue4Wk5VUqnMcQIogN+8eZnIkOAqX2gPqYjCUgVWffyXwkcAqMJyC6g4qZEhuP&#10;cPweRJpUCWUGAr5pOHnhRbxy8Gv8IacIQ5x7ee2l6L2JhJgGq48hJeeRmuNBShYJdC5JjAwWFXBq&#10;QQVSTMhZJe9RFe0S40kFO6KwBBcaZyUU5U9dpKTVvTtBYFQqNaBuzYqFnopO32RDBtsJRlujf6dh&#10;uwMNoUmobnoB2+sWIpMg7m/FxdwnhziXJC3USb1I8ix5UQllheNwH3Pddee+VcdqhewYjxb3oxqr&#10;DuY6H55zGLfmbsa925zIOLMGJZH3EYw9RpDL61EiqcA8jYlyiyJ+JYWqF4r1kIjUtNLotsWmmscY&#10;wa8hLEkvzLdE5ocERiDBEBC+J6oxMAUY1FhN4FuJq3eRvN2VKAsqT5XCLWzZ4haSp2YVHYjys7G7&#10;EYlTmiYZaSYA0umeiFbMXMsUvl9ghddLQmPCqUTCEmTm+2IAjLnnhHzv9Z+6KHFXYoodmJAUEhaN&#10;tdYY50sd2y1YVL+IK4ghAEqI5xglJM79HQ+MMY8xku6YQvwIPIKxR3Ax+jzKw2/jWGABvmxYSzCz&#10;HC/tWo9HPnNiYnEB/uDehuudezCMZHmg4yRSnKVIoa5VmJhpgKxDFQKqfnkeA5B04NW7sJo6/jy6&#10;FXHN6pDLfQZDXftxV2E+Mg8vxf4L76M2+BKCBKJaL83h29HMPdIcoWjOrzAuP8tPTa5xDwx1e0vD&#10;XRwD6czJ3KPKW6FeDXM8IhM5Fnfxuf/ka7ejjYBexV7itA0xgv8wbXBj/AUcD89BVvkyvPT1Okze&#10;7MRvHJs4HtTv8nzqQJWYKd2pqB3hGhXJqSQWIFEpqkHPIuIBYpo+icPNnrQRPQoaaCMajfQUyVG5&#10;ZKdIjiI3SIAcp4nJDuD3hTtoL4ow58hH2Nm4COciryEYf4w2TOMn/cF5pY5VoRfl53xb9EX6KGAP&#10;U9QrKxCfSGxA3a1CHNTRiuRo5r03h1WqfAL1P8fI/yh19jw+5wLaToKDg/LtJfj8wy2Y/dt38MGQ&#10;d7Fg2AIsGZaJJaac8ZVIyL8iixJJ+vMMOVk6aInxwCxLX2b6v3zrgRkmArMAGSQzGSNIYq6fj4xb&#10;F+Lc2goE9wYQOh5EqCSIKMlXU00TWi+2oK2xDW0N35UfPYlfYVw9CP5MAj4nUV1HlQytZoSmCzH/&#10;VrK7gII5lS8gw5VydpShf9ZJjCCg/oPrKCYUn8TTuyqwuDSAXE8MX4aaUeFvw/lgJ+rCXaiPdKEh&#10;3ImGYDM8/hh8/igZdoyGIkaDEaGEEAmrrDAlFqLxiMAfj8HTFONijqOB0tjUjHislRuylYu/hYud&#10;/9YjSVCEv+ELg4ofOOsHjvs7sSfSggJfE5aQML18PIB7PisjqTlEY6P45iMkDsdIZo5zgZdygZej&#10;B0FjdwL77lQo3Xm/vXRCTlLXjwCzn4tGyMFNk3MBgxw1JBUqU3yOG4iAimRGCf4aL1MxiYrGeAUE&#10;uijaLD1z1ZelnsZKJ3YqkFCDNIUJuQnGCkkUiwhYN5aZxM9fbCrHLz6tQPeNyp+Q16OOv1tP4K38&#10;IBItEqukGGJlRBVu5DWRd0eGs5oKkNeWX0YwpwaYVvrnlvI9pbyGcoJCvc7r5jWbggoJubQ+RHS+&#10;KzrR6KPHyz9DEmOqvsnLQZG3QwUgLl9nP5YMcAaM16Kf66IlYAVnOU+UwlJemy0UIQ+HiGoqQX9v&#10;zlFfkteU/NMY7DpEArgD0zYV4719Odh8cQUJ8xz4I9MRIcCMkLRECCh12t1E6eTf6oPS5qOyJymJ&#10;+VRL/0Eq32kUgiaCpHB4LAJR1b+fhHCMhoLSTEPhDz+EvcFlWHQ4E+OKsjF8/Tb0zzmLQcX1SOOa&#10;SFXp8WwP0khienPt9MiroGIto5xF9yJ5xVR29TxU5jGV1z6s+Dj+uuMb1DX+e4SQCRhGVXWMxkmE&#10;QFVoFBbQaXI57rGihHXFOscJGuNjEAyPoaKfzH3/HMrCs7H27GpMLv4INzs/xSDV7+eaVolr7R0d&#10;pqgCYjfus/8otvILEhh5uRRGqGIg/bhPVWZbZd1HuDl+xZvx3v4MfFX/Aaojr6Ml9jTiF+9BsJFC&#10;QKz+FU2c26YIJazTfCWN0+Ca+5ER/q8TGMV2+8KPwR99GIHYg9RpMxCL0YCR6LZFJ6IjOg4dXDtd&#10;RiZQJqGT36cGnG38PgELEYy4PEHRyYjEKHGKPEUaWxrQKB8VmmFyiuQ14vsvn4P/mdh7snKl13+y&#10;wnWkfj72keOp+HKOgxURQJtHJBF4+r4kX7OnoFYEqNSvoznCcZcHTKFaoRnUAdMR45qNEZyIHKn4&#10;hIevn48+jvLICzgafh+f1i3F4pJ1eOVANu7b5sKf8vJxY3YxRmZtw1DnEeqcY0jLP0Ydfxwpm04g&#10;daP+PkLde5jA6whGuXbhzsICPPZ5FlYeX4ETwTnwxJ8hWX3AhNm0UK8IAIsMR3mvVxyTn+UnKP91&#10;AvN/YxK/DmJ0QNVFPdXuJWhvGI8YRb2hWqjHWmK8lsgY7jfluWht3w9f8FGOzcv40kPdX7YYM7Zt&#10;wG/zv8DowhMYVKSSx9W0/x4jKSQewhjCXSq41JvYracpLlVGPFBGMkN8yvHp46pEb9oARQb1ylOf&#10;ujAfQ/yuAMfVR1tMO7x+H/frdtxRvAmv7suC+9xS7PN+gPrYw9S9Y0mo7qB9v53Y9A7iVDXcVXEC&#10;ERh5W+T5pW4PzKSOmE65n1h0KkXzbiMQzKGU0VXyuujgRdUmFYlg83/C3vsR9DyCsOd9Yo5d2L8h&#10;B9lPLMLc69/F0iFLkZm+BEvTRCyW/egERjkw6qI/Z+Q8zFeuy1CSlsHUaYOJXVSJbLiqlClpn69R&#10;lg5djEzKosHz8eHgd7HiD/z7zx9i/l8+wLy/vYe5fFx85wJkjuHzfPy+XJUqZCqNq+pNPQlqe7rL&#10;uEnIaEloBhTqVLsKfV1lBANnCfrPYFTOafy5oBR3b6nE07vPY/GZIDZ727E/2onKjk6c7+xEbbwZ&#10;5yNx1JOANMSjaIhZaYyRkESjlwn/HYnCy/dKfNE4/LEm+GLN8EZbviOeCIlPhK/FQ0b8sSAXVYCg&#10;x89F4+Om9VNZBMnmI2gPN6Et3EJD3wpPoAMXQh2oinTiZKwT232dWHnWgzf3VuCBTQdwZ/YXuJ7g&#10;aCgNzbC8EgzOLzcnvEqy1MI3hQVIEAxhUCw+wbnC6gY6q02M5UBnFUmIvDFKzLRg3iogbRiyewEp&#10;Pq+OzXqf8Qi4z/JvKwPyuOE45r1Uws+czpEYFBF4F/LzBGM9SQx6kvCYR4oUWC8nf4PSW+EKuUpq&#10;ViicyvoR1Ofw95wNJBO8Zj6q7J86R6uDtHohKDHNSo0B+v0J7mzHaRJUQ0QkvG8JFUayPKip6mXc&#10;sTUEjqrcZsPq9GhIDz8nZWvCDk2+wvfX2Y8jSsBLMVJDqTW/adaoyAvnTkl5AzR/KrXLf6eQnKa5&#10;TmB4zj7ckZ+PuUcy8GX9+zgbegP+0PMIeR+hYaGSV04LFXxMydVhdYommFa4CpVVS0iJ808Q0FCC&#10;s7jWSGb4mVj0XhLtyfA13QMvgamX3xHRybdfp+FTSdwfwvHAB8g8/hEe2lqAmz7eiZHrSjA0mySY&#10;hDQtR6ezOh3i3lMjvU85ljog4JpTUQtTEWXDfvwpfyOmf5FHIr4Jfv/Mb43ET1kE+KMy2uaUnyDT&#10;xDXfh3YZtEAyUd0a0WaOeZxATUnt8nJECB6D4SdREXwT7rPz8cT2VfjP3BwMz/6c64tzL3LMeVet&#10;fjUL/I8iD8lLI65TyADHzAAC7rWeql5GQJCe58VQ7uGRjlP4vXMT/vlVDlaeXouD3kU4F3oNodAj&#10;1CEzqS9ogGhUojQ0EgEAXfslkM/rvZy8SARSeK+X7t0SGFXKihAIR6LTCET1t5JWJ3JMxvK3xvAe&#10;rURJkkO+SZS7EfFNRZgGLcI5jvgJYIPqiM7Ph/R5yVQaVBLny0QJ6kkxoVHyyCgkjdfw/VyZq3ba&#10;+r9RVKlN4Ycd6gTPdSTRerJryq4rlas2OWsUVSUzFeCSYrwvnCMDKAQgZvA7bM5RC8c/zr0b4x6O&#10;Sgg+ozESxbi8XxMRbp4Af/hOeDiHjdEJtGlTcaH5MVS1voozTW/jQGA2ttV8gNySt7Hs0Fw8uK0Q&#10;4/IK8OfcYpNPc6t7J/7k2ov/zN6Bu7gOp+a78NLnmcgvm4f9je+iNvoCbd+TnGfN+70ENnch1Hgn&#10;r2UC/323WSP/doTzmpVrm8AYnch92CpvqY/7ltLu45hwLNRIU4dBOoAJUe96m55GVfQ12uXFmHc8&#10;F1M++xS/K/qM97eTtvE4VCgqhXhlEDGOolbSKCIwiojpTVzWg3pfojFTBUF5PvvJ++mqNZXGlD+p&#10;vN1U4rEBCtfeQJyyoRLp2acwOvc4HtyYiXd2fgBX2QKcCryFuuiT8EeVc6YxI8Eynlv+HVK+pLwp&#10;ieaeHFuFipmwVYryO6WnQwl93+WfiC5zWKeEfuoYn/J9JNONtPFvFR5pj8zknDyAUP0sdDS+hRMF&#10;z+DT1x/H0t++gMXpc7BqxGKsHqmO+POuQhUyEphRczF31BwSGFUbU9PNTAoJTLISmSEwiST+9Aws&#10;HbQYS1WNbMg8ZI5aQAL0LuaOfBfzb5iNucM/wAJ5dEao/LJEVcwuyVVJ4h/k8mGw04eBmlynTtI5&#10;+e5K9CNZGZxzFLcWnMD4rSV47ptz2OhpxpFoOypVprelCyGSi0AwTAkhQAIRMJ4T/pskozkW4EQG&#10;+HwAvlCIBCSOhuZO1LV3obajC1WUkjbgZGcXTlCOdQD7W4Cvwl34ItiFHf4u7I524WBrF452Ase7&#10;unBSoWRttnxwGeVccxcuxFtQR+LjjfC3SWSCQS83hg/xSBBhNYuk6Pq8QREqvjfegRpKBb+7JNiG&#10;T2pa8faJMGZuOYffrz+C6z8+ghGfnMQQgqABxq3LzVHYgN6bvdxQF43HSt2Y1R1fYWImIYyixE2V&#10;dFUymRI8exZW8LMC1wo1k1dAorArEQYSEBNyRtJB8NWfkspNmM7PpxOg6eQ4zcH3u2yYVy+BXFVb&#10;4nf0Ux4HgVxvAvmeeYrr1Al+FbpRoXUngNepvfJu+uvEQjGerkulj+WSthXilI9RZ6RnPkUn11wL&#10;ymORcvyW5EghKMxBwvvW6xIVLUhWiTMuborAo+kNZMaHY6Lv+lFFYXjqsl3KMdZYKPTOyzEKcM0G&#10;qLj8HA+fGdf+JC/Dc/fjt44c/GPnx1hxZjUOxZZRUT6DxuD9CBPotVHZtHipbL1U8nxs8kuxjuG6&#10;GYtYbCzCcYKGKEmJDI/yIDwETASbOlFq9ar04wTr/ubrLTISSlj3q3qUmiLqtGUG192TqAq+hW8a&#10;5mHxkSW4Z3MObinYiWG5h9HfScJF8mmTeWmUuGZMI1JnGYY4T+GPBDuPbCnA4sOL8Om5t1AWf8ko&#10;zSsbjJ+aqKGjFD8BIUF4lApaOTC20/tYPj/euN1tkifFhHHZ7uym1j8NYJivX4y8hC8blpJwrMG0&#10;ggwMzDvNdVfFtaZ1Vk/xcr17uZ8aaaRUArsWA81BAYWgIJXrsy8NWW9HDcl8talOM8zxDX6TuxV3&#10;b8vHu6XbcLLuGfg88rzMIsh4iORhGsI+e13Kr4hzPmM0vjECSHPylhBLXq5MYPRce2AM72Mi1wbX&#10;VoRrLjaLRPcp6quXcC72Fs7G5uAE1+SJpg040ezEidY8nGgpwLEmN47Fs3E0thbH48txunkxzrYs&#10;QkXbHDQQWIcErKM0mnGOWfhekmaSH4rCyozHiO+RfJ/AJEnM9+XStf/0xfaVkAjMS0RSFPKnHKDE&#10;oxHNgYikAFwSsKmfhPVuae21aow0dnxOolA0EcBWEsU2SSQhnD8TJkIw1tzIufeq4tl9nFuFvEw1&#10;fY0kgdA0AsjpCERnoDH2CO3LOzjlIyDxvIfj3g9xzLcIJ/2LcZJ/n/W8iSrfc/BGn4I/9jB8kRnw&#10;8je8uh7Or06qu3hvHbzXNp1aExQp1PFKY/Kz/BTlv05g/m8MIVP4rS96N4LyHnL/yOvQ5Vcj2ono&#10;FIgPkyTEX8MB/yJknv4Iz3y1AX92uzAi+3MMyTuG9ELZ+LOUCuIi4hfhCYPHdOhLbCpcosPcPA/x&#10;mDCZ8Iuwly2mkUbip8NlhZf1zidGKqymEBfllWB03jf4+6ZteHJnDjJOZuG073V4Yv+En9cU9MxE&#10;tJF7rXEquri3Ozl+prEx7UArSU2EYxsJ61CJNkH3Rf3eTlvWEVB+7ER0mMOVRK8vc1inz8tjrCae&#10;MxCmPglzXCJqKcCxUYn9UGgMwuFxiBNrtMemodPzD7SUvoCa7Bfx8aQpWHjrY/jg+pfwAYlGBgnH&#10;lYjI/6qIwNgQsjn893wsHbLYJO8vHSQSs5jP8/VhJB+JKmTL1AcmldcgGSiPDL9nRAYyRHLU+HLg&#10;EixLX8HvWG6+6/vy35In6FrUyjmwXVntIk/mIkhURUxx8wKoigM0zSAFsgku+xckPq/XuQgGZvkw&#10;aL0fg7K9JDHKy6jGCHcFbttUjunfnMfsijicvk4c7ehERVMHPNFmTmKEExfkJPs4SV5OkpcTGjDk&#10;pbE5ivp4BD4SiYZACDX+KEq9UeytDWJjSR1W7SvH/C9L8NrmY3i64DAmf/QlJqzajokf78L4T3bh&#10;ztU7cDv/ffvKbbh9zee4a+1nGPPRNoz9eBumr/sCjzp349nCA3hnxwmsOVKLjRUBfHkhiiO+ZpSE&#10;WwhSI6gheamL8nqaQwg2h+FvCnGBkmRRQtE4IrEWhOJtfK4ZpW0dONTeic9jHVhd3Yln9/hxz8Zz&#10;GL3+ONT0SK7L7kXn8d8Lz+OXxRfwy6JaXKc4ZiWFEdibqmYaW47lALJ8U+OfG6gnN6HcmSrbK0+G&#10;nTe+xvf0zmvkZz0UkiISnl4uzkcOwWt2NQZmn8OgnHMYSqIy2JCeSn6mnO8rS4SrVfE3LDESeele&#10;VGWkGwlTt0K+r4AkhgC+l4ub3V2GNH5+EH9/kAiJyBMBXU+Sme7uGpIeeVHUHVpERvkWdl3ZbvEi&#10;IXz/t5J4TWuMitWcalAUEqcQMuUAdee4/LKoGt0otvu9fb8VeYD0mDhR4jo0IuV0uSTWtwiSleS6&#10;5nUXn+W1clxF0pRLJPLijFJi6OsM8XsbkJZ3BiPyD2Lcp9uQUfopdvhWoyT+PtfkowhGplG5CujJ&#10;O0CFE6GyIfiQwlFzrJbgOCp8JXaPRzA6maDkbpIdkpUwlVR8EhWaFDA/55tIEMNHfo8BGSQ/rSI2&#10;JDimUSAVX5uqqoRmkVA/jAvBp3A4/AFWXMjGrAMFuHPHVtz66V78qrAENxWV4VcFZzHafRzXFxzE&#10;HzfuwYTNu/Dyns9QeK4YpyIZqGt9gWuYZIBK0zY2JEgTMDOPNEoylAbMWaPZolPob0U5OwLfFoDr&#10;vTIyFsglPicj963wOSP6Xvs7Rmj0rAG0n/uhWONoAaN6nIjk6USbhEAnTKrAYk7Cx/H1S274GAmD&#10;RMn18QYSQo6hTtTVAFIlKiuis7HPn4k1Jxfjpk2HkZ5/mnui3JTF7K3wTu4frcdUrmsVxRjoqEW6&#10;4zylhu/l+pGXMFEFSuspReTGdRKDnTtxQ+4WLN7xOD47dB9O1j6DOhImb+hZ6i4aWIUFkHQpX+Zb&#10;ox8gKaOYbtK8/hjvVUYtHJqJIOfaH3ocvtCTBKJPoNH3IC42PoLK+idw6sJT+Kb8WRSffhlr9r+C&#10;RV+9hrc/fxPPbnwXM3PextQNb+PeDe9jsmT925Q3cV/Wy5iV9zKeKn4FL259Be/ufA2flUzH/poH&#10;cbL+UVT5n0BD5An4Iw/SMBK0EHSbEI3EfLea+OxkjLbmnMI51fq4RLoskPl3EbtvBYrusR4SnYR+&#10;KzaXyXrNrIggG+H+NsLxsHvCrq9m7vcw93SI3xmNcM1TH7SY9UshaW1p5Dr23IsOVYMLTEdHwzTK&#10;THQ0qurZA9zzBCckNE3yunI9qKxzlAQ9wjWuXBqF+CkU0Y7zVENOYjrRJWhpDf6N5OgOtMaU7zQF&#10;Hi8BH9+rz2hvtBIUaR808/m4h9/NvXKlMflZfopybRMYhTx6YxOJryYQnFvPp3pdNZMghH3PoKr+&#10;VWwrfxtv7pyLu/JzcIt7K4bmHiRWOUbScZpyFoOJc9KJgVRuvBfvtaeiLGgv+xSqqlglRcVbiJ3M&#10;QXAt38NxJBaxUTIkMOYAmHgorxTdCkrQu/AIRm/agym7t+LNk/korvsIZS2rjJ5Xv6VWjpcqorU0&#10;TkdLw3RT+bHTx+coKjIQph4J0x5EaKd0cNFMnapKm13+sejyjUWnlyTGew8JyBR08LPmfvmZZpVQ&#10;Dor8TEMwPpEyjtiTpCU2BtHoGNq426l/7kJcOTPBO9HE72jzPoSO2tcQ2jEbm196BYvHPI+3bnzN&#10;5KOIWCg3ReFkyklZwn8bMjI4A5l8bnGiV4vx1iTeZ0VeE5uIb8USmCVD1aRyHgnGAiwflIEVgxbz&#10;kSRG38XnTO4LRZ35M/kbywZnYvmQpSQzmQkSZGUJyc2yIauwdOBqygr+W1XTviskMALKWrwiLirJ&#10;KxHzVPUlWy0qhQBaRr2HYacN6FFIcFrEySa4VGm4PlwUqo0t91u/vAD6OqrRL6sEA9cfwl83nsIr&#10;Ry7go3NBHAu3wdfSQSDXxIkLIxSQNyOCSFMrYpQwn2/gv+tjbbjYQnJDErDd14WVJxvw5u5y3FNU&#10;gr/lncItLpU1PYEUBxcfF6MtLatQGSVSNRIANxJoN3CzCtwnyJYWJMG5qgqpD4tOXdWzpW8hn5MI&#10;jJCYqbKYqZLlPI8hOdW4kQv2z1z847hgH99WgswTHmypa8ahcBfKmzpJbGL/P3v//V3VlW2LwvUv&#10;vF/eu3VsAxJBEiI741jlUFUuJ7LBNjk5Z7uccwJMzja2CdJOyuQMJmckUM4CxZ2jsvrrfS7JuOry&#10;vu/c46rT6l7TaKNtIe299lozjNH7HAkN4Qg3VwS+WJiExk+j4YVfXfB9PjR6AyQ+ajLZiX3eGD4+&#10;dQmPbr6AEY4z6OsogOkFQzJjvBEiEU7lkVyiUMEQUMWpAg2fLSFLY6s5sgjmFRDeIyKimktrPq/8&#10;vge0dwvnUXPZn2NlpFuR/buLiI5VtEBrlc+nEDMq4x7RmCinyiSpcy5Vnauns7U8RwOM90drWYnb&#10;etXnVAmuigrMWj/KK1IiXpJDifnnccfG7ZiSsxFLznyL7PKlKHK/RyA6m4BCce1URKHuvhxUsCZ/&#10;gMBFFaGsU/S/V8C/XmSwHkHM9xha3GMJdAgqPVN5H3MQoJFxB15Bjfd1XHS/jxPer3DU8zWONX2B&#10;osZ3UOd9DV7/CwRUBM9U/FHPOMSaCPobqfgUtkaDFOD1QyRWUT5DS4hgldIS5nPwVS561c+Xcu0k&#10;2DbVrwjUWlTNiM/bEnoKrTSkOkE2YTPmXpVYSSG4MsZW4Vw0uGGTgNjtMufYKTRKeQcCxTphUpxz&#10;B1/1s34n4yhviuW9uNq4/NfFT0OTUr0FL+y24XGnCzf/eBBDMqwDAnVS7iWjRoI+wNFAXdNEnaLE&#10;6Tor7DFLZF/Jntxj1DNJXEuqYpZMfZTkUjWbC7jVeQSPZ2XjpX0p+PLUD8isXIvT/hUoDC9BWWQB&#10;idQXKKcUh75AfuBLnPF9hd2X5yO1aCFWnVuMjw4uxXObV+Np1xqMcf6I+3N24o6M/bjReRRD7GeR&#10;YFfumVXlMIF7WftggINGlvetog39TCihDiOqKTXolWWdLBrQwn0gb+fwnDIMc57FzfZD+INzC2bt&#10;smHN+bXYXrkEpYHPqKtfQtj7NCJNBOcigw0K3SBJJyhviTxJna01NI6ERyF7OtXn3rjKWF+Ta3JN&#10;fo38tgmMRGGsCnv003Y0heegKPQ+MipX4r0jqZi0fQtucR1HIvXeAOE7irwlAylW0R3pReI8c0Cs&#10;yAvhQYXRU5dTx8dzXKTbFSGj95mwcVeZ5aXh2Cj/Ndlei6Hrz+E+2x48uTkTC85twv6mRSiPvA13&#10;+DmOEwkK7WIriUhP6ftfislxucpz9RxG9IjeZ72f9vTnAxOVvVexmslo83IO+Hd5eBVG3CPKobWK&#10;AnCNUGSHlQ8aDT/Ovz0OVb/s8r2CaMm7qDv0NxxcPhNLR36Ib4Z+hm+GfIGFg+djxU2rsGggycGQ&#10;5fjh9nX4JvErrBi+GGtvWkkyo675SvxfThHBIBEZPh9LR8zHEoWLqcfL8OUW+fhvkt/pFFEhMiaE&#10;h5Motnml9rxAokKaOPGUeBrBGzj5kl6cVHPCzveq9ry6gSe7qjDUVY670y5g3PYSfJLnw/b6NhSG&#10;2lEXI3mJkLQE3WTQPoKYAEK+AIFfiIyxBXV8TwlB/h53DMsKQnjraCPG5hTjTlsubkzNxdDUPAxM&#10;KcRAexnv0cpZMJWrZMBNXwcCTxPPqBNRgg4uTOVZ9CJp0em9RN2MVRrPVJYSo3bImPM5nFU/i/4/&#10;QIuYmz5RG55kTI2IBqaWYKizCMNt5zHScRp/zjqDuQeLsbLEjT0kJudJUqqjXWgMNiMYayEha0E4&#10;2s5ni8Hta4bb3wJ/rAOXm7uwtzaG1XkeTN9ehGGuXH6nTgCK0d9ZwucoNRtPmyiez9hbJaTT3Lxv&#10;L6y8kn8Q3qMlmkN5bpRvQmXEv11dBF6uyJXP/3uLTkf6UAnrOQdwbBLTOCdppVwDUjYiNCRnLhIz&#10;ktc+JNp9jEeKpFYheVRm/Q2gU6ljuX35O64BjYfGWN4uXVeKfKgtHw/Y9mNKVg7mHd2AvVXzURLg&#10;ho+8Do9iWSPPwhudRZkOX2QylekEAnGVU9Xpq8r4irz0nEb/80QKSSE9UnBtvqkE+dP5Oo2kaYo5&#10;wTH5Fj6FVT0Pf/AV3tcrCPheQswzl8pvBtTYS4YmEqRiM6fmVJoiYSQnpgxvaAzaqejaAo9aZVb5&#10;LDJOIYXH+WeQ4Mzkvp2NUEg9T2Yao6Z6+jJiprys4pB5Xd1Ph2cKutyK06UiJyFReFez8UKp3OU4&#10;vs/yOGicpJyVgGhEP/M7f843kKHUa7dCvtq4/BqRwSlt+Rg76udjef4qTN3jwq2puzDYkUtdpmIV&#10;NHLcj/LoJajfUhqJgkrDa52Z/aM4aQ/3p5cGUGFndUZnxmWT5GRr3ZbQ6J3G8JSDuDVlN+5N3Y6/&#10;pG3HI5m78djmvXh8ywE8svUQ/pR9EA9k7scf03fjTscu3G7bjdvU2d3xE25yHsNN6acxIiMXSar8&#10;R4MaT53cm/vchDoot005biZ3jGTdUW5y49R0TXpQa9zyjEu0xqU31RNLuXPFGEL9OoRrfhDJUFJq&#10;OQZtysMdXP+PZmzBK/vWI6VoEfL8X6C++V3TNyTiGWtKMcs7EOO8B8MPU/6KcHgUmkmGY1wvVxvr&#10;a3JNrsmvkf88gbFyYBQhc9mEcffk0EoXGAJjdEKPXeXv/zcgMNL/Qb76/HPRFPkIRU3zse7YQkzK&#10;tFFn70ey7QxxQTl6E4OaQyeOgSpLJtG+K/zLatVAXEe8aHlUaqDu+VaYvvBSNfW6/k88QcyQoMNP&#10;4Sn+baBDuO8M/uLYjpd3peC786uxu+oblAU/hqf5DfjDc3lvtL0K6/LOQrOX40XbbCqIKWSYdlIi&#10;26uGw+olFQ6Pp4yzJCTvquzjWI7pWBOdobYKqlpqhNhCotAyhRCb6pI9JMk71fS6aTM5MSRQ3kl8&#10;pS33jkZ7YBRaQqP5vaOg/Ei/ZzwxtwoGPcfveBnh+jdxceUKrH/yVSy5/yUsHPkRFpKMLFd/lqEL&#10;sTT5S3x74zdYNXQBVipfZsgqLBuyBkuGKhRMhGUBReSFJMZ01ldlsW7vyX+T/M4kT8tlxgX8y+Rp&#10;lffVhCpmsG9GMVSdKT6jCP1zSHiyGxGXRaOdGSAg9KOfSsmm5OPulLN4akcx0op9ONPUgpp2oLYV&#10;Jk+kMRKFJxpGYyCEpkAbgX4X6sJdKKZklkQIFuvxVGYu7lECvOMMF9d5LrQCLrQSqGu2ytYKfMZr&#10;kVJuICjtxf/37g65sgxzlTHeyfJiUAbw575ckErE0vMJ0PZOa0Kcy4O+Tt43JS5TXdWVrCuvhMoa&#10;c6HbuPhtXMSURBEYLnRdO4FkT5s8MaMMyQTDw0k8bk45j3s2nMEo/vzKYTdWX+rAGT9QHurC5UgH&#10;AW8LAqEggiEfFykJWzhKgy8y14kiPvv6sgjm7i3HX9LzMIzXGp5VgWH8HpVojue4Xu+sx/UZflzP&#10;cVZSnpTS34s1bz1iEZmry98RGz6n5Grv+3eUn5+RyiWOc68qb/EUVQ3R/Kia1ECu1wQREhfBGhVV&#10;PBW31rbC8vQZs445d1oLvUhweokUkuAmp+XhZsdh/Mm2Ga9uT0HaxdU4XrMIl3xUUN6X4adi8hPw&#10;e6ITqbDG8XU8fOEnjCISabE6/QrUEfAbr8LVlfCvE4VSzeCrEoWtBOFmr+rhT+L6msT1Je+GvCUT&#10;TR5NO0UVW2BOXeTVsE5ogiG54ClUhiFDuqYgGJiDxtBLKI+8g7zmr3EqzOcP/4BjIRtOB+24ENqA&#10;wvAaVLZ8gYbm1/j88vo8jZB3PFrcT6BTnhN9Z8gqBa3wNyt2V13fu+N3FVLHn9uU0+NVOBKVsCEn&#10;8lzJI0MiFphKcjTFEAtTaYx/azPxwGNJ1lRd5mrj8usk4J6DpuAb3K8f4ZD/G3x6ainuS7djcOoe&#10;9HVxfekE01GFPioBT12oMuQKuVQumCn4wL3Ul8QlLq2BeslNoV7RoQqNZJJCz1IrMcxWjhH2MtxI&#10;nTSMxCg5rYSfLSZ5LjY5ZjekS4+pPLrCKql7jS7rLohBHdjPcQH9bdSFm+pJMqijnPKkci/zvWp+&#10;G6+1zev05f315/V1jypMob3Qn/fST54j6rx+Tg//Lx2nghXUkWnF/D7LUym9GqfPU/cM5POonOgw&#10;kpk/OvZi6g4XPjj+A7bVL0RJ+F2O18s0hHMQbaIR5by3hEReJ5j1oFCPq43zNbkm1+TXyP8qgfk/&#10;K4lfByY+fl91+A3svkygfG4dRjtSqFdzaf8bkEjdO0i5v8RpOqSW3VdRFkVVxKURr/JV+E9hYaYT&#10;PvVlf4qp3ErskEhCo+iW+MxG6uN6Ew6f4MjD3a59eDIrBW/vWYtt5ctR5PkE7uibiDQ/h5jyWb3j&#10;SFRozzg27SQxbW71nZEHxcpzs8JtFWaq8bMO4mTzrPBQCseyR6xwbb1O5Bj/vSjMVfmzapRsmnZq&#10;/jku5sDIN7NbpnP8NUe064GxaCUhahVGITZoDvH7Q7NoY2ciwPd4eR9evnbUfAnP0a9w5rv3sHbS&#10;M1hwJ8nMTZ9g+Y3zsGbEYqwa/DXWDFuAtSMWkjB8Q6Ki/JXllFWUlSQvqiYmT4x6yizEqn9Jb5n/&#10;b/mdjKCMZl8RGeNWE3vlQhcjpRHtS5DYL6uIQK+IvyskeNfvuBgyPegjw0iwf7u9GBO2lOLzM5ew&#10;y9dOhhxBNBzmQIfgDUXgDqkKWCtJTDtqWrpwIdyBA+4WrC32Ywqv/YB6jWy6gCGUJFchBqhvRZby&#10;PAROCQJULcKlLv40tgQOOoGMk8FXZ/wsAgiFFmlDymATaGhBDuLPyRQxcOuEXmBfuSJqWujmNXRq&#10;6uPC5jNQErjIB9K4DyLwGMrvHMbPDeNiTyaY6M9xULNChZlpc8Txen15PfVfUc+VZI7BoNRqDLVX&#10;4xaSgjm7qvHVqXpkNURR0NyOy80RPnsA/qAKAXipdPwEbCF4AjH+rRM/NbXh26IAZu4pw+0ppzB0&#10;U67VVInfE8d76pXmJtBxE3wTmP9Pwmf//yG/DMO6ElZ2RX75939n0Ro1/W9M8hxFwI0EVqWbkwnG&#10;JMrNUVigPDRWUp4IjxQ1r8H/J1FhybvVL42KjesgjiTmZmc2Ht2ciuf3rcfa82txpn4xPKEPuH5f&#10;RmtwKgGZQp2eRIhGwxcczTkcxf+PobKw+m20U9m0doM249KVgv+F4v2nikryShF6Jpm8DhGnUGQ8&#10;AjFK9Ao5CcsjQsXVwntukfKjQouSCIRDoxGO6H2TSMieQhMV3qnAKmRXrcCa3OV4++BKTN36LR7L&#10;2ICHXJvwJ3sqHrGnYJzre0zLXouPj67GhpIlXK9foyjyCbytbyAWouIkiWluoiJ3j6fynmQRLFMd&#10;5Zcyzbi+Lfe65ZVR+UjdZyj0JO+JZCykiisqHam8IipiE1YmgiQSI7J1lTH5tdLI7/LM5J6cC3/s&#10;ZZz1fYgVhSvw6tH1eCBnM/f2SQJ/EQSuo0ytrxKCfzVsVclyeQKtww158UyVv8x6Ux49gZJMnTWU&#10;+3cY9dcwZx2GmEqD8n6QXCi0kes4PocAI5sAI5PGVcU90lSAQZ5tS59ZJbxFNiqpl3gNGutBLuoq&#10;eYNolE3xDB3g6HoZalaqnjY99yWio0atXoqf1/RSb1meInP6Sl3Wi0bdeNJ1OENdr1PMRN5vgoNg&#10;wM5ncZZhsOs4RqZvx1PbfsSagh9wtH4FKn1fwe99jetKFW8IXjivUa5LVcy76jhfk2tyTX6F/OcJ&#10;zP+JIWQqJuL2z0Bx5EssyV2Jp3duwnDbXgwUds3o9oATtyWmqxASdTF/byXjq8Grm+KhNFI/S8/y&#10;71kWftABaAKJi1IH1L+vr7MUA+0ncSuJyxPb0zH/9PfYXrUE55q+RFPgNRORYDWwVUnjUWgnHmiT&#10;t0QHcl6Fes3ieGlenjCvuu+eZxCJMQV5dJjnIeHpFv1siniYKATpUgk/Q51qSA/nXNENwaBC1uXN&#10;EcmR/Zcd1fueJi5QmPU0/l0RGZOgKoOmrLu8NTowpG7WIaKIlhlP4QIdPHmeom19A63Vn8J9cD7S&#10;X3seyx98GQtvfQvfDPoUy4Z9hVXD52O1PDMjvrDCxUgcFg8jgRm2FkuGrsayoStNSNkKQ2AW/PcS&#10;mCSVjpW7kZMub0xvEgKLyBCsCySq0oLiCgUUbTSQqUqCsha/QONDGcX4Oi+EzfXtqGzrRFWIQD1U&#10;Q7BUTSBVR4nA429HnV8VuoD0yg68dqgGD2dfMG6/+PSin08fRaKMe1MnBOa0QC4/VYXy0qh6THhY&#10;snIUTPy2Fcah8r/q0q9Xk4TNjar8BksuUdSI0AIZ/fk9OsFXFQnzbJT+JiTEQ6LTyGvzM6lc1LYS&#10;fmcpkvj3xKxq3ld3zGQWCVAWCVCGh/ctL46aUZL9816SzPfpeqUYlFFE4JKH223HMWt3Lr4vbcBB&#10;TxSXWlpNP5pglOQuGkVAJZ59YTRGO1DR3IVDwXZ8ea4OD2ecxy0pZ5Cw8SIGc1MOdNQi0S4lY+XA&#10;mHCQ3xiB0fhfv7nc9DMxzQXNKXWV8YYZEfBSCA3nVl4VI5xrzbnel0RRJakhnJ8Rjou42XEOd6cd&#10;xoJTXyGnZh5O+r/C5ZZ34Q3Mhr+JgNqtKkzysownwCYp4GZXc6wOKplO79PGw6Dyq1LqyuOwFLwS&#10;dq8o3X+myFCIHCn0q50KTR6PjoBczuqo/ZhFTsIqzzoFXho1T3Ayjc80U2QgwM8GjVIba0hCQ+BF&#10;VHnfwKlLH2HsgR24M2svidxPGLLpDMen3FSu096Jc5Sjj7OQY1rEvVBIAH0adzt24KmtDrxz+Ac4&#10;K5YjL/QhahVaF3jGdBRucT9HgjXXhK5FfbP5nTOgZENTy14nR8ZVPob33S0KJzPhZ0pGVr17dRmW&#10;210NvBT/+zSVvpU8frVx+bWiZmhBH8eGSj7qmWjutzHyOi56P0JKyWJM3WvDXZl7MTTtJAamF5C0&#10;KBG0guNUyb2ptaV9RN1j1l0ppZD6U8ZT4WUEDtJnKtNMGSADS31r6aXL1FXcv9Rzqhin3Ku+JCd9&#10;jbdEIt2ikDTOBfe7xPRk6vao9E3zUA/QcKerL5TiuLkvVDqd61v60ypEQN1Gw256OokYaR9RVF0n&#10;jnpSMsDJ707lPrFxf/B5hhD8JPC1L58xTl6inAIMyLmIgVkXcBP3zIMp2/HSLgdWnl+P075VaIi+&#10;bQoOKCFc4YBtTRbxvNpYX5Nrck3+q/LbJjAKTa4LvIG88Fq8d+h7/NnhxHDXGdqmYuswmzpQoWOJ&#10;fCbp155DaxN1Q+IiEiPMph58ynXRgajlea6gXi023pZkxxHcn5WDNw+vx5r8b3Hcsww10Y9IXF4g&#10;TptJPTcbsdB0NNOWiUBEfKMoj3I8SGY4J+qMr3BrX4i2N/I0ba8lQc6R8j41hlY+jMq3kziYHmaW&#10;6Gcj/L2S9SU/F0rpJkEKSdPn272T+D4l+1sFgJSbqp5UJppBYWpcI+rrpSqXKhMvrNLFz3S5+V7P&#10;GF57DFoDo7mWHkckPJr2bxxt32R0ul9GS9k8nP/hM2S9+ja+umsuFo58H4tu/ByLh3+NZaosRpJi&#10;CMqQ5d0hZd8aWT5UPWWUWP8N5b+RwCicQOFiMo469evNhXx9FkVJnxSB90T+bqCLBtd2GcPTGzDE&#10;UUZjVoRxO0qxobIFubEO1LS2okFehlADQVItfMF6uANeNLZ0IDfQji01Uby+vwb32y/iRnsxQbk8&#10;GpcJSC/hhqwqXE9QKhGJMqFc6SQUXGySQTTsA5WUTwLRlxvy78KlCEzVibwvyVQ/isI8TKgHJTFN&#10;p6VFfLVkAKWf8k0IyOIVEkcRiBCw6EuJ4wZQLLnpfi9CJzesTkEFIAhI1DBQMZRq8Gjl/ih8zQLL&#10;/bP43VkCMLy+uY8qEplqJKdepFLIxZPb87GusgkXmttwqbkD7mgb/IEWLiDAr+IGoVbUR1pQSBK4&#10;rMKDOYfKcOuGYxjJsboltRzDSRzVqV7eMX2v7ksbVkpoQKaS/HWCUEcyR4LG9/3PBIbjymeyqnLx&#10;Ot1y5e//3iLiqYphfTnO/UgUBzhUHpiKSMqXyllKWOE8CvcRyBO5VQ8dU0EtU6Ey6t+Sj1s37sMT&#10;6U68sTcVKWVpuOR/EU2hOXCH5nIO5lD5TIc/PBFBxaiGrHwNVRmSQlEFkS73NCoaxZtSmXjlvhXQ&#10;7qkqRQNjwsn0enVF/F8VXV/u35h/uvnedpIoUxfe9zg6fY+hwzfaeCmUQxKmshcJCAetHBmV7FVH&#10;9c6Qmnu9jAvuxdhSshJvpH+BYem5GMi9YpIdSfBE4pNcKmQhj6cMmwp1cD9llCCZAH6o4yxuTj2G&#10;u1P3Y2xaDj4+bENWJcGsewUuhz6G1/8sFaPInjrFj+M9T0AwQqIQm0ziTmUetk6n9J52Kt1OeVj4&#10;HOrDoaptMpJX6uA/TeNJYkMF/suTrH+WyPgGIhMQCnPOguOgBMx2t3I8nuSenI3a2Ls44f0aP5Ys&#10;x4cnvsNfM9Jwq/Mox+AMkuwX0M9OHabQrDQf12Gj0QW9qWMU2qpGvn2y5DGkkaR+60tRoQ7pPB08&#10;9M+Q96SBn20kyWkgWahFH+rfOOochb2qoIfCdyUDSEoGkFD002EL3ztAe5nX7ZtNgpldyu8pNbl+&#10;vQxxksFWwRWFTyhcooL6oZz6wepj1MdZhN6uEkN45J0cRH2hCoWD9UodqBPJXpxvVR+My1G4bAV1&#10;NdeHrYSv6vB+DrfZD+KhjO14/0QGjjetIrB4F37fc6ZUtIzz1cb6mlyTa/Jr5LdNYBSaXRF7Dedj&#10;y7Es14ZZO3Jwe+oBDMm4gP6ZJdSpslMkL8566jMPxYvEVKULUL+quBPHQNE4iXbqUwcJi6sQCZkF&#10;HK8zuMWxk7rdgZf3rIKzfDku+L9AdfgdEpdn0ETiEgo/g1jkWdqgWcbe63506KbDt0D4CRPapQgC&#10;eT8UOfBzn63unxXFIXtmjaHsmPBBt/gmUvTaQ1Q4xrTdzYFpvL7GXeWSp/Ma0xHQNRUKxjXQ5p9o&#10;qpV2+iaQpKiFwFh+B20XyZRpjMl7U/+qDg9xQtNkoElFAFQdVXmnuvfxJu+mmVinJczv5VrSAV5b&#10;0zPorP0U3jOf4+jyv2HxY3Px1UiSmVs+xyKSl8WDF2PVkJVYM3Q1X1dhycDlWDpkBZYOXWH1eRm+&#10;5L83B8ZKXpLh6omPJKkQsci6TEPWfXLoqDVx10lc6IPX52MswcyHh2pxxNeO+s4uNIX98AbdnGiF&#10;SLnhjbbicqwTZ4OdWFcewJx9pfgTgZI8CiIKYsED0r0E4ir7S5ZMkNSHhrZPupoHVhrgP5ibUJUj&#10;rJJ3NLg0qgOyGwmkFJpRjaE06LfYCnHXxnO4b+NxPGo/hadz8vDGoQrMz/NiZVEYGypiyKptwS5P&#10;K/b6Kd5WbK1vgasyiE3FXqzJq8d7xxswZ1cFnsguwoOO87jTloebaOSHpZWaEBH1SOkrUMExincS&#10;hPBnnf4rVnwARYUC+hA0x1H0HhGvxPQAx9SHBFsjBvMZh9h5vylFuGXDcUzZUYTVhUHsdwNVrUCt&#10;r5WLv5XMvpmsOAK3J4AaEpyz4Q58VxrCqIyzuDX1NIbaOH58ZpOX1CMcowTOlRSWSdqj/NL78vci&#10;AtMtVFZWpTL9/4oy+7cWjvNgVwEGZxFQkfSqKpsUU7zNh/62AMc6iCRHAAPtTVRiOqm2gKBp5Ok6&#10;haGu7Xh633ckkWtwpPEbVPg/43p9r5uISLFYYDlokuysxHQ1rVMjO9PozqNTk+5+DQRqxgXMn9vl&#10;OpZCoDIKBQiIzenMvwZsSxnKTawEQStMS54ggf/xhgB0yDUtUmUSqZWg/7Q5mWnle9o8OqWZiirf&#10;x9h4YR1e2+vEH1NzaNjKoF47Wtcm6ZFijJ8AMI2eGjveQGIscByvPZFRjiF8zwhnNUZsKsGNP57B&#10;fbYDGL9tG147k4altU7kNf8NtW1zUK9CB1S4YY6JclrUGLClYRxaG5/g/TyJLippa0wpHF+Ns1V9&#10;TGVprbjgMBVrKGT1zrnauPw6Ub8OKnIq8xYq/C6OFTiOMfcYhD0qhzsRvug0NERfwaXo+7jgWQpb&#10;wVq8eXAtxm1ehxvtTq6tgxzDAu4vjl9GE0ke16OdBtNeb5q9ipD0EfkmwYgjsVElRJEK0yxVOs+Q&#10;iRL0JsHuQ6Ldm8ZYhEQ9n+JUeIL6cADnR3tc4atmH1P/DJBwvw+wEXwY4R6x82+uMurpfCRn5FGP&#10;nifpOI/ETXlI2FRA0lXF3zcYnaEDgRtIjHpzXykkt59ye5w07CRMfbm/VIigTyb1raMRg0jSBpOk&#10;qdN0vMKHs7Q2ijEoZTee2ZqCjJINOO9ZBk/0TajLvwzs1cf7mlyTa/Jfk9+6B0YtCJ5CXfMH+Kl2&#10;Ndac3YgnHCm42XUcAzdTv9LO/1+2YvwHdWRvPlcfPqOVzF9Fvaaw2HLiA+W8WDmIg6hnb866gHe2&#10;L8D6vCXYe3kJymJfo6H5FfiCM6C+bi0c607a3JYm6rNGhW2JjJBE8FlDwaeIE6TraNO6RRhAtl+9&#10;3booKoHcYUK3SDi81nNorCSyhybPM8QxVfXGEP+msuvEHDGSkZiXRMQ9Gs3uUWj1jEKzZzT8JDkR&#10;hawHx6Od5KPdP5q2cgz/xvd6xlNou3z6DnmDFF7G++JnWmlfVSRHZd9VhVTNj0Phx40ohCzY9ITx&#10;2LTF+MzhKQg08T2NM4knPkLw7ALs+fp1fD/5WSy4/W9YSpKyguRlxeDVWJq4jK9LsJKkZfmIRVg0&#10;/BssulElkv87c2AI9PoTeJuwA7OIFaJEwKuF7iQ4VliVEtlt5RjMyX84qxirLgRxsrEL/rZOuEN+&#10;Gnkf/BL+7A+HUdraiX3uFsw70YBRmbkkGueRbL/AxURjzGub8AmCTJUqlncnkRtOnVGTaExFGhKc&#10;MqbW6aPiFPvmcBESuN6Ukoc7N53Hw/Y8PJVRiA9IojYUR7HP04nTkU4Ud3SiilLN769u6cTlaAfq&#10;w+1oDLagyd8Cb6AFfr4GJIFWeEPtptt/YWcnctu6cDjShdTqZnxCUvPCnkqMycjHH+z5uMVeiOH2&#10;YrJ9hYxQOWi8DNlTCVOFkKnpHcXZYOLGE5wBJBJMJzk9GEQQMzytFiM4rsPsNRjxYwEJYBlBUD2y&#10;a1tN5bU6khd/OIqWWIyLKwpPIIo63vOFcCe+qwhh8uZzuHvDEZI6VRiqgNW7ReNUSdBEEkNQIzJi&#10;VdSyvFNXExOa1y1WQj9/1u//dxCOe7Jd4U1aQzpZvkTiyGewNyLZ5iVJ9JHUeq08Ac7TkPQiDE8/&#10;jZEZe/HU/my8ey4V2XVfoSDwMhpDz0B5FrGmCWhX7wXT0VZhYFIgih21PARqnNhuyIGS0uWO7U7G&#10;M6fMBNkmxtR6r8C2wqSUICel/o8K+NeLvBCKqaXi04lOd2UTq4eFFJuU6yz+bQ4NywwqRRKcoBSs&#10;VWhAoqaVlaGvsejc93hyexpudhwkEC23Qjj52lfGL6OEe67cAO5eXFvX0QheTwPYi68CzwovSnRU&#10;ExjXmFCzJILmRHlUnXkc92O4fdtPeP/4N1hX8BF2N87n+p6PRhJFdcKPuaeYTsJyacujpZyJsGKK&#10;TciYiJ9c5+qIznGnKJ9GoUl6j2KPrz4uv0Y4PvyeFhUjoLTqNMsQKCl9GiPdH1+DND4Brg8fx7bG&#10;/w5OeeYj5/IKzMtbjan7v8OftmzCHelZGGE/gCGbzmKorQxDbNUYzP2uEF3FZSdkWKU9jTdLeTSm&#10;BxONqTwc1G1J2dzLm7m2t5B4Z3J9c+zlaVVct5oBJ9L4Dso4gqFpRzhvR3C7/TDuse3HA6m78Ih9&#10;K8ambcbE7AxM3WbDC4fsePWYHa8dt+G1ow68sN+FWTszqM+ycX/KTtydchAjbcdxuyvfEBLTVFd7&#10;TAck1CkDSHIGZLq5z7xmf/WjTjOS7sYNXAu/z67F7zcrzLgAN2/cgzk707Hq/I/IC36DmsAzxsBf&#10;fbyvyTW5Jv81+c8TmP9TO/GraWwg+CzqQ58gt2ExVhxdgXEOG+6wH8KwtPPUWUXos60S128pw/XZ&#10;pdRr1K+0ZSMk6cUYZD+Nwet34V7nVozavB1vHNuNorqPUe99E03EBb7QbNPUN0KbrsT8dt/T6FRY&#10;LEF+i8ciDzrcVAJ92BAEy5Z1kDi0EyO0iTD4hRe6Q7u67ZhsWk910r8jMHwN0d5IwhzTKO11LEQi&#10;weurMmh7cBzaA1Y1sTaFi5NcmAM99YXyP855eZzX0ndOpkwnNpnTLdMoVvi1yY/RnHHuhBvCXDsK&#10;iQ+FRWJG8XM65CRm4f0IR6gQkN8nsqRIhKm8/9cRKfoENTs/RfpLb2D+na9iwYgPsXDI18Ybo74u&#10;q25ahOXDF2D+4M+xaMR8WL1grk44/tnyO8PIDail4SSQMWCXwESJnur/ovrXw0gmbndcpIE8j62B&#10;dpQ0d8EdbYXH3YRwLARvSxQNsRZURzpQEuzEO2c8GLWrigvrIobZSkwy/FBupCQbjbWtFEPSyjE0&#10;o5QgKJ+gXDkn5eifWkFjWUlmXG/yTgbIG2MrwFB7Ee6kMZ+4pw6pZY046GlBAb+nhvfQFG6D3xNA&#10;xO0jGPJygfjRHPYjGPZZos75lEggwAkKcLL8XEx+AhS/+bk54EesOYJocxiRcJALw0eQ4oWHZKIx&#10;1oqq1i4c5/O4atuxqCCCSWT6f3BU4saNFRj8YxWSU+pMTo4qDvV3UmmQXAwg8EvIuEzR+HFcVYaV&#10;4KMfAZ+aJA6UezOlGrekFOER53ksPleFk+FmVHZ0oLa1Be5IEEFKIBJCY6QZ1XzO/RU+LDspIlSO&#10;hE2FJEUESBy3ZIWV2BVeUknlxPnTPUgxGbD5P0tPDo1OYEQkJX/n5fh3F6OEed8mN0rksQ4DM9V/&#10;owKDXEUY4jiH4bbDuNO5h0R7K146kIqsmtXI931OpfcW18FM02jSVEyiopEiauZmV/WOn8UoaYuU&#10;CPwrUV6g1opJJYimqPpHhIrAUmbyFFDxmL/LiyBFfzUF/GuFhMkQESlOGQ7ljig8azzXyhMkwE+T&#10;JMxE0D+boF9JfTQyStQz90kFSQlQARaHPsTK/NWYuW8Tbk3N4NrlmKY1WOsmk+uJRsDkcnB/mqRw&#10;FdIwho/vU1K3cs80D1k0eATefTPz+f5izo9AuhvJ6SHcyn1/F+fhL47NmLt1PZacXov0spW44JuH&#10;huZ34I29DH/sWQRjM809yWulEy0lPSoxUaUi5a3RmJvyyiKYlKuPy68UzxM0FE+jXZ4DVZaTQeCa&#10;aPfNRJd3NgnXDOqLqRzLybznSWjkumjifXm80+Hxv4j65vepj+bjUHAVHI02LKvMwPP7SSS2ZGJS&#10;djYey8zBg84t+IN9C0nDNtxh24677Ntxr30H7rPtpuzCH1J34h4SiztTduGOTXtwl0ou8+cH7bvw&#10;aNpOjM3chSnbcvDuqR8wP+9HrCvZhLSqFOxr+B7nfYtRFPgU5YF3UB14CZcDs9AUnAYvCWwgOoX3&#10;zHttmYnGlhdQ1fIZzvrWIqNgPZYf2IgXUn+gfi5Aoo36g0RU4Wz9Mj3or4MBktQBFOUaJip0ljZB&#10;JZz7pJVapDer0ojyCYfYj+JPaRl4Y99y7A254CZZvepYX5Nrck3+i/Lb9sBITMl93YfsGvWxJ/wW&#10;ztStxg+nvscHezaYksr3uTJwe8Zm3Ja+Bbc4tlCfbsEDtHOPu9IwZ3cqFp7/EdurV+OCdylx6wKL&#10;nLjlvVAFxfFQ3zNTmIeEJNr0BLGlnpfPH5pm2XqFXQVHo5WkQtENVo8WhXWT6NDmirBobqxyyRMN&#10;TrDmimNF22HGjvOoA0+Flvn5OS9xhzswmyTqOdPBXyXra1s+QHXsI5RFP0IRbXZ+8GOcC32F3NA8&#10;5Ibn4UJkHgojX1Hvf4pqP9/ve9NUTA15nkXMOwfN3lm8L2IbkhDlkloE5oro/5rLZhKtFt5zjBL0&#10;jjdrqiXGuYwqFJ0YyTOG40Mi0/g8mks/QKH9LTifew6LH3wGXw1/C4tvnEcisxBLSWZWDV2KlcqD&#10;UY+Yq5CNf4X8TkDbAFkRGALBPmmVUI8XxVDHZ9VjYFYt7nCVYNLWErjKQyiNtaOKgP9y1EcS40ZI&#10;DRyj7bgc7sR5bwdWHyjArTnluJ6ApjdBdRJJ0OC0JoobCQ5VeaAooZTX762wLNNcrQa9jBCcZlRj&#10;qK0QI1MvYEzaRXx6vA4Zdc04Fu5ABUF9LcmSh+KPRQjaAgiEPAhFvQhG/fA3+03nfm8kDG+Yfw/E&#10;OAnNBHQtBJ589ev/YQImvkdhb/x80Evi4gsQ0HopTWTgtWSmdQSGDfwOD5qiIVSTrBWTNP2k57vg&#10;wyt7qjE+oxh3bsojaC6igS818ei9+dzX5fDnrHyCu3yCu2Iqjhr0IQDond6I3lQifUwhgFo+ZyXJ&#10;WR431yHMO1uJ7bVe1EYj/P4m3g/vJRBEmN/ri3USfHfhcH0nJpyJYQQB5WASmGRnKZIdBJgkMEmc&#10;O3mx+nE8DRn9B+LSI1cIzC/klwTh31kEsA1J03NeJuBuQH9TXaSe61WhhxcwLOsYHtmWjU9OfA9H&#10;yWoUB5bAH3rbbOY2KqJONzcmxarWMRN+v0iLEsR1uiNvCgmCKmOpipdRkk9TyUzn+plFmcOf1Ul9&#10;KueGQtAdJui2umLLRayTmCeBJovIXE0B/1pRrXcVEdCJT4dXXbUf4/0+wvt9jPc61hiTViXjNY1B&#10;V9NodHqs0sNK/jexuNHpBuhurv8e8y668LBzvRVy5whwb/oIUAleZeRoyBLTS7iuSmD6idDoDVCu&#10;RmaIY+2naC1z7WRWISlTFbKssr2JJNCJTsUay/PAdZpWjKHOk7iDRvGhjAy8uH8Dviv8DvsuL0K+&#10;+2M0+l8y49fiH0djoG76GncqdhondaSXR0wGoZPPqjC5fxyPXysaLy/XQjA8HZEI5zo8DhHfaBNf&#10;3Mr5bOY4R7xqAjaKOmE0ScFohFr4uWYarajynggmmjjGNIJR70yEvC/B7XkTVcH3URr4iEbyMxxp&#10;WICdl5Yip2o57GWrsbFoFWUZNhYswaaCRbAXL+Ra/QbOkkVwlSzB5sol2Fu7BIcbFuK8fx5KCSJq&#10;Yu/jEo1aRfQt1ERfR0PkFeq4F3lPap72DNelSOts3vss/sx5lhHlmLaFxpsKORH3OASbJsHnnQtP&#10;hEQn/BH3xqc4VPc55v50BPel/YQR9iOId+Wh75Yq9MtSzlghSUwxkrnX1GMrwd5IQiOp5Vrh/Dqs&#10;cvVD0ysw2GYdHNyTtguzT59GQcObVx3va3JNrsl/Va4RGElrhMA6PJHY7wniPZKY1hdQE3nbHOKc&#10;ci/C3hree9FyuPKXw3lxJdILVmB3+RKcuLQQ1b5PEYj8jfIifOHZ8PB5wopYCM1Gc4RgX/mZfnk3&#10;xvKV9sZEMBAvuJ9EtJE/cw4UBaFwZrUuUCsBVQZTBIFJsDe2WXZBh5zTKCILvG8SG1Upa+M11c/F&#10;HECqqph/Buq9z6O46Q2cq3sPB2s+RxbvdV3x91iSvxEfn3bglUN2zNqViglbHRiZth132HfgXvtu&#10;/MmxGxOzNuNvBzbi2wvLaDe+xDnvm2homUu7wPsMTCDJkl3Vd8pLY1UkUzGcVoXAu6eh3T2TWEV/&#10;43uDtBeRMXxu2jt+Rs/ZrCqsxEYxr4VpOkmGuppIlva/hxPL3sK3Y1/A4lu+xnIl8Sevw7KE5Vib&#10;vIr/vzrZ+FfI727I8hCQNCCewCPBfglJduVLNJqyckO5oG/97iDe+qkEKWVNKCHAbgx6acjdCJA0&#10;RJpjqI+0o7C1Cxn1MczeX4e7nAUmTELVy+IzyhGfpuZr1RjguoQB3EymkzW/rw8BkSrvJNprMdil&#10;ssclNIhnSQoO4oPdBXDk1qPE24aKoA91sSa4m/mdMR8Bhxs+v4ckRJ6WGDyhdtSTVFU2d+B8rAM7&#10;SDKWFnfgw/PteP5kC6YcDmP07kY8vOMyHttZiclHGzDnVBNeyvPig9Iosio6cdTbidxIJ8o6OlDV&#10;2kGQ0IxLJEF1EQ9JGglFqx+RFhGfGJp8nbhEOVffghVnanFf5gn0d55GXBpJi+LTSc6UqyJAl0RC&#10;lsjnVZ+IeIrKrKonTV+FafDvg0jalBx9a3oBntpbje9KW1HIZ/BRwiGSLa+HJIzjTbJVGw3jmKcZ&#10;f9t6Ag86TpgKbr05zn1zqqHyzoqHV1iemjapcpGUlImXz6y4IiSHPcSlpzP/35GEf4Io38ZqsGfl&#10;UPRNVxlXN59XCcg6yRUYVkw/75kkLt5VSFEOQSESsou57rh2SMz62isIlC4hmc8hsJSo8tgmdI5j&#10;qNwpikpbD+ZGvi9jLWbs/hLLL7yJo+4XUR18Bt4glZJ3Gjq4SbuaphHUq4ShNjQBpwiGckUIOtWL&#10;RIZBJ/9y/1oyDi3c/CIzctGamFK+x1Lc3a/d8nMyHt9jXWMiFeATVE7qbG+Fd8k9GyOBuCI60Z9m&#10;FJ1OQiwXr2UAejwsUio9wN4S5Y3MpKgppVWNROFsBkTze3ruUfegSiOdntHo4msXwX+newI6mhSS&#10;NZUK+3lc8r6KvEsvwnniOYzMVBPDcgyylWBQSjHJMQlJJteQciCymnBdZhN+T/kPSm/tXa4vU96X&#10;ZCWJ0lOqXNW1TOUXrrmBtgZerxGDFd5H0DuQOkX5F/1tRRhCkHxP1jk8vvUkXjiwD5lN+3A6uAHl&#10;4XnwRl+0DIfnUbR4RvEZJvL+ZwLuZ0gMn0Vnw1yjdNt06qXxD41DKDSKpH8U98lo+DhnPo5FqLsS&#10;i0iokhWlxGU8jAGhMRFpjXYbGa0FhSZYzTOtsbdC7vQqY6P8GCtHxvwsZS9jZE7bLKPU5usRldbW&#10;ZzgnnEuFCKinjcIVwwQBKsKgil2SUEDV2ST6PYVEuUescEDFK+s++ZxmbglajAHVtX+57izDaq2d&#10;njV05e89TUGt9+h6Ko4ggihSOw1VgU+wveRLzDv8DR5KXcv1cBjJaWe5R0lmqJsUvhuXVQNVVhMQ&#10;6pdez33Hvd491wqPM32yuBZU9SeJOu2zn9Yiu3ABCkIrURN4jXNDQx54Ah2cr+bGh7k+Obciphw/&#10;hW7Kq6nyoH7uLS9BhFdVfFQylONgqvW4OdYkYD0g5ppck9+e/IsIjOwx/299phx3u0hgDq9GZvE3&#10;qAl/SgIjnazIhJ4O8dKV1kGfIhRkf0xIswHrlqjPlwmpMmLpSis01xLlN17RS1eTHn0mkU4TeVIj&#10;yMlGr/eICammHjFeBH6PyffwPE2drCbP0y0PhKImeE9W9U5ey9iFSdQttBPUPzEdVFHHCNibkDF+&#10;Tydtg6SL1+nyETvQburg0PQyM6FZFP692RA7yQzey0yOE/W6bzZqgvNRGlqNgsD3OBNw4CffNuzw&#10;7MPGS8fwdcFJvHL6OKYcOoaHdx3DXduO49ZtpzBi62kM3nIGSVlnkZiZi8SMC0hKK4SadQ9UfiKx&#10;T28n54tzqtyeeOVm8/f9s5TWcB4jso7gob278HlpBo7GFqOi9W14gk8hwDExuTZm7Hj/ej7qU9SP&#10;R1eDesGNJdYcj0h4AqIkhc18TzOfodk7lzb4GRP50EpSpubZCjXz1XKs3ZzjxtloOvMCMj+agkUP&#10;T8X8kS+a3jFrSWZWDVqCVUMXY/UtK7DolqVYcONSfHPjciwfvgarh6zA6kH826AF+JbyXfKyblmI&#10;tYO+wNoRX2D5bV9h0W1f4IsbP8Enwz/GV7d8ha/umIcP7vkM7930Ab6++Ussu/kbrB26BL+7TifY&#10;BmjW0XApJEpMnEIgMywlF9O25GNTqQ8n/G0E9lGEYkGEIn6T79IQCqG8pRPOyjDeOVpnEuAV3mR1&#10;PScIJXmJ53WswVavBIpArjGCDQS29RjoqMZwAps7HHl4OCMXn+fW4gCJSyEJRb0qdUXlifAgGvER&#10;rMT4/040xjpRFe3CuUA7MiqD+PpENV7eXYhxNLx/3HgKI+0XcYujEEMdxRhmwovUJ6SU4Ez/L8Zw&#10;kqzhjnzc4szHQz+ex9iUPEwjeH7rcC3WVgSwy9eMU9F2VLS3o7E1DHfIY0hTzB9DyNtCcNoGT7gD&#10;JbyP7yp9mLa/GA9mWdXVhujEkmBOhRFE2vo7atBXIs9BpgAAAaAqZQmgm3EpJ8ArxF2ufEzZXIDs&#10;2mZUhLrgi3agOdLM7/XBz/H2NYdQRZKWWe7GTBK8213nkLC5giSh1BRAUAd+gf2BylviuPZXGKAh&#10;MCSQ3aJEY6snikiEekT8iwhMdhV6ZatTOJWoTndUOcnVSMArUYlegl2FDvLeEzfrvoq5VkopyhHg&#10;Z/gM8rKYELGseoIilZHl/0WyOXZJ9hKC4/O4K303pu76HssKV2B74yJUtH2GpsAcRIxbV2UJqTj5&#10;apXhpZKi0hIw7QGEFuDvUapSzDppUJ6LJQK3VwgCN3eQytIIgdjPImWuawpoUsxndFIlpUmlT+Uh&#10;aQ5Ytdd1Oh6mBKl0QxTVd9dpjCE5VNbWq/6v772i1AWy1RRSeThKyjO5OPwOiwCJFOlkzPpsMw2H&#10;RGFYqlRiQDVFHdRbwiRO0dkIhmahvH4OPr+Qgzk/bcG4rVtwr2Mnbkw9SUJTQtKoddtApUnh/PXh&#10;XPTR2k1Tzpw8LZaY7sZaRxR5VfuqIp4OQmzqYExAy8+oep4KTsTz/f245pOcpRhG0npH+jH82ZGO&#10;53dvwtenv0d65Sqc8nyBysAbaAy+yHucy/GlqLsxyVtMYWSK76USFoHR2KtzcdgIn08xxAS+vySF&#10;Zp6NsR1n3qtXQ04435rfKP8f5Wd1YqX3GuNp5l5rRgbb8tD1iCltyc9ZhlUiY2uRCiVIisj+vQH+&#10;9xWNjzf8Ekp9H+Hg5UVYnrcBY9JTcHvaEQwmgelNnRmfU2nyoVSIQNUXE7p1i1VKn/pFv0+vNPpH&#10;e1+5eE+4vsdHe5dhV8MmVMU+gSc0kySTho/jbDUm5bpULhSlJ0Zb3kydavpJYPzhyVDFHRGtdu5f&#10;kwxLudozXJNr8tuQfw2BUW6p9qx0tPpNGQ/M4TWGwFwKf04C87IB5iICrbSrCuuVXVG+oHJELT0q&#10;0KuDiB5wrwM4vUeiU3/pToskXBH9X4dHsm3UmSZkW2LZU9PDRGL0qWwrSQt1QaxbX7QEeD8qAhOY&#10;wleFlvGaHCfZ8KiXtkBJ7SI3vJZyVa1+aD2HQLLHvM/gVNpD2geOpzmQJA6wxPqeiA5WfDMQ8M+B&#10;1/8MGv0v4lLgLZQH3keR/1Pk+efhmGcJ9jQsx7bLK5FRtRK2khVYcHYDPjy6Ca/v3YAZOesxxrER&#10;D9lsuDslB7fYDhB70sY6czneahBPDEcS0jurxlTk7Z11if+3KuEKv1lFW4TXOHdqp2FssBwDaspd&#10;gf5b3MSV/JurBEPtJzAqy4G1+cuwv/YLEqnXTJSJhQ2UPzTR6Fn1rWv3UBppz3Qgq7XEcVIxG4W8&#10;xUxRgan8/TSuMREfhZNx/Dm2rWERN84Bx6bN8zqCFz/B4eWvwD73OSy880UsvflzLB+2ECtILlYM&#10;W45Fg5dh2fDV/N1qLE1ajLXDVmLFiOVYcuMSLB6x2HT9XzH8Gywf8RWW3vgxFt/1MZY8Pg+rJi/H&#10;pldTsWf+PhSkFKNhZxOa81pwZs15/DDxO8y/9VMsGfoFfheXxcXNAdBCFqBOIHhJJKAc7LqA+5xn&#10;SF5iuOjrRB0JRVOAAD5ihWC5AyGUEeRn1scwl+ThfvtZJKwnc9QmIVFR9Qercle3EPSook5fU4WH&#10;m0vAh2B0cGoe/pxxHi8drEB6TSuK27pQ1tqFiuZ2EpgoYuEIGaCX4MtnSMtZXxdSCvz45FANCct5&#10;Avk8Tt5F9EorwP9IL0afHbWI21qDuM0KhahAUoaazpWRwCjsSqViCa5I1BJVLSzDbQoH9CPx6Mvn&#10;VsWzYSQS99qOYFL2Mcw7XYLD7mZ+bweaYh3wB5u5mcMUkipfgOMQQrCjE2c8LVh30Y0nMlVkgGOg&#10;qj5UHlp0IjD97JYYz4cJ2SPIM8DPKmgwIKUIAzeex60ppzB7Rz721UdREQG8oU4a86jxwngotbEW&#10;FHZ0YVmRF9P3V+GW9Hwu5Hz0V5GDbIJFXivZScJAkKFu4FbyvsqlkkxSVC/dSuYXyREhEJnk//+p&#10;otNaVVEq4SYsM99vgV4+q8phaxOSzKrUdX8ljJO4xLnUc4L3qp4/6T6OTyPHiuuSa0lV6m6gqDHV&#10;EJK9m1OP4JGMzXh2jx3fl2xArv8b1IXe4dxI0T6LWP1U423pcqvssRQYAWqIADXETWqAvk6DSRxC&#10;oxANP9KtaAVMBUalhGdYgJkS48/GS2IUQA/YHcWNLjfrY7weReULqSgtxSdFTqXKz7X7phOsTetW&#10;qlLoOpl/nEqhW/j9MdMPhZ+VUaJStYB3z6mORF4ay1MjA9bOz7f6R/HnsfyM5Ya2Tr3kru4WKvaI&#10;wB8Vj8KiwtGnEIpOtBpeBsbw3kdzTEZT8Y+iUh+D2pbnkRt8D9svz8PCcz9gcrYD967fjVt/PIkb&#10;U8owgvs2udsDNoD7o5/AqtY359Q6iddhhA5AGjjf9Zz7es5pT7NZzquqaWVTVP6a/xdhV7OweCf3&#10;nLOIn1UIZAH33TmMdP2EMZvT8c4RKryLiwmA5+FClISm+SNcbn4DDQS2TSFVo5mEoAyOjBsVsAxg&#10;i5evHho2NxWre4bxVqmBpsZHSjsUUifj8QiHFcMsz9YEjqfKYI5GMDwOIc6D6SJvyK9OnSxvV5sa&#10;cPJ3IjMWodU6eJqidXTl1NE6hRRpErG8GgD59xM9iz84A77IK2iMfEDDvBD2wnUYl5mBW2loE9PL&#10;MIAExvRUIkEZ6KhHsr2R5JY6TAdd0vFGr1hiSsqnVeDWDVvxmNOOD49twuGmBagJvQJPeAa8HLfm&#10;kHUqauKquVdkOE3IpkQgg3shwvmKiNRzPnS4oL4HbZSrPcM1uSa/DfnPE5j/lSR+40nlaw+BsTww&#10;FoGpEYEJvkK9aJUP/iWBURNnS0RGJpvwqZ5mjOYgj3vZOoTTPu45bKMdM7mmerUIj3XY80vyYnl2&#10;fiYxema+xxzgUeQlsfSx9Aj1h3c6Re0CplNnUMLTaOcE1pXzyfGJTEKUNjAapc4OyYvD9wZo2wNz&#10;qGueQV34ORK1Fygv8XlfQU3sbVTFPkR57FMURr7AGf98HCRJ2Vq7BCtzv8anxxfhlQPLMH3nSjye&#10;/T3+mJmOkRk7cEvmQdyYeQJDs88hKfMiEjPzkZCpUs2UrGIK7VxOBRKzSRhJVnT4IywWL5xD+6lS&#10;+j2iiB0rD/0KPlP7DDVKHyRbTLLSnwQmPoPYifMmPDnYVYub7OW4f9NezM4icTixEBciy+AJvcrn&#10;FH6ZAF94AprCTyAYob1S2LTmwRx2kuwp/0U4RnMhGxkhxoiORSg2zjTJDghDhDgXYc0jP+/heDZR&#10;n3M+WxvehO/cR8j74ROsHPckvrn5bSwdPg/f3roKa9Qnpv9yLO+7FD8OXYFlw+bh42Ff4J3bvsLH&#10;f1mCLx+ej7TXXDi+9CjqttbBd5ZYvzqMZncLOqKd6Ip1AcTCCANd4S601rYi4yMnvv7Tx1hw58f4&#10;Xd8sLnbTGJAgWAm7BBWDM87hzqyzmLOnAKeaWuH28RreTjKwGBdHkIYobCpnnSeBee1IMe5NO4sh&#10;dnXRF0Bu4itJgvFAyEWpGtwEOQT0CSaMqYwDr5LJlUiyk/iknsTifB/2eDpQTfJyKdjKRRVBA8mL&#10;L8bv80c4sM2o8bViWX0E0/aU4kGy19sI+G9Uw8lUlTFu5PV8iM8K4j+c9biBE95H3gZjULWhVfmn&#10;jD+LVGlhuPnqR2+XD70cel89EhQ2x98nkWgM5xjcYj+PuzcdxQSOw+fHq+Eo83FRd3ARRLgxggiG&#10;fDT+HjQFG3G5vQW5zR1wNbRgRtYpDDMeEX4Px2Egvy+ZC2ygTqcF0h0Up36uN0QjUR4JLkq5Cgdz&#10;sY+0HcNXp9zYWt1C0NYFb7SNY+43JKa+JYJykru9gS4sLw7iQdsZJDnPI2ELx1V9JjZVYDCff4Cr&#10;gd9t5Rn1VciaQrUofTjP5hSd96FSwwo569kg/zyhIiRZVLdyAd6+nOc4zoVEJacFekxpQwLjBK6P&#10;Aelurj03P9do5kaeuv5cH1bFJpEvfp7vH+g8h1G27/DBkfVIK16B03Vfoz7wNtfHXIS9VEwCmArL&#10;MqBSwJ5KX6c8Sqqnootxo1khO6p6JcUqRSlSQWWpTWtOenpOzqVYfylSwBKd3FBoNFok/LmFf5c7&#10;uYXkodlP8kNROeUQv0OxsiEamhABsxo4qnyhCIRqtUd8FJPXIfKkk34ZCIJvGQESKqtyiXVi3eZX&#10;4ymSpsifqaAfRoTkJ2K8BjpN+mW8raqSTSJIn2DcwqbaCIGh6czP+2gLW00wFfrU7uH/PePh9z9K&#10;APskmiLPoiL4AfZUL8FXJzbhmV1puN+xFcNSDpnTouT0Ikoh13Gp0RPyqGjfmHw2I9pXUrQ1uCGz&#10;EddluXE995QJO6MiVilyhTGqMICZW15DDUYT0ngthQyq2IWLRD4jF0Mdh3GrYxf+nJGO5w64MK9g&#10;G1IuO1HofxnloedQGZmFmsh0NEYnI0SFqrr5rTRk7SQdre7ZVMZqrKh8Jaurf7inOabIqBkvne4r&#10;dll19Tk/KnLAudTvLAIr8qOqLppbrQutEa0XEcdxFMvjpvUgY9qhvCPPU4BnEuCewM/97wO2zfPx&#10;3mN83rD/RZKYpViSZ8Oc/Vm4zbkXSdIxnKdkzrUIjLxqA+V9Uzgn505edUvHiMxIKjEkvQQ3OU/i&#10;T/ZULD69GCebvsCl5vfgD8/lGHMu9F0eVczjHHFdRrhONa4KTTGhJhzbnhAT64S2Z19ek2vyW5V/&#10;DYGJo93tR8xmomKok+9I240Pj6xBWukCVEY/gTvyPG2IdKUOjLQnpQsFdHXwxr1rdOks2jNFPkie&#10;of6bZshOj1iEpUf3WgdtEYrpVUZwrXBWqyqX7LYOgQiSf/6ciAp1Mm1km+cRtHsfo4yiDRtLQqOE&#10;+8kU2k3q+lYd+hkSQ1sfmk6cOg1N/FsT9UyTfw7UkLI+8Boue19HVeNrKK5/Cwf8KdhSb4eryobv&#10;CjbR9m3E6/tSMHeHDU9ku/AXRxbuStmKWzftxo2OIxhsO4WBKWeQmHIOiakXkWwjXrYTu1EG2UqR&#10;nKoCOFVQs+0+BueWWaXyKXEqUW+knLaOutOExFtzIixkChOZPoM6GOwRa74kikRR+JjaHqhstGk8&#10;z3nurfYezkpzSH+H6yAetS/G335aiJOtP6A++i6xiMKSJ8IfmggfiUwsSAwQFBEdj2D4UZPfGTXF&#10;C6ajyzuD8qQ5/G330NYRK4Q59mHip7Cb89xEMkuM00qi2BybCI//r8QatHkkhe0c04r9U5E14w2s&#10;vvtNfJH0PFbcMh9qbLli8FKsHbIci0lgXHPtOLT8EKpP1PJz7WiPdpGsdKEzRqLSDLSTB7S3d6Cj&#10;ow1d7Z1Aa49YJCY3/QzS30zFp3e/j98pR8U0TSPATOCAJDsLcAsBxKQ9uUipjaHS10mmxYs2dXFx&#10;NHMQohyUdlwMtOHbggbc6zpOspLLSSslSCZxcJII2GnkVCKZk6FO0abzcw+wTSsxIGZgZhnu31yI&#10;H8piyPN3kgF3ojHYTmLQYjw8gVAYvmiL8bpsya3FZ3uKSayKEJ+ahwHOYiRykQzJruV3NxBYeTAo&#10;04chWV7EbSRQspE8EZwrJl+hcDK0CXy/QJep1GUWRi3ieY9xKUVI0umiKSBAIGbCXuposEU65JmS&#10;V+Yi7s++gI9OVONYpBMlfP66cAsnP4JQSwCNsQDqmiOoaevA0cs+TNzTiJupHJJSCOIpInaqliWF&#10;IW+UKrzJy5CQ1ogBJGCDqFwSM6vRS6X+0vLwIDfI63vLcTTUhZpQGxdIGLFwAN7WAC7HmlHV0oEj&#10;TTG8tacMNztPExjmE0SUYoCtAsl2ERh135ZSUnUpdd9WyVNr0ffhq9zLidwkalr4y/Cvf45o3KuM&#10;F8qMvwG2IlPy9Ok+LPeo1kQ8pT9F86GO5Wrkpw06MFMJ4IUkqIdxv2szntiejb8dseH45S9Q6v/I&#10;dH53R6dzrXADNo0yFUSk5NuC/B3BmFydOsG1SMxkglGdqguMinBY0hMCFKLilBg3KTe2FLVlHCj6&#10;2fxtGkJU0n4CPI//DdT630G1/0NU+L9AsX8hCgMrkB9cg4uhdbgQ/h7n2pbiXPsinG9biNyWb5Af&#10;nY+iyDyUhb9CdeATKtEP4Cb58vtf43Wf4X1S8RqFzXsTgOsWqxOvTjmk0EmKFCbFZ1YjyEi3S9yA&#10;aC+JiULmJCI/NDRtNG4dSuajcgkTHEYorfx/q1FcVGAehaRNNo0c/REqIoL4Bl6rhsq+JvAWSvhs&#10;hxrWYOnZHzFl8ybcb8vE8LTzXDtUlpxLa23J6Gk/kYRwnySQhCe4uDe1hxwNUNGOAZR+ThFqrnmu&#10;uSS+DuTvku1NGGT3UOn6MEB9U/i7OP6tXzY/l8O9mK1y2QVcR+e478/g5oyf8FDaOszZtwkLzqfC&#10;UbEBp/yrURf5kPvjBRp2EhiOWScNqwCvTv0imregpLvoggifOeXnuBnhOJMYqitxi38s5QmOudaM&#10;xlzXkKEWYbHCz4y3jGNkvGJexQlb0mJ6CSkkQvkxYzgnmpdfgo9/V1GH5lHoco+j0Gh5Z6HR8ypK&#10;o8uwu+FbvHnwO9xD4z3YfhEDXdWcD9mJCs4zhT+LhGotSMfrJLGv9CX3v6lk5qrB4I3H8Fi6HYvO&#10;b8Cuy6vQFHyD4ybQNcUUTnBzLFXa24AzkWqOX4fyiDjuCvc04ZsUhVmasI+rPsM1uSa/BfnPE5j/&#10;lRAy9ZWTrU4URqL+vtu5HR8fWYn00q9JYD5CU+Q5YrEp1LHchwrR1eEN9WE0KJlgbKzlfe45IKId&#10;M/rvCepQ6VMrlMxKFpfIm6IwJoV8qY+aJZZXRSKPjvSBRHZQIWjWNdqor3XdqH889cZ42u2JCMSm&#10;wht7Bg3Rl1AVeYO2+FMUtHyHc7FN2O12YEOpAwtOOfDBYQde2uXElBwnJmTY8bjDhr/YHBhp+wm3&#10;24/gFvsx4o0TGJZ6DoOIgZOJMVWIpj/xiHCbdJvGUpEgRnSAR9unaCPTP43vVY6uonyURjDEVY8h&#10;xHdDTCN2t5GBNjeSbI1IJEZT7neSg8L5MCH1vIb0aX8duneLDoTiicuFq3VIlEiC1M9Wgng7RZVt&#10;iacGZNLGioQSY6ln402bjuDptO8x//Ba4pFNxNQfI+idC3XalydGIext3gkkKOpVM4Hj9zjx9jiE&#10;qP9bLpOE1D1PrDSH9vIZ1EZe4zW+xCH/SmyuX4s1+cuxqvR7LM1fi6UXV2F9xRrs961HXmglyv1f&#10;w+15g9/zAlrLvkb1ro+R9repWPKnucYjM3/ox5g37EssuOMbuJ6x49TaE+io70BXFOgkMensoHQB&#10;HV0xtLd4SGLc/L8PXV1htHSG0dwRRVcbCUwziQ75QvWxKnwzcR5+p54D8ZyEeC7keHslBqWcxwOO&#10;g3jjaB5OkfTUB0Hm1U4SQ2LhC6KRpKKSAPpgQxiv7sjFbY4zJD7FxqPSyy5w02RNkMIMOJFxnPw+&#10;nJw+8s7YCeY5+EPJRu/KLMLcfSVcaO2mV4s32AZ/uI2bRSQpDHc4htJwBzYWBfBs1jn8acNxs2B0&#10;ih/Ha/XhYol3VRjyZTrxk6hITK8ZLgi5RRO5gS3CIjepTvtFaASMuFi4QOQyHZBZyMVSSFBdRkar&#10;vA1udt57XzvBlFMhMTpBVkJ5Ie62ncH7JxppjJtRRnLhJbnwxcJcBCQXIR+afD54SWy+KmjFkz/5&#10;cZfKHacWGW+E+kAohMZ0yddpCBecclUUxqVcAimSeH5Pf3shF2EuJmwtx7ryNpSSMHn9IQQ8HjSG&#10;Gvl9UTRxvIrcHdhw0Yv70k+ScJHUZajmOYmQxt7VRCCpJHedrkiBcR7E1rP/nsAoX+bvycevF8XB&#10;i5hIzKbiBu7v9JBQEtQYb5yUgLqUW2VYe5OsqAJdb7NOak1J5Nucp3CfazeezErBl8fXIKduE06F&#10;vyXJfR5Nsbkch8loCpC8EFx2RiaZUCCVPZTHpT08k0pebk4CzR4ywvfG5M3ge1QiUfXaBTbVA8Qd&#10;mc7xnIWG8ByS0udRHXqdc/uBqWqS652H401LuNZXY3ftWqSVf48fitZj+fkfMe/k9/jgp2/x6p41&#10;eG7XGszd+S1m7/wOs3f9gGm7VmLazuWYvmM5ZlLm7lyBF3auwpv7vsVnR9ZhIT+78sz32HjxO+y4&#10;tB4H677FsYblONNEMuT9AhXBj1AdfA+XQm+gPvQan/dluEPPw2e8OzpNmUqDQGKm5xXwNKJcAXkC&#10;aEAaSH74O8UGK/dGde3DHKNmGT7+HKExiNAwyPjIzR5Qh3x1ypeEn+aYKexqNryBN1Hinkcisx4p&#10;ZQ7M2LIBf8nahZHpR0jqz1L5FnLdyaOqZrOUtDLzOtBG8Jp6Cck2rjNHDde3Di8sUV+pBO6tBKPE&#10;uU7T/FwffvRzuK19p/dob0qMd1gGQ2vqssllG2I7izttu/BwWgZe2L0Rqy9wbuoX44z/K+qLd0gO&#10;aXBJwiI+JXH2hCqIkCiUwfK0mYIISrr3KsGfhCNg5cbIzS6wrFyaiMCBwg7lHaCCl1gER4SY1/bM&#10;QbPnGRJLVaebYU4Sg3y/wtREfK8OQv7dhOvGP5okZjxUQU+VacKe59HoexnF3vew5dIqTNmeyv14&#10;AAPtZzgvBdy/8orWUO9yj6ep678Kdljzo5w6VSzrw3nty9ch1LM6hJixKwcLz6xHScMHHCvuzSjX&#10;V2wKCTwBkVfJsVMNAReBUZENgRaRd0NCKT2HDFd/hmtyTX4L8i8iMNyjOtw1OakiMI4d+OTnJH6F&#10;kL2MsE8ebdkcEQyRD+5THYhR/s4jQxsbU64l7a0O2RQeKsJjwrSNzlU/NeW/dYuxx9bfRUxMngtt&#10;ViA4Hf7gLPhCz8ITfsGUZa8Lvo7C4OfIo54/5/sapz3zccS9CDtrl8FZtgzfXVyCeceW4q09KzEl&#10;Xf1h1uKvdhvus2/BHfb9uNV+FEMduSQSxcQ+wokiDDpsVTg/x4bYZEC6Jf2NR4pYpftgRvZHpEUH&#10;wfIwm4gW2jkjxJvCzqZnl4v4knirn404OJWYzk7caWydSIvbiKp+DuT/TTiusw7J/GwSr5HIa5nW&#10;ISrMpOsb0YEv8ZLCsjmHSY4qDOQ9D5CHjZ+Lo61UyHZfig7FVSjnD7Z9eJt4I+X8fFSSVPhow8M+&#10;VamkLQyKbCpcjPbOOwYd+jmqqIKJxgPf4nkFIf/HKAl8hZ8av8Z3BfPx+oHlGJe+Gn+2f4c/pDsx&#10;0pmBW53ZuN2Vgz86szDKZsfLWzdh/rENSK9cj/3136LYswCXGxehofg77PzmQ6ya8CLm3fsi5t/5&#10;AT675SN8cvv7+GHqGkRyI+gMd/EegEisA82tLejsJFHpCFNCJDUhtPH/LSQ1LWiGnDHGWxPqhK/U&#10;h0Ob9uN3Ku2rxd1PJ+UE0rfbC/DS3kJ8m1+LEjKexmbAE1QTyAhUnriqpR1Hg534vjSAhzccxgg1&#10;qSSAERPtxwE0YUF2ghDlfIg8aCIIUiUKDxqaWoL7U/Mwd3sJtjR2oiLawesrNC1KaYaPN1hNUnPS&#10;G8Gawno8nJWHYY58DHCUcOLkudAGVPgKvy+ThCCzFPFZalpEMc2Lyg047kPw0yfzMkULwBLrdFCg&#10;iAy3O7E93nS+Lsf12VX4H5sv4bosjUUDQVc9BilcgkRJpxPK2xhIhnvHplJuknrYL4ZQaZpQ8t6j&#10;AUTClICfQNGPI83tWFsVxBNpBRhpz+diLeKC4/dQufTLtkCZlEgCr9dfjQEpys0ZwuczMY7cZLeS&#10;4M06UIFj/nYTrucPBuGPeGj0fSSSJDG+VpxsbMWELacxPP0cSUwRFzdBIkGgyItEm7I/N6EhDRqL&#10;bg+MxkGKbCDn6pfk458lfbKbCGoa0Yvf3ZsbtZ9TTT6bMNjpNl4fjWd/joW6jlv9JEg+1WU/5RQe&#10;Tt+FDw/b8MPFdThav5Cb8C0SjGfgicxAHUFPY3gKye5Ukhed9kw2oVAdnglGIbZ7nrY8LYEZhsSo&#10;2VQoMIoy2ngvQuGpJMfPcC2/QAL0CmoDb+Bs2xLs8i6Es2I+lp3+Gm/uXIDJmWswxrURf3JswZ2O&#10;Q7jJmYthaUWGhMqLZJLusnnflD7ZJVxzxfy9+qcQ0GcWcJ1wPvmcCqNMUOgUCZsKKMRx7Wn8RSZ1&#10;qtKPCmqgqxQ3peVjpOsM7nXtx0N2FyakrcL0nEV46+DXWFawELa6VdjpW4WCyDfcL/O5Hj6B2/82&#10;Se0LiLlnocM3jUCUIJDgMOqVklL5QyUg8tWMxzS0haigOCZBjomfxsarVwJuqxGWvBZ6FfCezDWs&#10;cCLlj1jVZ6IKw1Kd+uCbyKXhcFasxte5G/D0Tqu0Y7LrFMeGz24SEBU2xjGSZ0axvtyj/dJVpKGI&#10;ALgcSZupG7Kt/Xg9xymOirkvRQZXcdgq25xsRE1tdULYSOJLAuzyYbDDx797zbrWoURvZxGB8gmu&#10;/z24f3MOJu9OwftHlhJ4r8RZ3xLUBD9BIPQuQfDLVNDPItw4wzTTVIEHnea1EQgEGigelZoWabNK&#10;KqsClo+A2cv3+EMTEInQSFMErtVks8OrvAx5XBSeyDHnOKtMtV+fI7k2nr//LYRgSGtAQIOEv0XJ&#10;uk00dG6OiW8GSv0f4LviNXh6x3rc6Urn2J/lGm8kUfWil9OH67ivr9tSjV6b1XC4jAa2EkNIXJNo&#10;mBUKMZCS5KjGSNshTMpOIyhajMvBv8Hjn4UgCUobDacVUy/PowimwlSskMqenksihqGQvI9Xu/9r&#10;ck1+K/LPJzCm4A7fIxFIV7j33ekH8MmR75BRtAhVgS/g9b/C755twot0ONZFXakmjR1+hXCpweI4&#10;ynjTeLEj/AS6YvL6T6IuVViuEr+fRpg2KGwqYM42EQfBwHPUlSQmoZdR5X+ReobkhHo6N/o5jocX&#10;YbdnFbIur8a6guX46thCvL37Czy3bQEe32bHXzdn4MGsHNyXvhN3Ua/cknIeN6aUYFhKFYbYLiPZ&#10;3kDdI0JSR7sj4iF7a4V0WdEfsj2KCmqgNBnb3J+2SmMmQtMzRpZYNumK6OBbIe6y58JROrgRfqZO&#10;zHBTvLR7fnOg0yu7Br2IE3rxe3vxc70ltGnyqggLJBAHKOJJh3WW6Nq8D0UC8f76G9JSjz4kV72J&#10;RU0xnQwP59OHuHSP+b5+mU2Iy+E9OM5iUOp+3GfLwBu7V2HP5Y9QRJvXGHoSARXtUbiXOv5z/YQ5&#10;b8HQaAQilGaSGDXD5Dz5A3NRG3wf28sX4b3jDkzatY1E5RAxWy71uVIChO25ppw6uBKmJEbObMBQ&#10;4vxhtmIMs1/AsPTzuH3rOUzL/AHvbl+Nb086sL9kM06dzMEBpw2LnvwYn976Nr4Y8S6W3fs1dr+/&#10;DS0kGGFyjEhrF9rau9DZ1YXWdnQLyQr/34V2I60ggeFPHZ0d6GhvJZmJ4XfXk2n24g3Fk8CI3d1r&#10;y8WSs43YfTmKmuZONLR0oDESo4TR1BJGKf9vr47gneN1uHsjwbODgE0eBrJaFQEwsdEkLspxGKBJ&#10;ziFwIzkwCeQkODdtLME0Eo1Fx2txgUxKIVG+aBTBYAQBkhZ/SxdOBbrwfbEHYzNOcgAv4ob0CvwH&#10;r2VCFLpFMYHytFwJV7LyeERs5HYzp/zGo9IdK2jIjBZ0t/x8LYXCWGxbYU6GyYoZE4AOcdRgiL2M&#10;wInAyylPzyUM5/M9kHIOz27N40ZrQ3G0DU3NrQiQRgbDfhpaD0rb27DLHcMHhy7jgYwikhKrSEAf&#10;Q5gUdiHXJMeK9yaPkMZ9CDfMEC6OZLLs3jaCZftFPJSTh/SaEMqC7fBGW+ALewk+/QRIIQKmZhQG&#10;2vHK4TLclXUBg1z5JAkkiY5aDOCCV8J8Al/7KyyHz6mEMQFobeS+2qzdm7RnPP+ZopwHjW9fjnd/&#10;bUgqCM1PEu9PoiptiZw/E1vvuICbU/fhofQcvLzXBlvpDzjn+RqVgXfhizyDUJSAmiBSLmu4FSql&#10;05rRVNyPcnM+RlIynn8T4JmBdvdstDQo92EaQQ/BevQpzskkePhzXXAOiv3v4XD9cthLNmLZOSfe&#10;2peGB0RSbDswMnUXbrftxa32I7jRdR7D0y5iCI3BQIXNaG2RiPQ1pzDd0v2sZg3yeURWVMFPpHeo&#10;TZtaa6eG/79kPF2JFK0tc6JDEbE2BQq4b/ooLjaDSoJkfGBGAYYoDyTtDIa5CM5dR0lwjtCw7Mb0&#10;Ld/i7cM/YGXBD3DVfItj3mUoD3/Cvfkq18YzCARn0DgQCIamIkqyFtEY0IAECBCDFOUHtZEItoVU&#10;XGAKYp7J6Gp6mqLSipNJAlUmUkBWoWsKn1PVEjXkUsNOgnglABLUewh0a30v40zD5/ih4Fu8sj8F&#10;4zdn4Q77Pu6ZswS0FfgfW6rwP/g8N6QVGq+MlHbftCb0IrG+Lr0R11P59cnh2lReTBr3l9zv3G+D&#10;7Np/8kyq2pVc425+zot+Lg/3YQPfo9MsknM7SY3DS8LuNt7eJJKhQa5CDHcew+2OHPwly4lnD2zC&#10;8gs/YFvNCpL9BTSWH3AtvMR1NRd+jkMgMpXGmEbZy2d385kJ3MOUEAmKuiMH+fxBPncoMJbGWAUX&#10;xnDc1CdmFA36KBrw0SQ0NN7yHJhQB15D3p6rApB/R5GBm0CDNgEBP0mLl+SBJK5ZXacJOJqCr+Jc&#10;4BssPrMUM7evw432wzTeMtR+9KJcp/mkbu+tQ6S0YvSzFWKwXXPJve2SN4Yk3l5LgHGG+2wn3tm/&#10;CofdK1DDfRj0zeVeFnG2vF9mrenQgXu3xTsTrd4ZfFW8vEI7rXV49We4JtfktyD/eQJj5cBYeMnC&#10;OgTttDnKqTAE5hd234Rw67AprYI6thh3p23Hp0dXIKP0K1QF3zNVPZXTqUMOc+jD13YRFnlgTB7m&#10;UxTlSEyh3pxMmQJfcCY84VloDM5GffBZEqGXDEm54PsAR5u+xM66JcisWYONZSlYkJdGLLkZLx7c&#10;hqd37CAOIDGx78FttMU32X7CjdTnI9JOYFjaad77RWKJAkoxBrj4nIq8od2NJ8aJI2mJcykMmaCe&#10;NiMujWCfr/HUUcJ2VtizwvgVAWPhRB2umwqLFOFTeTz0np78ExVYksi2D5QIs3WL0hJMyBevZQ7U&#10;zbVJJrq/RwRS32W8Kby+RPivN+1dL/58A3HYDQabyoutKp/K46akKZGf1+H86f76ZxJbZ5UiMbuE&#10;1ygjpqZ+Vb5NShFGpORipOsYHsvOwLO712LlmY9xovEdXIq8hKbYs7RvM42EiAuUc9RMAiqbr5yW&#10;IDGTSean3vVxjmqIt040LcUHu5biz8RCt2w8z+/heKrJvAhXtqKGVFxAEUnELvI0UQYTs4rEDLar&#10;yAtJmKMMQzdewE0bzuOujacwOv0UXtx6Bp9Rvks9jC/mLsWXf/4SX9/+MZY9+BXqD9agjTi6o6UT&#10;7S187exCtKsd4a5WhLqa0cLXVsSMtHWChMYKNRPR6eL7fncDWZxOynWiOSSjAvennER6RQj5QZKX&#10;UAuaSC48zVF4WyJwN4dR0NyFr07XYwwHdOgmGix+ZgABvhJxRV7UVHGASilTFN7VSyRCLJigbyAf&#10;9p7UEnxwuA4Z5SFUxTrhjqpUcIAgi+IP4nK0E65LLVzUjbhlPRets5xMtp6GssG40ARUEhSSohwX&#10;gXMlq3PhWqI4bCWukylqAZiN/AsRg9R7zHuVNO7mfQd5/2rk5+b1uHDlCuTiNMLn0Wm6JIEiMtSX&#10;iynZdhx/TDuKz89WoTDcwQXQjkighSw3ROXShJpoK0772vFDcRB/TbeSvPrJs0JmLrbfl9dV2JuY&#10;t14TeW+mJG0qyRjvUZtJVSbuSbtAoN2AU54W1JJM+iMRAvMwFVeYoDJqPEALCjx4aHM+ieQFMw/K&#10;4zHJYE5LRGBU613j0eP+tBQWNxm/y9p4/1wZwM1pErWV82Qv4sIuJvAsRgJBekJaCecwH4NsZ3FH&#10;yk5Mdn2PlSe/x86K1SgLLEADFZ3PP4cbbDoB+NPcfOr18TjHdxRQP4lgU0m+Ii1jCNgfI6F7nCBH&#10;rmwByMlQbkIg9AYawx9ybhZge9MKLC1ag3dOfosnd2zEX9K3kqQfxu0bzmDED/kYaGvi/HqpoDwU&#10;/kwym0ClL7FOsijmtEUGQSGMfMbusbPKylJUiIEiojKQgE0hg8r1SiAxMdXWCNAlfQnke+agJ+k5&#10;jtdUCGdfAXx9j+bJrFOOI69pSicSzA8i8RuZegwjnUcxkmvvjoxD+MPmnRi304nXT6zD4oKV2FG/&#10;EOWtn8ETe5HKaTqUmGdc+YpfNmNJQuN9CiGC9CillWOJxukkMFNJXp4yoXXK+bCKAHQn/9NoKf9G&#10;IVgtBLiKXVYhgxDHusk/A7Wht1AenY+zJFNbK1Zi+ZEFGJuVjT+kHcBdJGA324oxmOs6KVXPVov4&#10;7HpDXG7gXvg9n1+KvLch1TQK3AsD+ZzJHMOBJDIKR1KscW++rzeVf9+0fL6nmHqgnO+p5j7keKfU&#10;I4mSmCpXPeeN+3cgr5ecUUrDk0tC9BNud23Hn7OyMPeADYsurkfm5e9w1L8WZS0rOAbPkrxMp5Ac&#10;u5/g61h0EVR3KTyRxMRUv/LwmRVDrERGk3w6heP6FNfnBBp2qxiE6Q9DURK6wMbVQci/m5CohMZS&#10;FE9OEkNRuUwr9+Rpzj+BSPBlnG2cB1vRWoxKT+N4niVgKKXNULEGkkwa7AQabs1dX7t6gJHIuAgO&#10;qKPVzV9J/zdSB9xuO4G/pjmxuiyT+mwVgc2HJEmTOXajoM7Wqgyo0MiIehD4VLaVRIagyCTxEzRZ&#10;hTau9gzX5Jr8FuR/lcD8/0/ily0z/fjkiSDGSiSwvidtMz75aT4yCt/DJe59f4jkJTgWLd17NEiy&#10;4guSnIReIFB+FyWxRbgQXo0zwXU44vsRexs2Ym1pOubnZ+Kj0y68esCOGdttmJRjxyMZmbjftQ13&#10;ukhQXPsxwnkEybRnA52nKGeor88hOT0fQ9OJLWk3hxAnDZFX10ZcRLmOOOY62pDr+Sy9jNdI4VPE&#10;NxSrWbfwlQ4KLTtqkTjhHtlWeWDKjfQhEegRCxtZwNwSXpNiwt8NvtT1LJtvVd/sxoa0Vz0H0cqT&#10;+TnZnu8fRDw9mJ8fJKcAbXoi7b1CovvKhlFMj0TZPP6tD3VkvHqk8VXYdqijBCPsKlB1krbzIG4j&#10;mRhpE2ZxYHTaZ5i7YwE+OLgEC48vw4a85dh2aSnOe79Blf9zhL1vosU9w8xXVE2Xw2PM/IVosxTm&#10;3E5yqYqOCp83eUzUvTrgrQ2/TvIyD2sKNuDxdDtGOE7yXhQa3ojrHaW8V+LKbOp3zksC8XyiMJKi&#10;fFIbkbyJvMF2CUOJfYZyXgZx/A1mIq5JTK+grb7Iv5/HCNs53JlyGhM25uLp93dj2jQbnnt0KVa9&#10;+D1qz9YBQYAcBc2tMJ6YtjZKaydfSWyU1E9BB9/TI3yP5HfXc+HGCVhzgIekFeIh2zFsr1V4FIF5&#10;IMbFGuBDBhBSh/tYGBdJYP526BLusRUawJ2gBcSJVRygDFcSb36ANhFF8YHqQh/HTRJPGUQWe2/q&#10;Bcw714g9DSpPLK9CsyEvQZ8P/oAPxaE2LDjtwbTtNbh5E0FvajnBPxcjN95AXl8JTyopJ7YrZm25&#10;Anl9IyQmGQoz40bl+3TCL9Y80LzKS6OB1cYlkOIkxKcr1ErhTcobEfAkaOU4xHGBScSaLU+PTi/U&#10;L4fkIotELesCbs48hae3nUJuqBXeQCtZbYyLJERjHEBTS5TgqBU7ySxHZZVguDYgQVky2bXIl070&#10;ezaAcl+U8KoeGX24gPvwO/pwPrTg70krwEcHKrCvNoyKWBd8kWbOBb8nFCFIj6I80onvq1owenMR&#10;F3weSWMJ+mURUHBTmtMDPo+ey/R80cLiJraE46mNLqWmTf9PlUumdLUAfH97CUmV1gSBJn8/wFGI&#10;pE0H8If0bZi0LQOfndqA/bWrUO79GE2+1wheZnADUjFzk0UImFUKWJW8giEKX3V60EaQ08rfN3Nj&#10;yjOgDeiPzkZT5GVUht7D6cZvkFm4BqtP/4DX96RQaTpwi2srCcB+jvtZ9OUYqQnjQGcDFaSfY2B5&#10;4IwXzigvruduAiEFqM1oXMu6f/OzJVpHPWIRtyunWiZHwChNS3H2JOUpB0r7zBJrHkwvDX4mgQo4&#10;kQo5kfcg0tmf5MVIN0kyOUsOkl2uFat0sXVS099ZQOVxGHdlbsOYral4dd8y/FC4CNtqFuCc9zPu&#10;4/dRF3oVjYFn4FZImX8yWgNPweQC+cYTtE9Fu5LQRVIIwKMEtKGwhERGRlJgXH1nqPxaqQhVKlrX&#10;UNUulScOUgKBqdQVs+AJPQt36HUcbPgWjvIUfHNiPZ7d4sDjjq24L2UfbrKd5h4u5v0rfpikhOul&#10;l3G3a83LO2iNk7xzpikmx986LVP+GI0NjVt/AuREnUJxbJP0Piffxz2lOR1A8pKgsefv4yn9OZ79&#10;Mz2cL+4JAuzklFO4NXUH/urKwFObnXh1vw3pRSuxv2YpTjYsQGngEzREX+O6UjW7iWjxjEF70wQK&#10;yU2TYoTnksTMJcifTcA/k+tyCt8rT1VPKJ7ivP/3IjDNIv+GhMmoEaD4lO8zgftLZVC5t7gfGyLv&#10;4LxvET4//gP+xLEb4jxmymD3yXSTqDRxvlSQRBVyRMyV51fJ8aeBNgc/1RhGIHKTsxB30iA/dyAL&#10;jorvcN7/NRqDc6nL9P1jzNiZsqi+WVxfqnqkYglWAq+JlTee16s9wzW5Jr8F+dfkwJiQf4oOHOK5&#10;X2/POIr3TqZjU2UKzjavx7ngEpz2LcBx90Lsb1iBnOq12FT+LVYXrsOXZ3/EG0dSMHu3jfo0FaPS&#10;NuLPGzfgFvs+DLcfx1DbKQxKPYOBNh0UEvzqhN6QAtlYEivZWOr/vgbM63CvhDpe3hWKs5SYSd4G&#10;4jcbdb1d9tgiFrKJPfaxnyIbaAPUXFn4s3+aDoaviNXA2xJ5XYxt5tiI3Clvrwcr6dXqjadDGX4P&#10;Ra0BTIESjaMRfUa2nXapW8w48lqKaBFOVE5NolOHb3UkZPLeKBy6mFJAQnMWw9KOYkTaAdxMEneH&#10;czv+lLEFj2dm4YnsdEylrXxh5wa8t38dPj/yPVbk/ohNZRuRedmG3U0bUBD9GiXhz1AdfB+1gb+Z&#10;3CC/miITE0U909HaNAdtTfJaq9XDXxEK/ZU2inZcHjTa7A7fFIqK/Kgxs3I/RxlSein0JvbXL8DH&#10;Z234Y1o27/EU77fQ6O94O+2uq4zjoTBh4vEcYqcsEpcMD8lJI4kXn9s4ExRVI8cCcaxse3o5esvW&#10;E//2U/Et2u24bB1o1eAPJD2PrCzGI69uxvSJq7DfVoSG/Ag6yC1aSVRM5TESly4SGEv4O/6+s5Ov&#10;lM7OTnR2SEhgfs/JjMsiCCDLGuLM5SI8gd31IVQ3dxCcRBFwexDyejggHgTCIeS3dOGV/Zdw6yYS&#10;FDsnOFsEiACEjEuJ+kqcj0tX2EiBAR/90z1caD6CV4V6VOKulJNYWuTGCfWVaWs3uS+xYITAyQ9/&#10;uAElpGAfHKjFOH729tRajEitJFOvIqNV/gYHJkuxhZcs4JNFJi7vDMUk2/O7xcIVryivhpKjBnJB&#10;J1ESzcKWgbXyQHqZMnQccA5uEheY3qMu9iI56lvRJ6cUvbPV30AMvYmT6CZbJuHJJFHixCTYT+Ov&#10;mUdwItqKxlgrF1IMfl+IgDuK+ogXFc1B/BRpw2huyBEpJF+pTRhswl8ukZkScGkz0dALqPXj5Pfh&#10;727IuYz/m8/4HxzHfo4y3JF6ES9kX8CW6oBpmukOkuyRxIQiEZKZCEoj7XA0dOKJrcW4OSUXfe1F&#10;JEACuAqtU1iTRWB6es5YcZYChPxOM1bcrNqA/1S5xLkqM6JnuyEtgP9w+HGDvQnDqVwn7DmOLy5u&#10;hbMuFReal6Iq+CzCkaloizyNDirotqax3GTqcs5NR+DsccslPcuUYPUHZxMwzuDGm0pATSBNafDP&#10;RF7TK9hR/i6WHP8cMzNX4M/27bgz9QSGpHKelFDH55ci7725EtdnlpnNJbCl6nN9cvIoFzjnBVzL&#10;3GwcfzM+VEr6nEo7x3ODxos4GIVlERHlUCn8KU6SReKp9cR1qaTmuDQfAVyAys/HOe4pUUlSYkgQ&#10;gTZF86PxSRS4psIbQELVnzJAYVOcF73fOiGrQi9XOXpxrfTOceMGks4+NDYqTqH5HcTPJtk5z3Ze&#10;j/trqOsCRrp24U9pDkzOXoIvD36IrcXvIbf+b/BHXqQRpALzjiMgHGO8DFaSu/KJBBhJEmkYBSot&#10;kSdGldlUYlhlLp+k4us5ER9vPF9hgl8RyUiYRlWhZvyMm+SnIToZNS2vI7d5ObKbXFhZshsz953B&#10;3fZCDEkpRUIKx4HGoi/XjPaj9vUNOVwvRvjMHFOdUmmsjAufc6DTNLnWFaKogg/K3+tNHWBETcDU&#10;PFVxxxyrXtxD8XZVblEoaAOGce8NtdWSQHP+bFTK3F8DMkpxu2M3HkxzYvzmb/HKvs+x7uKbJDPP&#10;oIqGIRZ7Gp0cj87Gceion2A8VW1uVR6bScU//WdPjJW0r5OtJzmuVpWdq4OQfz8xybUiXz6SV5EX&#10;VQELcn1w/ttCmtuxJhSkPPQ29nu/x7PbvsUf0nYj2VHIte5HH9oAhfkp8bW/DpF0AEAy2jez2pCY&#10;OIIPVaQcxjV7a+p5/Gl9CuadXYnt7q9QJk8hQZgMars6dnu5DlXuPPgkja/lPRRx6XRPpGiMr/4M&#10;1+Sa/J8v/3wCoxD/EToAc5SaHNyEdDcGu0rxSM4BPLk9B7N2bML4tO8wOtOGRzOzcV/GPtzqPIbh&#10;juPc/yeQ5CQ5Ic5LJsYZRPIxSOHyyhUV1qKe7k8dPECRJkqa56uq0JpUA8rPoVjCJNTxJrSL92NK&#10;BGfS7insX/guW7qd98/nGEIcNTSV+px6fLCtzgo3dljhxiJhVsUw6nfaZCNZVp6zQr2MzRUecjbR&#10;Xnox0O6n+IhX1fewqPtVudw6XNThl0KkLCJjHXDyleNoCbFBt/wj/tHv+mQ0EWM0mqqq/fnMQzIK&#10;cBsxxl/3nsPsM+fwfvFpLKo+jg2NB5Djy8aB4AacCK1BQWQhqqIfoS78ijnc8RLnqPmk7Ko5UOI6&#10;iLmfgumE756OTq/CwiYiSN3pJYlpJJZqDCt0bArC6oEj73p4LNeJCtSokAL1vbzesuWyWyFVLZ1A&#10;LPkWTvmX4ZuybDyYnYUR9iMYZs/DcM7fIOInEU9FJlk4p5LPV2kOqeIoN1DX96LNVvNNYc84YvV+&#10;ciQQv9xAAqp+gP03c+6JvbQu4zdVcc5qcSPn7761ZXjq48N4++OdsDvOEtcqD6aD5KUFaG0GWmIg&#10;qwHaYyQ1MbT/8l9XOzq6OvG7fjQ6/VTymOBnhKMcU3ZVYb+nGdUtCo1qQSjcikAoBl84isvRCLZW&#10;NWLujkKMTL1gPVgOQQTJQhwNVJKrnoBBD6KKXjplJfggeBhk8yCZoh4rt68/i8X5bhwPtsHd3IJY&#10;uBmRJh+iXh9aowEURzrwtyOX8FeCyeSUEoLeagL/Ki426+RajTB1Uiugoo7vN+QI+FgAyEpQJ5Aj&#10;+TH5Fc5KAjz1Rqkwr4lmcXLwKaZOtwFIXHQUMezemSJDNbhuSxmllBOj/AdtElWN0DgRSPE7E7IK&#10;SYxO488ZB3Eo1IoGMkdfsBU+d5CLLMZFE4SbBOOkvxWjCSiH2hSvqRNmXjezCNdr0hVKw+9TU7gh&#10;BKHJ3ScTA7hRVSc80VmIOxxnONYX4GoIII+sNOgleSHh8wV8qA95UdLehtT6ToKvItyWopwNklGn&#10;ciuU78LF0i3K3TAKSx4XPqtInP4uEZAWc04ycskosmQCRolJoqbCszarSC6vw3GVF0DhgAPt3NSp&#10;vG+uH52cx5P49c7KI1EoQFxOPhIzc3GT/RQedW7FM5s34MczH6HY8xbH6mUq4jloJijs5OZrbyBg&#10;qqc0qEKYkv2Uy0HRSTg3Ytivnilj0NE4FRH3C6j3fYKL3mVIr3XhtbxD+OOukxiUeY7rsICgVgTB&#10;OsE35FBjwrntabIopa77TxYp5pq/jmvgeopiU+V104lNkslFUf5LOcdAuV1Uwny/Tlf6KfxQwFun&#10;SJw3kUNr3KyGj4MIjNV3qD8/m8DrKlFP3hWJvIj9dHLEz2guEng/ck3LY2BC7zg3PblJlhdCIF9K&#10;VWRQ4VVNvHd5afReGSnF3CpHxMf15eN9cp9xPQ3mvQxWKJZTYVQFuD37HB7efQpvnd8HV302zgZW&#10;4FL4IyrHF9DVMMeMq8B3KDQawcgYxEhamoMK4ZlLovgcleRcxNQJ30/SGBSoHUO9MMqIlUPxlAHz&#10;6q+iJpDB0HTqDCW2i/gQGNP46m9u/zO4UPsGMnLfwzcHP8bM9AV40JaKWx0HTFWzZFXCEalW5TqO&#10;cz8TPkdDRWWYzGeNc1IZckzNqV1WA+dUoaAaU44FCV2CDCbnSbHfxnjT2Iggae3KKClXTsUBFOaq&#10;PA0TrpmZTyk2869QV4Vf3JpTjId2XsDzJ45hVcVm7Paux7nQElSEFZo4A01hPkv4aZLqyfDzOdVP&#10;xiSfkwioP0E0Mhbh6DgqZBLAsAghx0HeGvU98KuK3HRDgGKBX/TvkVEx8eQqG9wj8u5Youu3e6ZQ&#10;pqPVM4OGSHkiszne3T1rvAq3UmEBEQKFsk3gveh+RAK4xxT+57OKDqhkt+m1QAmb60/m75R7Mgtt&#10;nln8PQ1lQB4YVRaaiADv1UPjWBZ+B2mVCzFlxzrcYsshYCmmvidw0X7SmtVcOEgiuZaVd2gSTLdQ&#10;zxBIxHE/KazvZvshjMpyUsf/iAMhG6r875A4zTYFODobRRLHoJUGtzmsPkZcWx7ufyUA+2aYk0aT&#10;JyPhmGk99vSKEbjrkZ5SrT+LT+Oi/kdPoMvL7yCBl4BiKiqZqmcWCRVQtMChRLl3qtIzmr8fzfeO&#10;RTtJe7s8lyRWHSJdGm9eW+NuhbnJG6cQPJ16at1fmcMrDTstj13P96mJroCFFeIhecrMl9ULinPJ&#10;71TY7NWB7TX5LYjWUyBI/SvdzL2pil7tXDMh/1yURZdgQ+kG3GN30ebm0w5Tsgqo94oN3jGVsQjA&#10;1Y+vv4s2xOE2eGyITQVRZEuoHyk9YVhXxNKblujQ1QqFMknn3aRA75GeVTiXZWMbiROKadvy+Sop&#10;oKi4TRF1N++HuNDyiCgCQd8rj0cD9a4O70SyrMNWc8DH71B1NDXUFaZLSPeTqPCeXY3U9VakialW&#10;SeLRXxW80ksQ5yqhTVSDR4JnfkcfPlMfYlyTZJ/uRbzLz/dQnAHaDRWGqaDNLKNttRqeK/xb+UCm&#10;AThxpg5iTK9Efk8/kjO1ubgx/RRuTz+M+9K345E0ByZl/oDpOWvwwo7l+NveJXAdmo79xyfg5IUp&#10;KK6ejdqmZ9BE26fqamrxEObeVznjGOdQB0jSTdJRlq6yisBY+l+5f9ahoA4Jr7YuesTSN5Zc7e9X&#10;F9mVR0l4ZqAq9Dfsb1qKN3YvwZ9t6bjDfhg3GcKh5+b8ZLsNtlLhohs2l+C6zYX4PXHwdZzLXvx9&#10;vDkYF1FVk02une4DWGHtvt2EUq/C7sLpykcXKR3E+bllfS4m85q2igiq2zrhBxDqBJrbYHrDdJHD&#10;qD8M+H8jCiEjeSHDwe8UetVPp/Q0/MM4kU8SuB9wx1DTQsBMcB4KxmikI6aB42XKEV8nnt9ThpEp&#10;eQQVAoY0VlzIcVxwA2jABhsQrlNqEhgCv352AjGCqkQSmcEEX3elFuDzM03YURsj22wmCIhxQgM0&#10;6pRgyDSL/OxsLSbuKuNCKSGIFIgTu7ZOsM3peLf0bC4LsFqgTyJPSo9YbjwZVwscKmbbGlyBG6uq&#10;mX4vEG+StDjgqmjWJ1vd5DkhuqYYvlOMmhuUi3tAWj5GpJ/BE1tPkTm3oiECjpG8SerUr0aXrQSI&#10;7djX2IYxnGSNqynbx8mP5ySa4gJUEEo8s3JVuBEpip+0nqWSALQYd9rPY9bm83DV+XGxvYuKq4XA&#10;kmSSBKaOBKa4tR2pdZ2YsIUEJvUiN6JcpI38Di4cbTyBPY6fFeqkZ5ciswiMymdbJbQ9BMA6RdUJ&#10;guaNz697o2KJS+faoHKRa9V4C/g3iQntkWfCwXHhvPZ1NnBcLptyyDdsJgi0qab6TozanIbPjq3E&#10;1soFOO/+Ao3Bt+EnwFWycIibtyXEDUpAoZCmNoJd5VkIsMQUShZQHDzBnWcUAc3jBMtTcSG8Cluq&#10;vsW80yl4Zk8aHnBtxrCUvUhMPck1doHrT8rOUoA9CXgC/KYim8vDZ6SYExXeIzee4vXj+BxGOP7x&#10;JKimjC/Hy5xWaX1QMffLJEnI8KAXx6kXFWFv/r9PlgfxOR5ubK13gmcRFm7eJCcNB6+hohgKY4oj&#10;IFbJ7z68tz6KK+XPIi0JvM+BvHYS72cg79FUbOJ9JPJzIjPxFAFqjalCrHoRDCrxvTfvSfOpoggD&#10;Dbkp5P8LeX9cr5ybPvx7P+PalaFqoGImuHQUIdl+DoNT9+MeZxam7EzH20fS8V1JFqp8H6Ix8AY8&#10;gRe4rqbCL49KYBz3pMotCjSrQeQ0isDiBO7RMeZUXkpVXhlVi2rjnLYJRBtvjhIDldypGFsqaqOs&#10;J1IUFihCM5PE5kV+31soC36JA42rsSz3O7zy03r8NTMVt2XuxZDMMxiYeYFjUMD5uMg5LTAnZKZZ&#10;JudJesbMLcewf4aVAGlOvDgvcVmaK+kHVX/rCR2wDKYV6mftfxOKQDE5NyI1WhOZdd0Gj0qXJDSZ&#10;33276wT+nLYLj6dnYnrWt/j06FpsqFiLHb41yG1fgur2D+EJv8jx0hg8iS6PQsmmcZ/O4HiRFBBk&#10;C6BKjNHQCRglRjKiEsIWgdGY6VRMIJeGisShhaLy4B2UTu6VToFm3xiCWauQQAulmYBaYx3me8My&#10;djR6JrTPiOUZskqZWuFhVqlTGS1520RgRAL0d4oMKImCyJEazll/1z3rWpNpfKegNjIbx3yf44sz&#10;6zBpWzaJ5xkMEYgxYRwk8hxXxXGr8IWAR19HuTFiCiFWUm1ihg9D7RW4c8NhPJ6yGZ/steG8ZxOa&#10;ovNInN+wvof7XcY6GqExjmlsJiKqLtGe8Vw73ePUTfSsxnoWgbEq6FmEwHo+qzFpmKKQR4sk6nn5&#10;NwIG9fmRaNxMTyUzVgINfJ8RjYHGgsTdp07kEnURFwnUdQQWer6L/5cXk3+P+UgoDWGSqNeF+lpI&#10;tH+6P9c9L5prA1A0d7yWSJnu2VxHp6uGVE4judHrVH7+HwHINfmtiNZ6hORX/ZF0ICGvZJebdpO6&#10;pDb0NRxF63D/pgwkZ4goFKA/CUx/6kw1tTZ94Qj6hQnURFw9+xKIrRIp0pMWnrJIixUmpcMfibCC&#10;9XvhrCuRLdzjrirqR4kOAy9RVNWUNo1itW9Qc2pFH+hnkRTZLesA9Yrod90EplsElnvwWTzf3xO2&#10;ZUK3zOet6wzg/Vmie5PnhXjHpTB8eX5lP3nf1OfS6YpySOJnrINZRfNUYiifYRhJkQ7IkvgZHfYN&#10;cV7ELc4juNe1BfenpeGxjB/xVPZKzNmyCG/sWYgVed8itWQ1ttSswsGGlTjnXY6i4AJUUCdW045e&#10;9r+NOu9raPS9iiaK8gf94ReIB+dQpiNo+szJNo5HC+ey3cynRWAsfaGG1pbejSnsS/qI+kHl/OWN&#10;vtq6+HXyJO3LeAQbJ/CeZ6K69UPscS/E+0eX4Mmta4g/szDEnkdsxXF30q5qPjiGpjUJxbREEJEU&#10;vuYaMP0OiXPM/AtrmXWgeaZtNQTUciIoAskK2+Oacpab4js3pl3EH7Py8PqRCpwKNaOxswOR1mZ0&#10;digphuxFXhkRF/KWTkq7qpXxF7+T8deCUfLrEHspAfdF7K6LoibWiXCkFX71ICGxUGPJpkgz8gmk&#10;X9tfipEbz5PAXCJ4kMeFAJA3Gu8gaCAINM2RKCJFVkUyAS4t7ssYmVqMv/1UC0dpAOXNnahvJkEK&#10;h2Elp0dRHe3C+qoQXj5+CSNSTyGJG04Vm3oJuPEeBwhg8npyGaqPyv8s+r3ew3uhKDbSJLBzsASA&#10;riTwKyzMw/u2TsCVh6J7VSEC4/YUUeFrkvIONGG87vUESP2z6snaL+KBjDx8eb7RVFJrDLSSvMQI&#10;svkcYT/qou3I83dgY0kYj8hbYytAPJ/bmryee9cpvMC0TvN5D7pnnTrwfnWiP4QTe7ftIp7dcgGZ&#10;tQEUtnRwwcUIjKLwB31oCPlQ2tYFW20nJm4pw20p+UiwETRwnEziGheMEsx0Km1cq7ymya+hWM+s&#10;ManGDRleioCxPFCWe9Awbc2rAeHyCFEZaOFyLFTqz/SWIfiLI7FLIGHSyasKN/SzX6CiOIeJ2Rvx&#10;7v612FSmxo5foj76EgneDIQ9OgXViaKaBo6isX6cBpwbiJvThIxEaMgJ1gJ1kxBsEPB4Dt7Iq6h0&#10;P48jNe/inVNbCJwycbdzG4amHuS85GFQZjnHlICJQHSAnULAbsZWQuWkRPgeUeys8YJoXXBs+nM+&#10;+tr5fCRi/Y0bWmSN4JbvU+iY8WZxg6qUoaqDxBmA3MT1SNDMcValO/Ui6u8s4fcXUxEWUTkWYWhG&#10;GaXCFLhQw9aEbBJYSnyOEvhIYrOoYLP4HSQwvW1V6EOJs5N88hlMgQfOga6tcsTXc15+z/f9nt93&#10;AxW1TpX68z2qZZ+kWOH0i5zrfCr4Is6bvAhUGLxPGZB4Epg4B42QlIipCMf96MrHEMdp3Ow4hvsy&#10;92Hesa+QVbkQx73foLb1U/jVeVmKk2C3naC3g6CquYnKrlFKVpWgCPYkBF1StK0EVuof0u5WR3o1&#10;1VRfgMcpj5GUEmyHJ5KoPmnEAphWrogFOKfBH3sdl5q/RF5kCbZ71+GbwvWYcWADHt+eijszM3BT&#10;5g4Mz9yPweknOS/UAZpTB9cbdY1ELv2+nI94Q+5qcR1Bc7zxgNFAk1BKBqQpsVW9aqr4njojvTT2&#10;fFXpX1XG0z5RkqYJYZBwf8Rpn8owc11JN95GQnOX/Sf82ZWFcTmpeO3A91ibvwa7a1fijGcxKv1f&#10;otH/EXy+OfAr30geluBUGqvJhqB3cgy6ok+jK/wkf5anROOpcegxKCIMGmdrrOUx6OB4qityJwG8&#10;9owS3uURiEqCJJokkiEauFBwohV6xe8SERCJ0UmegI9pItctPU3hVMBBzTd1yq//W3MizwDvg4bU&#10;9HwQoRFwNkZ1MrzhySiLvYssGvAvTtvwZ0cWBtHAmbwxghWVtxYRH8w1mizPZSr3JvdXkvEcqrku&#10;95cIzqYCDN9wCn+x7cCHhxzIqvgeJzl+1TH18ZkGL+8hwDXYGuEYkSy3Bh4joVO8NgmDEY6ZRM8m&#10;ANB971qbFjkgeaGoaIWRkCVhjY1OsRU+wbHS9awQyl8Kn9d4tETIZ/JnCckLJeYnsTAkRPeg9a/v&#10;1LrW4Ys+K4LD9/N3LbwX9bJpJUlt80yjkOAaz9kU/l7ghHuIACYUnmC8mIGweghN4n1a92g8miRR&#10;Il3WuugmwNfkNylaa9Gg9sE4y/vimUQCQ13ifhINwc/hKlxrCExSejl1P4U6UDhMofv9nF7aFh28&#10;KQSoiFJIfVlAvUmRDRT4N9KDk/5elPxv8hwoibSdwkN/LwSk+lv3e/q4vOidFuCrjzpU1cCItQyo&#10;1cERsQR1a0/iew+WM3ktxj4Lbwhf6BCVOvhn4f3RvukU38qZ6b5fflbRECI+A4hFEjKoa2gHkqjD&#10;kzkGQ1wXMNx+DDcRL9ySshV3p6ThPrsDf3E68GiGkyTFSfyUhpm70/H64XTMO5+GdSWpcFVtxF73&#10;DzgfXIOK5qW41LIAl0MfwB16A77wKwiGnkc0RJ1AoqEcwlbauvbQ4+gIP07dRR0WmA1/YBax2jTi&#10;m6dNqKywToT6WwWJJFHlodDOGn1hDrm6dZAOMYye0eHIJH5Hj8f2f14Xv07kPX7crKkQ79Edmo3K&#10;yPs44l3I51+Kj46uIoFLwV8cW3CPfT8xwxkMJcYZRHs40GZF4CQTY0hUOTTJSftsryFuoY0lrhV2&#10;NLkx1PmJioAy4YPCaFpPwmTEj1wH8q4paqWvqwh3ZObi1Z+K8H1hLcpaO+DraEG0PYKW9igJDBmM&#10;cmBIXtqN/wX4nWphx2sBmZCTEjzkPIeMyggKA51UqBaBCYYoBOfuYATFBM3vHqrkIsjjA6jxDm9m&#10;SyP6b+YCNQn9FsEQqJUkibmrlG4mNwM31NDUQkzKLsbXxy7hHElSRXML6mMh+KIkMNFWNJHAnOWd&#10;ra/yYFTmCdzEzSZXnjaf5VIkcOlm7/IOxKn2NkWn4r0yGymKm6yiEIybZHwCGi56q5SdTmBF2Lip&#10;TWlWHz8n4K5Sdpb7U4ZYCd7JHFyVxFXomXJpxPBv4KQoXOI+krfncy7gsLsTlwPNCIeDiEZ8JHwe&#10;+IJNKO5oww5PDO8cuYwHsjnhnBiBXMXxq0PrIE5eMkUnAwprMuWdef1+/C71nVE41xBO+h/tRfiU&#10;19jTFENZczsi3gANWpCLLQgPx6ukpQtrS1swdnMZbk7NR3+bGglyPsR2zQm9rsX/S2mQdKgXjMSc&#10;qpgx7KlXLpeewmn0O87Zz5/lwjKKg0DduFJ1Oq2TEZ2a1PP+LyPZlo8bNxzAA/atmLU9E4vzd6G8&#10;6VME/S8RyD1DIDeDP1tJuQKz7dro3LzaOK3exxHyjkKMIKynH0WQhjsYfQV1wfdxom4BVpxeiVd3&#10;rMK4DLvxkJhqIFrwBPk6VRd46pfu5f0oDl9kUGS6ietCRENjS1CapQQ0VdAo5LgoFlebx00JcD01&#10;cNy5bjnXcQTGpvoXFaNic5MyFIJ1kev8JAHsMdyWcRj3uPbgD44dfN4t+JM9gyAsHY+lZZL4b8bE&#10;rbswbfc+zNmdgdm77Ji63Y6Jm214LNuBhzKduJeA/PaMLbgxfQeGpu2hgt2P5MzjVLinoI7ziWm5&#10;vB/eIxV1Ir9/AMdaoFAeLt2jdeIlj0EZBqaXcvwV36vTDZ1K8b2cY82pyeMx83XZxBHfwN9dz3Hr&#10;zfWnE3HjueTfVaJxiJ3Pw/uftCUFnx1ehd1Vi1AT+IiE83VTdStE0qneMlKqCltSyJKUbM/pUIjA&#10;K8RXJQOqT0qnbwy6OJcd/F2LdxyaPWqapVwbeWysvgBBvgaoPOXlCTc9TAD9KA0ASQ+Vu5fzf4lA&#10;tii2AIcj67GuMgVvH12LqTt+xN0ZhzDC9hMGpR5Fku0M1yfHKp1r3l5ipL9O0XIuYSDXRhJJrclr&#10;I3FJUkimPGQZKucsckgly7WuPd+fesEKieC6MB6tCgzi/wdThnAcB3NfqEFsEkm+SjkPcPl5vQDn&#10;wYuhjircZj+NPzp3468ZmXhi80bM3PM9bAXv4KfLryMv8B6qWz9CfcubaIw+D7eeW+vd9xif91GA&#10;wLyTZK9TjSRJKDoIblsJnJu5Z3T6bsaZhkZhXBKRRuN9oHGzul4LUOvU3yIZOuG3QL1Ii3JyFIr0&#10;NK872VxbfRw6veq4/4T5Tnl1TOlsFWnQdwRVKnqUIQMiUW0eFXgQ+JaXjfdCI+cLz0Vl9GP81LAQ&#10;7+5bgtto3JIVZ55JO6IcwTS/ARLy2irfb6ijFsMJcoa4VJnyIvcjARTnqPdm6b5yGsMjeHjrdjxz&#10;wIlF59TDYAHKw1+gKfYBQtEXuE50+sgx49qwnk/3KoOv5xMJtHJ4rpAYK9xO4xbhWKnQRNgU/JBo&#10;zVpeLon0TVfTNMp0dPK10z3VmgN+1iolLoJJgEEDb0ShbXxt4bq1eidpzXefonaL7iUcUuXEniIY&#10;vGczl9PN3Goc27ifRBot8GJ5xqxDAXm7ejxGIlkKOZN+fIyi59c9/SMIuSa/BdFaDUUeIcYYQ30r&#10;3WmRbe3futDnsBevIch0UrcT7ygKw2AchRb7CQ6JdVRSmLpM0R8mvJw2QJ4V2Y9fiul3QlvRE8Wg&#10;g2dFBUj0s2VjFCVAkkG9aPrL8boK4e9tchCriRFUXEk4S94Uvlf2hjrX2GxiMRP9IH1rRIe6BLhG&#10;rO+37oU4T3rZ6GbhPuqYrHwkUFREKTEjD0mOs8QfJ4kpj5KgHMYd9kP4o2sv/kgi95dUG57MSsUr&#10;B+348pwDKwvtsF/ehB3udTjgW40jgRU4GfoGVaZJ5nNoDOmw9DnqnOe4b1VIZIbRqwrt1J5VaKfC&#10;241O9ml/ysOrJrs6fOWej5CcxMYh1qyS+xP5ewr3dcg/lj+P4e/GIMI9HA2P4Z6mnuX/5RW3dIwO&#10;JyziYnSFvsf8v+fQwjqs+cc18etlIsLuhwz5Uolsq7WCQsWf4f0+D0/kNVSG38Fp7zzsqluJpXk2&#10;vHBgM8Zkb8MfHTtxi+0IhtrO0xYTW9k4X3ZiqvQwbsipw/VcCwoXk91NTis1ovnWWjC9c4jD44nb&#10;5ERQWGMC7WsSsUp/8oNhJEl3uPIxIScPrstR5LV0oB4kLt0ERkIOw9+IwBD4Kyk43iHwXEpichob&#10;ioI43dTBSW2HRxWvCNBDFF8gikqC5kXnmjBpawVG6OSZQMvkU2QRHJlTZT4IF75h1QRMpnQfF7Fy&#10;OxQPN9B2EfemnMfMLcXIqe9EaXMX6kmOvATloWAY/mgbLrV24mQghuUF9fhzxmmMcJ0nYNOpgUgI&#10;v8uAbYVJCZBzE8kDRLEaVwqM66RBwNXKa+ghMAIvP4dTEfjqtF0bWSWeTV8OAV4CX4HbRCPagGT5&#10;/KyYv05yb+e9v7mvCvYCnylj3BiyclIClGDQR8btx4G2diyt8eNxAtJbnXkEO0UEwuWGwAziZClk&#10;SOFCihU030mgGUeyoCT8QZxkMdYh9nI86CzE6vwwTvo6UBProNIKcDMECPJDZMsxXAx34svzPjyY&#10;UciFVMDPiWjJldvt3pUHjONvhY39A4HRSb0Wk0oJUnRqYxRFmtypJCaGZOlVOQMEdpR4xbKrsAHH&#10;th/vc6jjHB52bcdbe5349twPOHp5KWqC89BCwNPpHkuAJIAxhQCYm11hY9zM4QA3tLwuAXXSH2+S&#10;0Frdk9Hino6oey4ued/D3kvfYF3+Cjy390fcm7YNw7gmB7oK0Her4lopvKd4ko0Ep6ofNaGfgySG&#10;QMnkl3A8e2eLmF02CeG9uJE0/1LsyVzfIohyhVpk14t4zrHyLaz1oHVbwnE8y3k6ilsz9uCvW7dg&#10;ym47nt//PcnkIqw98zkyCz/B/spPcL7xI5T4P0RF4ANUBj9AVfhDVEU+QlXzu6iWRD9AdfgzVIa+&#10;RllwPgo83+DopfnYUTYPaQXzsfb8Unx4aDWe370Jk7dm4uG0nbg79QjJ6HmMsOdjmKMUQ13FGEyg&#10;rntXAqKplse1IsUgEiO3bc8cG1CuQgLck8ZTo/eRcCc5qpFIsN1P3iIzx/w9SXKS9ieJ/gBeX8bg&#10;ZvthEpnNWHjyO2QWLUZB46dwB17nuptjhbVQuVqgWbkbOh3WybZIjJqEyhswjsqZpCSo2OypJD+T&#10;ESZoVhhMm0Ks+FnrlEmgnAo5QgkTwPEzKkdswplkGEy+wxzKi9xbr8HjfwMVng+QWb0GK86vwZsH&#10;vsPkbRvwYFo2bk07iiHpRUg2BpBrnPMpAqu4Z5FtVYFT7fwEktGB6cUkNFSk8r6ZE0DuFSrRZB1a&#10;GEIuMig9oYMZkl6RI45ZH45dnIokcJ2otHOijXNg4/jZSCTtJLhO6ieXElpPIjnjGHXoToxJIyjf&#10;vR2fnErDd4XrkFm1DGfcn6Au+oYxkrEQiYpXTTFJ9rgH1AlfMe0aH42r8mpCathqRKd4IjMSncrp&#10;hN+SDh8/K/F2C/dcu/adAfjdcdXmlFAgSKFXPSFS1vdYJ38yZgL+Fpi2QqDUJFa9gUiAzL1Z3xfg&#10;50RiqkNvYFvVQjyZk4qRaadJUEqp7xVKTHsiPcyxVPikOdDqBkL9uU/l6dShQaLIuWLOqR8HO46T&#10;mB7AHbYdmLR9Gz45vQ1ri7Kx7fJGnGqah7LwJ6iPvMN18Sxi3mcoXI/dXhGL7In0aV2q34FkJvXM&#10;LOrK2dQzvxSFL3JtBaYZCXONGi+ZebVya0R6LIIzHqrIFw1Z/X8kIhsiSRZB5JgZgtkzJ1rTGuNJ&#10;tJdj4SfQDHBPBEmadLopT5DG3Jo3EUSSR984zhnXgMaX+6TNPROtnjndHh8BKJ3CisQI9Iz9BfC4&#10;Jr810Z4PhLS2Jhvxh6xeHirKUhf+FPaSVbjHYactp52mPos3ITxe2jYP958OFBSiZR1QmnBw2gyF&#10;1Sfo/9yrfyfm0FM46Qp2UGRHXGaPUM8Ksxg8IaAqDKj8BgtrCUPo4NTKqyWI1aEh8YJssHJgVADH&#10;3KeRHnwmz4p0L3EIdfWADGHLYuoJYidiv0EZxFI5+3D3ll34M3XE6F3ZmLLXjtd++h5fnliNVeeX&#10;w1a4BLuq5uO8ZxGKA9/QLn+BywHqXNrmBvW08f+N8ibldVP11O17mRhE3k55R3RQQv0XUML7KIra&#10;MzxmXi2yoeqMOvSQDlUYqw6QrEMkQzqIeZrdlMYpJATUvSHiGkpbaAJaaR9bSXCaqQ9i0inynKsA&#10;jsK0OX+Wt0XXkn3tJjLd5EX6wsrr+1cQmKfQSb3YrjYKjfLmPYUuH8fBQ93lGQ0Px8EdHQ1385Nw&#10;t85CU+s7KAp8jp/qv0Za+Tf4+vQqTNlhwx9o60aQQA5IyUdf6vjeJCO9zOEx1w7n1Qrl1tyKNFuE&#10;1mpLUYPrFbWV5UFCJterrY72lETGdhmDlS9Pm/Kg8wzevtAIm7sVfhKXKFkL6QHJDNkL5Xd9MwkA&#10;jedERroId7ty8dnRamSW+E04V6PJU5EHJoBwOIbL/N3mug58et6PkRvP8MvyDUtW1+14Sl8SCyuM&#10;iQ+QRjBpTsMV4iHXIZmY8wJudRXiwcwSvLy3Ehdi7aglWfH4rR4nwVCQzC+M+lgzLkTbsfJiPZ5y&#10;HcEd3x8keObGyWngwJCkEFjEO2kAdVqtcr22YgxIJdgjME9O50Dw+5O4aRMpVp6J3FncVAQ6SQQ1&#10;AzmwyZRh3IhJSrxWrxanTgZIaDiohtRlNaDvdi/6bVbVqIu403YIH56pxpaGKO8NqGuGCavzhpqp&#10;VFoJTDrgJan4rCCMCT/VY6TrIpJTzkE9UHRynqh4QQfvR2DZKAWSJlVQyxbQkuIoI1MtJnguxXCO&#10;6yMERnt8rSiPAY0cp5C6/auUcqgFjfy+3Eg7Zu4swa2OfAyy8zu4MPSMKnowhCLyYVV5EjmzFo5O&#10;N0wugCExfEaFIZkTEYI3eSZUsCDdTSIlTxSvlyLgXGHGTf1d1FvjJsdekqYMvHZwPbZUrkCJ70s0&#10;Bt+hQn2GYKkbfBEYBd1PEDg9gXaCXDXAiun/AlUhGvyIQK6IDYFD6E3U+b7CqUtrsfj4D5i0LQ1/&#10;yN7B+zjNOSEYd3qNW7p/JkESgaVRhLpnrjsTlse1axSuvDFk90ry7sc1IlKmMU2Sx0IkzBDRGm6w&#10;elxPpf57ro3kzWcwJGM/bkrbinvT7Zi2ZxPm527CxoqNOOD9AecDS1Hk+xRlJFZ1wddN/fum8LPw&#10;EMT5wjO5N6ZQnuScTORzdMer9ggVmfJEepK3w/65CPueR8j7IoLel+GnEpVCrfa/RyL0Kc775mN7&#10;3SqszP8RH53YhKnbXXjIsR13b9yPmzdwLGwcA6ePz+xFosIZOae/5zj83ySg/092Bf4jp9o0x4oT&#10;SeOcmXkjcVYxi2SCy4GmYovC5Oo5fsrtEZjUiRrXgUg/yUy/rAumPv8DJFPPbU9ByoWlKOR9eWIf&#10;w+dTPgCBGIFthKRTvVE6wgJtTyDom0CjMInATSfNCpsRcVFewDQDEsMCjSI+hsDob1bSsk7/Fcet&#10;2F8p7p7cDClweQEE8JV4rX4snuBcjv9LuBx8F6X+L3CodgnW5K7Fy7t+xIQsJ+527iThO8t5tk56&#10;+shDS+lLsto/q4njpQMJ6ifubYnKK8elBbvFB1UaHEAirHDEBOqWBFXUSb9IQyrJ5zgV8TNcezTQ&#10;ptkZdYyVUyNFLaKsAxYaaweNro1G11GAEY48jHSewB+cP+Gx9K14dlcavj5rw8ayDTjs/Q7Fwc9R&#10;TzLgDz3HNaPTN3m8uG5IGCIck7C61pPMBf2zaWQ5jgTCPZXPDNmg9HgB2oyhk0G0xtEqd819Fnrq&#10;ZzGeCAJq66TfGusr4Qo64e8W7lMlpxuCRWLU2n0/ComLcs5D4ekk6x/ix4LvMHWzHffaNiMp5TjX&#10;VQ0SqacH6IDJrkpwXFs0Sn1tJJWp8pK6TVO0AVtUSOUi319IHS79SLJOPXxjaiHusB8nGDvANbgd&#10;D2VtxqM5m0ls0vH+ke/wxakfsDBvI1YW2vBjZRoctRnIqE9HVr0L2XV2ZNduQM7lH7CZsrPuBxz0&#10;bsKJSCrOxGzIjW5Ebvg75IW/RT6lOPYtCpsXoCj2OUrDH6OC66qee9zPPR4OUZcFSbhFqr0kEN7R&#10;CHoeRzNBZDMBZEzEkuMWcnPctH45lh0Szp2AQYwgx4xrcBZBy1yOGfd+aBYCXO9BjmmY+0XzZrxh&#10;JLACDyCQ6GqaiXb3HLRSRGRM7yHOleQfwcc1+Y2JSC7XZCw81exlr0fewKdR4/sM9vy1eDAli7qn&#10;lDZduWciC2Xch9Rj0kkSHXjRDipPQdhgEO17XJaf2EAd5Lk/aQ8VOhtPsiERmehJvpbE85qm4aMB&#10;ptR7tB8Kye9PzDDA3ogEI4oW4PdzPyuPUAedpmmk8fiLFFXDpBjwPQOdBRhmP4tb7T/hbvtOPGDP&#10;wGjnekzPWomXti/DJ4eWYeWF1UipWIdsYoPjjQtx1r0Aeb55KCDmqAh8jEuBd7tzOF+CL/CcOagI&#10;B6Ybm2Md0vTot1+K9qYVlhmRN4t7OhxU1UOFoAqzqKy8vKzykkp6yIPskuyXPDHyqk6jjVIBHMtD&#10;rQOoToVRG12sUHlLpKMtb+tEXtcKczWhsOZepIN7yJBE+/yKp9kqTNLjXf6H9fCrRTk5E4yo2IgJ&#10;H+b3yrPdU9TERE2YcFyF9T6BQORpBKKT4aWdr6GezAt8hB11i7GucDXeOPgdHretxtBNJ5CQWkrM&#10;RZxJPNrHfgm97XIa1BvcqwpmfdLV2L2Ia0lSRpwqskx84/Ajyenh2mig/VQBrxIMJyZ+ICsfnx8+&#10;i/PtHSgnd6mjEIKTwKTxglq0ZMpacDfT4M7ZXoQVuXUoJuO5RODsi1j5Heo/0hjtxHFfF9YVB/FI&#10;6kmSEYJngkqFvahyg7rgGwJD0qKQrN7Z3CA5HpIP3nw6GbUjlyyrECNIlv6aVkDm7CVwaycx6iAQ&#10;bEEsGiUZCMHN77tEsF7SSsJUUo+vDpXjFm4Cy11VyI2i8sfd+Q8mLEgglhvFzo3CwRqgwgHORg5G&#10;o0lm1smpkpGSdOJAADJAp7AEKQOc6guiV4I3Dpg8RQlb6tBflc1cHOSUC7iRJOSR9FzMP1mF48FO&#10;FDW3oyrWgoZIBJFmqxBBQ6gVZcEuHLscw4T9lzEiS6ezBUi2FWAIFYYqhCWKyHESTXIavyeeSkAe&#10;GJ1oKJlOZGwox0g9Xe4jYXppfyVOhNpQG+vigmmjYfXyNUrA04aKUCf2edsxioBTE6zqGfGOcj6f&#10;uqNWc/JFNuStssKI9B3m5EUnzwJxJDCGVPJ7+9gr0McmMuMhuQtyLKmIDOm7ZEiRyetwncOttn0Y&#10;leHEh0fWY1PRWuT5lxDMv851QUVBAK+Qh4B/FHyhJw2wD8cIkiIEAAoRo3JoV75Eo3Il+MpNH/DN&#10;Rl30XRyo/RLrLq7A83vtuD99DwalneM9lvCeBbQJeNLJ0CmmXCtJipSgSIxOaXRaIzJjADjBu5IP&#10;5f1Tvx3lLw1UiUjOr6qJqZxjApXmEOdZ3Ow6iT9kHMKsXYvx4YkVWFG4Bjn163A2tBJVwc9QH3gL&#10;AZ2GqsGhTsgJNBR7bG1qCwCa+Hq9GoChnAMpJYpRUJZcCfm5ovgE7s3JtpIxTT7Q4wSHj8PnH4P6&#10;yExUtL6H/OZ5OOxfA0fZOiw9tQbv7f8Rj23ejwcyjuIm1xkk2S8gzlmKG3Iqcd3mKlxH8nE9CZ08&#10;iooLVo18qziEjAXXghGdrJE463BBOSPcn2q+qWqCatpqGn1lSbkodJC6IP0MgeMOfHR4A37IW4k8&#10;z9do8L/CZ51jiGq7dzxam9SNnnPLsWiJzOAz6DknUqEL9EopcryorHvCeeR6l4I2VZdIgKzKWlao&#10;kpKVNT7WibjAtz5DYmiEhNBPg00lasKdqGyDgVkEnO+gMLAAhxuXI7V0LT47vgGzttsxPjuDAHgP&#10;brIfM14SlSVXl2TTM4qEQ8mI8Vz36lAdJ08sRbHUSiRN4O9MZR7pCK0vKtj+WTLiNMwy4No72ssS&#10;AnJLFH5qEZoBOfxsNgm0OWVS6BnJk7OJeusyklMKcZPtJO5y7MWjWel4/VgqFl1YS0KzDLvr5+O8&#10;/yMSg7+hIUZSE3uJQOVZgt4ZXIskwcqPEAGhEYzopEyVbGjYRGR0UKB9Ju9B2OTCiLBwbaoanIgP&#10;SbQIjUVSrLwXiWlyZrwQNJrKCZGhVGiDQgL5dxPuROPczLkJkYSbcNDu71UH54LAPPyYvwKvH/ie&#10;JCYNI1wnOAZFHFcaJdkUeQg5tkkcn4EqK05d3JvrrRd1d5/NlejF9avwE82J9rbW6CDqsmRXMT9T&#10;zPGrNt51lUcdRmJ9o+sQ1/9PuMV5ALe79uEOx06O5Tbc7diMe+yZ5h7ud7gIhhx40GbDn22peMi+&#10;AX+1/Uh79S0e27QaY2xr8ITzW0zJ+h5TdizH7N0r8OL+FXjr8Ap8cXIlVpxbwfW+AmlFK7GzchWJ&#10;8kqcrF+Gi55vUEKwWBlQk7/X0Rh8Dv7gTOo+7mvuf+UUtTaNR6d7PLo8lmelhfoj3DQZwaYpJPl8&#10;b2QOItFZCIencSylLyxwYvIaJNwzrSQ5ptADx1p7QeRf3qKrg5Br8lsQgdlOrqc22qJmrhMVnjAH&#10;ZL4pqGj4EOkXV+GpTBXWuEBbp4OXYuofRVfQNioKxUSjWP9XZ3UTFkbd1Iu66waSFxVBMYc91G39&#10;aUdNM+pMhXzp0E+6j6IDT+KIvhLqub4u2mdiqgHEWyrlP5iYSw0Nb0w7hZvSuUfTDhAf7sZI1w7c&#10;k2b1PBm7NQeTd2Zizp406gw7vj5lw7d5G2EvXo+d1T/gtHsVigOLUBn8ErXB96jfXyNBeYF25Vna&#10;iOncU9MMfjC2g/ukXbZHeoqiAwHjsdS4SEhOIkqc7xblnfXoNhVJkUhXmjBT41mRp4tjbYpukIh0&#10;v1rJ9ZZ3vCeErIcM/TxHPu514/W2PODGC059YKT7WqaQiz5rrqHDvb8nLlfIi64pT+1EoxuuEKkr&#10;6+GfIcarFxlDrDYBKjAgHWMVIZFnnvdBHRThPZoGw9L7tA8t5jB6LJ9zNGJeNRhXGea5uEwceNH3&#10;KQ7UfIGPTmVh+p5d+EvaDmLZU8SjIjPVxBnVxOeKftC64nrKkidO4f3VBrdZBaW85qDftE4wtkPp&#10;AvLoFeGPqXsx50A+Umr8OBFtR2kbCYwSx41wcQ7gwh1CcnG/7TReOViKg81dKKM0kcD4QiEaQz88&#10;0RjKSTYONsTw7t5S/MF+BsNcBfyCEsO8TVlY5SFQehOs98r00EC50UcEhgAgUYbJXoZBqeW4lcb8&#10;zynHsazIhwP+TtS3Au5AKwE6QTqJTAO/y3g3SA4q+ftva1vw3N5q/NWei5E/niTTy+UDKqyoGtcT&#10;jP8PEoL/hwNxHUGcmk5qMybyVcn5JulXYSDcrDoF7MfB6k2Wdz1JSv8cbtos5QJ5CGoI/DioA125&#10;GLHhJ4xznMCSE/XYUdGC6kAn3L4WNAUiHJMgAjE//P7L8PDnsmgLtns78NzmUxhGYqZu1f1VYYHA&#10;cTCNsgoYxJON9uL49CI4MqVGSTbU6NOqrlFjvAnDUi/gDxtPYNa2QrgutaNEXjAVUwhH4A37UM/X&#10;mpZ2nA22Y1meH390XcQQEjiRt962cgwkeRRJUbKdTorVsVbJyurEq8IKCjnSewUMeuqt98tq4IJy&#10;cw14OZ5uAg2F1NQS/BeZ8I67XVsxYWsaFuel4Kf6Naj0fQVf4G3EPLO4wMnOubn8wXG8vzHwRUdb&#10;4RPRsQhGx8Mrd2mYG1cn836+v4Eg1T2XG+JVVPo/wQ8FCzD3wGr8aYuD6+cAridxEUBUTkcSlWwy&#10;n02d/NXjpLerGX1cQS5yhXyJiHHuOVe9qZhvyK7ADSqtrVMeA8prSeJI5vi+YZzjEc4LGJlyCA+7&#10;cvDKbjsWUnFmVdtR63+Tz6J+FC9wMz7LTa3ytAQiIi3uCQaIdFFJgkDcIjFKsJYy0iaXTLVE5MwI&#10;FZE5ZaEy1WmOTlK639tGpaDPG2Xr0wmPmklROEZRdUMnAPVT8foIhnwkBP7oDCPeyDRcCj9PQrMS&#10;mfUb8HHuBkzdl4K7nS7cmvETn09evovon5pPwlnHPaikSSoDeRQ4Fokk0IkKncoo5DwXG7Jn5X25&#10;Ocb1BPiXMZAENjmlEoNsWkvKFRHgt7ySw6gPlOfx+t712Fy5GgUEcY2RV6nwpJA1HlSyJDMxz1h0&#10;cC1ESTis6lcCw/xbt7GwjId+p7jfSfysjAWNA0nMz/kWBMpS6FKaahTpjkxGY2wymihKcA5ybAIc&#10;I+VGhASkKabcrPEY8DO+l1Dl/gi5Dd9gR833WHLBjmf3uzA6JwO32bZjqO0I9+MZrotc7pt8kjsV&#10;nihEYqYq8pSjF8fqOu6d67n2dDIZn+FDb3sj9xaNuykAogOfSxwbkeVq7iPqGb63n4y58qocHqh3&#10;T2+OYVxamZG+XMPm5FH7nGtXOXj9udeUN6IGm0MycnFLxmHcm5WJcZvX4K2D87Dk7FfYVjMPef4v&#10;UR76hAbibXiC0xEIz+B+moFIaDrHWWRCZEYheOPQHBqH1igNONeRldw/yZBskZcoiYqMr8apg/Ol&#10;HBiVEg5pT/pnWASGY6qETivXQ2V7lYguo82/07AFSIS83if5M9cwjb3WticwAyXBD7Gnbgm+OrsJ&#10;o9O+pw46gbhsrrWcMuN110FRgqMCgzl2A50CPRb46UvbcF1WI/6D+uc69fPimlT1PeknhT8qxED6&#10;6zr+/QaSbTV6NXqJZGdgGskg50GG8ZdiwgCl+4zoWpep1xTrT6DF91u9KRRGWWk88TeQbPXOIOFS&#10;YnO2Epvz0Nd5ljbjLHXfWZKkc3gg4yQeyTyMiek5eDbnB3y8bwVWnlqM7TWLkBv8GmWR91FNA34p&#10;+Dz1iUpbj+LYPoxO3yPo9JPgB8ejzRzwTIafoMsr4Xj7OTeB0NNc54qjt8qTR0KjOH9WyJilQwS8&#10;LG/O1UDINfltiAiM9q1O91VgRZUHo5EnaS+eRG3kHRxtWoR5uRvxV5cTd7pO42bijyR7HXo56vEf&#10;1PEqAvN74jvJf/Dn66mHblBejMLqSVJEViRJ/L/yB3Uw3CPmgJiiCqQKwx1MzDHUeQ4jHEdwm303&#10;7nFswQPObDycno6xWWl449AmfH5qExbl2bCuwob0uk3Y3rQeh3wrcc7/NfL9H6A08AYuB55DU3A2&#10;be90cwiog0HpFlVEbJaNDaj4CW1CaCbagrNoJxRiOYOiwy55PqZQFO4qz7NsiuyubI8ODq+QF6u6&#10;oA4LJhpvhnVYILuhwx/tL4u4WOMsO/L30uOR0GFcz7UtsUiPIT4/X8MiKhYBsoiPdZ+Wp0ZYwTrI&#10;7BZDWnqIyy/3+JPUwbSRhnRZz3blb/88UeEXHb6KoIhYWWGxJFn6HcdM1c+MLae9iDbSvrsnkUgr&#10;1GyykTZeo6dcfSvf38w5K4l8jGOBxUiv+RbvHnNidFa28bANd5zCIGIxpaooMkS6Ot54/WQzuRZl&#10;GxXWTcws0aGrCk0pxUNlmody3d2cegb3p5zE9K0FSG3oxO8SHQTZfIOMgsrQJdOg3pySR6ZchlUV&#10;bShsIYFRo0YC52DQQ0DlJ6Boo9HqRFp5CI86T5FlnTPhEgN4rQQCclOymKKqQSrHa5UmVb4FDQc3&#10;wSAakmEEVuo7M9yVhz9ln8eLh8qRc6kVFW1dpolmDb+jgd8ZCIQR9QYQ9If4tw4c9Xbi+3w3PjhQ&#10;hjGuMxjJ7x7sUjJvKQFHBeK3XkbvzVXok1OJvtlyo9KAyogSSKh6k6n6RQDRl8Ckb4YfgzYTLDvK&#10;kJgqoFaLkRy0u1NPYVTWCXx0oggH6mOo8ndQUXSi2dPFRdlFkBSl4fabSmC+zhhyfSFsKq3DtD35&#10;uN12gmCRpIgDrvhSU5nDxvEgSFQ1KOMR4e/7CAQR+MQ5FU6mUB5VgqvEjRtyMS09F4uOVSGf5KW+&#10;pdOE1PnCfpKCIOpIlAo5DtvcYczekoe7VZvcGGUZZ4EpiapskdXye0RcdPKspoz/SGCUzKwxGpBl&#10;5b6o221yajVBbJEBrXc5t2Ha7h+x8NwyZFV8QwL3GQHPK1zsz1HRzOaCn4UQiYmUqJcgyusdTSM8&#10;nqyezD78JJUSgRVZuqqOKYQsKgAUfQ0l4U/wk3shluatwahsF25JO4zk9PPoRxDZN7uG92jl36if&#10;iWnMlXaRz1Rg3NzmlIjjaBpfpcvrQiIoIUjRabpOhkyfFRKXJAKnYZvO44+2fRifkYlPD67B5vLF&#10;OOv+BpWRr9AQ+4Dgj8rNI/A9jvdK4Ebj0EbjoPtto+JQ2UqjGI1IScmbYnlUJNbJSc9pDIWbWsno&#10;zaHHuZmVEC0Py5WkXzWAVPlbi7hQFBsrAqOYeyqT5jDJjinBS4BKUB+RkBTpFLapbTqqY3NQFnsV&#10;54PvcU6+wvt7luEpVyoesW/HvdwPQ+yqTKbTMp1qaIwUmqjwxUru7TKjODQ28gSqAqE6I6taW6Kd&#10;4DC1EYNSLhPkE2xyb6oJrCm5zesNSCvGzc5jGJeThc+PrYOreDGKgl/A3UwiE9IJEseK890pUvbz&#10;WFkn+iIyJn5YytCEP8lbpTHrVt4cM+UUyAjpFK0nuVkePbn1e07JoiQxWms+Xtunz9PwtRNAizS2&#10;up9ESyPJkYfvVR+a8Cw0hp8j8XsdhYGPcaJpHpwly/HpoXWYsTUFj6an4W7bVpK38xybAu6/InPA&#10;otOg3txHKngQR0kUCeb4DHXWcmw5htIVHMcBIncZpeYEqa/CGo2h5z7imo2jgo6jzhEgGMi9lczX&#10;ZOq9RK7H/upsbKeeclRBxVMU3mb1FSLYdpaTjF7ESMdR3OvYi0ecOZi6JQevHtiO+WfS8VP1xzjT&#10;8AEKPe+iMvA3NHEvBaMKTeIakaHWmPmUKyFCY41fWNJNaExSOI2iMbRap5QrJ4AyaNa4mxwPGuKe&#10;U0ETisa/B3RN7uvmkOZK5JXz2DDRhFxdinyI06Fl+C73M4zavQu3Zuvk7STHT3lH8uQ2cGxqaCMI&#10;hDgOSRxDHT7JYJnn16EECaJCHOUVTKJobfbmfr+eRO+GjEb+XWTcEvXxsUrl6/+K56eepaiks6ky&#10;KYOY7qWOU3hMt9BQxlHvi5RK/8eToF6XWY/rswj0TGVBEn/uCX2PIUA6kHMWkdBcoOQZPTQ4LQ/D&#10;HGdMAusfbTvwZJYT7x6xYenFFKTXrseB4DpURV7g2nsaDRzvpuDjJCmPIRR+jHtbVeREDgVKOH7U&#10;hyGSS5Wo9nNM/eEn4I9YlcnMfJm54t4wZZQVXvj34OOa/NbEOglX7miANkTrxBcai8bW2ShreRMH&#10;/F/iixOLMNFlwwMbduHm9ReRvInERIcrGW70y6H9zKGdpI2V9MumDkq/SD12gRiE6zvjPPfqGe7b&#10;E9R3x3Ej9dDtriO4J+OgaWL5l8xtmLA1HbN3puD1/esx7+RabLi4GDur5uNY3Vco8n2JS9HPUBN4&#10;j/IOasNvE6+8STv7MjHj82iMzuC+eAruyET4uM4DsQkIRtQva5xJgg/zdzES/Rj3ggqGRKmfwgq5&#10;dKu9AvGEwrRpQ5SroqIx0lWyFyIjInfK/+vwKuxVRUvkobES8K2DQ/1fJNA6iFTopl5/tk18tULF&#10;ZLOs8e6x6yIoJoJA+Wy/EFMUxBAY6kpe3xzGiQTo88QVxouh/Wv+JhLzS+khNxJ5W/S9lhhSpe//&#10;BTGy9PM/Xzo88hRJ34uoKI9V5FjPJPsgD5fGSr2z5B0mofOQoPFVIXhWlcTZFJWb13NbBDHQOhVN&#10;rbNQTT140f8+NlctINZbjSd2Ookh9hH3n8FQexFF9lRVyohRpG+JTVWZzvSAczVRpMeVo06bSuKt&#10;ELMk/j4p9RIGE6eOJJb/3UAbjQkNqjwUcbyYYuJVMnSks5DGswD7G1pxOdhGQEACE2rgImuiRKCQ&#10;prxwJz7ND+D+nBIMVa8JBw02Gf9gO42+TsAJJNVfQaEEClFTYqeSrE0SJ42TcSkRACTSMIxIz8MD&#10;mbn44rwHx33tqFI+SaAZfq8fLeEAYgTv7oAP3uYo3K0dqGvtRGG4A9urI1h8rAZv7CjAE47TuG/D&#10;GdxBMnWzyr3RePZ3CABzE3MQTEULGs9EpxVWNIIA7Y/rc/HQj6f+X/b++s/OKusWR99/4n7Ofbsh&#10;7k7w7ka6G9ohxAkQiAvu7g6BAAkQAsSramtp3EPcPeVVSVVSst1LUxl3jLX2TgKd895zD839wJf8&#10;MD+75Nl7P8+SOceYawrudx7BGxtPkjU2Y3uyA/vb2lHW3oJAe5yKIsQJCnHxNyEVaEIy3k4gfg7H&#10;4x1YUBbHjA01+FtuGZWFutDK+IlQ2GNa5bz0pPRw00gXKGxM48HJkBEmIO8ujyQVjOm1QgN/e24l&#10;FhUnsZfsMsT7CKfsyUsoTvIYj+M0CU1RQxRvHzqJ23O24wY1knNyEbho8PkZKmvdmd+hsAz1c1G/&#10;CykwM94aBxMedIpKSx7k08bjLICq8otXE5T90bkN9+Y68IKqKZXPx7HkZzjd9BL8iUcQ5MZT11dT&#10;mpVGuCVC4O2/E+1UqOfiZOTJ6RyfSSQFBPfcAGLk57SoAwSiVECB5BPYH/0Inx3/GlM3ZuMG5yrO&#10;xQlDKnuoeIKIlgkBpHAtmoZIJL+Kt+1u4m6VCGbFNtKSEBTxmU2Ncr0/j0BSZRM96zFqTT7e2b8Y&#10;RTUqczubyvRFEkF19Z9AoDAeiSaCCAOmqYhEZCjG80Ol08rN2UrSoJ8zMbOmpwevtQDvfy+2/KwS&#10;1gUMtdHlDVJ1IiW4C1QqzGccv3c8x4WfHeB9+PnZfhtO1UGldlaeHylYE38/3EgzyUHcPxIJKh0p&#10;jVTiSfijr+F48BOsrZ2Pzw4twdiibFyXtxl98g9zDaijvSV4Kg2sfCB1Q+4pYkLCqrViSkpz3UlR&#10;6OTLFMMg+e6iOFWtDZJdea5tGfQAyU0lrs3ZhD973Hh4yzfIPTMbxxNvoC72DCL+GegITqFhsEZC&#10;4TBSelaRCwwrVInEjIZYYgGyQu3ShsQYJZG9McYwqZSwlGt78D60c4xaaMh0WqNY8KYg50Vjp8+O&#10;Sah0pTyDSrpUIiaVMUVxuxESmnDiQQSankFN4hVUxl5DSfhNHPC/g7kHl+DZTUswaUUW/ubNwzXe&#10;79C3kHqjkOPD/apePF3kBRI54R4R6LaJ/hqveipWNUlrMGOnMCclq/ZzqxCG+krZk9Ae1K/dSQoV&#10;4qnjcBXP0Pt1etO3UOXcuXZ5vUTJ7f0KuF91asDru7tUCrqSwPkErs5Zi5udBRiW78WUtU68uz8H&#10;BTVLcSDyNSrjn8IXfwORyKNmnE0sM8fDjCPHVWL3rNZvxmumBH2tOXttsyrBUVo47vIgykOosAKb&#10;M6N9QhDAcW5WCefwHZThJKzyNKqcqPbVVARbZmBz9DMsrVmAV3bOx/ACL35HnTLYND7WyWmE40eS&#10;oJAxjlVmP5t+VTotIZGxob/WESYnhbzEOjXsVVTHeeH7qNtMiEtaD2g9Z6SH7AzJuk7BMsVeZHck&#10;cugYYq9rOLZdcsrQ1UH94iCJd+nEl7aLczmIe2Ag56e/Ts14bVe3ejipEqb2kZxCcgDpdMkWvxji&#10;2kd7sxs3eXfi9oLteHv7Miw++g1W1XyDI9E5NOSvE7jpxFKAYQT3iBppEhTwd4VQmnGmvowSuKmc&#10;siEw1BMKL1MIiipNmet4/WX59YrJI6RdSIbGcM2MRlucdoT7O8q/Rbn/osnHUBV5FRtOz8aSki/x&#10;4tZvMCZ3Kf6UnY/fLV2DG7N30eYewPXOPZSduN6xGbctnYfhrnkYX/AVHls/nwToWyw4/hXc5V/y&#10;cz7H/uAclMY/Q0XyY1TE38LJ+CuojT+PuvgzaEyQmMRnIBSTE1M5YbT71BXnATeBcAsxQAttXQtt&#10;nvR6U3iktWlBK8rba+d17dQv7dTjbdQn6tOUItFIEjsYoQ6X/ZQzy1ZizBAOG15lIgAoIiBN1Fsm&#10;xIuS4r66INbRaImF9Jt9j5xjmVMa43CT/ed7LRmRXqTNkU2nWGecTkUvEo6/gLsNH7Nl002Pp/Q9&#10;GuH/dW86ybEnRhJFLmT+Zp/DhorJHqZPhagTbB6P7OVPs/8VitdG0T3pPpMkMMrfNVUadT8aVxPp&#10;QOxCfa9CTCYCgvcVjSkSgJgvRpzE+zWO6vBdOMtX9S9rU34Rn8WfmIna5PPGwbWwfBEe/s6BO4oK&#10;cJVzK/pTh15sB3TI0ZUYThXM5GCXbVVlYDUQ1yGDTm060Z7+hjq+++oA/msw36QKRcY7RmJh4pBp&#10;CGRw/rJkFxYdbsTxxjj8sThBX9AQmFQyRubcbJpO5iXPYvzmCvzBfQyD1Oskh6xqWRXBvLy4yuvg&#10;Fyn5izep5Olu+QrfImgX0JcnmDdrErP5IL0ch/AXz0F8tP0UVpYEcSrYhoZInOA9ys0ZQTIZ4sD5&#10;EIkFOXj8W6qZzL7DgPrS5g7sTZ6Dt/4c3j/RjOf2pzBlWxQjN/rwz7X1+PuaM/jH2lqM2Hga47fX&#10;Y8b+AJ4tTmHJqQ6si53D3uZzKG09h5MkJjUkL6fbWtDQolOWM4gl6pFM+LjQo/CHkzhJgnUw0IHs&#10;0ibcU1iFoYtL0XepqkIFaBj5fDS8Cl3ol6fqHwESFB//ptMo28xQxlPNgPorbEvEwk2ix7EaxL9P&#10;3NiAbZFW1LWcRSzcYqqaRUmgwhz7xlgMlS3n8MXRUwQwB/EH514MyanEAIfyexrRmQBIhQ5UFlkN&#10;EAVQ1URU9bnVOV8GX+BLBEYhaypHrWT3Xp5iDHTvw03ujXhwcxGWVTiwtXEBTiU+QDD2mOlpEeEC&#10;j3DBN6W4wbnAFf7UErwT58LDcI6KqF0J+j55Ombyf1IUBPM00mLvLQRI8fAMnEy8hWXFH2HSym9w&#10;U04+CebxNLjQ8aGtJqax6EkQp/C/zhzH3zrr+VxBAkiF/pGc8P5t4j7JMkFFXwJEVTsROVMn3iH5&#10;e/Gv9avx4J4CLDjlwoHklziTss0GY1RczRGSgZgN1YiafiVSuNbTnBFbxlBHvAIXGQ+KRGBcisd2&#10;QpZkFM/3JDCNMpNAW6dUOj2R8bkXKjdsRD9LOZlxmkqyMo3jNJ0yBa2NAur8jKDCBVRffjiVwzB+&#10;LhWDjm/5ecolaiGgSfmk3CZzbzyOM8lXcSgxBwXRIkzbtRx/Wb0Bg5YfoiJQ3X8CtnyBMXm9K7gf&#10;uQ65BtSAViWXpSxUprwTrxHhuUJNM/mqNaQETNMMloCylyOMAW4/pQJD3HvxB5cTM9Z9gGXlH2C3&#10;/0ME4u8gWvcI2n0krv67zf0aAqP7VWhYWJWVVLVFY6tnF0hOn3BJ6UtpppW+xlHk5ayOq0lezgWU&#10;IKlStwJzUrpUwEbpamylKG2ujLxpzVGdcI2m0STRo0GNck4jlBCBfZRkJqmQxrgM472oSs3Bgegi&#10;rPE58UVlAWbuWIHbOXbXL9+OfkWH0KvwKJXoCY6XOltXmP1j8wYb+RrinqZwbepES6eaqrLTO7sK&#10;fRWO5z6D/gTDpgpj5nSQhKdnAYW60PTfElHhGjY9G0QWNSdcz3JyqDmsSrd3oh5RGG6nwgh6kdwM&#10;zivDdZ79uDVnOUZkE3gUfIR3N7yHnAPvYHvV2yhveAmn/c8gFH6MAIAGJj3mMsYa0zatLVMYYSzn&#10;SP1JuLY1Bzo5jN3F67juOC8KhRDoNqEdHD+Fc6T8BCG8ril1J5oSlEYR1Qlol+EXwSaxOdP8CMpb&#10;X8eO6OeYV+HBg1vXYdiKHbjWqfBhNTU+Y71uOt3TCVY6t0h73jpcfLRHelXIHfUVbYSu6Uz9JenC&#10;3yXql2QSjU1RD4mupREkyVTYntauQg+68mdVk9PfVTWztyE/OjHjfnBS9+r0kffUj/PQz1WNvjkV&#10;tGMVpo9Nb9PXjARHNiufOlzkSCdsHuUYcD0o1JKf0426qJtO7Hj/t35ThLu+XYwZ3kX4cMfXKKz8&#10;HPt8HxHsvcB5mML9wX3cQBLTQBJDUt4SsuRQ/SKiCa5jkhgBNulP5d91BO6lcM1yLv7TYkNo0mJA&#10;GvW2AXlW12WSea2j4fty4doLnmPbq4c6NSNGv1qx4PCC6Hf7v/R9XHwvacl4pb9/D+lrzfsuiHS5&#10;lX9/zl+66PlEYFriE7gPSWoJEHXqIECucWylvTobIZGgnT3T/CJKW97FVu4/T72Te3AVPjy2AS/u&#10;3ownt23Gc7u24rVDOzG7Yj8K/MuxkTZjR6IAh1MuVDZ9g9PxD9AQfQXB4KOIB+QsIkg3jjTZIZWA&#10;H4HWOPUriXazCAvvR7o0Qb2dUN4J58mGgmXWiBVFM9iqifakpIO2oc3k9QhIy9svG8v5M447C6Dl&#10;lDI6nbrdjgXXmz6Tos8WqbAn/nLq2bCuONedlfvPi+2NxXE0a0fXy06IACp8Svvv39eozWGRDbtw&#10;SmEjKS5EVNi/yTFk70kOIt1zhsQYImPuUZK+Jj0eRsz7Lxat88zathjBRnvQXqbXwn9UjG1O57yY&#10;vaMx/P79W6HeV0XGJH+m/VTBmSixh9pe6ARK4W4ttAvtxCrngqOB4N2mopnGKMo5D/IZGpNPorL9&#10;C6wI5uDj0nyMXrMc1+TuJJ4TiZENUKVb6tfCUuLYcnQvOEUbqPxUlVr2YbAOH2hDuvHaTgU1+M3y&#10;M/gvhTrIK6g4YYV/dVVSVr46hNdgaPZxjHYcwdeHI9jeeM5UIIsklLQeJVjx40y0EfUdZ7HJl8TH&#10;B2vwjyxVkziIoZ5yA8Z7OyvQRT0a5P0yMff1+K08vQTOvfJO0zCkjUgub4xGpXch74FGTUToxpxi&#10;jPKewHvbz6Cwugn7Am2oi0QIRJMIp5oQkSQo8QRFp0NJghOFnJFc8W9x/iyJqqpZJIxAOAQfJUIS&#10;EiEBiyRFyCixJhoNPlOylZ/bTrLUys/j75JkE/y85nQigQp+1x6StW/Kw3ho40n801OCwUuK0ddB&#10;AJ2r5PcgJ6LR5NkIkHcxCUkywqdIbJSbooZ6JTR+ZeikCSBYVBWPgfln+DlHcJvrCJ7eVo3N0TZU&#10;8bvqYwnEeN/NST5HOEIiF8Ge5nbMO9ZA0nQUNyzbTwJAI50f4mdFcCW//0rT0E8hFCQoFFPGkCBA&#10;3VJFTHWK0ZsTr3AWNcockn0UtzsdmL4pG+8dXozlDXNQmnwdgcQ0ExvZQsbdGlalE+tlMLGeaQUi&#10;z4FVRNrk3PDpjaYqSa1K9KLSUUhREwlDMDaNZOhVbAq6MdE7H390rDSlkbuTtPVMl3tUfx7T14VA&#10;pUshya76+GiMOKa9PbastYoz9OdzmK6/jtMEGqe4qE/jOudh3ObdiPtWZ2Ne6VfYE3iZJPMh08Ok&#10;w/8A4JtEmUwlqdK12qSK81c4xzCzYS+5sX9mIo/5OXlidf8cd3miBNiVrK2ERcX+KsE9Fp1EMvMs&#10;jkbeRv6pL/HyHidGrVyJW3I3YbCTgFzJ7Fw3Xd0EdvJm5HI9EsyZcEISRx3b9lJoWV4jgXYduq/g&#10;/zgfKpep3I3eeWGu46ABmH2dVRz7Q/h77npMWePB7APfYFNkCcKxpzn/U3g/E3hvYxDnGohH7yIw&#10;s2FMIi0tasRGxamETNMsUUZExofgzRxjGw+0Cj8oeVUnBT+FAqfxpzGOhYYjRBLup9GsTzyEUy2v&#10;4kTqPWwOzsG3JV/h5e0LMXX1Mtye48bvHJtxjeMA1y/3P0HrwPw69C+oR98C7i2OkSqq9C0iuV5O&#10;cq1y4wLQLipiVeTimKkYhereK5m9a7YKjdQTOGdKllM82rMi5Mrx0gmECgZY8tOXYNsW1yCg5nvU&#10;YLYzv7dzIXWOvotEdLD3KG5xb6B+ysOE/G/wxra5yCr9HOvr5uJo+CM0cB8mk4+hLT6Ze5jrRadT&#10;XFNyTiTiBEJJrjWd1hgSo+7/ihW3nkOR+yRF4MCUB05wHcpbx7WnfSSvoggr5IEzp2ATqKefwank&#10;uzgc/hS5VV/jvd1L8ODaHOp2F/6wOB9Dl3yHwdkHMdBRTMKnk2A5WhTyQkJoHF7UaQUcLxI/Vcu8&#10;0IFbP1uxHb5FEiVyjJ02op9VWrsvr9HJlk7HM/0tzN/5eZn4/94k6735u+ZiQHYtBmSRzFB6ODhv&#10;Oh3j55m+GXw15fBdp8186YTYlI0m4Ze+UiGRPiS0fSlmDvNLMbRgB/68YiWe2LIErrKvcazxM/ij&#10;76I19RTHjcSF+igqQ08wkGiawnEjaOQ4powjQyWx5d2U3rrUGv5xYktGW6eBPMrS9UqMtrpdjhrp&#10;futpVgiP7ILAqgVjuk6OHJFdATeuC+r/8xXvCBpVjCPjGNKJtPIEM/kLJr+Kz2/BmkAb9Zju5fz9&#10;ZECq/b5MiKMFoAJ6AqQSgU99Tkb0ef+TaCylT34iUPgTiO5blSzNOPLZVd1Kp6YaNxPiJG+39Cvn&#10;UHNmQqqoN9uCthGrnEcqPCOCad5PQK7qdwLxsh8xrreQfzwC/qkEnE/SjjxPMvQCfIGn0Rh6HI3h&#10;R9EQfxA+nbImJpl8uGRwIpobp3GdzEAH9X1bSmXW7+Q6EFi/9HNclv/ni5L822Mj0UEbcJZrMUW7&#10;KudxMHEfgs2TibGnwhd6FEfr3sPXB5dhfL6bmHA17elB2rQqDC5qNGkmnReXUL+LL1CvemVLqQc3&#10;tbUAAP/0SURBVNt/IP/VjUDXAF5eJCWufiSdiuTF5xvJeK5edhTjCyvw/s56FMc70BhLIdBEAtMc&#10;gC/lpzShtrUDe0It+OZYAA9k78JVjlr0UtUdGuyeBEsKu1CFLRGlrvyubukcDSVTqmxwP3cpry2n&#10;sq82ALyzQqHU5yO7Gjc6K/F3Au7Ja2rgOH4a6xsS2J9oQ3HrOVS3nEMtwb4S21W1LJKIEfhEkAz5&#10;OWh+AugwWvl7M0lNUzTO/6VodFtJakhWoq0IRFuocONkkwkq8TiviRJskdzEmvl57ahJdGB3oBWu&#10;UyRox0IYU1RNAFNJA1eFXmrcQwPbO1+gTr05aND4bIMIavopRE7kxamQugqTxzGAwEbeW/Uw6cJx&#10;6UoQo7CuIVknMCL3OF7dUYutgQ7UNp+Fv7kNgVQzgryfaDiKZDhG8paEI9CC+7z7cWvWPgzNUux+&#10;NcGnurWTHBY0okehn0DppBnrPqoC5CrHlTS+nQhIO+cHoQZTPclgB7v34wbvdtyxYj2WHXwbexo/&#10;QkXyfQTbqLQUOkUFpC7sHVJEKper8rmmPKGSfWWMRFisAbOeOpEXG26imG4l3wnwpKgg1ThOoLCM&#10;xGhFyIXhjk9wo7uQwO8AQQlBgQiMaWZEgKHErrwSApVSipKq7ZgpP0cnLn0Li7mYj6Ezx6tr3nES&#10;sSO41bUV01cX4eO9WdhS/xlqUi9xozxEUjqFylreISp5eaqooFsDk9EcVEKyQmJ0GqJ8FBnHS2/E&#10;n5MYQ2XEemszCXcCjKropXr0kcg0KofpBI1TEW6egcbWJ7ln30Bu9Wx8uP8bDCtaiUHZe9HfWcw9&#10;pxNDgq38MgI55buQaHPP9c1uQB8nAZjbxzXbgH4F2rdlBNFlHHfFTUe5R22H5Z45Plyd04BrFotQ&#10;f4c/5eVh8qE12Nj4Oipij6Ch+WEDilU9zIo8SRTer0owt3O9mM7kIsAGINtnzJSN1ZoyJwdpL9Gl&#10;xuXHSgfXsci4whaiXMfRMI1zZAoNuJJLZ9IgP0yd9xyqw69i+5n38c3Rz/Dstm9w39os/KlgBYbk&#10;7SKhOEpiSGXrLif54B73VqAL97wquqlnUlfqLx2Ly3Ok0t7KxzOOG4qppMi1rTV+oe+CSItif3Uq&#10;YU8YTHiaW8RFpxQkmzpBI/DuosZx0tXUQSpTqfKoQ1Xl0XEEV2fvwbXOXbjZ+x3+mrcJE1avwbu7&#10;vfCWf40dDR+jOvYG94jmg3NDaeIctSR0MqU4aHknRYq5lzknCqFoI6ERqcnk2BgR0RR55hi2y2Fg&#10;TnPGcI+NRNR/F2LBEdQJihmfhFDqMZyMvYh9vrewrmYWFh3/HM9u+Ar3r8jGsIJ83Oxajasd32GQ&#10;Zx8GeQ9hYN4xs8f7eA/w2expYjdThKKcuoP6gWJLq+tkjD8r99CjwhNl6Mm5UOdnNeRVNRuVsdfp&#10;ikShzqa4CsdRlfp6ct2rO7QlPdQz/My+/Ow+BeXoRttne1+dNKc5Or02Sc3Ur6qA2LmwHJ0oXfge&#10;dQrX+/uZUGqSMep+Nabty/UxIOcgbly0EyMdK/H85sX46vhn2B58k7b0EcRDY5D0DUeLfxQ6uBdU&#10;ljlJSVBPpUgSk/FRtF0/TR8Yk1PA+dO+06mo9LYSxdsJkG0JWJFTAX67H1Ppgg62D4/6O/Fa6lfp&#10;IVMhKjCVOl8FCZQPOYI/2x4aWjP2Wq0ju+cyYj3Rlqx876RH9yjPsNF1urf0aY/RFdZjrmtMiC5F&#10;3n+VxDW9qdKSCdfV/0y+AnVnRn8aHXrRWPzcxYbdan99n8CoSbQ54efzKj+kVU4Hkk9zUm0a46r5&#10;sEJ3ZTvsWJvTbV6jhsKR5GSTo1Ld8gz2xl7D6sAs5DXMQVbNt1hc7sCycjdyKnLgKZ+LdbVv4xB1&#10;YVXqOfMeP9dFmPcRiY9GpGkkifk/qedFNC/9DJfl1yBjaDdGE3/LiS0Mxj1HO6MCPOpfFE5MoC2Y&#10;hvrmZ1GWmg1H2Ty8sHUpbnYux9DcExjsrMBAh07Bq9DNU4POtIXqcWdzn78v/9WbBlEJNCaWmASi&#10;M5XwlYWnTTfNzoWNJtTpqpxi/M1zHB/srkFJWwca2poQaSa4jvtNeFdDtBlnCPhPNp/DCpKYf61r&#10;pAE4QxJCw5KfPsan4lcyTq8CVeOiMXDpVIJGg58vMqOcjB66yUJbVljJ50rsVEnfAQRLQ1z1uGap&#10;KkkdwT8Icsevq8arh8PIauzAphSwj4TmBKVSjTDjSTSQlIRUBEASs6LTljDJTyhBkhA/i3qSmLKm&#10;cyhTPk1LB46kOrC2vgVfHW7Em9tImopK8HdHMa7PKsOgrCoTRqOO6CZJnIOnEm/dCBZ6qYiAGi+p&#10;67+3lIaLz0aio7403V1lfD6V/KXh0/OK1PGZ+vB5rs6uxH2FJciujONAWOWqzyLc2IhUczOira04&#10;w+doTJJIhZqx8VQU/1pfgyGOoxioHh/yvjoVg68KDvLQ1hJsqpmfGj9V8lXAk0CHc9ijULkhNNrO&#10;/bjNuwKPb3Fg7vEsbA5nU+E9xgVHo0SFlgzeSUU3DO00mG1UhCmyZh0hJ0MiLlMMABXgV4hJm5qw&#10;pRux6VTAJFLLk06FGVdlnZjK3MpAPgA/wWxN4lVsSy3BlIJ38SdnDq5ybkNfgbRcJZM3Uvgs5hSA&#10;YI/rUIBP8ewKr+lrEr24fgQslhP4mSSwLRi+2osvufh3Bt/HqejrvMcX0Fo/k4p7Mu+Rm4bPEI/L&#10;809DGh9DoyyDK2Kj0rLjuSbsUe2lN+HPS2SoosYgW0N8PqyNBsiQMP5sGk1qrvw0VAG+T+PP9/gT&#10;U1EVexrr6z/BW7u+wahCD27MWYuBBFUq3KGGruqZNJCkur9DoWJnTNGJXgrzUQiPAd6cE66xLtyv&#10;ejWneSTE/Z1hDKIMIEnuTbLT2XMAk1Z9jg93fYDVZz5HXeotjv8jBLoq5UuDa5I0bSyz4psFWKz3&#10;XuUwLxhleVZNw0WBjbRcalx+nNzLdUtQFVRCJ7+fv7dzjbfFJ6JVPVliXCf83hCBZJCgKcB1Ux+b&#10;Qf3yFKqTr+JwdDYKTn6NWXu+wdMbFuG+/Bzc6S3gPlOyvkqRN3JczmBQfg2F+4+gWJXgVP67R0Gl&#10;OS7vzP8pZ02VVmxFM+pAefuNUCemRRUFbVnUjKjgQBXJSxU6q0Qq9azyO3pyvvpz//cnOernrkQP&#10;6qI+nDMlxg8h8L4meyf+nr8C92/Iw3vFRQiEH0VLnACH+yEZHck5Gck9Y0swx/j3pibue4KjFEF2&#10;R2Q4OsLDOU8qTGFDIhRDbtejPSUD9YX2VsyEGdB48f+mmg6vVbf5KEFUiMbMF5uK2uSjKGt+CQdS&#10;72Fr4mOsDM3B4lPz8PGRr/D6zq/w+NovMCV3LsbnzMXo7Pm4LceLP+bk4tbsXNySnYebswspK3AT&#10;1/JNzg24yb2FstP03VGc/9AcVarch8E5h6kvjmGopwxX085dRfszSKc9nKfOHC+FUtqKjNSjBZRC&#10;jiXnRmFtRi9xHrupaa5Lelv2kvqcelY9DK4sqKDQnnF+VARlkE7VuHf6uus49w3GtqpMeR+FCNNu&#10;DMw6Tnu6Azd5VmPahiVYUUMiGZbj6EGuvfvQ6ruLepcEkHslRTAuj7oNoflpvNpmX6V1iam4pHkS&#10;oSHoN2VoDUmwJyi2lKyIhYpr2KqJaqqohoopfpZO9BQ+0hoZdZGMNicCtlKgyIpOkC98po3v/77Y&#10;ENMJvFbOC5Wdt6ISr/8uU9NkSiBdIaq6Lk1OzP2ON8RHou+3ohBKka6fZkx/KtF46dTIOBO4/6yu&#10;tOFRplmqEss5Z1af6nlFYDSOtgKh1bUK61EOiHQfgSQJy+Had1F07DO8u20ZHijy4navB793e3G1&#10;M5+yirZ6Pa5ybeDrWtySV4ixK3Pw2OaF+PrIHOyufwdnuH7D0ccQC09Dwic7dOn7vyy/EqHeUtsM&#10;lfpXE/MW4a4YMVlCJfvvIS4cQ31HwhsbTVtwD2riz2N38DN8U5WLER4Xbly2E1dlnSDuI16mXu5E&#10;THglMYgwrulheJH8lzqmCgyrMlEPAnIl96o6VjcqX/VyUR+Dvu6TGOIsxj9zD2JeRRx7Q20EJmdt&#10;2FZTnGwqBl8ygbp4MxqaO/DlmQ48eCCMm91H0D/nhAVBBTb5UaBacch9+HMfQ1oEXhtwJUHUbwXK&#10;ZYR5w6pWpuuUT9KVYL+bi8C/IEACwYdyKE65HFeRXKgz/l+cBzEy7yimry3Ha7vr8OmxIOaXhLG4&#10;Ioqck1G4aqJwU/SaczKOJSQMC0vj+PJYDC8dCOChLacwYXUpRuQfwu2ugyRJhzE0+yj6Zpegh1P3&#10;7CMJCJgTDCX0GkKSSzCdV4He+YqFLqcxozEkiLhS3lCOo8qAqiy1GjiZOtf6WUAkpxKDcko5NqWY&#10;uLoShWfaUaaTrUQL4tEwjb0PkYifBj6CU01tOEJSuOBQDR5efQxXiCwtJ8AsCnAsbBlo04OCY6dk&#10;bDXfG8CJloGV9COQ6es5iqtdm3CbJx+Pb1wAZ+V87A98RkLxPgnTi+gIUcn7RqPZP5IKbiRSqdEE&#10;H1xcCVtNLJFUGND9NGRanPKgqYO0PIWjTBlWJWvbyh/qa6KEYIUQKJZbIQQWmCaoPEPRGShLvIH5&#10;h97G1DWLcJt7BQH0Ia47gWOBtzMcM65Dzvf50t4iigppUnlaEdm8KlxDgDK8aAUeIwnLqf4GFU0v&#10;I5KkEaPha/VNwlnfdLTI2PG5RMBUmcmERhAAKAG5TUnIIgHyzBEk/JJOYJTMqGdRiVuRSIFIgUKF&#10;BegaGSV53RCeRKCpevmKLR7B6+QxJ3BMPYKS2HtwnZqPdw8swtiCBRgk8k0wp+aNpvCEwnB0Ukfg&#10;pgpR0glmLZsTWioN7stuHoJvD0G4V6WZ67i/fbyGeyTXTxITxDVLN+PvziI8vTkPKyq+QkXgTQRi&#10;TxpAlEoMQyI1AjGus2i6qIHCGOQ1bDek2Hp95YE1pSqpCI2YMKVLj83/vVhgrgRFJXSaRpAEOCo4&#10;ofBDNR2MRkm8UpOQTFH5UjE3J3gfOnUQiCOgiMYf5959E5XRD2jMP0bBiQ/wxq5VeHTTd7h/+Vr8&#10;iwDglmXrcEPWZhM22ZfjLUIofdA5n3pP5YML6oyHSZVWbENbKzrVlSgMVKFLnYpK0bmw0pzqmP1C&#10;Ud6NTmOUBG+Ec6XeTSqe0tOpnBC+l7qrZyH1hUdgXATnGK7K24ebC9dj/fHHURN5FoHU4zCVsAg6&#10;EwSk8fhkAtOpiCfU1V6naCJ4IwmKSF64zrTfFNISJdFRFS0V7tDeF4ExBTG4JgVkEtQNamqbEFCm&#10;AUslJhjnRoSfF+achnldmJ8RSk5GMDUDvtSTOJN6CbWpN1CV/ADlyU9RGp+LI9H52NDgxOrTDoL+&#10;bBLHZfCUL0FO6WJklSzG0pIlWFK6DItKcqjbXfi62Im5R3Lw8YFsfLhPkoMP9rvwzj4X5ycHL2/P&#10;wjNbFmLq1gWYoiIO6x24f1U+RuUvx19JQv/oKcL17g0Y7DmMAbRfA7wNJKZB9HfRHpIA9dZpj/LL&#10;dArGfdGdOljFB/o7VY6edirfZ0IGTUgm7ahCIborb4Y6uQf3mJJRRbJmrl0CT8WXOBz6APGWp6Au&#10;3kY/8TUh3Um9LGIgcn3pNfwjJaTGswrtUg6CqggpDMnm4Jgy3JybJAGI5lsl4KX/W0lkFX6bjHMf&#10;cy41/3GuGWsjtIdEHGxc/cXVlsxpCteBQHfmJMTmJqQlTWoyFZtUWl0hpufUKVzrKv1/W7nQSobg&#10;qAS7lQu9Qky/ENkk2gLjZOPetgnTNlTOhqT9MvS/ETMu0vOWhJmTY46FjXzQnlVZXK4dPROvswRG&#10;VbgsiZNnXDbcOIj4WbHggyiqz8Gbu5Zi4nInfr9kAwZllWCATiupR5RvKlEBJDWH7lakUE45E49h&#10;cM424i43Xtw4H0WVX+BY4GNEU69Qb0/j5/804Y6X5Zchstcq8x0PjEHcT1tOHKKCCG3U9dp3xrER&#10;pS1RJdbocK7bCfAlniIO/hhLTizAPQUFuNnxnekX2dNbRtytCsOKRCD2/7cQMoJeVXJSlSGVU+2t&#10;CjBU0n0c9eiZTYPqsqFefbyVGOw+gT9m7cM7u3xYXduK2tZzJnwr3BRFuDmKoJLeU2FUt7XhULID&#10;7lMpjC8qIaM6jIHLjmFgAY2tpwI9qcjVl6I/gb1inbvlqVu/n6/6WYCpjAa71HgrTXImjYROchRG&#10;oZOb7k4KX3u5FFZRzQ1FQsN77E8ANoBij/BpdNK/q8paH5KePnxVfLkSv+XRNx235Q3l98m4dBco&#10;00kRwUNnXncln/1Kl3JaVJ2Jr/K8FYqMyQiV0UCRUJh7I+GjkepMANcpL4r/RUL2/1ZYV2GDCbvR&#10;qYKSRgfyu6517Me9q47hzb0nsS3Wimr1uUk1EyjEacz9CEQbEUxGUN+cwsGmdry6rx535h/Hta7j&#10;6LQigCvkEVSMvJ6TE3iFQ4aUBpEGU91w+5PsDeFYXEUlc33OWowscuAdglXPyS9wKvYyjZNOW2hE&#10;AlpUNDRU9i2KrY1PQiw5EcEm9d24l0DiHvjjY8mSlbdApU+DqlABExcdsh6ejDctIwoDkoJV2FCM&#10;ACXuv4tE506ci9xJcDgMPhq3ytZ34aj8Ci9tW4J/OKk0nVswlKRRa2uQKsepd46Zy1PoZ+ZKuTyn&#10;MNh5HH/N8mLm6mVYVvol9gQ/4D0+Q3A0yRimdn6flLMBTjSmir+XN8548hTWoqRvglVb1pgSHc0N&#10;9MsJIdN96oTC5iTIy6ncJOUYCUzqmJavhpDROHOO1MemzX+PSXpXpSmFaglIKsTsTPJpVMZfxO7G&#10;NzB5y1r8dflG3OD9jvtpHwlxBbqThPcgKOumvUD9IB3R3aMTMe4B7iuTJK2QSO6DLuqhwfcYzz9B&#10;tioQDvAGMZDX3bBkIx5ZtRh55V/iWPhDJJtmcn7uIOgdxjU+inpDAElkRSFIyndRWIPWUdpLGyVx&#10;E1mIKZ9Cc3WpcflxYkp2UlIKdYtr3RBYpUU/i/hp7DXOZm0J0BGIS+nqNCHGtaf/SzlrDbYFR3MP&#10;P43a6JsoDs3ClsYFpijGrMNeTFlfhD971hC4bsFVrj0YTP2mZo02HElJ6LYaSy8SESMcT9N81i1S&#10;TwKz/CR1iuaFhMQdof6KUmeL4DdQpL95nU4IXA18TwPfS/3jrsVvuIf+21uDK4qoowqlq6hj+Z1X&#10;5x/Bqyufxoba91CSeBeBpkcNsWjmszXHJpF8cM1wH6X4vM1JAUcBP+v1TSmBMzIVEf49wjERAJU+&#10;OecnaGochXb/CCgEVfOa5LzGRWT4uapUJBHoUn+HswRSItomUZ3GrsM/hiBUJ7zcqzGu7/hojjdF&#10;IUGhyeclFp5ihbpLoiabasoZF7ES6YzxlfOp3kG2Aai81AJ49xJ032OFAD2YGo8GPkud/xHU1b2C&#10;6oZPcDT0DbYFlsBx2om3juVi6rblGLV6NW5xbsINzn24xrWfOvYgieBx7hNLRlWFrjvJosrVX0Hd&#10;fCXnS/k7Or1ROLSS//ssp43JL0MnD+fSKcfgGVybvRWPfrcSC4qX4XjoLe6NGRznqRy3KRxPkgsB&#10;T5FsU+L90mv4x4gtrKETD+lu6hcVZ6F+VBEMcwrEudKpiHSMyI10j3FimSIQAtD3kriIgEyirZjK&#10;PTGDemY6ydc0zrFO7UV+RDy0j7hX5IDh55wPQTwvcs5oL4kA6cSEADwkB4xC0/TK7+I9NUXVH4f3&#10;KBGhpuhEUNEAHbz/DnOaKj2ikEY+E/WJIU4U04A4zvmnRCU6HbzEmPxcxRBBjrclMNYGZ0L75GTM&#10;5B7pZ5FDS3h0sibbIXLKOeWe1P7QPJ3yP4M7tm3BkBU70KdgL/V4icE5XbkuTT88rtEBLpFyFbqw&#10;xUg6ZVejs9Y2sVwfrv9rs9bgoS0efFP6LYoTb6Ce96kk/kvd/2X5dUhczheKTlt0+q52FO1cdyYk&#10;lXrMlGamvURMNoXrhXhFTkOFOVaH3sDSSgee3lWIG3KWc93tQe/8Ctsc+iLicp7A2NK0ShhVDoJi&#10;3wNQG38dgct4KgfBVGzJrSbIrMLQJcfx55wjmLCiHFmnmk2jS+XBBJMiMQEawTOIBOMIBlsJmDuw&#10;3t+BN/Y34L61pbjGuZcg5xjJSwk/m4Zb8d80rn2o4M+LavsT9PcRuZGnUTHkJC8KK1JYRH8RH4VH&#10;6L28J1NZi8xMCT4yIBITgmZIhf4mUcgLnzFNJAQWelP08xWFjbiiwAfTByBfp04EArmnDWCQKC5d&#10;AyX215UgQGEa6l5vG9PVcMwEMEggVEHLSdLnaMRv84P4TWHAfGZ3AohBJG3XewjAPTvx7PYTKKiL&#10;4ijJSX1zE0IkKyrTHI+rsloAIf6ttKUDa31NeGXnadzkILh3lhqCpg7+fXg/AvcDORf93SoRTdBj&#10;TjAURqYwoAqy100YU1iAd/ctw9rGj1BOsOpLPc7FNB1nqfBsjwcSDYKVTOyxjp4jiXsRpgQT9/C+&#10;7qGSlzfHGhSFF8ib1aIQpfBUvncaleA0gpeJFPUyGG/AgRZtW2IczhJwnCMAOUfi0ha+k59xF0Hi&#10;fQg1PW7K2O5XnG3lQjyzZiHG5Xnwd28RbshdTVC3AwNzD/I5DhAobMefvCswvKgQ09ZmYcn+N7Gj&#10;/gNUxF5EY9PDvD+FICk0zIYtJCIjqDxVYWwMv8saRmsQBYpJYvjMFxsAyQ83389VdCrRER5Jw6zw&#10;B4KJkJp5TTVGSjHqKjEZJ9CLJxRzrhMFhfYpUXM8DTmfnXMXIbGTxzwZlfeSRi80DXuaFmPOka/w&#10;8LrFBNdrcZX3BPrnn+D+O8H9of4ocjhwH3p0OhrkmiZJV7hNgTzPqjCokEgVqxDYriYgL+X/RXBK&#10;cXXebtyWsxAfHV6C9XVfEyQ+SiVGgNxMcNk6CUEZXK47U22I8yNvcFtwGp9rOu9Xz0ZgpesJXGxj&#10;xUuPzY8RG3Nvw6CsV9h6em3omkCXrrN7xHovrXfcNPkyYW5WMqGIAgtJhcvFCbTj2h/T4Us8hjOJ&#10;51ASewebGj7FouLP8fauLzF55UKMKFiBm0lorsnahQHLDpH4Uc9RB/UxoUtn0In6Q320VARF+rG/&#10;TiJdQfR3hNHHESCJoZ6mfuqtkD5dQ12nE/O+JJz9qCd7iWByLjrnl+NKE67mow7zcV79JhR1as4z&#10;WFX3FU40f4GayKOI8dkUfnmWIKhNwJRjoAaM6v2iPXZWIUE0OM0kJNINmXCAOEFtiuCx2SfHhrxs&#10;1sttReDpwp5THoQAZgc/R6BTp24ZUbiRzYuwa8KCXxv7r8/ISEZvScwcpsWcXFBvWRlHSedDJO6G&#10;ShRfLOq7YkKguB8SNJ5NoSloCT7IffEYSdITCEWeQT11TVX8XRyNfIyims/w7p4vMWHtUvy9KM80&#10;H7XFWWgHSOBlkwY4y2gvVCGNJFF2VScvRlTI5lRadFomDzdtqrMEf8xaiafWZWOP/xsE+H0tsUf4&#10;fNOR9N+LCMc1kRxnmhZevG7/M0I9EpuJOElnzD+Wc03dER+BVgIONahTXktTI3UrCWUL7yNGohAl&#10;CQxHZyAYfhy+4NPwBR5CQ2A6GkhYfNFpCJCABQhMAlwzYUosrvwMhaLdDdNwNUhyFJIDyTb3VLhJ&#10;5sRJuTi2kpWKeOh0Vrk0BN2JUdTno0g6SYKl5/h/5S8mlRdEfWeFn5kYg1bqfXuyYvfqeQcP148l&#10;WlbMiQXl0uPy8xRrv0RkpGfsqy1PP4Hjx+fS+HCfJoxDgTosxH3M/6uNgSIsmkPDOb987sRDaAw9&#10;iu+KH8M1RaUGzyhksms6FNUWDdGpup/SyPUtLKjiF8JC1Edcv1dQ91/Btd/XXYzbHCvwwsYlOOT/&#10;hGvjCd6PBaaX5dcpF8JBte+k/63D1YSIU7er1LXt7k/7HuWrTmnUNDxKDJl4AkdjH8N98gtivq9w&#10;vXM9+oorKCqEdu6H8l+mdKUJR1ASaB1/Vh8ICQGLgIpAChWywh76OCswmGBmMI3sVfz5NncZDXEY&#10;m/1nUdl0FuGWFm6cOm6aIG80hFAohMa2syg724HtBOyfl4cwfn0JbnEdwZBlR9E/hyRCoJ/EKbNZ&#10;TPdkgiX1UOmruPrcEHp4wuhBYmWbF0oyMXC2Qo9ObrrmNabFz3ummFMdHzdkI/8vUa8RfpeeU6TE&#10;iJ4xQsAV4fUBA8Z6iZTo6FRhbyY0Qx5Pfo8hCOq4LdJiAcIgXjeIpGiQjBf/rnvXGPb3NhCInMbg&#10;ZWW4bvEBjCs4hpe2V2FdQxynWtvhb25BpCmFZFOcyibCTR9EKBYjaTiLXb52vLHLh3tWkCwuPYZ+&#10;WWXo69J3EsQYRaLTMQKcnHr0I2nqv5xkk0BzsHcHbvUW4pEtS+Dk5G8PfoDK+LMINj+GmLp3y0j7&#10;qVgCAq9UblR4Al5nI3eRANxljvQEfE38swF0FhAYwEGwImMmEKwkTnk6I7EJJDsK/RjPV+vRNGSH&#10;78941RRqIzGdg+X5oQExntLYFBq26QR3j6M+/BoqfG/gmO91kprXsDv0LnYF52Bn4Avs9M3BARKd&#10;E5EPcTL2Nj/zcTTR4JqmUgRNSfWsSHJTkDC1GE8+ARS/X9XPMmJDBbSxLDhVGV95HG2M9C9H0Qqw&#10;nSUAEClR0r4SaBX7rRK5plcH51PJnHbudBpDMSBQYFDhBgpDsWFSGYAoReLjfPhb38bx+FdwlLsw&#10;dXk2bnOuxg3OHVzXJVCT165c18qz6pRfZzqid8pXlb0Q13sY/RRW4+Sa5DXqwdNVoZQGwJWRjO4h&#10;mc7BWwedWF63GI0EhPr+pEKIeL9hE5pkwYXISzMJVXNQIYDqujyZzykPogDrxfP4n5VMyc3z3Ygp&#10;Kvtsv1uhFwIKGq80gYnplE97RKBLylrkRQT5AQJ7nSZoXXEtcrzlfbInN9YbZYAT92I0MRPh+GOo&#10;j76AkvC72NYwF3nVX+GTg99i2qoF+KszB7/LLsDgnK3UK0eoDwkyvATKhXJWUNwEx06FiJ2B+vQo&#10;hEyhZNKHvan3+lOX9vMopEnEU0nvpeimRHORTgFpT605qRnqrsSLBc9i05lPUJqchYa4cpXupU6Q&#10;F5tj7htF40Ljw+c9S+B4jgTmXHgEzoVGAqERQGQEn/EuglABX52WkCgr9IwAynSZl1NDa9KsQ8Xc&#10;k7CkRSe5Cj21zgW7BiyBvHgNC4TqVNGG/ZieNpeQi0uQnheOtxV+R0Y4F+r7pDkxp2r8WQ6YaGyS&#10;MaaaQ+k5WyKd+kMnnZxL6TU5Z0JN91J/z8CRpuewmWR0ce1XeHCjB392rMTQbOX0FaNLoU7OaLfU&#10;lFM2jLbB5iNqbyi/j/aL5Eb5k/1oS/t7qnBjzjbcnZeLz7Z+geLgJwgQBMZUslqgPUWiRVH+238+&#10;X48EIvhXtHMO20gINObNEeWVTCPZoH4OP4xQ6nkUh9/E1vpZ+Ob4Ajy71YUHVqu7tgf/9ObhDq8X&#10;d7gdGOZ1YGSBg+QuFx/tX4qFxxfBU5WFTf4sHEwuQWnzt6htmw1/0ysIcu1H1DeI9xDlOlIVwDjX&#10;UoLrK6a8GupynZBEkvdTJiDaxDWVmowOzpd0mPSBKkkq5FlOKxGvRHQUbSlJDW3R+b5FAvFG59u5&#10;NcTcrDuV99cpkk619MyXGpufn1w8/7Z4jiRjz1WJLB32R+KY0Mkpn/0s9+FZrl+BR42ZsEB97Gmc&#10;aHgW3n1P4TpvpcEWwjrd81V4RGX2Fe4uPCi8pPBhnQqfMgRGuXmqtHdlEYWv0iO3LN2IJ1eRgJ/6&#10;CIG6KSRO37/vy/LrEhX5sI3OJxldLKeU1p/0vPrxKFRUa1R5W3JsxIPct8IohnhzrycfQU3kZaw8&#10;9QXGFXlJYlR4qJw61B4mfI/AKPRAeSZq8qW+D1qUvyk8beSKAsVpk5EriVcnFt4qgnsaT3ctyUwt&#10;Scwp3OYqw9NbGrC4JIbKpJovtnAzBWkofLwZP411mEorhbqWVpxoOYeV/g7MOhTBzLWncfPSEn7G&#10;GfQTyyd5MGXSyO7lyVXYmjZHLwKkXu4EwVKcxrfeCslEF5IJdV7vyk2Wke402hlR3xWJqlt9T9xp&#10;Mcn0vJbfrfhlVaDpTYOixNd+7gqoi7vySJQT1JVjYxqY5WucCBQUSkby1pvSx11KsRVvtMlVyvPG&#10;pcfx16VHcH9ROT48FMCKhlYcigONzecQjiQQCETg84cI4KIcr2bUN3egNN6B1Wda8fyGU/ibsxg3&#10;5JRikELkHAp1k3e7Aeor09V5Gt2VD0QDKeM4MGc7bs/Nx5SNy/DlifnYGZqF6viTaExMo7KiIosr&#10;tMKGbigXxTZptMpcCrBDjYcoakJkQAD/JkUpIy/Pqa12IhGQ0IK7j2SFBiahBM4xBGQ60h/N9wlc&#10;jwMCvMbERNu4XMXTNycIUngvplQuF7SSVHVyIpEBUR6HbVpF4pMgsEgq34BEicAirnKN/LmJpKe9&#10;cSLaScIUHqXwKVMNicYuaT6DwMQ8H0EIN4O8uZbxc1Px7zJiOjUyYQ1S7gbIaMP9UgyYnlmViDRu&#10;nB9DwkhMSUBkrDLg23qtL4iez4ZkqEIUwWmQoI5gPOOpltfTzzGtDz6BmsRnWFuzFM9tzsHYwlz8&#10;3rkVg1Uh0FtryHsXknVzCsm119MdQG9niIqFRJprsjd1ghKZu1Bf9M9vxBDqiquzN+NO57eYc/xb&#10;ApnP0RAjQFYIiELCBMgIeI133TyLvOwTeb+6Zz6vAZx6ZokFqP8+Jj9eFL9vvcRaDzrZIlHkGHWo&#10;zLP67vD1LMdNJN6SGEvUzxMY4wjQ2CsMZyJBOp+D/zNJ1wS9pqO0uUZrX88kwK3k5pEU7h8S/Uhi&#10;OnxNT+Nk6zvYn5qH/MYl+LpqGV7ZtwwT1y3FiPzFuN2bg6H5GzEgdwf15RETetaLZEQ66Uq+XmlC&#10;XqmfqBv6cW4GuPwm7KO7m6SF+ruzydGjLsurIXA+icGuKvzefQyOvS/guO8NnI69iGCU5J6kv537&#10;uT3M+wuSoARG8tm1nxSSSAJDQtPhG4uzPhqc4N1cdwSdvD7G54hxznSaEZMRkmhtclwMiNTaNM/P&#10;9UexJyciKiLeAlzUTwJeEuNF5tokmFWyeCqmNUPRGriI1FhiIxlnSKYVnRZnTnvsKYLNz1MopQ2n&#10;zIhydtTLQE6ZJhJoEVf9TaTFkFDzHdxvXLOp6EgC+jvgD91BnX0PQq0zcbrtLWxpnI+PDi7D5PV5&#10;uNa7kYDvOAmmir0EaCNE7GusbfBUcg/JntCuKZyM5FInZX0o13r242+e1Zie/xU2+ZbiZOIF+Knz&#10;krHhSKXGUN+O4n3+FCFk0p1/R2timAmnNQ3tglM4ntP5nY/iVPQlbK7/EJ8fm4ent2fh9vz1GJBz&#10;CN2yjqFzFkkxn6EP7bZ6+qgYjyqa6iTw5pyN+Et2If7hyMcojxMTCpdi5sqFeGnzPHx24EtklX2J&#10;FTXz8J1vLvb4ZuFI6B2URN9GdfJN1De9bEKDfcnHOQY6zZmGIHV/mIROPYfaAir2QeEeazenNwTm&#10;XHtJzlOCotBlE0Il8pLWK7YggBwMXA/GLugkcQTJkJoD/zL0v3T+pU58rZPF6kp5u1WCXsBQzhI5&#10;BM7yGhG2VkqS4xZOzDAFdQ40vIFvtz+NofJuc+7U0qKXt4L4pZy4h+uS61YtILqpcAixn5wkyvHq&#10;5mhEF+ImObM6FRCfUe/cmr0eL6zPwrH6j9Hkn87x/vf7vyy/HrEERhEUk4z+lbRS5CSSnhfmkF5X&#10;pEwyIdKtk0OJbCTtQSPXqf9BFAc/w1t7PBheKIfqdujU+sLhhZX/0smBSngqjvfKwlpcQWatEBF1&#10;MLahZWTZCpei4etVVE8jWW0IT9/cRvQz4SPVGOQ8hj+5j2J6USmWVrSiOtaOcFMrYk1NiEZDNNIB&#10;3nQQqXgcMZKY+tZzKG06h7XBdryyy49xa07itvxiDMnZg145+6kUj6NPHg00wZCaXnZ1+9GVBrmb&#10;wsIoJtY4zcBsJ/ZaEiudnFjPlnImJEpE68tnM/1Q0qKCBZl+AEb4PaaCWG4Fv1chagpVUzgANzHf&#10;q2c3XbP5XTqRUhhGp7xT5mTK9A/wlKJf1hEMzj6M33mO445V1Zh7OICVNQkca+lAfcc5BFJJKuAY&#10;J6+Z0o5IvB3+RDtONwH7wufw7YkYSWA9/kziNChLjSlV6tPm9Sg8QaXkVA1ugIvgUGTJfRCDvFvx&#10;95VFeOdgNtaemYcT4XcQSjxkyYQBSQIIOjYnmZAIJHCxyFMqT0xLkISlUXHEAgACbxaEmeNovs8o&#10;SXOiIc9NRgQ8aNxpKGyzwOF8rzqvjjAeLQTuNz1XlGcjD2I0SLJDg9OkUwO+72xceScj0EJp4ntU&#10;tjWRonFOjiEZUnfXdDgHvzdpQAOvMd+j7yZIUYgRwUYbgW6r7pfKW7GTIi6t/M6zJChNAf5MImWb&#10;TOp9BMnm1IWbiv9PmZhsGS2Nw0jKL4fANHG8bRy4jJWdMwv4KQrBolzosm7FlEDl+JhwLI6dfjae&#10;uzQAVPfvVMKGlcUI3sKx53AsMQfLz8zHC9sW4C+uAgx17OHaO272SE+FbJo9p713QUxndbMnazFo&#10;2Qlcv3QH7sz24IPvZmNn/QeoaX4NgcQkKi3Of2wEjS7BcVBeVK07zo95Ds0Z58T06NHc61k5v+ef&#10;9Ydj8uPFhorpZ61RS3xVnMKKPLX2pMB45s2pjMbPiiHGfL85WUmTdoXomZwaAiyFzKg8cYqfaQA3&#10;CY3Iepy/R/n3aIgkgWBYvXL0czg43JQkDSuhvelBNCjcMvEkToSexC7/a1h40oN3DzvxyHdOjF3l&#10;wS3eFRjg3czx308ddYJjT52RX0/dcZqkknrPQf1H4qk+Nf0FNhwko4u24RbnRoxauQkvHvgONcHn&#10;EIk9TCI3lfuPpDY9/i2Us4lRBHljuX/5PKGJfKaHEIk+YXJ8GmLPoD7xDBpSjyGYetiQsBiJdIJ7&#10;0pxEURRyqp/N+jPzLLJiKyVlxBLBi0WkRuMng2fHNiOGuP9Avj+fcsrYXBwr9gRNScwmofkSYhPO&#10;ea1J9Nb9cp+EqEdCKgzC+5b+iWlMOIfUMcnggwT6D6HdPwPRukmcr5moSL6DVdTBz27z4m9OzokJ&#10;7W2g1HNu6jgv8hxKrD2RrZJtkUe7F3X6ENqfG3L34s+5+fisPBdHoh+YLudNCrUiEWvh+KsM/Pef&#10;9T8j8eRE2gaCfa1xP/efT2Gmj6A6/AIKqz7Ag2u+xC2uXAzM2YLOJGK/yQuhs9eP7p4G9HbVoQ/X&#10;WW/nKRMq3TmP+EAhirSzCjs1Tki+pzfHQ04+hRsNIE4Y7D6CobRhN7p34VbnZvzdVYQRXg8eyFuC&#10;J1fOpc74AF/teQ+Fpe9iV8MHKEl8hMrkLFRG3kZN5C2cSbyO+tTL8KeeRTAx03SCN4UE5BChLlP1&#10;RT2bPaFI58BwbUjXq4eMKrupQqVef0kEJhETsReRsUBPz2TXt7WvstEKnTbXcb8k+T+F/7UGSH4p&#10;cc5xIPUEKppmYWvjx3h33UsYrBBIrlEbJmbTBvoQN8mJLH2iSocKf1SKwUBXFL2WhdHd6SOJUUhx&#10;JbpwPhX58eL2RSgLf0L7K+B66We4LL8OyWBJo49l94RduM/kbFVomSoSqhCU8u3UVDpEnR8M3Y0g&#10;MWlHk2wrbUN4GhoS72BN0IGn1n+Mf2R/SQ6isNwMzrDyXwO8lVywJCUkCyqfLGatEK7+7tMYTOWk&#10;+vkiAaoKpRKf3TyKufaRYKjqEElOPpl7gT6jBP2yj+GPy2vwyc7TWFnqR3GsFWeSKQTiQYJ2H5JN&#10;6TyPaASBWJJGmv9vbsO+YBMKayL48NBpPLC+Ajfll2GwwJJhXCQQ/H5balm5KFYuPAQ3F8WUYf6B&#10;KE/FsDY++AVRzs8F0fGovkP5MsqB6UQF3DnfT+EmzVNODL8jDdBsidMG3otC3RoI6k7jZm8Z7ltd&#10;hud3VmNhRQO2qJx0SxyNzVGSlCgagkGEQhGClignMUIF1GQaZtaQxKytjuPZzXX4i6MEVy0tRo+s&#10;CnQlOetEQ9BJp0w0et1IpNTtWeCxv/MEbvBsx7h1K/DCHhc8pxeiNPYBicvT/NwZXBycfBKJDioy&#10;JdCe46LoMOBLiyId9kUFqPJ1MQKURGwYlbhAA4mAYcZWbPz43VSGlJg8niIuNAQhhfVIJhjFKcBn&#10;OvKbUC159pUwryok/EzeQzJMAEpRTLwWre5F3m3rQSPJ0HG/ydsYQ/BHJs7Fn5TnNDSC9zwc54J3&#10;AcGxgP9ek+Sb4nepKWKM4DaWGEnyQ4BIIqK8lrPcLOfkwW8g2CUYkYJXTHCUCj3Gz5fovnTfJlk8&#10;SLBKudQG/NmKMcQiMiPRFLuLoOoujrtCXQQaBcAUInEvx0Mx5iQAnGNT7pTjYI9rBSYnE6hMxDnf&#10;RHT4SFjiHFMSyOYkx4OAMsn3R5MzUNf0HHZF5uC9Qy6MXbsONxXs4p5XLgUNl5onFpym1KJTIYU/&#10;q5mf9pDIzQ156zBibS7ePuLCLhpKX/w5fsdDCFKBJQkwFEbWwXnt4PqUl0YnScYYcz0pKVf3b5OI&#10;5U3VSZ7CFnXNJcbkR4qKHJju/ioewDWukDaT4KsQFu0VisKg7AmXQssye4BkmvvAhkBpTuSpVyiV&#10;wjE1B/x8rrMmjqd6qbSR2LRRWWfCyyR6XyrANcnvVk+csyLX3KtJP7/PTzAW1Ofzu/jsTZEHOS+v&#10;w598AzWx13Ai+BrW17yNL45+iqd3LMH4DYX48/IdGOw9jj65Og2mXpPudlcTLJbh957jGJa3E4+s&#10;L8KnR7+B+/Rs7Em9z30+2RQiUO5LgmQqRtKSiN7FfT8Mrfy5LcY5kO4IzsTpwDM41vAydp5+FRtr&#10;X8X6U/y57jmc8D+JUwT1QZEcgUQCQ4kNtZNIx8iwiYRoHClpAqiwVBOux7V7QezfdCJiibdEJOjf&#10;588QGeNsuSCZELR/J0Y/lHs4piPNM8dVLICg1hKjjAHWmpCzRqdAJJ6pyQjx71HeY0qkh2szxrVz&#10;Jvwi9vrnYkFVAca5v8XVrv20mYpWqOa+qDH7o1OhHGDKx1SYdtqGmFCzAAYQ7A/yHsU1eRvxEIHg&#10;nsC7BOZPGP3U6p9OeRwt/kfN/VxqDP6vhbqwJaAQo4nUyQTy1Lnh2DSUxT/EmtrP8cLmL3Br9kJc&#10;5dmCfvnFBLOKfIgQA4TR0x0kKaENJNgdwGdVXmpfYQkSlq66TkVt+KymhwNtscKOehTUoGchbXKB&#10;PPtWevDvltBVo5+nAgPdx0yBi6tdO3CDawv+4FlHor4Gfy9Yjkc3ZuPlnTnECUsxr3ghnNVfYO1p&#10;kpzGF3DU/wROhh4ktlDJfxEX5VmlQxbTp6jSkaafFCVz6nvJcfkZitalilBkCIzIvSUwtO/UJe3G&#10;DtrTbeUVquu8ohJEYNqICVSgIc7fddJbnPqE4/Ypnit8hutOBZPqTfj9lcQ9V+YHjB4XfjKtNUhi&#10;enEdK6xe67SPU32r+LtwH+2Behz9vXAVXtuXjROtn6IxRpL/g3u/LL8usTZRdkCNkonXiNViCjGm&#10;Xm0LTKK9HY9zAZIY6jfhtCjfE6WtjAUV/k/8xnUe5TqqiT+NfU1fYc7+NzBt5WzyjksQGJ1eCHSI&#10;BNhkQwvWexGsm1K26f+ZRHkSlswbbSMZm5xoyILxMPEasffcQ7iq8ACGrS/BrJIYNpHIlLWd5eZp&#10;QyDUDH84AX8sRmITQTAZorIOQcnsoWQMDfE2HPGnsOFUGPP2VeLhFTswPGsl/rh4DUlNCXoTxPdy&#10;SIqhIgAq7dpLhoH304X3bLxABP+q1tWZBES1/c2pjQCWTpUMoeHG5AZUqeZ+S06hf/YZ9HWoSZzN&#10;o7mCz/HbvBr8NrcSqsrUn987xH0E1y/bgX9mbcfk3N14ee0ROI834nikDfXJc3yGNkSiCRrFJJVG&#10;C1oDLWgO8HcSGDXLDCabUdF+FpuSZzGnugUP7Q7hd64j6Oc6TENWbMILTKUznThx3FW1RtXY+uUe&#10;pWHYh1vcXnziHYkNx55EcePLOB17GY3Rx43nM0lwZJKKw1RWBLi25r5EXmN5IUVgZJQJ6sWEaYxN&#10;t3NzGmM9UNZwZ0SeKv09I5nFKQP6QyNqw0EuXKf/Z/524e/nTwRkKM2Rd/p6ggjbJ0K/W7Fk6CLh&#10;4m4hELSfJzYvwEhwKLnoe8x3pL0/mecQSMlce+F+Mt8vsdf/cuTCOFi56NmNZP5vx8aOkebTjon5&#10;DAGXtFc3amJRdeIm0K1E6pEENP/iOrrDhO40JCbjROQpbKp7Hh/teAYPL38D9zhnYfjSubhz6de4&#10;M2su9+f7uMf9BmasfBmv73kTe2sexmkCr4CqERFQqJqX1oWAxfln4Lz++/hzntP3bu8/c986gfkP&#10;g7eMaCy0Zi5aN5kTgIx8b+wuKRfuWXNi1vm/iZ41/dwXPfv5a8/fgyVSkvN/S++ZzDhoHytERtWE&#10;ItFp8EceQn3oUZwMPI6y+iewr2IadpVMxs7iSdhdMhGHyqfgePVUnKybCX/oIYTD0/g+VVG7j+CY&#10;a8fPdcR7SiXuQ5hgJxYYgwhJWl3iTWwMLcWciuV4et86/H3FOpLTfbg69wiG5JVQx5djcNERXFO4&#10;B7eu3IUxG3fjsQOHsDUwB1WJV3Am9RzCqQdJWgkU4+NNDoPClAQiVSFQ+VsKu8uE+Bg9RSOnUBnl&#10;SZn+MyRAmbV+6XG1kpkjO0/psU7Lhb3OnzmOrdQlbSL6FK1JS3AUrkbSTCJjmh/qbxpnkevQVN7z&#10;FO4P3a/07Eje23AkUnfDx3tuTD2L2qZ3cDT0GeaueMiEXqqEdV/lRDoJzt20LwSJfWQ3nbSPThWs&#10;UY8YhS+L1Ehqja251euFp3YuSpKvIZaaiJbUdKQ4F8kAya3IPsfHVAcz96r+VjqpFjjIOJq0h+RY&#10;snlvIsdtQQIHkWEVxiDxtuGaWkfcYzrB9vM9qvTFufAHn8DRpvlYWv01/pXzAa53r8cARSiY6Id6&#10;Q8auKDyF3xRV4bcrK0jM1LS1ylQr7Z3dgP7LQsQAPoJg5abKqXGaoggPEmraXFNVVATbRDjIOWrL&#10;hPf1qIiQtcE6vVJT1u76DBKcLgXCJtUY5DpOO3yMcpyk6gSu8pZwLZbhuoIy3FBYjD8sP4rbVu3F&#10;uB17MePQHrxath3zGzdheXw1tjbn4UTzN6Z9gC/6IvfAE4iHHzSn/jp5jHJMFc6pqnet6oMmiY6g&#10;HhyOZoVSBuUx5liSwLaQqDcHuRY0J36uZeWVcowlbVq/Lfcg3kpAliTp5RjLKWQiBbj+5Lw5y7Ws&#10;PDORDs2d5lPRBPpcFWexp5Qi/nb+2kUyA9IVOpVWdIJCxBQpoWp1IjE2jExzr7UsZ6AKIZhTJn6H&#10;MIFCyeR4CSdex9HmxfDUL8G9nteJL8o5H8RHFDtninARUExHs5hKoMKCNjf6Cq5pYS0VCxlI3HKj&#10;ZxsmrXXh88Nf42T8A5KXKbyPf9+fvyqhTpBOM3qaYu2Y7NndxDrKobSia83c+iYYZ6IcaQqDFdgP&#10;J8YgRInEVbTC6ild0xa0+zaeGItgajh8qX8ilLoTUeoC5RnH6vldAVWanWyqSCq0N5EYhWRyFHUw&#10;RRgxKOet8p8VSq81xXXPNdQU5NwFp/G+eM9yPIWH8+//RBtxQFtc+nAKmkLTuY4UakviHJS+oR2i&#10;KMJHRZ+Uqxfn/Qtbyvkt+2VPQUW6FW0g/KZn59rmuChkV2JOEXkvzfFhhvCooFQg+SAqiXM3lT6G&#10;z7a/g77UIReTF8l//fAPP15Om4aOvc2JzCHc4jiEiSsr8fK2ejgrkzgUb0dtSwd8rWdN9/xYPIpY&#10;hCA/FECUYD9CAhBqJtlpOWc67R9IdmBrqAX5dXG8vr8ej393CpNXl2Fc4Qnc6T2C25xH8HvHEVyX&#10;cwxXOY5jkLvcJEb286rZo03G70MyIFFOS191IDd5LpUYQLnKVYqhTlVIK8W1lBucJbjJfQK3eUpw&#10;Z1Epxq8px0MbS/HCjip8XRHB+tg5HGo9h/KzHTjV3I4z8WYEInFEwjHEQ1FOcAyxcCufo52ErN3k&#10;vRwnudnsb8ZHRyIYt6KCZKSU90pyomRc3lN3Jebm11BoyOSp0pG7U/1bvsMdRQWYurUQ7x1cipLa&#10;x6h8n0Mo/hTCsUf5vVO4YKgwCTy0WHTiodAoHSdLoZkwCS7i1jRAMAuTSth6H62C/LfNd1l+VaIQ&#10;MvVykMfOGFgS346Q+vyoPKmA2hiS8wlopDKpSr2GA5GPsd3/NTY3LDF9OTbXLcN3Dd9gp38ODkU+&#10;RFnTewQDBEqX+K7L8mPEAqDvnzZYIqPGrDqpMuWDo5MIxGm8YiopTONCHaDTI3M6G6MOUIgb35ui&#10;wUiEaLhIVkyRBxoXFcCIxaeaYgsnGl6D6/hsPLR+CW7LL8C1nvW4qmAv9ekR6qwK9BA410m1etjw&#10;927uYvR3H8V1+ccwfeVXeH/Hxyiq/RrHIx/gNMFigIAvpVh8Gjb1M0oIbMVk5OVYsWRNRNLkrFFP&#10;XXCU6L4sMNep1v+OxHyfwFxa9H7j1JGQvCss0IZeaixF9hWCQwJjwnCoHwVARLJEXggIdEomUtAU&#10;ltFXfspY6uP7CCIeQ0PqZVRF3oF32wzcnr+D9kbVNOvQK0eERfkDBPgEhcorUIGFfip/7VSZ5fSp&#10;jDmZOYVbcldifsnn2N74BhoTM7iXRFqovym2caPGS0CVACE+0tyvITAGGAjEWu+n1f/KAxJZsye0&#10;Ah72VMuOucYqIeIqgMG10x6bSkL2FA6l5iLr5Je4O/8T3ODaQFtUhu7KvTQOS92vCtuIcNWiK22X&#10;iRIwRMSHQblR2l3llBILSOToTDs5u9PGXVzFU4V0bK8vK8rzFHkxJ1QUEZjzFUXz+fnGplcbYC2n&#10;qwoOqfDOBRH+oG33HMUgzz5c691iwiz/7s3BCO8iTFr+BZ7b/Dne3zPPAO5l5YuwquZzbKqfgx3U&#10;Xwein6Ak/h6B+EuojT+N+tjDpuy8eiGllJPEtZrUfiKITJGIm9Dl2CSuaQrXciv3o+YgHBlLGUPw&#10;KKCqNamxJoCTzeX/lI/SHhxrgKQJLeV7ROrbCSDbKLYPk/SyJd2WcI8zZKpFRNsQGJ12TjF2PRMq&#10;qWtFYDIV+AyBIWA1BVwUxh2YgED0FeyJLsSiqqUY6XyfY6pIF6299Bo0GM4SGOX09lO6ANerIk46&#10;k8D+hnOmJuO9Of6DSSR/792IBze58e3xr3Eq+g6f8zKBufjU2BAXEQSd7hKjWUfDOM6bokEE4KmH&#10;0pVC5dzR/jUFX2IiA9LHIjT3kiBQf/lInH3cq9zPwnDx1DiC/DHwNU1EXepRVEdfx77aWdhYMR+r&#10;uLbzK5bCWTUPrupP4Tk5G6trPsaehg9RGngbNaFX4As9R7IwDuHgaET9XC/+STgbnsH7u596gUQk&#10;RPIevYv3LT0jnS3nB9co16ryac+RwCjqRrmrWrMRpQEkSKKS1KEkX8KkOklXpIJ0j07mtDYt7rTY&#10;8ywJuyKETN5h5C4+O8kY13mUe0XOr9OJF7D/5ONYsP+9SxOYTDLMf1J65dSjV3YDFXcDerpqqADL&#10;MdB5Ajd5DuK+1cfw3r4aeCpDKCEZUC5IJELAH25BONSEUKiZrLMN0eRZJJo7uJFbOcAJBP0JNMbO&#10;4kziHE4mOlBBInQk0Upy04yCuiYsq05gbnEYbx3247GtVZi+sRyTNlRg/PpK3Le2ilJNOYnxa2tw&#10;P+UByoR1NXh4fw1eOOHDe5URzD+dQmG4CdtjzTgQa+X9taM6co4GuA0NvMcYiUso2UTiFYefxEvi&#10;ozRGIzRkUQSjCSRb2lF19hz2N7Uj70wcb+6twT0rivFn9zEMyCpHT3cjFUaIxj9KwhJFr7wgurpo&#10;DNwkWLmVGMgxui57gykr/NRWB3Jr5uNA/FNUNb9DwvIw/GF5tqcgyEWjKk7qhmzKBssjFxlFhUWW&#10;zQ1iFB+VrbyalsAoQVobKu0RkMEWOLh4412WX5ncSwVGQyuPiUgt14dCuloINluDSkgXAZaytYo3&#10;xp9tJbnJUK+HeOhBJIIP0phPR7OqhsnLG6DRpWK+9Pddlv97sR5WU9mMc5UhMZkiAiIxRgh045w3&#10;iYp2mNA3A6x0AqY5FhHS3qeO4GelkpzbJH9WqBjBlT/2LLbUfIH5h5fggeUeXJWzBf0KytB3JY1H&#10;wSHqq/0Em8fRyxQ5ob7PV+8uiYCtgGUV+juP4OqcHbjdUYhn1y5AQeU3OBSag9OxxxBJ3ocw11uI&#10;+kqNTOVIsaej40gwbOEN0xjXGHUZv4xQl3EcfiyBMaGvabFExn62TmnMyS6Nrm2cqjHi+4z+tPky&#10;Hbym3VQmU6nh4WglgYnw/kOJqQQSj5JwPIM9FTMxbOVWA7aVDN2Ler0nX3vw9+65ZQT1cp6d4Rj5&#10;0cvhQxeXHT+BRzmzbsndgJe3fQ5H6fu0c6+T+E3j/tN36+RKgFW6XORO98e5S4+ffXbpdwucRMzs&#10;cwooEUikRcDJnOrx82QP4nymqPa2SCUl1PwwTiTfxMq6D/DC1jn4s2MFrnKdwADOdS93raka2i87&#10;gIFZYQzKDpG0qlqoDQNT9EUXt0gabb5ya0VytUZIbkR+upL4mBBUSieuF0lniiqediX5EAHRiZRt&#10;oCshQeFrd/NqTwZUIctEKuSrwJA+z4opskPR/3u6uA5VAIev/SQqmKCcHM6BihEpMV1FLbrlleFm&#10;5zbc7tqEf7jXYJgnD+PzluKRlV/i5Y1zMXf/XORWfYltwXk4FJ+H8pY5qEm9h9rk68QhL6I+8STt&#10;/yPcM9MQIJEJxB9AiOOa8nGuKG3Kx4yRXHDNN6eoawk4FZpt1npwHNe3bLTmh9cYr7bKyJPAECia&#10;HFKVPOb1Cm3UCaGqamqNXiAwWguaZ5F72XyuB61fAt4UyY8hTGbOVVVvLPX6vcQxL2JD/deYc3QZ&#10;huV8wXmqPD/eZvw5T6aioVdVVWvQVwWEOMe9SGJMdAvnSqc0mu/BrsO41bsGL+7JI0hejBoSmObL&#10;BIZzq3lUg1hFvmiPjua86MSUJIb7VlEGci6onLw5NeMetHMqfa3GrFoLai4r59N4EtnxiEgU6hyb&#10;ybmehibqhUjwUZyOv47vTn+AJUdm45k1X2JMbh7+5NiLG3OKuT8VQlxpIogG5R7FtY7t+KurENPX&#10;ZuGN3YuRdXIJalu4hpMzSLin0o5PJIEhTpQdifFeuG5lH+K891hMGEF2RPpyvDnBOUfRc+pUVyGN&#10;Cl2MJcaa0yFDoGmnDIHRs1CEPfWc+rvNbZXzyJI9YdJUZDQ/ZxRiJFQxhZTFZ5AfPIfiM4/BceQd&#10;9M3j/r2IZ0h+EgLT2xvhAo/zC2M0eFTUVCyml4yrBL2X7MPQpbtxa/Y+3L+8FF8cj6KwphnbGttQ&#10;Ej2H+ngHgXoSoWAcsUAMTaE42iIptMRIbuIpQyCCyRYEU20IkiQEdFpDaWjpQB3ldFMHzui1tQM1&#10;JEDV/L2SZEhS1fTvcpKE41Raaii1TW1ksy1o0HckmjghTVQgKQ44yUlQJyxRDnScE5Ek20zB39xq&#10;vq88dRYHIk1YV+vDy4eqMWlbCf654jCuch5GT0cpujkUkx5Ad08U3VwRkpYgSYuObE9BhQT6e49i&#10;SM4u3OkuwHs7FsJd/CWOhWZTYb5CFvoo6uKqKpZOVlSVEeNlGUumOsIkRjclRlFRjiUQoYIUIOAC&#10;yRgpu0gsgbF/u/TGuyy/NlF4jcJNLOG1J3RSolJIEyny3Otv9lqjbKWQSWSU3yFPkLyQKb4mQ/Lm&#10;UuFdXl8/kVwgMBdEhoDzY0Tg1YpKVUqaBWZ16sL/2bm1IF3vbSHAaU3IAfIAdci95zvjVyXewrwj&#10;y/Dw+kL8Puc79HMcNrrbdOLOVc6CTooJJA2Y5N88fiOmkqOKmuRXoZcaj3lL0Nd5CFc5duPvuWsx&#10;bV0+siuycCg8m/rsWeruKdRlo2godXpgixwoB8pWiUoL15gMeTvJscCdISAXyf8NmdF7MqLPULEB&#10;c0rNNZy5xnpNrWjM5R1UURDlFp4NqWkihaCkXc4jjpnCMCPxSSRn03DKPwVj120gsKetU9EEnTTo&#10;1CG/Gl0IJLp7StHHSVDtaEAfR5CAX93NAyR+9ejlqsDvnJsxaeVCfLz/KxxJzqctfJbfPwHnBELT&#10;92rul8BV4NXqc82tQIBE+VIqVMK5N//T/lZhF4mq36kyo4CzDStWcQKVo09G/0WA8nfEmkehrnkS&#10;jkWfQF71x3hkvRe3uXZiaM5x2nUSDU8Y3d0x9HTHCWp5//kqz63cOJECH58zTuKi8Dja/PMEpsaA&#10;YpWRVkdtia7vQlFD3O4kFD1IfHuq3LTyLrjOeuqUxZy06HTH/mzBtRVz+sNxtetQ/9fJTBX6kQSq&#10;rcEQ5RVxnAc6ONY5p9CH0suUHW8kWaLwXrtx3AeT4AylXO2sxtWOSkoxrnUexXU5B3FDzm7Kd7gp&#10;azX+nL0cw3PzuY5z8fLuPMw+5sWykzlY2fg1tgZmY0/oXRyJvoay+EuIBx5Hs+9hJH1TESYZD3DM&#10;fVzj9QSEvtR4EnjlJBLkkZAklXul0zTOk20GbUmo2cdyOmgdynsvAkPAqzVtqvZxXwvw2jVt945p&#10;EKprRWCi0scChePQQmLaxverrPiZ2IsoPPUt3tnrxh1OtxmzDG67ML5cs5wzNcs2FVAVQmaS9pXb&#10;VM8xr4cS/Qc79+Kv3gJ8dLwQqxuW4kz0ddqDyeaefs1i8yNtjqRt+q09SD0XU6sK5XcqZ9ieQMjG&#10;ah5tERgRFpKU4P3okCg0Ubqc15jcTAL7CF8Dkek4E3kKB4KzsKDMgZkb8/CPvCIMytqAPu4jGEB9&#10;3U8542o6zbVtTk0LOW+FKgZ1DAPcO3Gd5zv8a+U6OEufw6HgCyRCz6I5TnLkF0Hm+opPJN4kiaZt&#10;UIWwRMIWX5EN0YmgyLe9R50aTjbr1pz+mZxmEXWdtOiU+wGSHUtgrANdIn0lyTwbhcRGJfxb4jph&#10;4vdQHydIqoKRx1FWMx2uI69dmsD88EjmxwsVl7OKZIWDmM+FT8OnnI4uHFD1k+jJDaESzAOcNRhC&#10;pTE0pxRXLzuMa0lobs3bS+BfjE8q/HD7UjjQRELTcg4xviZS7eaEI0JCEUkkyUgTZI0RTmgUUUpc&#10;Vb7iCfN6sSj/JMprzfUxEqO0hEmGJKl4E42oSEoT30/Cwuv0nliM743ysykRfk6EpErJ9w2pcyQ7&#10;51DcfA7rQx2YcyyEhzZVYmzRMfzZdQDXLtnDTV9GBUuDlUdlXUhlbZr+0fh760ziYz9XnekTczWV&#10;7XWug/iz04tJy7/Fl4fn4HDiE9TGXkY9Jy4QmsJFNI3AYgKfVQqJyk5CY2TCBqj8bP8F/k6WLEWY&#10;CEsZyvjSEMtAGbEERotMRs9WZ1E8uAz0pTfhZfl1SHtgEsWetgjUyZAqodk0xUyH0pjynVScZu0E&#10;qKCD91Ahyeun9SMApNKdo7nPrFf98sneTyEZsmkJZyZX6GKwboVGgQZAYgkLQYz5nfOokDFTOIGf&#10;QVDTKo9Z8zhEUvcgRCMVjE5EefgjfLDdgwcKNuB3WcdwNXV3bw/BoqpMUYd3JljsKtBIURhPb3X8&#10;d9ejh0Kh0iC1p8qxeivNiUIvGk6dPvR0nMDVWdswKj8XH+xZgLzKz3Ai9LJpfKhiGyasVUaNukoA&#10;28REkziol5HJU5GXmq//vxKYH8oPr1V5T5snKE92hgzwWkMOdboh8KjQXEsARGTO8t7O6h5lzPU5&#10;uveYPOWjaGfG4em9G3D76mICvIMcuyqC9NPoWkAbmKceG7KNNeinkwyXn3ZR+SI6lT9jvKVDs3fh&#10;L+4iTF+fi5wqB6oibyJuTkVH8zuHExCI2MnzKVAwBS0ESsqdsKFlNlRJoMCKTud0qiTwNIZkJU1g&#10;DAgRabMEV4Vb5HFtiqtgBkGIvKAxgu3YE9jX+DEWHPwCL2/8GqPycnBTziYMzTqKgVknMZBERb2J&#10;uhSUoBOfrZPyTAvDBBZ6Hs57WkwuDP+nHjhmHNKinxUapvxUhTAZEmcqtxFDcG0phMkQGOWspsVU&#10;GpUQQPfR2vTKYWolk8/bp6AOvQtIqA3BrjGnQhKBOVVcVd5Nf4LwgRSd/HTh7515XWf3Scop/qzS&#10;47xeRF2EXQSU9ryrk+TTU4KB3hIMzT2B63P34/eubbjFsR5/ylmL2x2rcIe7EOOKlmDqmoV4bls2&#10;Zh/1IudUAVY05mNH1IHixDycSryDhsTzCCVmkvQ+QLnXhAnpFFzArjWYzgvgPGvNtZBgqiiLClxo&#10;f5tCOwS7qjYmHWAIDG1/synuornWGtApLNelQnMUssO/qyx5NQnW4hML8eSmIvyF5EyFJkzuMufI&#10;hpCpah5xHMdFFVv7UkRcFQ7YhfOicD6FnCkU/6rs7RjmXYKF1R7sii5EHcmRCbm8aH/9OuVe6ljt&#10;MZ2saR5VJIZ7liSmmfNp7WW6X096/wmvaR6lX+z7FP0w3uz3jhD3PkUhWPWJ57Ct8TMsLltMMu3A&#10;DVnLMYhEe6DrBAap1YkJ6ZSeqeQeOIn+3Av989SCo97Oo3Lt8ivRqbAY3Qr2YpTnTXx68COsq30f&#10;/sjTvAe7dpRjFeVai5Kk6GS/OTGB60en09KHNgROYY9ng8QPQeVuaW3SznCdxeMXExiVrp9gROGr&#10;GUeLTg+VOyNipLYcKsGvsWiL6/SKOEPfS2IUCD+M0prJJDCvkE9IB2R4hpWfhMAM8FRQyrgBykla&#10;OFjek+hE46YYym75im+VotKxpMozn6RUold+OXrmF9MYHiCT3IEbs3dguHcvnttUhbkHI8gub8JG&#10;fwo7Ey0mPOsISU1JM1CpE5fmDjS2nIW/+SwNcQuJSrORKK+NJloRTbZRSbQhmGqBP9Vmign4mtt4&#10;fTtC/Ax+LHzJc1QqHaiT8OdaEpUK/nw02oG94TZsD7VgZUMccw834tnN5Ziw4gj+7tyH67P2Y0jO&#10;MSrzMi4UPQ9JWl6QC0jN/lRRjEpRBIbSnQpRuTlDXCW4Iecg/rJsDabmLsK8Q9+YqiCVqZfgbyLr&#10;TY6nQksnsSoMQPHJNC5t8qTQANkyyfJaqrQnASRfJYotbEtxgWhDcHFkauAb4e82nIyfx8WnXAcb&#10;d3ipDXhZfi3S7p9qSIwUkOklQLCWiA+nYhlBhSJSzL9RqZn1Q4XVwTXUwTXUQUXbYRJER6AlPtJ0&#10;wm5KKL9B6/IygfnPy/cJzIWO9Pr7xSJwTxAUpRFMi/07r+V+N5L+HHnnQ+ERNDg0TIn7ON8TUR1+&#10;Dx/tWIhJ6gO0dBuudlGPu+VJpwEsFNgm2HHXmDAdedh7SZ9TrxsvH8FjV+r5fp5T6C+AyZ+vJCjs&#10;ZEJ+VLK+lsZ2L253rcADyx345MAibAnMQUn8dZxOPEOd/SCSXF8ix+2qSEOypQZnAtXyAtpn4VgQ&#10;HGTCFPV7izH+dpxM81Y+r/n5/0BscQCtVwseM8DfFhIg6eMeMOG5qorH9W7GkXtF4F8hkzodUQiQ&#10;xrMpOoxjOAqflK/GhB0H8Qf3FlM5sjvHz/QqI4BX7x7lx/R1ERy6GoyNEDDUKcUAjxpEHzWNLYcV&#10;rsdb+7zYH5yN+uijUKJ5S+wfnNthVn8rxDM4nTLN3IOe3/TWkjefIMMSqnspmWIIImR2zm0hA+XF&#10;WAdXwjceCT5LKjaddoTANziSwOUuRIK0Ky1Poyb2Bg7530NB5eeYvecbPLtuEaYX5WBcfh6GFxXi&#10;z/lF+J13Ja5Swr/7O9q445RyroMKG0pHMmDJBdcKCVv3tKgKm5L1M2LIC8UUCCLYUtiYmjeriXQ3&#10;jpNO/0xBIZEbNWPlOOp0oA9FJYBFgLpTVLinMwlM58I6I13kRCVRMpW1lAvLNdnHxfty6jSIxKSg&#10;Bt1JpnoU8f8UVUmTre5G291Vwvvvyu/srobYJGddvOqFwp/Vj81FouQiYVIonXKbeE998g6gb8FO&#10;DM7fiRvc20lw1uLPOQW4y7kYM4vm4fVN8zB395dwHZuLzfVzcTj8Icq5B84kn0A4qlBcebbvwzl/&#10;msTLtoeVMyNbLsBryUuCe8KesOkERt3OqYelf/l/9cBJKFeH61vrVus3nBiN0tirmHNwMSatXIWb&#10;lu3juBEUav1x/1oCw2cyZNIWcsqQF3m7u2gMSGBUdrmfqxLXZW3COO+X8JzJwuHkV2iMPWP27wWd&#10;9esU6QyjN6RblOMRmIoO/xScVUghSaWIiHJPoySuAvoimOaEl/quPcD5oz4xJ6icRzXTbaeOTvA9&#10;R/3vYnnFPLywyYHhHhKXBRsxKPc4Bq2oJlEhEc2pMGXZVTRDPds6yYluTjS55qWPHfw5p4qkvpL7&#10;oRI9lpfhVpcLj31HElr8OSoir1AHkICSSDTHqFO4FpX/p6bZCkkVQVGzVKMXqY+MU9MQNImcQLJJ&#10;Ch+zIueJTqAyeT7Sk9ZBJFKkNUyc22Sb9Eb5mVHi1tYosYiKigR0CjMZDdHHcez0Q8g69vb//wiM&#10;GqVJGauXigavu5QAv7xToZXOVBBddSLBv6m2sxScjJ2O23tRdOSuJDKFKnQziX9SWlUY4jyMG7yH&#10;cUvuUfw1/xjuKjhGInEMj60rwytbTuKj3WfwzaEgCqtbsKa2HetqWinNZJdNWHe6iSShCavPJLGq&#10;jlKfxEq+ZteksKA0gs+P+PHurlo8va4UUwuPYTy/Yzi/7y85R/EHEpTrc47jKlcxn6mC91lJssWF&#10;QOWnKinyLtnqHYplbsBgRwOuogxyN6KHR1XFuKB4/z28R2nA12FYXiGeWO+Bs3QZSurfgC88Eypx&#10;HE3ScDZxYaiyTGwEldBwLhyCRC6MdhpYm5QpAiKQcsFoK/FLi8Iez0kuMN0LYWPcDPwMC3xEhDLH&#10;zt/ffJflVyYyOMboWGOo8sW25w9JsgG8JDZUYKZ0sMAa3yMlpcanSipti9xFYq2fVSo7DYp++B2X&#10;5T8g6fmhXExgvi/a31Y3WMns9wtiwbrm2X7WWc69qpC1+KkPSBp8yeexvGY23t//Je7IXYRrsjcS&#10;lJYbL16fvAC6O/3o7WhEX2cjdbYPXQrr8ZuCk7iC+q2LuxJ9qctVdl+ebuMBp16Ul13e7F40mn3y&#10;bNn+fjSi6gXyr6LVeHanE9+Wfo194ffhb3rSGFGREukodc6PU3fFKCpFbXVdhnzoZ1V4okFNS4a8&#10;XEouJi42h4igngZZYTcKf8jkE1nvtsJ0FTpBEK8TbnPKzWulZ7kXWkgeJK0mwZ+G14w1STz3wppQ&#10;Lj4oXo87nFm4xrGbYJm2zMNxyw/QCPuNZ7uXyRUhUC48TfBMgki7p/5jgykDHKV83x6MKPBiceV8&#10;7It/hJq2F5Bq/idaU8PRGhdhIrgIEFyosS/3qGnsaMKI70JTfDhFocWqRqWwFOVLqAeDtQWyG5lT&#10;LhAoqGGrmhBrPcT4ngifWRInqLhwmsox4XcGSXLqYzNRG30YVZGnURp8G3t9c7Ch4Vu46zmPNXl4&#10;bl8BZmzJw32rnBjmceAv2R78KasAt2RtxB84HjfmHMB12UdwVdZR2tQyDHZXYCDXw0CuiwHECn2J&#10;I3rnkRhwzXXhGuvMsTNCkmIANklz74wIdJM09HATXFO6uhTpQXsrIWjrzDHuxLGW6HRFQLwn39OH&#10;JKcvwbhC+2x1NJUF1gmP1q76xZGImOpovFbk3YTFkXDxfnoYoW039l73RLJF3CMs0J2YplvhccpR&#10;/r3M/M/miIlY2VOdXjoBUgSGoxy3ZO/EPQUFeI4gcnH5JzieeItA7kGCRnm3x6I9OQVh6t8Q59m2&#10;Q7DhNmZtCvxKT1PsyVrGsal9IRxAu08QGdeJGiXUNAHHmmbhjZ3LcJdnHa5zai9qn16KwIiocJ1S&#10;Mm0qRGB6csz68H+DSE5vdq7HI6s/weqGz1GamoVg/DFilsv6Py7nX2I49YUKpHDeAtNIXmag3f8g&#10;bek07keSS5MCMJp7agT37t04x30GhWaRuLZQB6USExBJTkJjfBrqozOwv/ElPLVvE/6ZuxY3OI9i&#10;oFNhfWGuKRKRAlUJVM8vrktvEJ3yg7iiwE+93IBORcSfhZxbEvQ+JDTSL4O5/gZxXQ901eJa107c&#10;u7YIHx9ZipLkLESiU5Ak6VDV13Ny0tRPJPmainNB9feRY0fOJCsKKdPzKqLHFAsx+JQkJ01gbNij&#10;Gs9Sv1AyUQPGWWScKiQtqZEUJf3Leco1Tz3V6ucapk6Kxx7CqdQbWFf+NGbt+N8m8Ytd/2dF3rYu&#10;Mlpc9CIvPagcpCAyMa49uBFM4pg2ivG8qAIJlZa8KVQeqmii+God73bOa0SnPD83TwD9sznojnoM&#10;kuScodRgIBnlwJxy/lxGglOGq90luNp5Atc4j+NaynWO47jeQQJi5DhuIBE5L9nHcM3SA5TDNNRH&#10;qVBOYICrBOqu34vS3VPO++c9y/Ojo2QaZ92/6qP3onJUk0kZaT2ziQfn83Slouqf48fAbB/6O6n0&#10;+Fz9PMcx1LML/8pfgVd25sBT8SX2+j9AffI5UyoulqSBiUvZiJTQIIfuQ0LCSVfynkLEminW8IiV&#10;S9IxzCIpOmG5WAxxkYi4iPXKqMvAXiAwEuuFvfQmvCy/DrHEV68/MIZUPIYohyZxTan60TQq22k0&#10;hpMQi6l7/X2IJRQfS4Ap0EdwkyQRT4Ue4edcNmL/edEe5hzRgJwX/i6j8EOScik5bzwufr8kJoN5&#10;L8E4dYFP3vuHcTLxDr6r+xjv75qDu3Id1KebqRMPoftygkKdoktnu9SBnSCH4K97gZrdnYQaGHal&#10;YeymROkCefmqjedbva2kF7vS4AjoSffLq6s8id7ZpbjRs49EZh2mb1iKr49/ikNheaOf5tqahDAN&#10;uklWjk/kGpP3kgaSrwqTaUkQpBHMxXjvsQCNZoDPwDV76fG7IBcTGNvr6iICw7Wr77PhVzKy6f+n&#10;r7En25NIYtTscjqB5rS0ztVny/s9FsebFiCv1oFHVn6Bm7JXYogcX7RtPXJOY2BeiM9dh+6ukxwr&#10;hRbbcKXutCX9FRKVTRDtPEWAewK/96zFQ5u/xTISg13N3yCQGI0o91wyrqpzKpVKUuKXTSBAILnq&#10;IIFpidzJsRGJEYEZR5Ch6j/qjaJGvpN5j7QbvFdTqZL63zwv969C0GRPbCPPiUbMKVOI9iPtEY5E&#10;piLEOQkl70MkRYJDaed72yOqXKTTgxcJtl4zZaUbUk/jdPIFlMVexb7AW9hc9x6cZbPw2YFP8dq2&#10;r/DkxoWYssaFsUVraBe34HbPDvzesQvXZB3AkOzDGJxzFINoiwd5SjDAW2oiOvo7SHRcVdY5SulN&#10;6e7mWnPzlURFILsPQdv5CmgU0w6CtrlXeu3ZIgAkMxp3iikAoPC2tA0365Jiwqfcp9HvvKiccC0/&#10;jwSIYmPwCfiN1HNNS3TC1GjxAbFOH96TTtn6uvyUADGFTpxIfIzwWr5XPZv6Zu0gTlmNESvc+PTE&#10;YhwMvI0zsccIAknKU+pVpLCcMSQwXPOcC50OqkqZJKMDMq0TTJ4MsYMRnUZy3cajY0xoo7/pQewM&#10;zcazW0gqnZuIlyyOsR3OhW/0TJlnETZLYzqTa1RDfEPMIwc1/z7EXY4/u1bjlc2zscU3C1XJNxCi&#10;7lDEyP/kRPg1SDw+koB8pNEZpsiCKXBDAqBiNybETrrXhqWqgWyzwqvSIVbt1GkC/wrprU0+goOx&#10;WfAUv4s3t32KofnfcV3uIUkuRpcirt1CRfhQv+rkkeS6hytkRMUs1H+qK9d199wg110QvV0+rkEl&#10;9VdwbivQJY/6ObcEv19aiMe2FmBh+TKS0PcRpF6Jp3NcO0iYz/km4JyfJCagUxitPeVviVxYAmNx&#10;Q+b0X2uROpPETQ4fERjjbNOJr9aiwZsSkRXpW528DEcyobBHXac+dipYotPs++FLPIHitq8xf9/r&#10;mFk0C+pFdDHPkPzHk/ilIMQKTYIeN6fCxEwimJuKwc2B1lE6B9w0ueIAKzGsG/+mEAVt9v6OBvRz&#10;1KEfGWYfeVW4wbqRRCjmun9ewHj9VCte1/egUehpjo5lSBXiQMNapAQ9EihNIr/Dik0+kzen63nx&#10;m9ceK3i/y0+Z2vb/TRb7/6YS/G9+1m8KSJwK/ehUEECn3EZ09jRwkfA7VNM/rdBU3cSWaCbJ8SoR&#10;0SYjSmGq6skQ50H80VGIKSuX4O0dX2FdzWxUR143/VtCBIMxkou4AYFcDJxQHS1qwSteUqLjRi2S&#10;CP8vUW6L3ST2KO6CEDCKzPC9xmOuzzm/oC6I2Tjfk1+3orksAocCbPLWaU1pneh0RacpOtaWYZTR&#10;1NqaQIMoT66uV3Ip3ysQyDUkMWuPClihLZf6nsvyY8WO8/nxvoRoz1snhRX9fqnrzGfQEOm1VcU9&#10;OLfSPTHOeyRxH0HyTPhiT+GY/004Sj7CqzvnY+LaZbjOuQJ9vUeo3yphT8kJ3qj/erj5O4Gkqm6p&#10;P4QKkwgkdqF0IkjsRL3aiQZVul4lWJUorMpUIjD9qPsHUqcOclVjkOM4bvFsxpRNLrx1eBFW+D5H&#10;ReJV3ssMguMHqCtFlu+Fmm5KmpTwmeTaJJkx3df5P42V1X/fl38fT4mMrQgKxYyHyDwBfHpMrG7l&#10;Z/K7MmLJvr3OJstnEubt/lF8+JnYyzjkn4VlJ77AcPciXO/8zvQvGSCPt4vPLrtGMKzcDzV6vNKp&#10;/IpTNk7dRbBI29GLIOOqvEO41bscU3duxiflRTgTfxzB5GMIcjzUsDEZm4gWEtBWhaAQLJwVcAgM&#10;473rJMgSLsXX2xMYkRjtzQyBsU4s5bkpPM/E4UfkrCDJMc8vJ4TWkOL2+Vm8NhIkcSEQSRB8qUlu&#10;c+RfaA/+A62BO9AUJGjjuMTj07h+RnEdDec9jkKQYCXA7w1EZyAYfwp+zmdj/A3URd9GdfRdFIdn&#10;4UDoE+zwf4Z19XPhrP4Knx/7Bu/t/xpPbf4KEwrmYoTjE/x92de4keN4tWMHhjh2YqBzt6nY2Vdh&#10;5yTLPQpslIdOXLoJhxBkmzGm9BC5oRjnaX4VryU2Kawg8S43eOVC8roVrU0rfK8B9iTnlK7pAgTf&#10;FzUr5f+41gXy9f6eriAlxD3hJ1bR6U3aOZvGDn3d6hGkpp+l/H8xBvM+hpKkDV16AGNducgr/RzF&#10;gTe53mci4Cc+MKRgPNSwUnbcgMgfEhjiBeVaZAo8iMgr7Ew5McpJiCQmoC75NFbXfIIH1ztwEwmM&#10;KrQpskX5PSIx9vmF0UTELIlRXptxTqSlD8dLzzDEWYq/eVZizoE5JKhvojbxLCLR6VxD2jMX77Ff&#10;n5g+UnKMcJ5kO20V2IyO0Bwq3E9RCwTtoalI+WcgGZjK/TOBxIXz1DINZU1PYmNwFt7dvwz35Dpx&#10;S1YR1+th9Co4Qf1bQhxaSl1SSXJPrOwmdlYuosgy11k/ZxWlkn+rJHmpMvrErPPl1L+FjdTLPnTx&#10;klTzvY8WfIKsE/OwvfFTnGl6DrEkdZtCyKgP1NPoHOdTFcfaAtKPIh0XJIMhrU2SXkzrRuojW3hC&#10;ZCWNT80rf6de0qmg1ack6MY5L8yh5tbj0ea7B+0ct2R8Mk4lX8GWZB5e3PIl7nR+Y/ev9udF8pOE&#10;kKlplRa7jsVNHOX5I1h5Hmw8q7xxIhqGJSo+lTcj4K/jWnn2RBTs0SZvOk8ePiVD2omQJ0Cin+3G&#10;4yajsunmlfLnRFH5WOFnU7pJ+J1GuDkvFuWoWJFXptaQqi75dpK75vl5jSrsqOGYjdFVvK2JYTai&#10;JEIbLqG66CYEjp81xL0RN+cV4L51Tsw5OA/f1X6MivBbSCYfRRsNjrx/AgzypKgSiQyCOsqrwpPi&#10;BE3lBqOIBBTFdlXK7m5Oqpip2CslvXiskbkYuMjjar1rF4s9bdF7MgvNLrYfbr7L8usSC8YkmdAc&#10;rRHlBUi0tggADYnRqZ9eteb0P7umzPoy3j97fNwuj9JFn39Z/nNyYd9ekIv/b4HpBfkhcP/eew35&#10;vA/nCHqafWNNT5ho8m5EU/eY6kVx6p9Y5EECzWdxPPohNtZ9jrd2foVxK1y4ybMWAxy7TZJ+H+pJ&#10;6fWe1Ium8z/1qOyAwlFMXgyJi8JmJDqNUZiN7QOihGrqdkcZDWktP0ehK9S1jioSmr34fd4GjFvj&#10;xAf7v8LyhoU4mPgMEZWVJYlJkGSZPhnUjbbhJA2oITACCP8+Dpcai4yYExZDXmzYjcC7mgmaMuJB&#10;VRHSuudncEy0J7T2ZXitHhZhSQvvwVSF46tOKuojz2JPcC6e2LoIf8xbTsD3Ha7xlhBY6LllJxto&#10;YxoISkLoQtuoipRyxpmGkd4q2qoKgvMy9HcexnXe4xi/dgsOn3oFjYk34Us+hUB8OsIkbgIKzaER&#10;vM/RBBv3WseX2af8H8GTPWHRyZL2uICExkL2wZ60qvCAms7JUWbLuIrECHAJDGtPK+9HJIavJDoa&#10;K+XFKefSNKTje1tol1ppn4yTjO8xZX8JSlJxjgvnrEn9fqIUrqnmINdbkGMVUniqQvJk/8ZAjSRD&#10;tI0N8RmoST6L6uRrKEvMwvH45zgcmY8dwUXIOp2HL0uceP/gMry8czEe2bgIE9ZkYcwKL+4sLMDt&#10;eSvxe9dGXO/eiau5hga5DnO8j6OPk4DPVWZORWSfe3DddePa7UpwJ7xi5WIMo/XLtcu/W7FrWLms&#10;nQurjXQp4PtJYLrrBJJrXkTH5OYQd/QhcenjJonx+DiPCh07zevl2LWRKCaEktLfq5BLNatW75qT&#10;6Oc4iT/lbMC8Awuw9eSH8IWf5honKVCPGY5NOwmh5kI5CCKdSgI388m5NnkIWrNyInGupbtTYYU9&#10;joJ6iYQTU1ATfRGuE7MxYUU2rs/ZaHCLxkPFEUyhAj23KcCgUDliNZ3G5HG/CncZTKcwJRGYGpLI&#10;E/iXdwWWlH6Bo+FXDLlW+JF1hF16r/1aJMH5kUi/irjYamTSI8JgnBPiPUXWmPwkhYzpVCY6yUQy&#10;nIk+iMOJd7Gyfg5e3bUAt2bl4TrnIQwmeBdR7llIrCk96zxpwsj6KQfLwfWn/BZ3NXVpFQaQmA7g&#10;HA0wa7KC61SiolJch45y9M0+iGtdezB89U6sP/4KqvwvoyH2DMLxiUgmiDOpR5ULlwgRf9IuqOiL&#10;yIjJleTelw5slW6grrGns8KpCi+zYggMn88QG+pTI9Q9mb+38DMyUQEqJtNO3dNB/Qr/eJxt5N9C&#10;d1PXT0Np8l3MK8vBxNU5+JNrOdeqnGbf36c/AYHRJtDxqAwSB1enIyQmtrKIlLdAf0Z4vUiIQs24&#10;ScyRLpVEp8JTlBr+TDKh8p00hibHRMl2/HsPvvbk9SZPhhPbkwpJNd576ViZk9ibzFTstI9Y6P8X&#10;6e+spjGmcNL7e2ooNsnS1LBXsqrq+BvR8Sm/h9/ZyxAzKSspOm5ys9n9lABJjB8P7l2O2RVZWBle&#10;hqqW92hoHiLDvhdtjcPRHhjJSacBoEKKUgk1JcRIlQw9mpM4xjQIsiE7UymT0E5D0RHl+6J30XBz&#10;4RvDQJHhEptNLwSRFsWMW0l70SnWUF1EYLg4M8Y6Y9Auy69ZtH4s6bDg9sLauEBuZCith7nVKB+7&#10;rtRUzR4JWwBn5TIp/qnkPPHIyA/+/39EYL73fjUjG47WwF38WbHIdyPI+U2QhLbQOJ2l4U023odw&#10;YCoCkcdR2TQLhfWL8Orhtbh7y15clVuKbjnUzc4QunsI2AR+DDkRGFdHdet9ttWipOcJlGhIbUix&#10;wGOVaXqs/iidveW4goCus9GvNMTuUgzKJpHJWYO/elfikbXfoKTqn/AFBchIPFI0liQzIjGGwKRD&#10;ytRM8OIx+J9E42PXrF61bvl+kheVbVZ1HVs9R7kIciqp6pjWva0kpIpPCgNRfwclzltvo3UqiSDE&#10;YzNQ0fQRvmlcibGbV+MGzzqCvv0EqbRLtGU9C/x81jA6ewIcjxBJiw9X5NDOCCwXqEcJQQfHo7v6&#10;hrkjuMV1APM843GIJKY2/CwCyYcQTXBvJhVnLwJDOxFRwvBktAWmmLAVCxxE0jhGJtyD64AE5LwD&#10;QmDCJH6P4TXyGsuxpjAyeV3vx7mAFSXhqh9UMjKcwIyEQ2Gj8UmcB5Ko6FTECNKaeE2Hfyzgow0L&#10;3IOztHfq59NOYGLACm2emjgmw6P4OSMpI/j7cI7bXfz+uzhvXIcc03be21nORTs/s1VV1oIz0BSY&#10;Sfs5HSHObTAyhcD+ITREn0JN5C2URubiAO3stlA+Vgc2wNF4CO+WHcTThw9jwq4T+Ou647i+oBiD&#10;SR57m5MthXFxzL1hrtMox1v5tdZ5KlExgN5atxRbEc3iF4WKZwiNrUqmda73UdJ5MpJ+7gZiCJvj&#10;JUwih+h/F53B/1pRg/+1qgy/LRKY5Hu4P0T8uxCnGBKkXKjCelzj3ID39y/D6pNzcDr+IkJJheyq&#10;zPU/DAaQ916J1CYPIUNgdPJiCLctaduuak4xrWt7Uhbl3IdiU1EVfhlLD87CPYXLcLVjI9ehHK/K&#10;++G6MzgsTWC8foryfJTjYwlMRgyBIQkfnHMcw7zL4T71FYqjL6E+/jAJzETO5WX9b091LYGx/X2k&#10;R3SCpv2WIaDKI6EtjRPTBe8kURiOZs7nqcjLWHDgIzy9Zh5uW+bBUPdhdHfW4ApnIzrlUk/kRdHF&#10;G7Ll16lzu3IdqdBFz3zOy3KSTG8ZSQrJNd8jAtqJa6tzgcjLKXMCeJ3zCMat34gXDq+GJ74eiciD&#10;OEtM2BIajZj/H7wH7k/qFZVRFqGKar0RdzY1jaW+ESGW05J7NKjcOVVLk9NnAvXHA1CfmLgcFrQh&#10;xqkTvp8keipF4auTeA3XJPWMynnLKWT6cFE3nKV0UH/AR33TqPeMRSAxDYfi7+PRtZ/hHx43bnBu&#10;tnv1B1zjJyEw//ci5SCxHhDJhf/RCMrgKY+GBtBuKHlGLpzkdFV8NgmFTarPfEbmM+3nyitoYrJ5&#10;raQ3fzcVUuQNVE10Gg3zPZQ+/J7eueVcKGXopnyYAnlhatCpoJbCBZJficGuQ7hpWSFGOhbg+ZXv&#10;wV3yCer88kSIrWohW/ZqjvTlmcpIhogYMqKmPzIwMoACilQC6aNHIzSqSqS+1Gb5OYrK/p0LjcDZ&#10;MA1TREqXRpLGy4QvKBnc1Ei3HVjVIM4eeVsvoREpABlXGj81Sjrrm4azfhpmjun5U6UwiRoVt+Iz&#10;zzVOAxqnAw2Uxqn8n8ZQHip1s70XEQKdCDdl3Hhox9JIjiBZvBPnwtywZswv/RyX5bL8P10ynaEF&#10;5KV7RFxtmKDNnVAt/gRBY5y/x3ldPDUVZ6IP43Ddk1i692U8nDcff8tZSeC1E13yS/H/WiFAdwYD&#10;5B101qOvw0/xEfQIFFK/5h8jQD+CLkZK+PtJXm/zBPo7AxhEMtSXwE55IgJVphIUDXD3/BIC0c2Y&#10;dmAbFtQUELAuQG38deoJ6gYaznaBudhEgqgJiDRNRrh5IsJN45FqJohICiiQZASpi8IkIATqTSRA&#10;ahDXTkBhSck9fE4abBVToRGO8fMUEmWTcBUDPom6ZppJaFWPBxsSId1hnUO2udtkGuEZvKfJ/Izp&#10;qE88jZLEB5h/iIZ4zaf4g3sN+uaTuBHAqvu+gEc/hU27VFL5NImePan67+WnDei9skDg+RQGeE5i&#10;sLPcVLyctHErFpR6sd0/H42p1wkwHjRAoZWA9WxSJyQiePfyOe7j//i77s84HeRZ5bPS1rRzLM7G&#10;RqA5cEf6GS69Nv5PxJK/S//v/0y07qwD5X8WnfzoGfjKdWrCXo2NFNlST4pxJON30+5YQtcUJUEi&#10;OIzwWev4ngqCyJ21M5F34inM2/sC3v3uVTy39k08kOfE2Nw83Jm7HLfnrcMfvDu4lvfjKlNkoIKv&#10;PhLpAAZQzDx5akwytKmcaki4sIPWNufSU4v+7lPon83XHOXMEIcYrFCLKznnnbmeFZnSI78MPbj2&#10;uy8vwW8LT6DXyioM4GcNXXwcYxwr4CidhwOht7l+H0bKJ6/0OHT45PnOzFUaIxh7ScBs9q1CGrUu&#10;deKmsBzauCTtbnAY7d4UNCRfxNbYAjy8YR7+VrAK13gOkXCpu77NWVY+gfK0+hPkmqpxBLzafzYf&#10;SKSOa1FhdSRmOjW6Onc/xuTnYI9vDonlw2ZOTMXKtFP13+fv1yMC/nHqEZ1oyjGi01vlJ7UTB3WE&#10;R5tqY1qzbUE5kKfCH3ocNbG3cKxpIT4vceGvq9ZyPeyj3mtAn/wgeil/ykniLYc9xYToUk/Y0+w0&#10;TjZkutbIeaLNOdX/BnqO40bXNozzZmH+vq9xou5dkoTHua6oA8IXz9X/6V78n8VGZoisZRycmbUr&#10;smNz7WwzXu3VO9GSGI5EYhR8XD9+rvkziVdxJDgLS4uX4k6u1YFOkbjMaenFnOBnR2D+JxH7sqcu&#10;+jlDSi4QGNUo10mO/mcn+sL1aeHkmgmXNyVXIQ7clG4ayzwf+hQ2oDcNh455ryRx6URRSVBTYICb&#10;uo9boWLK6SHBIdnp7anAoJwtuGfVMnxZvASr6+bjeHgWfM2vcyOrG608IN8XHb9dWhRTKHaq67QI&#10;LKDPTLaNofzlnJboaFTKTPHqxpASDBhgEJmORHg6N89kNIdEzBQqZ8OOlKCo31v47JbwqVyfQhsu&#10;iBSz4ktjJCaR+HiChAcQUUK5FIYAF8dJY2YAmSGPSg6jMjeeRm2qTJxwOlaYr/+JDXtZLssvVQR6&#10;bL8o/W5DHMzxvxwu0k00PCb8iHuryTcJiUYSmtBMguTH4G9/GfsS72Bx+ccmT0ZdoG9etJ7AiHo2&#10;N2A9uc4G9HBQ11K6eeoJ3uoI3qSfK9HdW06DKx2rHEgfwZFOIkKwSc42BE16vUuBCgGoPHMZhroO&#10;4FbXJowuWI53djmxyz+P4Ox1xFKPETBIf46ijqFuoD6JBO7lzwTw1Bntcb2ONqXo26P3oZ3P3GZO&#10;GAgQKdIHLYa4PWBOx5PUMXJAmZwwlbCV95RARP1oEgRrMX5GNC5PqsaJhpr/bycwOcfvVIU3dUKP&#10;xifDl3waJ+KfYcXpBZhYtBQ3Zq3HYPcxgkCFPgsUCgDTbtEmdaYd6pzvR6fCMwS9skX8H4GJwKOi&#10;Aga6ijE0eyvu8C7HQ+ucyK5ciJMtbyPWNMU4fZKB4ejgd7fSnqiKmxJhm+OTTG+Fs9SRbcExfE7p&#10;w9FIJcYgmlQi8S9D/8l+xtUviARM96+Swe0EgwKHLQp1ob0U4dQaaE0QHHJuWvScobGIc85iYRLa&#10;6Ez4uW4bo0+hLvIcaqLP4XDyeeznGO5qm4uNbdlYEFiPx47tx8htJ3BNkaI66tGFALKLK2hCyeUY&#10;VShOZ4WEcR2rsphyb9RYU/OpMtE2wZhgS87W/GL0IrGXM7S/W8n8BKQkBd2Vs7NcwmvcB3CNewsJ&#10;wQp8sn8p9ja8g1reYzwhDDAeLUHOJyVz2m3HRLaLBIbzbHMRdVKuPAvaP64BVcPT6VZ7+C7a4ak4&#10;E38Jm2LZmLj8C9yWu4YE5ohxEnTmfuyiPXkRgRFpzhAYW9TAEpjevEb4p7+XgDhvN6asdWO//1NE&#10;oo+Y75e+0Hf/2m2qKWoT1amESKUF66rUpXBJgXZTIMecclvc4mt+A7sCn+HDvQtwp9ODa3P2oL+j&#10;xITl9ikkKSnQOtLJtZw6ivhRhJOifnRCZvGsmaf0KaAtXqFqkMUkL7twe34RpqzPgqf6S5xs/hCN&#10;8acQVjd/EYpL3P+PFZOHbXCYiLVdE3KUmYaeHAutFVMKnNfqVLfJ9C+SI/8B+OLP4Ej0c7gq5mNS&#10;wRe40b0aA3KL0ZsY/1K84D+exP9TiRLMlJx3sWSS7owYI6BcGG48IyIZSiyVqGKJfrfhZvb/NUZ6&#10;u2gcZEAVk5zfgCu4aa/gZ3VSDk1eIxWPj8amEf24cAZwUw92H8Ef3FtxV+EqvLzbjYJTc3E4+BpO&#10;RZ9GOPEgIiEu1PQEKv7RvlrmeSE052KRodHiviB2IUgJKBzB5rZkwnx+CdLEzSqvkPFoRieSvEym&#10;TCHpmGRIh2qgx2RwRTCi3NQUE9Kg92uzGyUtYqdyfMOpyKmExdIJFhSrLc+pIUTGWyogIVKjkqH8&#10;zLgqYKhpl447qcRjClEYwc/Td2geBNjUrVoij9W/3/9luSy/GuFekH6y+XM6jdBpKfcl96MFQhY0&#10;Cby3+u8HuG86tEcJ1kP+UWhM3k8Q/SIORD5GfskivLPqW9zs3USQsw/9845Rb1ahF3VsDxKZLiZc&#10;Kmh0rcmVpF7uQV2c6ffR1auS88o3lD63Ol49UjrTUKkYS9886mAC+QGuKlzlOIo/Otdh5qpFWHD0&#10;S2w5Mxu1iTcIph7iPp9CwjEpfcJr8zmkVyz4s6JGbMrZUuiCSVKl3lYTt0yoZCbMSkbXdtLWOOgE&#10;gPonfg8iCVWH0msmYddeo0Trdhrl5tAwRH00zk06iXkRR4PvY1nxN7jf+w3+6FpPIqZiCMoFzRQ7&#10;kJe+jq8N6Ky/E5Qof1Od7OVAU8+TLrRlfXNLMMi1n4b9O9y73I2vj36G3b63UBV7DsHEDN6f9C+J&#10;HHWwKhspSbgtPBVnOR4I6v7G8hrFmI9DKJlxmP38RfcZ57NpXtoVah0ahXMUkUaBIsXsq49EhPZF&#10;+VEJhfCYOVFSMAkr57WdnyHw2KJTmiBtA8ncqbMzcaT5OWwOv4llJz/Dk9sW4E95BRji2IgujsOc&#10;GzWiFqEkweQcqWqZTi06cU1KupBYC3eYpH+CR1WD6kTccCXXa2cRmNwj3APHuR8q0N/pRx+HqkIp&#10;8kNFGwgwl23G33ILMHNDNuYdn499oY9R3/Qsok0zaMcUai5RXpElxlqb3w/z5dicxw8iMVzriujg&#10;Hk6GhpO4j0Q4Ng1V0Vexwu/GaPd83OJeh6G5R01YfKYCmyoDmqIabhIvj57HiiquKUTO5DFzL5rQ&#10;Ts8B3Fq4Dc/uzMOh0GxT9llODlUINAnavyCs8pOIwXtypmo+OFfGOS2HSCbKRiejKg8/ibrhUWyv&#10;fwNfHZmLcctJXrL2YFBOFQY4OdbCpiQvnbl+rvCcoL5UISmFjvko/Jn60hSy4rz1MoWydKJbh14q&#10;COIsxQ2eHcSpDrx9aCE8Z75EVdvrCCSnIJSYgHD8fq4L3d8l7v9HisFXJg0ija/MmrD6UyeGOq2L&#10;K9yMOM5UgeS6VrPlZGAiGqLvwFu9FK/uduFWhwtD8vbQZpTRBlRzn8kx9n1e8Is5gdFpi+nkmxaV&#10;aLZHZ+kqZBkvgcTEpJ4hA+UioKjWeZ9c9ZtRvKfCwmyImERNN/spb4YLQDGF3b0R/p2SG7RHpzIa&#10;rmMY6NyPm3O3YvK6fCwqWYydvs9QH3+BEzHZeHvadDpg2ORoo1Bt08gLYkmMFrWSmsTMLTu/INaj&#10;YhdB2tBy4u3JQcaAfn+h/FxFXYQ7KIohbw+qSaKq2ujYfyyN/0hEEyMRSaYloY7vOmEhAzdHjgIT&#10;BB4m8U2nJCJvlsEr5ldjZeLUudjPBfg9obE0zqM4/iQpMY5/zIar2bAYbQ6d2ujz7+FcKRTG1mG3&#10;ikRj+itXtpflVy02fy6TQ2fz5uz/7F6zesp60loiwwgC/4WOyD9IZCR3WQDJvZ4ITkEk/BD8kSfh&#10;OrMQ75W6MGVLDm71rCYYPGBK4PbzkJw4fehKI9uFRrdnAQkLQbtEpy0Kf1DDNZNnSDG5BipfT11v&#10;nFTOWoI+6nZeZxKh3WUEU8X4neM73JVbhGfXL0ZB+TeoIFkIxF6mLn6YhnE6Ev7JSPhkTKegNTkR&#10;iRSJR3I05S6jH0zzR504mXBePT91AgmAKVdPHaQYdokBJhwTgQ+FMonIxJX0KsDI30V+jPcxcBff&#10;dxfO0i7EfNRbNObR2CMkWC9izcnZeGLtIvzFUYiBjiO0XVUEwUrwll1TWIiqXankNMEJyZy84gPV&#10;uZ9g8zcEz7+V959joDEZ5DqOm5asxQOFLry6YxE8NXNxJPUu6pPPUMc+yu+fSbI5Fe1+6lOf4s11&#10;OsF5JYBRDks0Oonz+u9r4ucqsqGyCaa7d2g8db96VdzNn3VCJn2uMOEJJhdDzi3l6iSl/4PDkAjc&#10;yXUw3BSoiPA6H21wtX8avuV6eX7bQjyw0kHAtN4QY5U2VsSG6UFXUM7XEiOqYKYcpYsLE/VxB4z0&#10;dfvQ393A+RIpjZDkRCkEm5zTXpzT3sqfdVeid9ZhDM3eiVucG3BPkRdzDuRiQ+0CHAvOgi/1KJJJ&#10;rhkSszhJlohJnADPFNfg379PYDL4QcSFfxM4NgBZpNSGliVJ9FoTowhaZ+JE5E0sKPPi71k5+B3J&#10;71V5x7i+VOZcYfXCUAoVE2ay+9CE1afx1Xlsxb/1dx/Fta4tuHP5SnxakoeS8AeIxS4mMNoHv26b&#10;2h5U3pgwoHr1EN8kVAlOGEYYUBUBJ3DvTUFt/HlsCX6GF76bjZF5izmu2zEgvxHdnFxDDhHiWvRV&#10;Y9X8Cs5RJefCFlbQKaB6a0k3qnCUehZp3hSyONB9EkOyjuBW1zbMWOdFwcm5KKcu9DU9hKAcwtR7&#10;qRRxUVLVHH+aeUqQmEnUE6g17SiSA0whdZKUCeXXd48jHlMp5fsRIckO0nbsOjMXD6114M+etcTd&#10;J8wzXsl1p4MFg/d/IL8sAqMGmGlRrLCUuFEm3Fw6RelDRtqHRrIPGapESXKmQo5OWHTMxslWxY2e&#10;WgxcFJK+rlKy1Qoa2FMY7GjEYHfIvFfNsbq7izEofx/+umIFJm/IwuJjn3HD6gjuJWMgYmSRxpgZ&#10;gD3WJDgb7468lcYAZsR2Ib1AZKwh/L5cmsAYpWUU1y+HwOj5dPpkK/koGXYixSaxKRTDeME4RhlP&#10;hY5STWdoLnRTQlqJiMGpaAtMNZ+hzxLpi0ZFPvS3yThrCMy9OEvSqDwbJdUqdE2Jq21qHOWfjnM+&#10;xaxP4meRRBFgNYVmUqbz+1Sthd9D43eZwFyWX6/IOaBwHIU12H0poyvDYgGRnA6Tueem0CBNREwJ&#10;ndxrqei/+L9/8boRaA3cz/2mvDbuYb2PnxVsfgHVBNJb6j/C3IPf4kEa0uGFa3G16yBUbllVoLqb&#10;nMNqAiU5lCTpkBUSlUwj4z68xoqq65wyp+A9nASENNIK4+1HG9DTW8afj2OQ9xBuzN2Df+bm4+09&#10;DmSXL8LewCeoTz2PSGKKCT9SeFGMZCNGQx4haYnERpt8EVPRzJzkCjDyOnm8DRgkaKZekrPkLJ+x&#10;gzrlrH+K+b2NIEXjZU+q0hV3BCrleVQn6eC9aCdJiBNsqxeLkmJDiamojr6MopOf48N9S3CXx42r&#10;PQdMuIcImg17PknblqniyWd2nzb5RP0JaropoT8/wP+rNUANuhJo96cNG+jej2vdW/GXgnV4bnc+&#10;8qq+wL6Gd+CPPYVmfqeqCDUHlTzP11g6v0kFGqgXL70ufo5C0BOaanS3wnHk1DLOPdoMrVkbtmJB&#10;vcnH4HuaFEYWG8m5HEWQNA6+5kdQ3vwONgS+QFb1t3hjz0L8Ln8HCeJ+9HORuKjsLO2+BZAqTiEv&#10;r9ak1qbWnK3upAaAqgDVn0RcfexMlVIDLhX6yDnKjaObN4HO3jB+m+vjXKn4TzGuz9uKYUV5eHrr&#10;Usw99BXWqjpp9HWSbRKX6FTasvGAnAj1w9DWQALM50uRuISTY7h2RGhkr7QuLxAYOzb6m9aiRGGO&#10;wiX8P4GhGmI3pB7DwdAHeH9/Af6UvRrXevZgYD7BIXGQyRWWE9jgKEtivk9g9LvEEpjB7oP4g7MI&#10;96zMQdYpJ+//Te6ZaUZXGAITEzj94dz9ukSEuoM4sD08Cqm4ii+NtAQmPJX77mES6IfQGHsSh2Kz&#10;8fqeRfhHfh6uca5HH+dBkl2uP+LZriQjEjM3BrsKA/NnYl5TACW/jFJqSLXRGzop4/uu4fyMKSzE&#10;i1uzsbzmG9Sm3qKem444dVVMp+sxYVU5o4hRSSYudf8/VkyPmLg9cVLxDmFg4V71ipMI8ylnUPhL&#10;uDkUI5lLPIsD8U/xzs45uM1ZgMFZu/lMjbhSxU3yArgy38/nvMAHMvKLIjBinbYKiJSK3WTaVKpy&#10;Y4TKR4lp3alY5OXrqk74+UF0p9LvmufDlS4l0om98vP4WV1lFD2n0F89XVzcvM56/szfHftpbDfi&#10;jsIcvL1/Hpaf/tgk1TXEHudCoGIIcuID3KhBJX6S1UqoSKU4pFhM+AGVjURJk0qi1N/OKxpea5pM&#10;nScs/zvJEJn06yWv+TmKwrUUn6zFeyGUzj6/Fq2MvT15SnIc2wkwziZkmMbRqAoQTOTiJ2CKClSM&#10;RjgxDIHEXWjg7yH+PRLlRqBIWcYj/0A08jfEo8NpsCYhRvKSUsOo0DQau8kUeU7TXiqj4EWe7iMA&#10;sadDl77/y3JZfi1yQTdZEUgaS52jPBjtVQHCTDL/VO4zgnICI1PGNaFcN+X2aT/LSMkJoVedMk/l&#10;vnwQ9ZEncdj3JlaenI2Xty/EX1xODM3agP7ZhzCAer2fwLqrnMa6nDqZQK+wHp1puDtTH3dXSESe&#10;4rqp6z0E7LzeFmixyf1qMtyLYou6WODfO68UQ5w7cbN7De5bnoXPD3+F7b6PUJl4lTqE95UYhfbk&#10;3dQ31AMEGTqVSYZJ0qgrEiQf8hAKbMTjSoYnWYsPR1t8DDqUJE+9f84/2RYO8d+Pc9T/7dRz0nUa&#10;L+UiqJeDTqSUoKtxUJJuIj4ZseRkEjv14piG2sjjKGl8HYVlCzDM6cF1nsMYmFtBW1aR9tbLy1+D&#10;7iRr8rjaUJEGgmaFiDSit4gM/9Y5vwH/vZxSVMOfq2gDy3CDeyfu8Hrx0LqlyCn/CqeTr5qQ22T4&#10;rnR4LecrRNvD++/gvV16Tfz8RGAozDlLpHjvCRIW2tXm4FjOm3Jc7kGUYx+O3o8Q13IiQuAo8BjU&#10;/E4mQHoR1eFZKKhchOc2Z+HOogJc71mHft49JByVhlCLoPTUWtQpmMacZKSnJ0jiGDJJ/EOyGik1&#10;BPAn0Z/Xa566qGKqKeqjsLLTJCp8r0LVCbpUiKK/qxKDc/biFtcKjCwgltg9F6vrP8Px+CycbnqD&#10;xORBRJMCuXdwDQ1DB0kmAuOARopvHDoCsoV30waqP5NIsvan9tqFEDJbeZBAkRjDEmnuSZLmZIj7&#10;liBRYdenU89iu/8TPLqhEL/P2Y2rPEfRn/ukR165AcaZKBZz2mLIisVWmeprmWtUdnmoey9ud2Rh&#10;5qp52BDKRl3qdRMKlRKm4b1drkJGbBEewb01HOeiI01lvWRIp4AK65sOf/gJNCTfxNHwB/h01yz8&#10;zZtnnC+9cstgyh1zTalSXm9PgPs8wH1fZ0+fDXE5gy5Okk6PKtdx3Rbp9Jbv8Shf5hgGefZjWH4u&#10;3CeX4nBkLnyxZ0jcZ3A/cD0YDGQd6HK+nFX+n0qaX+L+f6zYnJYRpr+L7Z2l9Xo/12lGN4q88Ptj&#10;ExAP3AN/y6vYEfkMbx5ZhD/nu7jGdmGgm8/k5vOSxHQigemc9wsnMBIlyImV2aofZ6jwa9CXykS1&#10;r3Xsa6qDKFSsqB49aAg7ceN1ylWvFyVHBtCJ7++aG0TPgiB6Sfh39YZR/4Ke7lIqnYP4fe5a3L86&#10;C6/s+BaFJ79AdeodBGIPkTXbBE+bk3IP1ISonca+TfkbVBxWsUygcSDLJgAwlUDIdpvjVLR6TYdI&#10;SQTiLWjQhIvIXCwXLYQfyMX/+3mLLTNqclii42lAbVUfgR4lBUvRqUyrQjQEeGK+0Qj6xiBAUlef&#10;egTl8ddwMPwONpz+ELmVs+Ct/hzOqi+xoHgOnNVfw1P1FQr4t62NswlMXkF94mFTXjPGzdEU0GeT&#10;XBJMacxMlRYaASX0N5t8GBIdgQ1uqhSJ1aXv/7Jcll+HKJxSJTBNfw95CamnDBAyOu1uGjxL+E2V&#10;QAF9gXyCwrgcDPH7CZAUQiWiI2+bjJMNkU3RSKXUGT+kkrnjTfPF4/7X4C6bg1e3L8N9q/JxQ84G&#10;DHAdps6uoJGmMfZUoDP1ubr9d8lrRBc39bZTXu0wAWOQf0+fvtPIC2ia0DLaBVPRK6+BBKeR+pw2&#10;It9nSsRe5TqEv7pX4+H1Dsza8y021n6Ik7GXSGQeJaGYSp1wL9r8BBvymFL3nOX9N/G+k3x25dAl&#10;W0Yi3jyMAPIO6v9hfG6NRTqMSSBApyxpAqMwNFMeNSbniCqSjUcrr0nxWuUCKuY7klTuH4kfxz0c&#10;nIoqjoezNBsPr8vFv/JXY6h3F21aKXo7TqKPwsb0PAUNuKKwkfarnmNVS1CsZogKbbbP+tuCAH7L&#10;/1+pUCCCauXIDHQdwE3ezZixPhvbqCMbE48jkXwAIem+hJxqqopEQOH75YBNE0IcH8axo5CMJUJ8&#10;ltAoNHH9KRwmqbHla4j2JhKbak41aiOvYffp2Vh44Au8uvFbjPDk4brsnRzDEq4pheKp0IQSohWS&#10;R8KocsYU069IbSBIYAY4QhiSHaT4MdhxmvPCteetJq6oxJW55Xwt57UElHmqsCcSVIWrs3fjpuwN&#10;uMtTgGc2LMLCI19g7anZKIu+Dh/nQngiTPIY4b2aHM3YncQUw01uj0LjFI0gsTZMp6ByjOpkgxiD&#10;RM0m7tv/aW/qFEqluzP7VsTFkBiuuyjJa3XT69jQMB/3r1iFq50lGOApI0ku5z2LwKjYgDz9Eo6D&#10;ITEZAiNHsf2/RATmOvcODHd/i+fXf4Rd4S/hSz1jALK16xkH7qXn8NcirSEVy9AJDIXzISd2E7GP&#10;KiTWJ17CnsDnyC5bhPsLFuF6926ObY3VeXKq5ymXhQSY5KWfS/14tC7Vb0gpD7Xo5q4xTo0e1Hed&#10;Pba4SV/PIVzrWU8dsgSflyzA8aBOX5/kXFj8IwxmwreIkZpCOkFWd/3xlJ/GKd5K7NsaIwYk5orT&#10;niT0/HIA8X/t1JktJC2pwHhT1Kkx+QrW1c7GrMML8a/Vq0isD6JPfinXXiX3H8mcTqZVFEYtTX7A&#10;ByS/nCR+L5moJ8yHCVLkHZFHQH1lVBVMD1zKByo1m7JzHpUL5Yq8k3xVNZcGGgKfmXQl2vWSATAn&#10;LtygRcVU+ttxQ/4qjFnnwtyybOwPzqHye4NK4mEqhklIcaJTPjJoGiPF9ak0pYmdjowwbLudi7VV&#10;jbn4/5bgJBo/bugEJzNBJZOkkTA/E7zHdKymeGkRGglJjE5XMkIlcDGJsQqBQuOn14sXyc9ZVJde&#10;YyHCZ2qJm8R9/SylS6MfUg1xCa/3qbvzNJyOPY5D0ZexuOR1PP3dJ3hg1UL8I281fpd9GNfnnMF1&#10;jkZc5yrDVVmHMNSxD79z7zRhKc9tzIHj6DzsqvkA/vBT3Biq8EFiaU5/pNglCjegMuF8tVCSMeXd&#10;jDWerUvd/2W5LL8WUeNCkRg1L0vExxlCIm+3wleVvK6wTwPwKdq3CtUxDRJFUri/TVgLRaetqiYo&#10;r54AuhI0je6j4WoOjkZzQAnXqkz4KIoDr2IDgeVnx5Zi1EqCSoLtAZ69BOwn0Echwp5qkhe+eutp&#10;uCM01BQac9OBWpXLvFUEngpBO4MuCtHJDfBa23C4l1uVz2j4eb0aCvZzN+KqnGLqkV0Y483D2zuX&#10;IbfmK+yMfYKKtjdoaP+JtsjfCDj4GriL5EOnKSJyNrclHB+DYGK0kXBSHc1FQlSgJKOTrePJEECK&#10;dNxZ6qAOSntQJ74ZMsjxC6ZzNQhAk/EJiCYfgj/+KnbXf4ZFxxdg4jo3bs7dhKvdBzDIeQw9HSq3&#10;W4POywm2i2gHlVRN0KIy1Urs7+2WLaNd4zN2598ErJXwKnA6yLsXd+Q64Kn8AmXBF/k9MxFJ8X5S&#10;BBQhkjN5+ElIL7Umfo4iPX6OOryDZLEtNpKAcARt7EjOxWjKPQTqqkg5HXUkqPsaPkZ++ed4Y+vX&#10;GJmbg9+71mGIaw/6qmM/yW0PrpUeBIg9ncISWjckvwTonUmKJcpJ6ircQcyhSlAac4WUdyOQUrU4&#10;VYLqTYLTjz8P8FRxrk5gsPMQX/dhCO3SY2uX4bPd87Hy5HxUxt7iGnqEa4n7TISWey3B+5RnPBJR&#10;IRkCOq4NWyziHkP2o1xjpvQ/n0mnnyaagIRX46DrbdVSEQaFz6mCniUxJrpBzgSdiBIz6DuDoUko&#10;i7+PoprF+IdrNQbzGRR+2d1bQdJfwbVEDKTnI6GzBZG4jgiaM0n8CqHLYDCV+b7BtRlTVnyDT3d/&#10;gKOR9xFKPMx1T6DM/X8hAuXf5+/XJG3cV+0URZ8oOieebhDcGJuME/EP8OWhhZi2yosbs7aQfJSZ&#10;tdclt5GicESuLe5rJeT3cnNuVHqe89SdRLmr8xT66iRCPWCcfs6d3zjtb3Svx32rlmH+0Y9QnnwT&#10;odiDJCzEYCK0IhBxhXSpCIZCXCfw/hTmxv0flCP90s/wY8Q2/JVTa4xxHKuoUhNFjn+lSzRF1UPq&#10;QVTHX8fyM4vwxAauTU8u+i3da5xRpupkoZqnVnN8KjHAVU6p+N5azMgviMBwY6mKDcmLSMgFAkNm&#10;ys0oL15PTTSZajcq/S6FtaZ6iI52u3IjdvecMpM9iNcOchdjCA3E1QTCt3gWYPr2ZfjwRDZWNSzg&#10;Zp8FX/xxk+DYzAnu4KbsICBXY68WKQUqF7MgZOBkvLkQFErWEqQSCT5gJKFk8dhUXjOZMonXT6QQ&#10;JNDgqemaLU1qFZDNcUkTGTPBF05izhMYIz9NvOJPIR2+CYBvIs75pqA1MM3knaRIUlIRhVToBGuU&#10;8TgludDPhGeiJPkh1vu+IgtfhBGFS3C1swh9nVuoQI9zPklGOcfqnHytOZLXSRnnPPckAUo5rl68&#10;H6O8a/H8Jic8FZ+hsuVdsvrHEIpPMaBCSt0YCCPasFb5K8ZdsZqXuv/Lcll+NaJTBxESeeio32To&#10;DInRiWWUYJGAUeRFydLnTMUueYeln7R3FCJgqwgKgKlxIQIkMP4xiPM9TXLgpPh7jKA/THAf4O8E&#10;Y0nu+Uj4MVSEX8WKutl4bd8XuH/dQvzBU0igeQADVIXHoYThBuN17EKd3cVDUO48if4u6nHTkJA6&#10;XXbBAC7ZB1VMkj04id5OGj5XDQYSrJryzAQEym0YSAJ0nWs9RhTk47GtBVhYuwGV0SeoL6YjmJyM&#10;uPrG6LkVEham0eU9K5Q1Tl0So4QTD1DuJcBUEzrpEOkXjt9FIlLXzHFooV1Q36oOgohzBBF6bSfI&#10;1NgpZ8OQHl4bIoFsSD6Livg72Br8Au/s/BwjCx241buKYHg3embtQS8XyQwBzJUC2HmqElWPPuof&#10;o946AqRmPBQHr1L/yhWqNKE+I7zZKCz7FFXBpwg0JyHUPBLxVgJ+zmWiUYVWHuZ9/HJyFlo1thq3&#10;IEFRgEL7rLDhcPJJnIq+hp2Nn2BZRRamrMsxeQXX537HtXKAdqSMa6TKYIBuBIVdSf66ck10JxFR&#10;meMelG755ehC7CDpll9Ku1PK1xJ0zS8zQF8nLOpE343rr4eL5NFVj/65dRjoLMe1jt34a946TN5A&#10;gny8AHsD7+FU7AU0xNVJfyrXO+13iGvLz70lgk8QGRcuiIrA8Jn4f4Vf6hlFUNQMMCann0JsCDqT&#10;tJuynaaanp5fTtD0qactaGAjGbQnRWBM1Af3cSo+GYHQTBxo/ABLixfij9mrTSU/EZNutKld8irN&#10;+tHeyBAYhWna6mOXIjAn8fucjXh680JknfgIFZFXaGdp20WmuLbl3L1c2VMO3Knc5ySdxJDR8Eiu&#10;z3sRaJ6OsuSrKDg5DzNW5+Dm7DXUcaXcyyKTdYa4iEhrb5uKdiKRCmtUQQnu5x4UVWTs5jqN3o46&#10;9HOcIWkuxdXZm3D/Wi8+JXY6Hv4IkegMrgGdeOhUeDTnRicwVrdrbZlTdZ0kG/390+CfZIhrgaIo&#10;I5WvbzVrlTqHayRO4hJKPYua1NvY4l+Ihzc58CfPegzN2Wua/OqQoUshSYwcNsTwfUhcBruqTOjm&#10;xXwgI7+gHBhVabFxzurorJjVXkqs40T34YQrkb+XOQ4OUOGoY6m6lPrRxS2PVTX6e8sxOPcwwfFW&#10;/N69BX8p3IoJ323HnpOzUO1/C/WRlxBWMp1Ys38Elc1dVCwj0EbmHOdCCIdGIELDliDhkMdBTFLl&#10;OuUdSVJiIRo4bt5gZALC0YcQjTyKcPhhijwt/L8S0GNc1FS4zVRMSnqzMa0iMBeJ+VuGwEh03S+L&#10;wLQQzEiawopHHkcFLMJGo07DLSLRJgLDZw3HZqC6aRaWlMzBM1u+xp9dHhLM/ehdxM27vJ6LuBG9&#10;86lguYh7OcppjHxUvKdxBYno/8orx/+icelSUEdDfgA3OVZjQv63cFd8i8rwKwjGHqQC0WbVPWkM&#10;1Y/mAmnREf3ZwC9nTC/LZfkpRB2VFQolT64AdSId6plQuCeBiYydki3PUvTaSsMkYG9ObHQtdVmS&#10;BrKJ7ze5Zfz/We47hU6I4KT4HoXACIAlqQfj1JNRAq4ogXyYOiFAgtDQ9AqKI7OxsnIRXlmXjeGO&#10;Nbg1aweGOE9Qv1dS79N4E0Aq3Ldbrg2dkqgPgkJb1EtF4KofQZmkN21E99xTuJJg/goC/ivlyFJf&#10;FQK2vnkluMp7Ate4j+LGZTvx0ko3Fh50YPXJr3Es9ioaU7pPNeC9A+eo/8+pKIh/KlooOqlSsn+M&#10;AFF5MjZ0TgBUOX62/LtOe014qvGA61RLpy0Ukjjp9bbAvWgP3GdFnnNDGMfRZoyj7bgPDa0v4bvg&#10;LCws/RTT1nyLv+XvwjUkbv0c9eYZ1Lejq5o1K4xEz05dqH4j8pqrQbOI3SDHUfzZvR1Pr/dgf/1X&#10;/OznCWhkn0YgkZQ3lPaFc9VEQH2pNfHzFHmRSYxpe6M6WYg/hJr4q9jW8Am+OTEPL+5ciLuKnBhC&#10;kD64sBj9ik4R8NWgi/KICND7iGwQHClPtidJTHeBdhOKo+R7ncooPN3P8SMpJFExVcOUX2XCyk5x&#10;bGtxhfIRCkgeC6owKP8wbs5fjRkbF+Or419hzem5KIvI+fkaGjj3fpLWOAl8K0XV39q4Z1S6W3mv&#10;Ke6bBElKXHada6c5NJH7Sr3JeH16DRkPtsED3HNpUfiiQKh6rMmBqkiO8wRGIWf8n3mP8XjrNHUS&#10;/OHHsaH0bczeMQ83OzZboKx9JMcAn7GvxsZjE/VVHEKSyS82ffMMULThZdpjf8hZi3f3LsW605+g&#10;NvYMbfhEC5h53wpbu0xguD6JfVQoxIxLaLQp+HQ6+TaK6rIwbdUi3OYqwtCsbejrLiO2FZ5Vrlt6&#10;PXq5HtN4N1PUw1bPJeYtOIkrSVp6cL/3yyvDtc6NeGjVEuRWLMWBwHzURd9EjDq2hfiqTT2AosOI&#10;gbgWDP4REVYu4ySDX7V2bF8aizX/k5Lk2jfVHLlOO2gb2gP3o9U/HvHgfQgknsI+/3twVczFE5uW&#10;4Jbs9SRiJcTnNdTN0m3ca3zWbtTfvUw4XT36mybH/u/xgYz8BASGhIGDb8RshEwMpSoocJLMxFBU&#10;HtOUyLwQY2mMkRF+xg9ElUC6mXJyFXyPYk5VVq6K/6uByiYrJriXO0jlFEFXTwRdKN28OiKuwwB5&#10;pPKP4A/e9bgjPx+Pbl+DD0t3oCB+BLHGp2jAZ5jKVgkflUKIA5+kEUtO5uacgjqSjjPNj6G2+SmU&#10;hB5Fse8ZFNe9gBO1r+DoyTewp/wNbC1/HetLX8aKkmdRcOJJFB16CUUHX0HhwRex/NALWHP0BWw4&#10;8QK2VryAPTUvYn/tizh8+nkcOfMMShqeQHnjEzjpewJngk/AR4UTijxEo/OgIT2m9C+NvOkKbUI4&#10;pAhFErhYZIT4uyE6XJQ25vHC780EGeptkLn+e8L/WWAvpaPXtJjPkSK8sLAvvO/iz7KE5MLvmf/z&#10;M8j+1YMlERtJJTqKC3o0N41ixRXGZUW5RA2Rp7At9C1e+G4eRuTq5GUj+hUovvg0fkPFeoWT68dJ&#10;9k0DPthFAMKFfCXXkWn0trIWV66qwRUFXOie4wQkOzHMW4j3t32Do/Vvcgwfp3JXOJme8wF+/3hT&#10;jjJiwsYIIoIPoMN3mcBcll+3nA2QnATGGeKhfaEmjaZGvwhKWqdYj52cARZQJXmdvWYCokrsT1cp&#10;U7y1/q99bk5mjLNiLA3peJIanb6SvNCARgjEorw2qUo1oRFIEczHwo8gEHsfe+uW4tP9BXhkw2r8&#10;1bsFQ9x70MN5mHu/FJ3yfSaZs0tegEZO+Qs+4z3u7T5FIEaj7qkkGKtGV68ITzW6LD+N30qoIzoR&#10;hPYmAFAYTC+XTmlOYoCzBn+ctwX3OVfihfU5WFoyGwdDL8DXNIngcyxtAkFAwzicbZxIXTGFz3U/&#10;da70q8LC9IwcDz6LCoWoSa4BmdRzCYLWeHwCdc39pt9ChOMYJcCTXhXQVCPdduqkNn5eUvkz8ZFo&#10;iY8g6BiOCD+jkbamvOkDrPHn4OVdGzGucC/+7DmMPvnltH0K/VGYk7zlOkGwIKeHcjD4PyUE/zV/&#10;E6ZtWIOlZUU4FZ+HWOhJjrFK2VOnE/gmdI86ZZKn3szZf1Yy9kNrRzbqYhth/58R2grZC4qt5in7&#10;Q31NoG9sHfW3eQ/Jrry6QRKvhuQ0VMWfwcHga8ir+AAvbJmLYZ5v8btsN/o7vkP/5SdJXE6iMwFR&#10;NzM+KrtdZ8pR93Zx7lXFzkXMoBA8gsXunigxQ5TYIWTKIfdzNRBL8H8C9SI7tEW2UaA+S387iusL&#10;tuBf61bi5WO5WB36GmVN76Gx6XkDHlPEEFGOa0SOz4SAPdcEMUVLkHaHwFZlhpvUKJWvqgxlTl9o&#10;i5RYbdaGnt3sITVflp1U6M0Ys4+UM6rxk0NQjlR9tohRO8VWeuL48X8prk3Tryg2g2TqFeQdeRev&#10;b/iC+GcrungJEg2BUTEM5U8IO4mgcD0pWsWUVdYzE3d5+fwSg79O89oK3JxdiE8OL8YO/2w0Rh/j&#10;2iZ+UASJCAznr/lXHkKmdR1NN4lV+wadtkZiz6M48Ak+OpKLP3KdXu/agqG5hzjuSnuo5liLKOok&#10;WQn7JJicG1usSqIKeCQ4XuozTxl6FSofppR67AD+mrccC44uJt6Zi9Ph9+Dj9yg0UYUcFOVyNkz9&#10;Zaq0Sm9Tn4dtI3E56UWCTQNeo9ut7jf7Vs+RxnGZcOHzch4ran9Tn1EyRVxstIs+h+tPThJKS4Lr&#10;WPuXazsZnEhMNh3l0beQUzYXL21bgNuX5uBa9zH0N/tMTVW5b3UK6innvpQuP40BXu5JRxB9HH47&#10;JlyjtjJgDXrl1/5EBIY30YsEw5yQKOfEE7AiJWAIDBUur+lhuovqhvh3401r4HuoJDhpvXiNrTCj&#10;5B1LiPrxWh25deNGMlVrqLR78zNUSUxVxPo5fVRS6nRLySWhkbJfthE3eD0YvXYZ5pR8bapx1Pjf&#10;Qtz3AtrquAGbXqDBeBW1ibdQFv0IexrnorByHhYdm4d3dnyBmas+xSjvXPzL/Q3+XliAm/I24zrP&#10;XlzlPEpWyO83CZXWg9ONJKqLSyFuJFLeEHrnBXl/fr5SIYpRum3Z5gFcuENzS/C7/BO4ybMHt3k2&#10;41/eVRiT68W05Qvx4oa5+HDHZ1ha/BnW+T7Hvqb5KGn5jKTmKYRo6IOBmQj6pyEcnETDqKNmxWXr&#10;qPB+Q3Ts6dAELt6JxlB2pEXNvEQcVIUmEbwHUVU54d9t6IO8pJQ0aDELmaITjDYuZiV9ytNjRd5D&#10;eZVsjW9t0kyZ6FZ5I6XQpGCpsI1niX9vM8pNRp9EJkHlmpyBI7FP8Mj2PNyYt4PjcpRrREUYqFw5&#10;n905z6osp87A/R316OtQ6VCtGx2tkgyb49YGU+pSIRM6XbvesxGPbHaYmHJ/5BXeo+6Hz6HNajxi&#10;VCqmMgbvl/9Tn5ofKqDLclkuy48T0weAhEVgVOBLuWcqd658GrMf1Uw2ZCsFtgbuQXuA/w/egXOB&#10;f/D6exBOPYvq2LvYeGY+Zu1ehulFi/BPhxvdHMUYUHgaA6kD+lM/9M6ppoGrw4C8BhMao3Aykwgr&#10;j3lBNbrJvlBMZ3HjTFOC8gWR0bzSNISroU4uxo2uHRhblIf39n4DZ8VcHKM98DW/QgAygwRLxvxe&#10;glFVVxSolFdc/XNUPpo6L0a9q9Cy6EiEE/eZcDMD7jgeylGwOlO/U0fz71ERGxKdsHI4VPDEjNEI&#10;dARHotXPzw1QN0UfJAl6AjW+R7D91Et48WgBJmzMw50FRbjNvRa3uHfgd66d+INjHf7iysPdhQvw&#10;4rZPkH/qQ+wNvoMzyRdIph5Gc4D2wKeTtrs5FwIf4wwAjoqA/WDu/hOSydGw5MXaDtkHgRuBHGtf&#10;NBa0XX6OmwoqNE9FqOkB2jjlCY0kqR6BlrqRSAQmIxl7HIHka9gW/BoLj3+Fp7csxpjlbtzo3oj+&#10;6tKtk6d8ndbr9ITAhrjBYgdhDBV7EBC0823mnjhE0Rrqst87pwp9uI6UnN+Ha0prxTpXuV5IfHvn&#10;V2CIZx9uIpmesDoXsw8uwupTn+JY4C0E4o+RvCv3YzjXxgg+jwiKJRn/eVH0gsiNfpYdlyhMcSSJ&#10;r0KyuR5pZ5vDU5AMqHz3Q/An3sDRxGJ8sGse7i2cT8yxiXujDN0I/gwhy7Sa4M//H/b++r3qM/0a&#10;hvtXPPdzf6eFYHGs7p3pTKczVbyFGg4tlBo1qtShLdYWWtySrdkR3N3dQoxAQny7RND1rnVdSWWG&#10;+z2Od9o+D32HH85jJ1s/n0vOc63TLpPhwj2jLlgdfWoLLcxG4EiCk0F7nEHM1Z245zHfEu6Nb1HO&#10;705wzTcp+mrWueZX8q/X/d8lWts6WDucIL6KqfX88yis+4xk+wf0XrHMHGqabNLCBNrrONZ+4pl6&#10;syYV4UojZtb662TOOhSRUTTGdl5sx7WY6juBntm78KBzLT7Y7ERZw9eI1o9CY0CRj2egDpGNioKF&#10;hhhdey7Sh2ukt1knwkMtQR0wOYTEw6aVWT0mTKS0YeFBZafYZiznAiNMyq8hPiTnagJg6h61h0mS&#10;VQceNnWBJOOqdeR6VG2NmoQoEhjlnmhs6ou6xsEobXwVa0j2X14/G73zN+FebzHxc4C4OUjSUosb&#10;8itxw7JStCuQg4brk7pckUHhv27OSmRSFJ0x2VeKspPgZHCsrrPhwd9SzqK9vOgUeYk6KSzrClFB&#10;hCkE9SqyVB2LNg2ViQ7sUvcY+9gaQiK5kSTxO9pzMtWmUKcUqx90Ui4nXMqK79XJsF0IcttOIU1z&#10;NaArCUTG4jLcmHUMD+ZtwZBN8zHpxDdwVk3HkXMzUXlhGkoTX+B4+EPsqn4Xs8s9+OxwDt7Y4cHg&#10;lR487CJJyV6L27K34EZu2G45B2kgDyM99ygX2DEOKtmvSwqvgkIFyN9L5iB34SZXREhNBDq2Spdc&#10;krg8kjneR7IxpsrDldC4ioiZvGUaVy7cVG8Z0ryFVBT70NW5Gd1d63CLdwXuzi/AX1bko/daFz7a&#10;Nx2zS2cir24GNoe/xpHERyiLjUddbKxJx9IiOxcahkvBIbhEo3WxQWlSNq3DnFnABdekfvJxLlhu&#10;MrW5Ox9+nNKHi1jnQcgjZNMLJNarKMVJwy3Dx//FuOM0TjorwZyXEFUrVRtCFttWh55GeRX5WyIO&#10;8pxJ2RoCI88QN0CQiv9U8EO4i2aSGDqQmb2ba6SY86kuKEoPUX67SKxyus8izUkCSOnAtdCR8y3A&#10;0clDUT6otw5d3SVk8tvxgDcLXxyeh6P1kxAIvQV7+JyUrM0b1qFS1utgCYx5nfd0Ta7JNfntpI3A&#10;qK7GRGS45+RRttEbNfMYRvA8iqKT44fxffqcatT68LGvAfehxudRe24CTsQ/wZaqD7Gw8Cv0WrcB&#10;d+duwM3uXejuOIJMU49QjyQX7QLtSgcBAtNm+SeRTbFAQFF/eS/VglR6+jSFOkT2g3YklTong/q7&#10;R/Yh3O/Yjv6+9XhnSy68p2bjaOxLVJ57H/VRgkNFCHhfLby/Ft2fPO2xfrwXXjdFXXdsegYBvIgL&#10;dczl+iGmJhANOoSR90pdLJ0Ziw3kvdqzaZSO1sLPqqtZc4CAmAC+MaRI9mA0No5AtOklnGmajKP+&#10;SdhSPhnLj01G1u5JWLBrMpyHv8aykinYUfs1imOfoa5pAsfvVc7BKH4PCVYt9W/dM7isA4AFcqn/&#10;VL+p37zS/P1asQSFf7cSGIFbzXEkPpD3yrHhvSsV8ZzGwoAuRcYHkPTpcOP+XB8DOJbPoC76Eo5H&#10;P8Xayk8x79h0DF27Fg/nrMHtWTvQdckRpGapI1uEQDtMO6oUMKV8yYtbYyJ17XNCnN9wa3Ql0NqC&#10;muuB820wBclwOuc9TQ7T/DNIWn4G7Sk3CIO4i9DduQe9l63EW1uXYuah77Gz5nNUhF816WvxxHBe&#10;uzzQ6rapDAOt7acRNST1l+PxW4ltUc6/JZxD7Sd1+2whgbHRUREYRTqVnjYSZyPvYU/Mgbc2fI+H&#10;sn4gEduCDq6TxnYmy2FMEifyorP0ZG9NqqawF+1wR9PtVeTmLEGkzho6gdt8OzBsowsFld+gIvE+&#10;cQTJGufVEFatd3NNbY+/vPb/JknECd5V9xIfjZrEJ8g7MRkTN36He10rOJ6lHG9hReojRcOon1R7&#10;ZOvXhANJovm3xERmqKMkAvVqMNGNWPTv7mUYs8qB1dUeVEY/5F6hviV206GQSl21TmlFUITf5Gyx&#10;Z30ZLGQcB5ozEm9+xqbZ23RE1T4K25lOu3LW8PP2va1i0u8t4dG5YdLpisYnRNqDOpZC7eW5/hoG&#10;U+8MNaUVkfBLKAl9gjXE389vnIu7nStw89Kj6LGkGt2zYybAoZb47fPKDHlpL7yslGCSl1TtVert&#10;9mpkwj2p4IXq/dI4XmlyRBD//eZF/JqM6/Mq8ScqiHbyipHldyGxSKGkC/AbsG9BqA7jakeD047k&#10;RKcLG8JjvuMMXz9jwGoSFVN7r5+iNpoNplNDEm9MRXgd5YHPaeD7dWoxWRvJxc3Zm/CEYzEmrJiD&#10;gsK5KAp9R8LyNY5RVoS/x9clP+DFbXMwaNV8PJbvxK2+rbgpZxd6ePdykx5CmsJ6UoRcPArnJXGT&#10;qxd1e/5WO1cVkjiwaihgGbRyrUlG1EpRHdB0Wm/eCRrGtqI/5Sbru+TZIeHhZKTyHlNpUAXWJcm8&#10;b4miVya1Tu8lu0z2lHCyiklqik2+Y9eco+jpWI/b3GtxN4nNA3l5eGq1Bx/v8SCnzEHlOgenQ58i&#10;GLK1H0pH0KnZLcG+ZNFKjVOIV4tWrY1pJML9ECVguBDuZdi5WeBmA8rA6VHERaHInzp6STEqxUSt&#10;QENxnWb9hDU4JEXGAPMzOiuhWSlkMuYhGnZ+b1OcilfND2iQY/GXURaZhjXlczEubxbudW8gQbT9&#10;6BXB6sj10klhbC7aDsp756I1JFVKNo9zznnuaMZdLPwM0p016Ll0H/7mKcCYjd9gpX8mKqLvIRwe&#10;RwOprhvyEHEjyiNoyIs2niUwev3niueaXJNr8uvFdjWz7ZmVbvBTp0WCPBpJ1dhEYuq2pLROFbIP&#10;RIj7MkJRWlOCOkOiVK1m1Y5w/zZEx2BzYi6+L5mDMZuz8EhePm5y7UY6dUUHXwA30EbcoFQYE4mR&#10;/ThtbIJSiHWGiuxQJ+oXFcx24OvtCdba55YYXZNEPdKBZEjnrqSoZtJBXZ1dip7ZB/BQ3kbqFTe+&#10;PDgfO4PTUdn4jvG8R0I0zsrrpk5M8D4aqQ9N3rcROW8UqXkCF/0kDiQRl9W6VE6lwLPUO/Jgiug8&#10;YcB7jATGOIU4Vk0EGXL2SM5FBARVrN4HMdVgxqhzo0MQij5PeYn/v8lreRMNkVfQEB4Lf2QkonF5&#10;fXX6P8ePelvRD+PQCupAXzltpPsGEJz0JaDpze+XXv/3Ofx1oiiEvPEW0ArgytkVINmTt1YtgKV/&#10;L/F6lKaSIFiK8V517pc/8SLt9cfYE54C5+nZeHv7QgzMm4e/OR3IcB4zRybIXnbKI0HJrccNuQQ4&#10;JC1yeHbKtZ21BPTa5Qp/1BrskOQJoIPJkpBDlXNNwNRO9QT83P+ifb6BeMWkTnG9ZNKWPODNx9A1&#10;Dsw4sgCba2bgdPRjBBNvcj2ONKlgTRw/01nOAL5nEfGTxDbw+Yb+uGhSwH4fAK8InoClUuxEAk3b&#10;ZK43I5pHU4vFOea8K6WzPPIOlvvdGLF6Ee5bko0bcw6go4vYgrY0RRkqrelyXUhoVFchci8S00nY&#10;h+/ReKXwtUx3IXq69+E+30q8f8iLDXVTUcF118T1aNo2m7VM/GDIqYjU73P/fxRJxPsh3Pg0Sd54&#10;7I4swEfb5uIJz2LctHQngTfHnjoqmdKRYyuHvVJCOxHTCPulEO+kuc8QvJPEaF64JlV/JWzckZjn&#10;ZudGvLYxG1nHZ6E0Nhn1zdQDjcJkXIvUl3I2t6V3Gacy///JAS1ngtaNMmH68VqpA8z7RELUPEKH&#10;+Op90gk2bdjoKTl+KSoNEBm6SN1yOaCmLtIvNgNH6Y+qKdY5WY0k0ZHIC6iNfYyDgaWYwj08PG8p&#10;cesmdHEf5z2dogjT1ZATnKVUUu9WWuc0114a712iFE7t4/87vxr/V0Ed/i9fFNfnhqm/G8za7Ows&#10;/u1TyBTuUkioHaWDUsNoMFQolsHJMMpHHRWoZDrkUdHkl1M4OSQ78pIJxKZxQ2XypjIopt+9uwGm&#10;tsWjwyir0Y432o7fJy9BMgFtsusU0rL24lbnevRa7sM7e7KQU+XC5oADu/yLsK5iKWbtm4N313+P&#10;fr6FuNu1jMxvK9KyDyKVm7mjNqtCzFRg+j6FodWmUoNnH5VDW2ukE8mX8hQVadJnlKrQjopTob32&#10;5n54XwVUEPyuVCrPlDYPh0LV+h4TJuTfHJMUfofS4hQS0+IV0TGLmP+ncCLVHSSNhCnNWW1AehpF&#10;J/2qCK+zuS6ycWchbs/egn+68jCkwImPty+Gu/h77Kv/HMXh97iAxpFoDKdhkKElg6ZSOx8bgXMx&#10;suQoja4pthdTJ9gIicUPo0JWm0eSDVOYN4DKUL3pn8QlnXqvtAYaQ3lR1Uo0EheB0Smz/YwSE2NX&#10;VKMlJqXaj9/Xnwt5AF8XaHmShnUQ6uPvYVvtEsw6shyPZuWhp+kSo7apJLLZNTQ0HOc8kpk85XlT&#10;oRJsGNLCMbGFq8p/5BhxM6uFZXdHEe7nph6xzo2F5TNwonki/DTusfAoQ1BUJNkW4lanpPNKazPe&#10;BXmr2sjaNbkm1+S3kra0VIFxef1sRFd7ri0SowitrY0LU0+oLk2dvSI6y4O6KkGjqIPxFDlW9zP4&#10;1cJ5IPyNo3E6PgFbG77C0lPfY/z2Rfi7bxlu9Oyi3ThOnSBdcZZ2iESEf6fJwUFCkuam/narXiZI&#10;XeM3OlweTTWE0WNb21i1lLWtS2lzcuoN0EjzlqKHcxvudS/HqHVL8cOJudhSMxNF4a9RF5uAUOh5&#10;6FT7JuMVJxjQoXUiJKZLmcCCrQ9QnnlbnYIV+/4Ex6SZwKEl8Sz1ptpTC/yrEHoo3zOE3ydgKkAy&#10;ANHE44jF+9rvpz6LE9CaAwupx1R/ZFromhbDrW2G9TeJg0034nyoxoJ/X+Bz5xWN9/cy13ClOfw1&#10;YudfOldAVlGk/iSuA0wLarUGlo2RHTkfsO1m4/XDSNCeR6zpbRwNfokZB2fhpfUL8E+PF7dnbUDP&#10;rD3o5jiBLnl1tLk6160Of6J9vcFgDXUOK6JtKOI8FtN+CoST0Kgdd67N8NAZQUrFUVqZ0s47Ksqg&#10;DJH800ilZHoO41b3NvzTuwKvb3HAWTobO2qnoyo2kWM9DjoW4FwDwVrDAOPME+jTgaBxkvAYx1PF&#10;680BjivJ4SW/5vi3B/BKHfuRwMgRSaLQSJsqh4CpQxBppK2zjjmuFa6Josj7+K4kC31X5OC27NXo&#10;qTbkXN9pxDJpHEN1UrPNj4TduAc4LhobE60UHhPRIeHr7jmKWz3b8EiuA7PLfdjj/xpV0de4xgR2&#10;5YWXWFJniN3vsKb+SKIjGvzxoSgkgJ9dshTPrMrDva716OE6CTUiSlXKGOegI3WTzg7S+U02Iixc&#10;o2Yk1FsUpdArLbYDMamIToZrDx7Pz8Wiovk4FvgSgdALiDYOoV5QcyJFfTn+AelWzYP+V0aNdI3F&#10;OqZEgLrDdI00aYdyYIjUUI9EdICvbeJizhhqdfrqe5Ra1mgwnWqyrC62x2CoFbswopw1FkuqTfjp&#10;xLs4HP0SK87OxuskW496VnMfb0eq87itT8vl3svTPlW0hbiYRDrNVWf0tPB/GvWwObyYWC+J6/AG&#10;4vI/5TfgfxXETIS9u2cPyfQGPLNp/e/ThayTURgEm2YD2A4xIi/m8CQqm6T8ErQrIPAvUOhIhkQF&#10;YzbfrbuzEj0pPZwV6O7SpKnQTKlCZ/lZfqeJ0pSTyRWSue0yYbnnVvnw/i43XKec2Na4HEsqs/HJ&#10;oQUYuHw+7vJs4HcWoquD35lVj56uKAmSn4ZKZ8kofKWQskKmihbVorOMHcmGfjOdLDDdfYpSakQt&#10;3cSQ1fUs1bBodYzQOQS1aE9wrVP+dXhmJzLKLiRg5rwZfl8yF20yDWeyV14gRY20IKtNvvb1JHTX&#10;k9DdIBIk5ZF/hkSKnzPGk5PqbEBqFg0qpX1OEO2VKsEJ70zlo1BaCj/bxX2UyugQx+8Q73cb+uR4&#10;MGbNEsw5Nh+7QzqM82NUJ96CPzQWkaBOnh5Kg8sFTWXXHBhNeQFxtTaNjCaYGEZDM9CQk3gb4yaI&#10;uEwCg/qhuFQ/Auf9yrFUruVAKtB+xkDZE+7l4RvG75MXhso+TiUffxJBLnA/DXsoOhjH6j7ArIOL&#10;8fza1bjDsY/jrKgV51ReNdVLmfEheeF6aSemTvatTdyR86GzIVK5mBXJSiPp6ek6hrscWzCECnr6&#10;kUU4eWEGKqMkbMZ4qjWlrlHGlACD/6tuR6LUBQsgBBb+XQFdk2tyTX6daH9p/9m6OCuqpbtIQH4p&#10;8ARF7Zn74RKNqVKnVJMRJNgP0YDGEtRRsZHUTyPQUjsUF+tHUv8Mx0UayaaAwNkgNMRGoDTxAXIr&#10;v8cbW+eiX34Wblm6Et29J5BB3ZBGQpJGgCACk0HQJpENMTWWBrRRL8uhRNCQTB3f2VWOjq7TUMcq&#10;pSR3od3p7JRXtIwglzagoAzdco/j9uw1eHqZCxNJntZUzkNl7AuEIq9Q54ykDCYpk3NnsJXYs9Sj&#10;1KU6B4J6UCljhmgY3WS95c0BgQwZf3tvOrVbESc5XURQogTGTWE5nAgwSGDikV4Ei9S5BInnI0Nw&#10;ifruPH/XOGVUnxPpi/ONfdGc6INY5DHqcBJFksMEwWaY74lw/OOcm7j+1kGjhmRceQ7/U5GjTEBG&#10;IMikN/GaFJEyhfq85ra2wEp3ukhpDI5FfeBNHK7/HF/vmo5/5vio23ea4vuuuX7OYz26OGVjK4kV&#10;VEdLO8HXUjhXacQJ6R6KMIbJdiinLWnFIMbeWoekCoJVN5Xu5XzqsFBfIdfIYTy02IWxq534av8S&#10;rKz5DifjE+GPvYiYzvEgabmg2iGSEnOMAq9fpMUKx9BEIDSGnD/alHOBIbigjnVc51cal18jlsBo&#10;H+m7BSrlGdcZH4reqQGCSLRILwkt11EgPAyHop9j/J4l+HP+WmQ691LKkeoQtqnhOLSRF+0D4jaR&#10;+NaaMdtoSc8pUnMGPTwHcbdnHZ7N/wErAk4C80loiL+Gc3FlMMiDz+sReJa3nn//N0dglHIViQ5D&#10;bXw89oRnYuyWbNyXuxnd3YfR1XMGnbM5pnKmeBtIEInjFFnJPQMdzmtq9kiytZbTqb9SOS/qttje&#10;p0PXT+HvOW68szcLm2unoC7xNvcP9zWxVpyibo/KlmkhoUiYdSH8JhLD9SI9I0euwULUE5wn4Tp1&#10;g7XOFJEbdSmTE1tdyhQ91/t11peNpCtNTJ0p9Xmjx7kfLunokHBfzrvOYxqIYHwIauIvwNeQg88K&#10;V6BP3gLc6l7N+91PsnYS6i6WlMu1VUBitqwcf+Jz7fl/EkmJuEI68b/R01xzqoM33dlIrG22UwX3&#10;7DHc4V2HJ32zMHHzFOxJLP19CIw2RqoR/W1JTAqVjyZLoVpdsNpBKlKjvuPqzd7FnDJ8lhNNcOoo&#10;o2IiYTAA9hRJTjE/oxqJ0zRORejhPYQ7craj94pcEpVF8PqXIz+8CQvP7sILG5bjgZxVuN2zGd08&#10;R5DpLuf31pPshDiQUUrQbFjTYIDg35ziT4OndsxqQCBvTVJuXauQaJBkqP+76cltivBLkM5ry6B0&#10;pdHryuvNdFMhqBjOo2iRPHyK6rQxa6sMDEBv9QYZ8sLf0hk1N/B97fi+pHwa0Hz7mc5KfyBY70Ll&#10;nOpUNEqhttYGB2YyZYjFUCs40bwueZbySrgJjqNTnrrVHEFX7x5zgNdzK/Iw9ZAHuWeW4ASNbW18&#10;HILREVxwNkf9krxGQYX0n0GUijpE4xbR2Q0tVNJNNHY0PKZYkM+rruZSg1IRBkOddGyoXAqr1evC&#10;jXAuONS81xbrPmU8VQl9X9Ng1Eeex8HwdLy5fgEeyCpATx1Kp7A/N67GWGl7AhnyoGrxauxMERsJ&#10;omnwwPFSf3R5SjM4r7e79uEfjiX4oTwfW6KLUB57i0BB3gNeD0VezzYCo+4ol7jpdFaFPGTaiNZD&#10;+O9K6Jpck2vyn4u6JdnCbesVVlFpow7tI8CS8+NSw2BTD4KGZ0lMbI2e9IfSjCJxAu24CmHl3RYo&#10;I5AMjMB5idKOJKYVMYF/4DmEEy+hJPIp1lXNwJf7F6B/nge3u3dT958kQJCzS15M63nXIZipSj2V&#10;rhc4ILAVWDCdyfh/J0W4TfGyipvbvIHUwfy8GsIk5Rzj/wcJrnfgPuc6DPS5MGXP99hY+w1OxCeh&#10;+vwEVOvAQqXc8n4uKNIdG8r7GELSNYT3p9Q6pUwNpBDwGb0pMKFaxCeN6G/jQRVAlcjbT4CqLj/N&#10;UbV37sdx5fvVRIVjIVBrRd2o9B1yOvUmSOlNHdib30WyQ5CtrlRKd9LBwrEIrykyjNf1+7S8tfM9&#10;lPdnmzjomtRFy3qCrfPM6l4+RyIbDI1GUfB95NXMwQDfd7QL26jvS3ADQZ5SAjU/igS0zxd+UIZC&#10;Ke1hEbo5i8z5EN0M8JGzkHPooI2U08/lRyptfYorSAIUpH3201ZXoVsWSahjN+73bMVTqzfAd/xd&#10;HKyfiJLoR6hReiBtlLIVREzOy1PNaxTBNEcCcA5EGGJq5xzvh3hc4E0eb9pA2juR0nMk3b9XMbvm&#10;254FY9PHLIFR2g/XlNkrtHOUeOw51CfGYUdkGgatIoj0bUdGTrHBV2pJayKSJrNEBEaOXAJpErzO&#10;BNiqxVDnNpFEU+jP/7uT/NznXIaXV07F7sh8nIl9gkDkZf6e7pP2lvvX1MCY9KMrX/t/i2jN+2Ov&#10;ozj4CXLKv0fvZW6uz53o7Co0uqZzNrGuo464juvTGzK4RtlHScQ77ZWZlEs8SkKjmrwu7rNIIqZs&#10;lxNEpu84hud/jPyGxShKTEIg8QqaqQMvc59dJh4ThrvQui7icj7/SGCEd1qjMMRC1mmrvUf9KZ1j&#10;sJp9XQTHOh5aRX9rL8vpwP+VdZMwUWKuM3U1NDXEgxBrHIKG5jEob5qAbdUTMGj5WtzhOIibXIeR&#10;5jtKXHqS+Jb6k/hNEdS2LCZD3gr4XH4FyU05kpxlxM/E+HnkAHnEf+4ytCcXEC7vml+C+3O81Lmz&#10;sLhkHg5GZ6E68f7vQ2Bs1xcZBaX7CHQqL1n9+wO8ULXArCeIt+zT1IdwYqWgTMiMG0mvt/fV4/q8&#10;OvwvsrX/e/lZtFtWjBuz8/BorhsTdizGnMKlWOVfgUVntuC1zavQN3clbly6Huk5B2lsCvn7xfxu&#10;eeJ0+Jny7GpIPpRCoIYB5WhXcBLXrzhOIqI+0wpfKc1LREPkSucGVKFdXjWljv/reklouMF12rG+&#10;O5W/IUkxJx+rxoX3blp7BjlhlSQjJCR5BOZk1gLmMphKR1NEJsXNBeymkqWk+RSZsU0NFGVQXqTy&#10;+/R+jaUMcAf+bke1CjXRLIF8myJhmCpft7VHIkjqatHA9wfQ0csNwjFOk5JfuhF3O7wYsnoOfiid&#10;ic2hyShq/gC151/CxfAjQPAfuBx6GJejfU3UJBoZiLBEyrFRYf8nEKIRUpGYadtslLXEKjAbhrTe&#10;B4lC3RcCfJ4M3XgkuAH8kdEojUzA0uNfY8iqbNzh3MhxI0ElgemUZ1tjm8MpOV+WcUs0plKiKjjk&#10;/dF46QTudI5TTxLIv7rW44Ods7HBPwPFiU/QEBnDzSbw0NeESBXuNKkM3HBKx1DOtQy9PBcmL5ty&#10;JSV0Ta7JNfnPpQ1YyyiqHbMK1VX7YMiJ8RY/C7UevkAjaJqNcF/Kq6fca3kPEzGlHKmOTqBXqWTy&#10;bvNz6lildK2gvPY0pDpfQL+pk52jL6Aq8gZ2B6Zi6pF5GLN5KQ1ePro65MlXIxXVushInkISQZlS&#10;E5Lcqp/gcwQMpnCZQEFF32q/31Hg2egfgWfaEdqSDOqfVNoOkwbtJUFy7kcP5wY8lJeH0ZuyMaNw&#10;LtaG5yMYGYsWkqxEHfUlr/kcdY+6M8pb2khAr+YpOqsjLu+lISxyAimC3ZavzvvmvcsJY4AqdZoI&#10;jO0yqZb6QwwpEgGxjwStHFPThth8nt/D71KLXXO2CMfqx5q/oM1Rb4uSXGn+fq3IaWRSmvi3raGU&#10;qGh/CK9nKNeGInFP4mKoL++5N8H2S9ha9xne3bMAD+QtRzeCnjR5XtUy20EbR/uXqjkTsMuvRiZt&#10;clfigww3cQXteifaVEVbOvE5RevlvU3hfKmldoohOMW42XUQ9zt9GLV2IeaWLMCG4FwcS0wxB0a2&#10;NHI9NvHaVdMS6sUx74OWmGzhABLJp+24i/hFSfpIQmMEciLbOvT0R2eZSKvAIMf5X8fjNxMDQi34&#10;1JqR6HwhNZbQmOv1WHgE6mNjURSeAO/ZmXh8hQfdcg6RpBCjOIk/nPVIdnFdu0XiK4g9AuhMPKLD&#10;OTs7iT0UeSROER4xR18QX+iIgkd8Pny9/UsUR6egLjoBkfAY83vqwmdaXvP6zsVsqvYVr/2/RLTu&#10;S6NTse7sHEzc8j3ucy9HmucIx5PrkXrIRFbkjNZJ+iQxKcLEHOt2JCw3kLyoiF01fLaoX/pHYL8a&#10;9+XvwoI9L+Bo5GOcbXyLBGYs4tSblwPDgbrBpmGTsmBMTZ2J9mptiMC06hWuTRuJsWJwEefKrFlh&#10;Oa4r6V+7rlqdKPpb9ySni5wf/E5Tv0hdHKPuPh8fi0R8FKojr+F44BOsrpyF8a43cKfjMNKdti25&#10;uv91yCMRUyBAGVQkbLofYVaDi3MVVVWHMWUkqVVykGtUuLWK2PwMsR4JnbsE9+RsxrQNb+FQaA5O&#10;Bz9Hnf8N6rvnf4+T+EVaCEwpqunowP+NsVBkI0edYqRs+D7j9eL73CQbvhIahXJ+hoZESskXoPJS&#10;JKOKhuQE/z6KW/M2Y9z6KfihIgc5wQJ4a3Mxac9SDHDl497sXWR7x8hcy/E/BMI3EBgnERSrI1gX&#10;r4rh1VOaJMmlNCUOFH/nBi6UPxXwdS0mKkGxXXkgTC0KjVRHit6XxMG2Rfz1NHi6BxEFDn4eFxgV&#10;qmpWOlJJdqIxVLFoCgmM8hWTeC1ilSbdjaBbSlgFoum8vwxPHTJpIDP53mQqlC5czJ352MltC03N&#10;4Vo+jYPyH8VOOS4aLxIsk6dtxo6G1Et2yscuBPRdeG1d3CGOZ4RjGeZYcmO4bXOADJKErt7DuHnp&#10;WjzsycZrW5bgGxLA1aFsAothSNDAKHWhKaQDJpUjKYPJzUCjqfbMIjJhFe1rY5Dda2PodbtppVTF&#10;2OUlJAAh2RGrF+hoCciYqjXmKNRGx+NIZAo+2vwFeud7cZN3FwGDxlpFg23zxMXKcTLeIHlPuYEt&#10;mdP/XOgcaxGcTFcZbnYcwePeXGSVzUJh7H3UJl5BOKwWgSo+UypFf25chVSlYIca4ynDaXKYuanb&#10;Ckv/VQFdk2tyTX6dtIi8UGQglQ8eTvRDqLEfAk39+PcAgkYCRe49k0oV1PkX9gyMtkP82kR51cq3&#10;1mGbqi9QTY3xEkafo+EkqFS6mTyABMdx/q680PJMlsa/wPbAt5hTtAAj1umk5xXo6dhCEnLS6hE3&#10;dQyBmtJ0b8gvxfV55WhHPatU4E4e2igCig7UPR0IKtSlTE1npHeVeiM7oS5WSSr8zudnqLOSnYdw&#10;k2c7HipYgRFblmFD6WSU1X6A+siHCEWpl0gaogGBhCeolxR1aQUW8mbqfoxY8qHXbEvc1sYprVEs&#10;kwJiohdK9VAdiUA0xzcq0GKdMdJp8ojKsSSv6nlFypXWFFDUfBj/HspxbiUzxuv6e4FN6WCJ5lF5&#10;8/pb60LRtOEmgq/DUy8EB/C+e6Om6TXsCHyFLw+78JBnGW5z7ceNnlJkeDkf8li7lQYm+0YbatLH&#10;7KGTHQl0kmi/zcGeBEedSG46c16S88tom08Q/OzGnTkb8Xh+njmd/9tjc7ArPBNliY9Q2/gqCfVQ&#10;EroBHA/VA5C0hEVeKCpYpp1rJOFOxEgOIzoAcATJzUiO/whDAs3ZP2YclZKs+iY79tazrXm80rj8&#10;5yIgKYKqc970O/o9kXv9bYCneV5nDo1CRWIC9jZ8yvudhX/kL6ftP841TOzgqicG4di1Yh0RvS5c&#10;72qnLByU4qzk69bZ2tZRVs0wbnJuRp98Nxwnp6AmMdGkTGos1D7cgF9dC3//PPfjfzuB0d7cE3Vg&#10;8al8DM2dg9uyN1BvnORYq3NqKdKpZxT5kiNbaZEpcuiTPOrcoqR8RRmlc4h5jL5RQX8R98EJ9Fq1&#10;BvtOj0Ad120g8SIx2ShEiGkucV9frn8O5/2KWKsWRrhGEdcnieNaHSOcGzlG2updrNiIi67Z7E2z&#10;dklaov24/nubGjpz5AXX94/1enIsGfynon9l8IxCKDwS5YEJ2HX2ayw4moVhWd/hJmIzdRBLlmOB&#10;eLaDggYiLsYRLSwnJ31rVhNFjbs68rUkT4j3HSX5CSAzuwY9lhbiLs8OPLJqB17bsQxlZ1+FPzge&#10;8eArvKaxxJcjf59zYGxk4LQF9wLgJnSkwklFXfgevi42mppTilQpGxqQLnyfOXSKTKxbViFuXLIH&#10;9y5ZhWeX52LiwXWYX7EGe5sWYcmp+Xh5qwuP0Vjc6NzFCS6hIqtEO8oNrjP8PTE5icC/WB+vQylK&#10;FF2LOUNE6V7uBiOmkNO81lrARtHpu11MVKWCYutzlBKXIXGWIyO7kHIUPbIP4Dbnbtzl3IF7HFtx&#10;b9ZG3Ld4Lf7iWY8/e9fhXs9a3Oum6NG7lixyPe70bcZt3h242bML3amo051HyciLOeEkWATuyu1V&#10;PqDAu+nKoOI6KhrbSs8SG3sQqMZMqW9k9lwMqstRwwD1Fk/i38bLaBaHTZHL8JSjO6+9e1YpbnQU&#10;41Z3MR5cUYilR6dir386yhq/Qujiu1SAQ9GoXGrlp4ek3AkyQsO42FXgL9BgWxLb1DEpUr1uvW0y&#10;oAIsMlznzcbRpqBSjb2Ks/FPscG/EMMLpuMv3mVUqgdoeHRvYuIa47PmHpR2aFm6vVc7D/J6kgyr&#10;9oWPma7juNO9EyPXOLGzYTLqY8/zd2VoRKS0KUXCCBaMcZHRludPZ9HIoMqzoLal2uj/roCuyTW5&#10;Jr9WpA8sII9HnyBh6Y9ovB+lrxHVZZiuRYo0SIfwfTKiv/g8dYp0i0CiBd36ToLKcH/u8z401L0I&#10;QPsg2DSI5Ei1JkMM0DTnXxEcN/P9ochYFEU/Qd7ZbzHl2HwMWOHBjdTP3RbvQTcaxx4iI0b3W/ug&#10;glql5JqTr6lT5QE1KTaKxnj9fB+NLHVSkmoYjY5SWi/tCfW07XhGPe0ux0POHAzxzcUHW75H3ulp&#10;ONH4Oeouvodo4wg0BaiDFJ32D0FTPf8PjUIj9atpfyrAEbVtcc+pNkgEQ+c2BF/g4yiow9VFdTYL&#10;9cdFHVRH8N+WLtbCMTHpZRyjnwC0xkz60IoZTwNmNOaKVEuH/3zcfxsRuJajyOha00hAaVbUySRf&#10;53T2D++phTpZ1xTlPdfFx6Ik9gm2+rPw8rIf8EDWCtyydCe6ZBWjk0OOQUXD/K1j3QqAhDFo303T&#10;HQFxOcKUEeHZj57eLbjXtxJPrcrCrKJF2B78nt//FRrCr/I3tUZagZvsA9eLaojO025cICk+3/g0&#10;YrwmZSGoK1qcZNnU61AUxb9oUiCH4nKrXDQkhvetQno5xSiWTPz7uPwaUe1UJMZrMzZLUbXWE/hb&#10;iYz2kfZQIDIOJU2Tsbp6Ol7f+C3+6luDbp4ik13SRcXjvnqOHcdQa1wOWGEGrnE1HFJr2nSNsbHL&#10;BNLcC+qmeotrPZ5emY3t9VO5l0ledB6IIqi0t+d02GiQa5pjdp7XJ6J1pev/b5E415a7dgXeOboF&#10;f3e6cbNzH1RHLQdIBxKYFKNj5ISuMnMiHdNJuFU6JI8kXOtZjnCSmnRHEXo6duD+FXvwyq58hDnf&#10;TWqCoSigIoL8LY13G7mN8n+lD5oorNmDEq5xE2FRdEX7UREWrVF9zpIYQ2i4fs3rpgGI9qzqY3TI&#10;8WBc4pq/4Nc+GMDfFMlXF7OBJLGUxFBiu/ex9ex0TN6ZjSeWunCj+zB1KHG0r5wYXM58W+eiaJJp&#10;YKV7F15VgIDrS9hfnQVTqGMzHLXIdJQRox7E393L8daWBXBUuLA7NNucXXiJ92ecL9ShF4lVf5cU&#10;MqU52VSnSuOtUt3LjwRGSt/UxwhwayMJsAp4yxjUE9SX4EGyrueWr8OkvTlYc2YOTgSnY1dgFl4/&#10;vg6PrsjHba4NyMzabz6fxA3ZjqIUL+Vtqn90mlvCAeFC6Oit53tUz6JQlq0XMR2+yA4zFE7ltViP&#10;g4yZBlp9p5VCpg4mKnSrQVcusJs8Jfhr/lH0W7kFwzYsw8vbnPhg1xx8fWAK5hz9EktOfglv2RSs&#10;qJyBndU/YHfVbGytmInVp6Yjt3Qa3CUzML+IhvTo9/jwwFyM30Mwv82DfhtX4YHVm3H3sp24MYeE&#10;huA8RQtdpISTapoF8BoViUji9WtB6JAjpVeZazcpZCI0el4ETkSn1noROQ7KY1XrZhnlzt4iLpQS&#10;k7plaoBI/ga4eR9bs7CgaB72RCahpulFKuL+BA2PAfWSZ8nwR+BS/SjjPVMKh4rgz1NxXaLiUg3N&#10;eXkXuUm0KUQKTFG/cq9pwOL+p6hUX0d5dDJyzmbjydw5uN21goRtvyGYpr6FylPFhFKieuyUQ2LJ&#10;taAGC2a+fMV8LCFD573wurt7juD+/G14l+vjRGgiDY0KzbiZtLnjQ/nbVpmY8OiPBIbK3ngD+5mN&#10;aggMQcO/KqBrck2uya8TYxxViC7DKAP5Y+pCq9eae1E1d4q6yPkhafMMmnQFpcVI+B0/nfRMwE2d&#10;0hwdANvWU49KN6NBJnBSV8XmSGsUQ9HkIN+r+oQ49U/jGJTH3sbqqmmYuHspBqxcj3tyDiPTRTtA&#10;PdsmOrBPHTAznXUUtf2vN3q2zS5crzQPo1tpNwiqU2lf0tXUxVNG3aUMAgI/2rpOefJun8DN7k14&#10;ZnkWpu2djWXF03C6/l2SlecJKgh8aYQvCPgqnePHlA7+rwiN0l8p9rA4eTtbaxxaAYcIigWsNpos&#10;EXjWWQ06zC4afdbkqwvwmnNmYgTjSinRmJm0J+pBidLZfgewbVMIBZo0P72QiFNiJFgmGj6cwGcY&#10;dfZQXttzCEcHIhQbAn9sLKoi7yGvROe9eHFv3np08h6hLSjk+BebHPobaN/ac5xTCQi7ucrR3YBA&#10;68Hu5D2FjPzjeGDNery9byHmlczEwYiKnd9DJPwi4jqQTxF6jl8Lx1SRMNkDdXtr4vU2ci5MnVFc&#10;0cHeHMdeaOE6u8QxNIeQ0saZVEfdl6L4mhvaOSuaJ0XVBnE+f/vxlNhzdESuLCnVPtL1XOS12M6a&#10;cs49BX/kJRxvmgHP6ZkYmjcNf3atRVfnSSQ7RfzUxVSYSIBZ3WBJ+oiXlDKm7A61rk0hAe/I8e3g&#10;OUUbTJyQfxr3FmzC6M0uHApPoc0cZTrfNRFAXub8KYKl/abxUAqedW7+PmPwR5AYx2ZyYR6e2rIJ&#10;d2Ytx03u48hQS2DiUR0JIVJoapwpOvcljSBex0Go3MK0VhZeo25R3XMPx0nc7dmE5/YcwNSyNVxb&#10;T6LZT71A3GWcxRzrMNdoOD4A4cRTFHWQtQdYXuA6VMMUE9nm/9IV2oOJuLoTUgcYvWG7hlmRzuYa&#10;jorkyAlCfUusd6luDC4bkeOBr4d687v6cA+p/qsP9UpfVDeNx+7ANHx3Ih8DHE7uzRKz1lTbc0PB&#10;qdYDKrneiFOlM4VbbR069y/3dGeuNRsRpO71Hcft3PuPr83FxGOLsbF+GsriH3Ifv4qQSBj1uWoD&#10;1SFX+/e6P+XX4wZT50ElwC8T0JVSNh07+KWpHuVJcnANSFY0g48ElvKQq6uWSIJtEayoShnBsg5K&#10;Uqi+GMn8PnmsOnhUKFaHHnyv6lHac0L/h8r+f5ZV4/r8EqTl7cOtnjV4OHse3l4zGfml72Jnw7s4&#10;3DQJOy+uxPQjCzBi7WKk5BWRrZXyewXAy2lcTnOTKYRM4fWrk4Mp1lS3MBcHjPdwfV4F/u+CKvzv&#10;gmqSEm7gXJEoAXt5zHTg5gl0yFeLxkJk5B7Hza5t+EuWB4875mFs3tf4bscHWFP8Ng5WjceZwGg0&#10;BIYgGBqOcHgUItEXqIDHmp7XEfXg5+KJxWSEbThfrDgWprIOj6bC5nui4xCOvEhRx6+RCIZH4GzD&#10;czgTegFFwVexq2YCFhx8F+NXfoznfF/jn87FuMu5lte0Bxne4/jTci6IfBIsboIOvHZ1ztFhjsZD&#10;6FPtTZDjoBS2AEXPaZEoSqPx0umvKmi13kNbh1SHbjQIyg/+q28LhqxfjvzIWlNPUhcbzcVKBR4d&#10;bk+FrtcmUFHjAGOcxMwv+K1BsKI0h2FkxiQ7VKyXKZdCQ9BS/wwaom/gaOwrTK/KxoOrHCSp65GS&#10;dZhrzG9Ii0iiYeW8PiuKRCkyw3mi2CYIypMsQvecg7jbsQpPF+TCdWoZKgKfIREazd9WOgmNNhe4&#10;OXE/TgIlL0JYKRnWO6VCQ5O6oUhMSBEaeSD/e5XtNbkmv7UIhBvgbArxJdSBAuAUgTD7PgFw7Tt5&#10;/eQRlEGmRFVXMMgWJvOzMSNKQ1P3Kp2nMoh65SnqF4FJEgAZZ0OGCEoNCbDpWJEAATyfb6Q+Vvet&#10;KK8lxO+q5/9Vja/jaN2HWHfiXUzKHYs7crfSLh1Bd4K87lkV6O4I0UbFCOTC6EgQcQPtWbuCQiQt&#10;O4mkPB2wrFRW2hqjkyQChjbNVTos3UNdRmKULDAoG0qQqBPM78ldjxd2+lAQ8NAgT+Y1vYgm/2O8&#10;Rh3cKRCiVDuCkjhBsCIw4X4GmApcxCME/QTf6vxzgXKOutUSQXvflgSSDHJsBVQU3bKti/vZYnN+&#10;f1tNkaLSqk+86FcDBRINNWVpGIbzfGzxE/wEVdgvkvSTKGKhWodmEU4BeNURBnidEoKkH8XMqa5l&#10;OEXduBS10HwL+JBAUdT9TEXy0tVKg2sxndlIdDj/8fgzqG9+HTvrP4Kz+HO8t3kynvLNwCOOubgn&#10;OwftPKVmrJWG3d1RidsXHsTf52djmGsqPljzCZYeeQ/7Gt7GmdirJqoTou1Soxo5rxStME1cuH6k&#10;90XiFBn6+bq1199aCyAyYuwGnxMpodgo4c/eYzzZbe+1z1ux3/nbykCOYT9c5Ho25wORuDQGeB+K&#10;cvFeElxH0WgfnOX63uB3Y8bx5XjMlYvbHNvQjXYzLV+HAVLMEQVcs/J6y+EpME0sZjJn5AVXJ1DH&#10;WaQ5zqCHqxC3ebbiaRLKz/fPQ1lkEsHzcJzX+gkMJHnS73Pe5Dzk3pbzwdTiXPH6r1Lh/pGoUUbM&#10;OExaU1clQYJ8kTWuY3UC1D4zTlERAq0HkrfzBPIt4b4GW8SiI1AfehlPbt6OjDw5XgnMlT2TIwc0&#10;MbAaPLlV86IyBmXIKMpl01JT3WfQlfqim9IkndVIc5bjNucu9HfNxrfFudgczuZvPMNr5VrTevz5&#10;OtQj10Sb47ZNtHatntX/P1+zbZ9XfZfNRmk0mTV6TtFvq1fOU8+YdE/ue9UOm4hqWHqE+oQkKE69&#10;GuScBxMvoIbEubD6JSxZ0xt/ztnO+yVRJik2BwXn8v7yie8KznLtlaBd/jFcv+wo9Sr/VvTPE0BX&#10;rrkbuZ97ub2YdHAacio/QhGJUSRG4qQUYr+iPm0Yru36B+E6q4j5xQoZig3x0RTXGADZ6t1XypIR&#10;ecztZHRuDavrQnWiqPE++RSGLyXJ0MY4gxscKpjkpsj1U5H7eZFVyOCFaqN0JhDvlHccme41eHSl&#10;F+O2ZGHe0bnYF5yFk4n3cSzxLraEvsb7uxbjiTwv/uJcx9/g7/N67bXo93S99tp07abrl1KryGp1&#10;PToTIMlDwsRrkCivWREiw/6UrsVFkunZglu8q3F/7nI8udKHCbvcWFKShTXVC3A08i0q4hPREH8V&#10;wfhoY4xtZxibx2wVnBbzz4QDaxmqusDI26VBb+vEoxzaYXaB8LPqzGJOwZcCooENxkfgTPxNHIlP&#10;xfbIXHirHZh8cAnGrv4eA3zzcWvONhrbvSQdhejKsc7IVfhXhVFKK7PhxySFKs18nuW8aows2bNp&#10;ETK0nG+SAr1HERC1oezhLuZ3H8X9+dsxap0DBRXf41hgEvyRl3m/o0xu6wUufLXeE/gXczcn/srY&#10;/fzeKeo7rgV/2RgMkpoGnaj8Bg6EJ+Pz0qW4f7mLDH0TUrOPkZTZ0PWPYcU2AsPrbGPopohN96br&#10;pSLukbMf92Yvx7MFHvjKC1AZ/AyNwZ8RmBgBkAiMDDYNlAy6jLauTRtUm9iQmlYl9fMNf02uyTX5&#10;9WLOG5AIGBDQWAdHW5Tll2DRGlb9T51iRJ8R2RFpUQqaCI0tSDW1FGYv/xS5sWfMSKSTrOG9oNbC&#10;6pxDkBUL9UFjgvq1+Unq14GGxPjjL8Mfexulde/h/eMODN7sw+PL1uCOrP3ovrQCGR577pfa++tg&#10;v475am+vNDPZGumjn4t0Lx+No0V2UzpMjkClRVgnTIrpXnkYdzjX4uVtbqwsn4kzwY94n8MMcFCa&#10;nSQRFZgXcFKLadu+XqlwajssMVEXkzIkECUwRWIRUoOS1hoZM86KQlEMoLSgxAJsKyaFzHhmJU+Z&#10;3HnJORKaFgL8NiJo50rfJc8s54lyIfq0iUiYqASvWzbBRIEI9Jr4XepK1ULC0BIdjHMSgpvzBEgX&#10;aS8lFwgOWwyAkufXrhGdqdLC+27R/BIUqfV0Q+JlVMbfxbHQl1hb8Q2yj83At3tnYjwxwisbs81B&#10;fm9vzsbk3UuRfeIHbKmcisP+T3AmOh7BxtEEVM8hRDIUo91Sx6SWgM6cGUzyK5uktGdLYGQf2oDc&#10;1S+cv0A/jmEbgSHoFGk09Q79Cb77IEzMcSY+Ae7TDny4ezkedK7BTY7dyPQVE0BWoB3XpTJLOhkC&#10;o7V8mpjIRls6ebRmbap8sjl3rgI93Udxt3sFXtruxtyihTgd+YTrQ7Wk8u5b+6lsBrNHFTFt3etX&#10;vv6rU2w7c2VwKD1eEUw1nFCaps470f7jPf0rgTGfkwzgnhB56WdIeSg6BqdqX8Lj63YagvijUA+Y&#10;0gUVtatsgZgtiVg2yWBrEZhKU0KQ6S5DVzfxq1O4rBR3ObdiRP4sZJ3Kwv7YXI7vb58xYutlbATX&#10;6mHpUO5dikm7p/6xaWja5/35HkVoOO86uLfpORKYwbzvEQjFxlC/voyiipFGxz28YjPucW9BjyX7&#10;kZF1goRYjZpOmbMS2+UX87GYY1OETMcx3uduPOxdh2HLsjDjwCzsqP8SpfEPEGway/2rtUZ9GPrJ&#10;2fBzua6rqwzpFHXrUG6pae2bq8NjWoX/tzfgkZNAxa5ISlso0njz+XxbS2Bz+q1Sxcx7GpCSF+BF&#10;Kgyv1J9qbog69MguRffsA7jZtRkPFZDZH16K5VWzcTgwFfWRiagPv0sC8zVWnJ2GV9ZOwX2L83Fz&#10;ViF6uOTZUgGaCt0VBtVvi3Qp91XhqTL+DhmviEsuX/fVoyMXS7qzAd2dfn6+ngy3kgNZjK5Zx9Bz&#10;6RHc7diPV1cvxvT9S+AuXYQ9gTmoSHzKCRlre/oHSFaknKVw1YefRjGmAlIqb21cFYsrD/miPCNB&#10;LnqzsWlA+bwhJnw0nhNjDERift79hcaCxup8sA8/34cT1JeP3AyB/ohyo6ggPRAfh9rYeJwJvYGj&#10;dZ9gYXEB3iTB6OvJw71Z69Et+xDnrYhzUcq54P2ro5eX/+u8HUpHkxdMUkkyqdN2FU1TuFKF/3q/&#10;xi2DbF9pE2kubhzXCdzu3oiheUsxeds87Kmbg/rE28ZTppQM5R4q3SHGRRuOPYcIDYTu+1JAh13K&#10;a6jcyb7Gc3hBhpbjIa9dTfR17G34Au8fWox7fV4Spm3IcBVSWXLzqjCWTN10XTMES91RuNYk3OQq&#10;8BLhUje2zrzPnp6DuC9LBMZNApNLAjORynwor00Rr6c4PwIEA82mtB04rKGXYZYH2BZBakOqiPSP&#10;YryuyTX544iiBNbbPZh7zBpDA7KNHpTuJPCSGFCtNE8aSVNsPsyIogBKX7CpDwK98vqpEUBfG6mI&#10;PUXdo65Q2tOKdssRIafEILOnL6jNsvEQq5tXLxrbx5FI9DbnsQQIkAMkOIHw82gIv4aDF7KQVZON&#10;Dw/noe+ynbjVpVbL1I/Um+0p6gppU1zrobPDVJjaxWPTjk3qMXWYDhfuSB2lE96T5ESTZ5Wf03lg&#10;auubSluY7lPNZTnu96zH1D1LsL18OkKhd6iPRhn7Yq6dorRcBHTK9ZPUqUrjsMRMYF9dgETmlKZj&#10;SIkBURKOqwFZalUtkaPMSnNwJPWwis7lbNL3UD9yvKKxAYjE1XK5L0WRatkqeVhFekQgLYkUwWoS&#10;sSLgjwV78/O25uZ8rA/OiwDImcfrkXe0mXahJToUOmDRntytbpB9aA9p44wM4H0S/PA+40Gl21D0&#10;P3/3HMnLxXhfXFJdT4Di70fA/hQS5twynVP2grHJUdrgSGwwr532R3VPvGdz6CfHRw1oWtTdjfcV&#10;4++rwYFp+RpUZElt9JUOJoCq9BmN4R9J/4u4q25J5FUEnqLnDfgkieD8hLkXymOfYMre+Ri+0oe7&#10;sgkgnYeRrmwVYTPigPZ5xG0kMQLVnfi/Upo6EDh38qjOVOlMwnnEWu4z6Onaiwdc2fjymBOr6hfh&#10;bOwd87sCswL5mkvj0DXro80z/q/XfXXL/1cCw/uTU8US+lZiRtxgnCV8XmtIukl1T6HICNRGXse2&#10;ky/iwdXbiHvlXG8LCFiHrG1XTQJJLGMO0pWDma+pOUUydYOaTaVoLqg30l3F+Jt3Iz7ePhvra2aj&#10;NDHF6IB/vf5fKzYCbvWJnT/rxJDOtg4S4adWvMT7VMTUHphLUaQ8zr0YGW4yikLUqYHwOBxMzMTa&#10;4ELMK1yIdzbk4Ln8FejlXYv7XKtwS/Yq3Jq9Fnc51uIh9zKMWLEUk3bNQvbJr7Db/wGqm17l/n6R&#10;e/55NNVz3zYM5L4VtlbQ4N+v/7oMtw5qLCe4FchVipHIyhlDDkRMkpRq5PVTAlzwirrI20RQTIAs&#10;MYVemhAp8NbUpGQSlhRKsk9Fj3xOk+euQGZ2ETfVZjyxwovXts/DkpKpKA9+QED8MhXfC2hJjEFR&#10;8EPMKVqKl7fm4q6sVSQvB9Eti8w0q5Jgu5YTrEVAckIS1Z7sVWeomAMgCcjV1UwneKaqVsKlXtsk&#10;La5adHNVo5uzAmlLC3Hz0m3olbsSI9fl48tD+SitnYiawNuoD40ngRqLBirIEDdklBPUHBtERU1D&#10;zMm8SAV4oTV0rwUsz5Y5BZfvMyJFYhaA8n9pPCmGuZrntNjlSVMBljrIUPi39VhIET2D89xAF/n/&#10;RS4Y04ZYRp2/eV4Fj4ERVORjUd34GQ4Fp8J7ag6+OrgET6/04DbnBi72wzSSJUijkupEApBMZaSO&#10;XinqUsZxEfM180RS0Inzp6LTFL5HbSYzZZSdNMIkMh1y6tA17zRuXLQej7jz8MUeBw75p5riR3Ud&#10;MS04lRIXHUIgQQPCsbnAhXU5OICGtx9Jmw4sU0h1AMeIyk3Ce6uKvoHdZNXv783Gn50FuNG1G5nq&#10;zME1IwIjhWnXlUjLvxMYEy2SZ5PXe5P7MAnMCkNgPGdyUBl6z3h65Q1RKoLxOnKszWY3z2sjynsi&#10;JWW9kjK2NhT82yuEa3JN/tvFdNuiDtCjKR6lDjBOIJGNGPdorB8NoLrcqAi9H4GCHCAyVM/hcsMw&#10;ynDzeNE/xKRNXaQeFahojPVCLK7i/f4UHQ4pUP/zxiL6XYkiDU8bnaq6mBhJjQ5xDMSGoibxMkrC&#10;7+Fow6fYUT0D7x/agMEbNuOxgh3UpUdMvrra93bK89O+NJDA0JbQ1qSLhNCWpNGWqIZSnSBVSK7z&#10;q2T/TAqZUqlVW+kKIN0RQGqWWvfbyLLahXZafga3563Gh9tmYnXhxwgF3ySYH92qo2yuumk3TFGk&#10;SVFl2QhzZos6YdFumFQP2huTx06CYPUtiQLHUMDceE3VbSygVJ8RtFcE+NR/cpyp3XKYgCNI3R3Q&#10;Y0L6zxb//4LAyDbJRpGQ6PfbzqGxwIW/a+ZQ9S3W+65i9wjHOsz3hvmZegK7BgKjIO1oWK8TGKpj&#10;WkJzRYnxd2ON/LuJ99fE74j15W/1ok3sxesg4eFnz/P3lLamrl9NJHlKB4w3P4po/DGORS/aQxGc&#10;Qbhcpy5MI8x6gZyH/L0E10dUayShBhJKT1MmhJyKfbnWSNo4tuoiJnt2pfV79YrFESb6KGJLsfU4&#10;XCsxdeYbiaLI13hr4wI85s3DTc6DtO86P0+RAGWh6IgIEhj+bTJZtI6FGXJaazKIEZL5XjWpUF3C&#10;ja5teMI3G4tL5+NA7HvURV/hXCgSah0GEntKu0Cwnide4tr940S1qKtI7NVQQnihjcCYc5mob+SI&#10;tRFiq7/s3/9CfEkeVTxfH30RZZEP4do9Bvct30LMIkzKcVVtB8fZNmgi3iGWMVlDJjojZ/JpYiDJ&#10;Kf4tIimpQFfio0fzV2Nx4Rwc8U9CTWxC6zX88vp/neg+eI9yQpj51NxJJwjj2qiu+ds8pzHgvfO9&#10;2k9x6ncdq6F116xOtrHhiBAbhrlf/bFxqI+/hrPhN1ASfA+Haz/F7rOTsa54GpYfn4Y1RdOxqXwa&#10;9tdORnFwAipjL6EhMRrhJp2VpUge7QSv71xsGOUFJAKjEKdNuNI9XGc8SxR1olAhvQbYdOHKJSHw&#10;lULdwkyRIwc1TQqaCt2m9yhE/lPXFnPeikST4T7BiTuGVF8xMgiIe+Yewr25GzF09SLMLp2NHbFJ&#10;OH3hbQSbh+IiFVkT2Wt9ZDyOhaZg9vGFeNjjwk1L1yAjpwgdXSXoQIaq1rrp2nA0BkonajsMs536&#10;+1MUolOBUHfXWfR0lVKK0dVdis5ks6nuk7gpZx/6rC3AxIML4a2cjj3hz1F9/l1cFEnhhKjvvoxg&#10;Ik5FS+VuhEpcdSzy7IuciKVqcNUJxJyyrCgERV4h9eRPqEjQtFkcRSHgD3HQzUKwC0ALRAtAXou2&#10;01JNgSWNkpS8ii9j/D4Vl0f5/giVQTT4JKJ+iQoOabDiQ6iYX0Z1/D3sCU7BjNJZeGr9fNzjzUHn&#10;hXuQQuKmc20yaWwzaWzVzECF8Z1JLJNyA+iQW8e/5RVU0epp01JUuYqm8D8/gP9xnUHKsnJ0zz+E&#10;v7hzyaBnY3359yjjb4XJrnUfykfXtRoAYUgBF1MrIVBhoQyd2ikntNg5vrWJt3EwMAOT9uXi7841&#10;uNmxh2CgkMpTipTXZoRK06eifW1yGnyTGmg3uU6qFVBI57Xd7D6CexwrMWi5G86zbpyOTODvSHnq&#10;0La+Zo5MxItG29TkkACeC9kTis1rvCZ5gNs8l1faFNfkmlyT/1zUHSyiiIeApOpYCJx1wnNjWGBU&#10;kQJFYmQs5b0XCBeAFuFRxFR6UkbTAgb7HqWCiuTIg25FRap6v3SoITQJ/hZF/1+kDldnqWjNYATq&#10;x+FsYCIKg9OxqmoJvjzkwLDVWXjYnY07F+ciOY/2RbUtikh7Ze9scW0Xj4qZS6kbC/l8CW2jHELU&#10;TYq40AapoUr7/FbRoWvUVSIqmbSTsj09ddCivKrUbR1pm0ybVOqu+9xufLPvG+w/MxGNwReMXlJa&#10;mAy2nFqK8hsnF/WrQL9NoVOKDsdLelZ2SN5ueU2pY1XHYYmM2gD3NiBdxa22sFt6juNo9Jz0nxw7&#10;smVytomsqAkLbbAiZSSKqm00p3nrNerJOB+j/Ew4Mhyh8BgSkrdQHfoA5aHPUBT+EsfD3+JQ01zs&#10;b1mKPecd2HHBgW0XXdh1KQt7KPsvOXCYzx1rWoITiYUoCs1CefhrVIc/RUN0IsnoBAKeUUhIV5P4&#10;qBNYizIelKoiUSMD07FOkZ9eOKeMCD/HJEB7S3IWD4/mfdHGcszkMZbtuVDH+1DXJN6XibrTFimd&#10;WDWRsXhfyhPGfiuLQGvySuv3ahVDJs2+4HxyTnVkQFNARFbrZSQawq9gU8V0PLvcgTtdG5BusJk6&#10;tAk0EycRM8kprcZKbTVbpk6Wz4uQd3GqwY+6fQpsn8S9vnV4e+O32HT2K1QkJiIcG8k5sR5744zg&#10;OKpWTX8rGqGIxWXilZ/qLq5+ET4QgTF7w2AZOT9IoCm2S59Au/Yb71FkTZhGe0jOEWI1pTiFwi/g&#10;bPRdHIh8iy9Wj8ctvu0cQ5v5oqMzUt1KI9WYCtdoPqyogN3oGh0nQv2ijrhyNKfwtZtzDuOpZTnY&#10;WvsdakOvIU4Mc6Xr/3UiHWoJm2ndTp0sR4rVv9IXSkuVSF/zfpWJw7k/H3sKFxL8vJxGEn0X8ZQa&#10;YZzjWhShaUqo/lB4VvvtSbPnEpEXOGbjOXavcgxfQjQ0kphyIIKhPpTeCFJ3qQQgwu/WuWEhfjbI&#10;PRtK8HnqeJvi9ku5Th2fOhHcqijfHBrIQbYHUZLEqH6CJCaFyt0c5kUSkeasQaoOmiFA1tH/aRz4&#10;VCr+FE5CCpW0CrC7+Y6hu3c3Gfxa/NnjwbD1S/HRgXlYUzcdZU3vobppNPyNAxGJPIZQgBff+BZO&#10;RL5B1qkcDCrw4C7fZn7HAXTwFlHp08DQqMhA6OwTk7dJgtWeBkThetVx6LoF0lPddQS51cjkZzLd&#10;hWSxR/j/PvylYCOe2ViA2SXzsC8xCWdaXkNDyzAEaWTlrRGjNAeMcRLb8qubqcyb1I5THgWF0WVE&#10;YjoHxRIYFaaqjV2CitOAZePRsREaEZkElX5CLYm1GPh91sNm82/Vns50lKDoexXtiVAxRPgYNh1j&#10;KHGRKSoKHaYVo3GnXOY1Ki+z0c/PUIk3NL6Moxc+QnbNFEw8Oh/9Vq6h4jpK43naEDnNVYpbY6O5&#10;1Rk8KtwnUcjlHHOD6RyZDhzTjjKuVGiqE0rKp4EuOI3UvELc7NmOB7Od+GKXEyvKF3Ejvc8Fz4XJ&#10;e1HOp2qCtNj0qIPUmmUEeV1K4ZLnK0YDq8VbF38DRwNT8O2hfDxK8nGLYyfXz/FWAiPi0ibWM/R/&#10;IjA62Ejn/dztWIMnVuRgcZUXZfF3zPiZ/v004vImmA1H46XUMnMGjInAaPPJ4Msb1+ptMJv13zfF&#10;Nbkm1+Q/l0isH4VgkftMoLyRIEFOHfXt16n6toWu9egJYCqSHaeui9FoRWkAraijzrMwBaYCTQRr&#10;Ou/gcsMQAlQCVoLupiB1MAF8JMHfI3lREbyfIKs+MgGVwU9wpGoa1pTNx3e7F+DtdQvQy+PC7Y61&#10;6OrYgxTnceqY07i+oIpyFkkFldR7tHu0KWnUjWm0fak5BHQ5xbSFaoByhoBEZIR6lKQkiboqSVkK&#10;eSQ5Oog3lzaSdkqH7KY7CyknqHv5Gt8rgJhOO3qrezOGFCxEfvF3qAh+igTvRek4sgeqWdEJ+RHa&#10;Dh1UKbBq01VE7KjXKAJRKmI1JISvCTBYIqhUlgEmXUsHQzYTEDSH1MmMeo7f26YPdQCxojRqw3xJ&#10;qcsUpUsHYq+gPjoeNZE3cSr8Po4FPsGB+i+wrXoq1lV+h4Iz8+EqWUDiNQef71iI9zYtwPh18zF6&#10;5Xw8t2wensibi96+H/Bwzkw84PwGDzqm4mHndPRyf4+nfPMxPHcRXshfgtdXLMFH6xfi662ak7lY&#10;dHg2lpfPx7qzs7G1eib21H2DE4GvSJA+QmV4AmqjLyEQH0FiSpuSkG1VtgLtjNKwOVbquGTBkcgW&#10;QabIIMnLef8InA8MM/bIOAyVVkbRe5UObRtKWHB2pfV7NYrAW4z3b7tFSeRQVaaD8MsQgr8Xccr/&#10;PhyF36FXfi5u9OyEjqWw9lQERvVccvwqW4b2laKaFx2erRa2St3uJAJD3KcMnDRiuL/nLsO3e2fg&#10;cM1ENMReR9REAAngRapFXgxx4nO8Hq3VC0E12SBp/kMRGDk5WwkM/9d+UiTJYjXtLZEX7U9hB5EX&#10;Yho+F5H+UlSQj+r8dir2GbaFFuPN5e+hZ84ui1kVeSH+0pkoIjAiLSbqkmOdHSYyK71C6ZRrjxvp&#10;yPdkUt/c5duPEaucOOSfhgiB/jm/IqS/9bj+RGBMqq65d+llS1hs2UObUB9JLwfl/OD7uAZUz6a0&#10;TUt8rB67wM+ruUQiyO/keJ0jAWmM9uY49eH65f4jXlYXwlhoOP/n9/F343G+P8HvbXyKa0tE51nu&#10;U64vjnss0pfP6Tv6XeH6SWB0tL9aHJvDGTl4GtRkrwW9nb0CvK3MXYuf5CTZU09S4DdtJjOdJCsE&#10;wRm+MqQaoFmFGzwVuJcg9YlcB97flYX8imk4HiFpaXyFRk0TrgUgwD6IYH0I6sJjOUlfIatoCZ5b&#10;tR43u47wN06SVBXxt8u42Wx9i2GofGxPQ9A+t4SGo4STfopA+AxSHVwQOvDKwQ2ruop8Mdxj6OZa&#10;iac3ZGNW8XxsqP2WAPwNG5oWm2vioDY9RqNHEK6NyEHTpMm7BxIE+GkwORHKvTsXUohNwJiLWQMn&#10;ktOa5nWJ71fe8mWTStUfl2lAYlSW0bjC62LsmlilQMhzqNzw54yYFogK95PcmGgAv9uG8fRb8jgq&#10;P7kfF4StjdGZLBdN1xj7u+fMhnsKQRKFqqYxOBb9ACuqvscHu9x4yLcGN2dTgTmKqLhIUkj4dIqx&#10;Qphq1acOZu09OgGf7N9XxLGmoeUm0lronNuAdG6wDA9JoOMwengP4kHfSoxdl4VtlVPIjN9AKDwM&#10;ISqrCO8t1sxFSOOitp1xbXqOj06CjZrw/QBu9AGooSEqDk+Cqywf/bMduNO5meTyGNeLFKuUrFW0&#10;bdLWjtsUv6nYkNeufNIMKoTu7uO4zbUZjy9bjqnFHhQ1fUYjJ9IkTx0Nt3KvjceEG9GQGEXA+Kh5&#10;k0dPPc5p7O1Y/3IzXJNrck1+vdi6MzkzrJ677B/cKtJ5FkTL0aB0jTD1RIA6zB8diAYSlnB8KHXn&#10;SO7nEQTow9CkDoj8XAvlMo3oJQL8c+EXqPteRDgsgPsyqhNvoiz6Pg4GPsbyym/x/sZZGJo/Hw86&#10;C0zKcFeHWpmWI4X6RtETpaOqa2UX6rs02hR1zxSZUQv6JAMkygkkygkuFI1R+odSomn3CsLUm360&#10;d9WbAxR1Bkl6fhE/TzLkPomO2bQ7Dj/BH7+XeiuFOjTFcQS3Ojbin55cvL1pHtZUzibY+QrhpndM&#10;pzSr521zFJtrb1Na1AFIHdcQ6Edb1IvjSLtCg2483wa8WmJiUopaxaTpEWAY0iIgYEAmSWCMpCg2&#10;ivZ2LILRV0xbe3/4bVTTLq+OzcSiym8w5dgUjN/0FQb5ppno1N9cK3C3Zw9upR3uRtuQLq99jpqp&#10;SKSXea8cp+TcUqT4VDdUzLEsMlkTybkkfXxOxE+R/jR3pXF2dnWdRVf3GUoZ9X8RunoL0T33CHrm&#10;7sfNBH13eDbi724fBvoWYOyK2Zi8cxZySn/Atob5OByZhfLEO6hpGg9/0/MINw4mnqAej/XGuUba&#10;6IT1iof86nKmOh+CbNoeOaxaSJAFuERoRHxV0H+OdrSxRk6sK6/hq1GU5qT0JdUkmegb7VmzvNSR&#10;kTgbfQdHo3Mwcfts3J+7niD4CNeynILWIai0JdNBT/aUfysaIKzX0S2ntdL9q4nh+F7iglRightz&#10;dqN/vgNrz8xETfBtju0oY1dFYAx5UQRLJJKPIoNy0gqXXDYHtl75+q9GaauBsWlilqyIgJlCfQPw&#10;f4bLNOYce0tgNB/cr9HBJHdvojA6DQX+HAz1fc39cpB7hGPpVUppA9d/vclcasMyhsBIryiiy/ep&#10;kZYwuJkvbzl6uI/gnwXbMXG3GyUhNSlSXd+jvIbfnhhaAkOMau7Tfr8hLwYPK+IngmrFPqfX9Vm9&#10;V4THRqoUsZIoCmfPqlINkVod2+i5xlCfM9/3c6GuUkRYzix9n2oY1Wzjsv9ZgHtUx3hILlH+9dol&#10;JDCqMSD75qCaw6G0sD3qCy4Co5ZvYRKXECWI9vm1+BOV+vWe01TkIglVSCNzT3ecRFfnIdzo3Yn7&#10;Vm/F9L2zsapkKgoj3yDQLA/5cBN2M3nJXCiKbuggJJ1SXB6ZhOyj0/HmxqX4i2cbJ1t5g7wWiokE&#10;uU/xesqpCMloFXHxltIAlXDCqSD5fxenCiVpmEim1LItNa8UXfMO4M5lG/EsvzOnchoNxoeIxMej&#10;qcbmyl6ikTgfU36vOlRxAigiEXbClA85jMZTRY9a3DLEJCkUbU7byUSGWWF3va4UAMtkdcaIChzF&#10;OJXjrbxbTZ49UOhps8FlmM4FVFQoQzWMY8Hf4VjohGVTKMbvs3nM9jcuyfA3DMElTmZLAzdSgIuB&#10;39skEkYF3kSFrcPQ4rFx8DePx/7wNHyyJwvPrMjFLVkbkeElIcwr59hJWSl0TAJDI5LEcbVnrKgW&#10;RU0AKpGkOidP2KSgdaOx6e46zQ2odLzNJDEefLZnOg5FpqGaGzYc0cnEVGaJZ0lW1LpYnlQq1Hgf&#10;PsdNrpagYtUUf3QM5/lDrKnJxqCs6fizazUV5BGuNxpCkqpfCNei7YCn/0VwuBZaRXVa6e4TvLYd&#10;uM+3Cq/uzMKRpm9o0MaRLKktp6IrKvjl79LIG4XP8dQJ3mbBS+GbdIs2AqNN+++b4ppck2vyn4v0&#10;l9ocXzRF06oHVBGmWrBLP9pGH6bFrxwcEumKRoLORu1hAm95+fw0iHWKugyi/qOhDQ5CfXwAAo1D&#10;EWwcR9AwAWX+L7GpfD7mHXJh4jYfnl6Zj7vca9Ddu58k4gSSfGfQjqCsfV4NkvIJEvJOoaOanLhK&#10;0EWNa2hTujpJQkxdi4rwlZZcgXZ5ajerOlARGKVQn0K65xSSnaqzVM0LQYecevz+JG8xOroI2Kkr&#10;M6k3e7qCuCn7IG5zbMZf3Svw9HIXPt41H4tOfIuDdR+hvnG8OZcm2DjMRNsbTS1QL46LoizSSxxD&#10;6iuBKnUAUsT9UqA/x1IRlmc4hvJ2yma1OdY05rJbBJM6LT48isRoCOK0KQKWiegwkpUXURl8E/sb&#10;vkJ+xXxMP+bA27vceG6VB/e6NuEO5zbc6tyBm1270NNzCJkcuwyC2GSfxqsc7ah323nU3VLNCpRC&#10;J0ehUpPtuJmz1xR5MkRFRyec/akJUF4t50DHNNTy87TRHDN1K1VKnsQ4KPm/1fFKszmDVBd/33EQ&#10;PbN34nbHBvzZuRaP+Vbgja1OTD2yFJ7T32FL3SQUhyegTscYKOOB92/In2w39X6C42JIjAAnSYwk&#10;Eu2HBG1Vc5w2W80GaOt/vm6vZhFxiRHctUQpJGTNsv1cM+pA1hB7ESXRL7CmwWMifLd5t5JMHjPj&#10;3YXr1R45oUMFlbEirFfJ5y2A7qiz4hSBMYS+gp8rQXf3fvzZuwEvrl2Cg7UzEA6+QryiaJXSqUSi&#10;lc4mAjOM680CUdlYi5VEpq98D1enyLkp8iKngL0/A86J136eNWPSyfiaCEyc2EIp/ua+ucfqI2/i&#10;QGA65lfkYoD3e6R7DxtdogPJzaGUxNLJJDBth5JLh6QqW4mvi+hoX5mjQHx1SKFuut29C/2Xr8X0&#10;Q9koDX8MZbycC/ay13XFe/jPxTrlf/m9hqTICWJSxn4mba+1vk/yU7RKkZjWcWr9PmFqObJ0Fo2i&#10;c5bY2HpH2wLfOphNAxKDf1ul9X+DrfX9Blvre3/63Ta5TsXSKu42LYe5kBVpsYWJygOWMlH4iwyd&#10;ota8SQUVSFpOsLuCQDO3FN2y9+NvzjUYvNKNyYfmYXl4ISpbJiDcNNbkuLVUD8bFWh2GSGMWVQ3J&#10;E3z+KQRCI1AZnoiNNVl4a91i9HF50XPJDk5+q8fdeN0raRioGB00MjQ0JtRJBdeFgLszFayK0zvo&#10;lF5PkIuhHhlUiLe4NqDP8nl4e89MbIj+gJrEu4jUc7NV0yD6h5EVvoCmABWefygSgaEkE8OMKNVI&#10;+dkK3bcdomZB8E8TbDoycNC1mdVO0BZHahPLEyEZAuXWnhNj5oRp4uxBQnZz6zv0XfrOhFGukid/&#10;FHkk5WGzm4kTpM8oesDJ1N+NBAIKxcXjjyHe9AiVMRe10tz8z6BFPfkJEOojo3Eo+i28ZxbjxTVO&#10;3Lt0M7o7ZYQb0J4ERsRTnpZMGpdkHTgkj5mIDI1SijeEzg6OZVY9UrPrkME5z+AG65F7DLf4tuKR&#10;ZUswt9KNw6EpCEbf5G9znNSFIq6aIHlUHydB4HWZNLtnEOW9tNBgBCPDcTYyHruC32Gs7xP8w5OL&#10;mz0HSJa09tQrvFVIWESkbTcykheJec5KMtdmCglsuucobvZux8AV2dgYmIeapvcJgsYiZjwHtsao&#10;UeDAsPtWYkiFo9xuQ2L4Hkterszqr8k1uSb/uZjW8kaHCRC01vxRYjHqBeVFq86DejMRGUHgTh0a&#10;GEh93If67TGcj/XC+XhfgjTqOQI0HdbWFB9CezIGJ859hM3+yVhcPBNf7FuA4Wtc+Jt3GW4iWejq&#10;3INMbyH1mrIEaCdotzrRZnR0kog4Cd5cAsnlSM47jc75p9Ep/xRtne2+qRamco6oQ6O1h9JHBOkE&#10;5sl8Lo2gXMX9mU6C9qwadCZR6aST4fMj1JthpCytRLfFhbhr0W487NyOt7d9ixnHvkRu9UzsD3+D&#10;U9HPURd5l+OhmpenTYQgQiAaax6ExngvNPGem6Pq7iXdRJsQ0RgNpg5Vio4cQzp3oT+aSWbUqti0&#10;pw7RXsnJJntEG3CeY3ieJCdO4hhpeg21zR/hSPwbeKsW4ZODS/H8pmz805eLO1zrcQuv8UbnbtqF&#10;w+jmjqKrO8b7i5KE8F68QdqDBuraOnRRy13qfzWGMR2rhAkoySR+OuPm/yTqbilRIXO73MrWbqZV&#10;/Fv1FwLP9vDPdHcZunlL0FU6XSnoJIydhT8KqtGxgMAun6RJqeL8riTPcSQv2YIbPRvx55wCPJLv&#10;wnNrFuCLg4uQV7MQeyKzcToxGf7gy7S9QwHaxMt1T1BIoP2yxbSTMa5Jju85pTv5n8Klhj9OCrHw&#10;gNK0z3H/nIsP5HpR2ntfREL9SYrfxYHobPxQtgb/5H7o7t5Le3/SzJkaG4mE61EERpkYmgPVFNsG&#10;OnwkrlNRuV7PzD2B250b0bdgOaYdzMap0Ndca2MIOuVtV9RH6VS6njbAKZtrr08YRxklV7r+q1sU&#10;ebG6yhIYi7sM3jPZM63NCfgeNUwwTS34Hu1DOUhrwm9je910fHXCi4dyFnMtH+H6157huFIXqUlR&#10;Jz52IJ7VHlKDpTQ1WeJesWl9lsCos6+ixfc7V2PEah+yT5HARD+krtA4K4XsStf+68Tch+bwR2l7&#10;jfuFe8V2i7T49ydprcMyotd+KbYMQ3hL/2tsNa5cr7HeRkytspzwrTjMRLqoF7V+bEDANl0yAQWN&#10;N0mjbdLy82uwcp1OQjdnuRDA2oMDlZ/HwVX4l5JsQKT1uCRRsSfnymt/iMZiC+71ePH8ugWYe3Ie&#10;NtTMxOnY5wgm3kK0keA13g/RQF+cU0tLeZL4Y7pwtVdsUfu16GgUBSZh8gEvHstbg9ucW6hI99PA&#10;lKJjvtKZuKEUUSF7TXc0EFDXo5NyCXN1nVSSJu1JXgW/6RST4ixDz6y96OV1Ydax77Cx7kvUtLxD&#10;gznCePOaGhS5kFdK+bPyGsgQkJQYJqjBa5sAEQgNug3VG28DDYot6BfjphjG/nPRIlBERwRouImw&#10;qC2o7XTStsmVz60cvyuRFoXXNEE2jNYmNmT7k6iISkXxyvmNUoFFBdT5u2azkdWeD/ZGPPQkGmjA&#10;iqOfIvf0HAxf5sLdSzeia9Z+pBacQntDTCtplKvQTRtLaQB5/D+/Chl5NdxYtejipPFy1pPg6KBS&#10;edlK+fwR3OzbhDE7crHizExUBD7g746gMR7J6xEgoXEI9iFB1KnLz/DeaHw1vrzuCMe8LjIWhyOf&#10;4rPtX6B3ngc3OXeZTa3aJXnyzNprDW3rEEuT7mbWo55XZMZ6Pa0RpeHLOYRHc3xYcvw7lAQ+QSD6&#10;Bn9nuKkpsm08tehFFjn+hmxyjAyTbyMv2gDXCMw1uSa/tfyUP649SD3HvRhT62M1PeEelc5IqNFJ&#10;YATB5dO4HBqISzRw5wniw7QRtYkhONs4DqXNH2JPeDJWVUzCkpNT8NquxXh61VL83ZOPW7M2IH3p&#10;YeoO6gPl+lN3CYTpFPEubuo0SjqJiRqVZBLIZcjrKecI9YuKmJOoTyRdBJqN6NA5RQNoW7y0NV4/&#10;RZ03qQuNDtRJ5SQzjhKkZ58g0DiIW7K34h/uAgxd4cGELU7MOebE6tpcFMU/QFXTS2jgPYSkIwO0&#10;NwTUF2g/LtKenBNIot5vbqSeUhE+jbkiwirml6OqLXVD0SidoB9J2EiVOl22EMBKjD0hSEjwu2Ph&#10;0QhHx5kalqOBz+EqmYYpB2Zi9IYl+CvBfk/XdqQ7j9ix4r2oU2cGiVlXeYHlHXZz7CidXCR8bguk&#10;7NliavlKnWsyIgiGfRpDkg+BsB/FpsQogqLUMontBKpUdGV36ABpSY1puqPXk/m7IowZmh/nKWSS&#10;XGquVEMrcN2Oj5L2/A45VmUDkoVP5MA05ImEx11IoH4At7o34QFfPp5a5cKHe5Yip3wejtV/harg&#10;h7Q/rxgb1UxS10KS18Ixs1EsRQkJTGn3r7R+r1qhnTX1Jlo7hsD0Q5jEojLxCdbVzuf+WIW7PDtM&#10;ena6t5gkhuNK0aNqmFUkrtRJpQHqKAyVCWhOlZ6vtuEdiQUyiO3ucy3HyHW58FX5UBn6jL89EpdU&#10;4yACw9+2hyYS9xgR8KfIWSH8RJt/xWu/akWkRPeke9NeFBbj/jIRAHUHVMqrJTDnzXt/SWAEuGvC&#10;E7C5ahre3+/A330upPuOGj3ShXvCnqVoHbBKUdVh8MLV6V7VzJVzT5xBu/y29LFq3Jh9CA85vXh5&#10;fRZW1GajhLrEnxhOPdCGWX5bMQ57g4tFFqRX+HwbcTGETaLfViREZEOf+4nAtJEeG7GxRLYtTVOE&#10;RI1C7KG6/aFDdWPxAcSGreUVWsdcU1pXSitWExFF721wwNbd6FiMmOzhxdFrAAD/9ElEQVQHScyV&#10;rv+6drn1HFguZA5wBll6D1cpurvK0JVKReeG6IR+ndb/p/wAlVAIyc5i/CVvOwZvXIUfTrmxv3kS&#10;qpvGUYEOR2PDUFysH4ooJ1heeaUFJJp4wYm+lD68+N4csF4E271MAWZh4Gs8me9ApnsfFdcJdFp2&#10;DO0LjqN9fhnacWO1UwcxTz3SXHUkKLUmX1OtmTtSsSXRmKj4vHOezoYpQw/nUTzo24GP967GnsAP&#10;OBsnc+XEqEAoGuqDCMG98b40EVxzIMPRXjQMj+NC5GEaFUr4MRqYXlykKprUhImYaBDVvnI4hY9k&#10;wnaSuZlpcJW/rBw/fcaG9JWSxoFt9Y5pEwhAy6Om4kF1k/mRkPBatOHFVBV2NTUxJmXsOf6vyM1T&#10;5vu0ACyD5d+a2Mjz/OzzVM7PIxIabcCACYXze84HB/Ae1DmmP+q56ItaPse8M0s4Vx7cm1vADbXb&#10;FIl1Vv52th8Z2RFunGp0MF101HK5kMahmKI0Qhpub9AYsw5ukkkamK6+E/iHx415B7/D8ZpPaEBf&#10;4hiP5b3xmnRAZ8MgghGOXWwo71EeVpIG3msippado3Ei/i7mF0/HwFVe3OzcQaUq8mIJjCUslrzo&#10;IEuFVy2xsSISnURDqDosRWkyck7iAfcKTNrwBfZXfoTq0FsEC6OohETyBJpEDEVgNA+8No2dxtuQ&#10;RC1+RWUkv9wQ1+SaXJNfJyIllyiKQssZpDbH6lakwvwY9an2ow4XNGm5Db1wseFh6q5HCMp6E/SP&#10;wJ668fCVvINPt3yK4b5Z6Ju9FA9krzR1KUluAgGdxeL2EwTEkJ4T599BA8A7egjEcouQnE8dlqfa&#10;lJMEb8UEymUUgjkPwZw5NM5PuxLlawl+Zw1B3Rlrc5bp1P1StMutpf2hvfNFKCESHdWJVqJLfiG6&#10;5uzEX5ZtxcBNmzGpaA3WRufiRPPHONP0OmqjLyComp3a3rhQ9xjvrw+JWX9cij2Bi0YnyYsu/aPW&#10;x71wqc2rSjuhVGJlAqgJilpH67RzeSV1mKfIX5QS4jhGCFxlQ5tCj3JseyPeOAxn1aa+6gPMPfgJ&#10;RuZ9ZXT0Xe71SHMeQgcSLtlNHTqdkkNxViHVUcnXSGIUnfId4BgcQqe8oxy7E7SnJHIEWfYAPupl&#10;jk8q8UEqcYJ0tD1k+CdHk3Es8X1Kg9E4JeU2INUZ5HeHOM6cF0+Atp0Yw1fHMeQciWya75Go1rbe&#10;HO7XgXOi+qIkb4h2ijiDkkEC2S27Dt0Xn0XXxSKQAdOiOpPv7ybh611y6tBJra/dxcj0HML93uUY&#10;vmIqPt3+MdZUvIcziZdNjaS6GykjQI62GOfANJgQkfyXtXv1CtcDMVaENlaA0kZh1AjpOZyKfQF3&#10;yRz0zXWjp3OfOaIg01tCITnknkhXxIsEXvUvtt7ZntPXhaIush35Xh3Y2qFAhGcP/urx4dVtudgR&#10;X4WzwQ+4NofhMsdMeMfW3rSCWmEYERpDalrFYCc5gq90D1ejKCvDRgj+lcAIMwhUXySm0RlNzcRj&#10;+oxNp7LRF9Ui10bew8aq6Xh91xI8kO9Deu4xrmFFfJVFxHEnkbFjr31FXJ1DAk5RkKBd3mnqHO4f&#10;zovS+m7J2ofHnEvx5qaF2BTORnHiQ9Sp5ishR/iVrv/XiRqGKHPItEyXc94QETnPNcc2dastNewn&#10;AtMmIihy6MvhQozbKjr2Qy3cbbMWfZclK6aVOt8rR78wqz4nPKbvFkE0JRYmrcymkOl6dPaV2qFH&#10;+Pjz626T65I9VVTs1VQIVVz8VehKxdY5R2Hbcg7uKZKWYirtA7jDvRkDnA58uWUeVpdOwvGGCQSl&#10;Kuwi6OYNC7iCoFsF8BdC/XhB/XgD2mQjEAuSQRKc65ThWOMQ1DS+jCOR9zG/ZDYe9K6hQionYKaC&#10;VN2N6fLip+iRyokTbxWqTvXXIY0C2w2UiFFyySQyd+RsQ6+cJRif9xZ2137OBTWeIF799RUCtKK/&#10;TdEQB1jdJuwm04Jsi7y0yb8P0tUiNtRnQbgtvLJeD204RXtUNGsOkJOBpOEMxIajNPYJftj/Ccas&#10;+Bp3eFdyzIqp9DmeHhofzvm/RjwktpjehpV/NGZK38qrxE3OdXhh81zMLfoKpc2fIRQZQ/JCts2x&#10;PW/yirkAuRDl9WrSqcc0HGLbatpQm3gB2+q/wBubf8CD7hz0dB1DmiFLBCQiKgQS8oiaQ0i5BtT6&#10;2UQCfYU0oMdp7LjxuR7SuUYyeO09Fu3E4+65+KF0ETf7dzjd9DZJMpUOf+sSx+YCiWWCjF+bQCDq&#10;HDeUPSiP10hgIANwpXH+b5LL3K8SHcKqM4ts+o+MEEk2/w/FnqMMIeEfgkTwGZL9Z0gM+3I+Hycw&#10;GICq5mEoir6MQ5F3sSPyNdbWfoflNQuwsnYx1tcvwKazM7Cv9kscC36G041voppGWIegNnJdqI4r&#10;3NjPiLzMUc6Hfvuyvz/1CIGfn4aFxFxdqdRo40rXf01+jSg6/iQBs+os1LiE+rvBNjG57B+IS6Zu&#10;pTf3SS/O1+MEy72MM0q1KwKACTlruJcu+Yfw/YNN2g7qqJOogxr5vPSSKfpVB5pQb+rk3pxz7knu&#10;Rzm56qmjyyMfY29gAVZUF2Bm4S6M3ngE9+cU4Sa1wKdduCH3JP607BiuJ7lQZETdMk22APWTEeor&#10;0z3zR2cI7YazDh116DFBu850sQ4Q5f6ruPwk5QT1ynGkuI9T/9D20IYkEwQnUyfKK50i0M73Z3pO&#10;4A7fdjyS58Mzy+dhIglVXvHbOFw/DpWxYQhLt3AfqBahhQb/vGowaLjPBdRxjbYxOMLoQwEC1d3Z&#10;Ziw66NeejyMHSrxBupMGnyBCOj0R6EddxUfqK4EJFcVKl12mvlL9aJS6NsBxq4yOx/7oDMyqWI5h&#10;OzfhgRW7kO44Yk7x1nEDirCke07z/tSq1ep3Mw5Gt1u9rppS2wa6Au1pB0zEw02bSyLRmdLFPHIs&#10;FUmR05Dfl0QAZrp/Sk/TjijaleoqJ7EoRzdKD6dSzHQGhjpcqj01he9VRoXqkBSFsSkztpZGY57i&#10;OsvvILGUkFTpwE9F0MwZGQKBtDsSO+d6VF2HRJ8XBiAWcPPR08B55T2oeYLnGG7P3YnhO7bh+/K1&#10;WN3g4VqbyHU3lHaKoFQRP85bNDaCzykNXPiEdkuOyCDnk6LIWLRpEOf5aeofEUo5GgWyFGWUvhSg&#10;a02BMV5pga/fR09JL5saXOrDixHa+9azfErOPY/loU/x6fE5+ItnFTKVLs55Us1wsuZHtl0OQu4N&#10;OQwlOi6jkxzBlHRlWbjkEBDJPYvbnJvx5opZyN77NSpCn8MfHmOAZ5Op19KaFfZQgbYt1G7DVlqr&#10;tmU1dbZZ21e+j6tPNF82FeonsC7nsbJyfpliKH2m9zWKyNEGnifxUYT5bPwDLD8zC0NWe3CXd6ep&#10;IzJHjHAtttXztjli9bet9W2V1v8V6exAndPTtRO9sr/H+5u+wYHYApyNvYuwqW3746Q7/j8p15li&#10;Iw0iFVQXKQ8u4tSCBqTmidgcxF2elRi6xoFP9yzE1prvUBF+j8TlZcSbVDg+CBEu4jDJiw7zUS1I&#10;U1hnn/Tn5KuVo9gs2VREvdoJbrnIw/FROBOfgG01n3CSvsRf3GupbHWITx0nV+eB2I0lj41a65q0&#10;Ii4GAdtOPilGpQDwdYLbLu5qpDtP8jvWYPQ6B7KLv0Vp4nMEoq9QKY3iDWrStZksMfl53qZ97o/k&#10;gVHkxioHbSwdcikgbj0fAnp83hR9Pmc8Bs3BQQhSmfovvYutwen47uR8/NW1jEbuBHReT7oMgVeE&#10;oVUMkRGBaTNybQSGBoSPhkjS2N/s2oIn8r7Hxzsn4VjLdNSEXyGQGcLNrzFVWoOUrYCPGhjIu8Hr&#10;5vWq3XQk9ALKwl9jXvFSjNmWh1sca3gthfxtpSmqG0rbJm8lNLwGFSCmcN7V0UZRoM5GKQhgVPGz&#10;RbjFvQFPrXXgqyNzcSg+BXWxcdzwQ2jon0E8JE+b7XakUOhljg0Iwi9xfV4gmGoJP2bG9crj/d8g&#10;Ir9aU0qr+0lMiJcgU2vrkrrrEdyqIDsRIJEJv4hQ01uobJqIDTWT8NmReRi22YW+y3Lw96wcPOhY&#10;jXtzt+NO3zbczr/vW5qHx0hWnypw443tS7H41HzsD0xFdewDfpdOIbfNMlRXJu+L7bDXun6oPwQI&#10;zGF2SgW54j1ck/9cnjIhfRF8tYa3h+sO55xYPan9LOCklBsjBCoiLI2cIxEUpVDIo2bOrOJ3qad/&#10;ROupiXOW0AGSfQnkHyc57mdAeFPkefhp7I9HvsFGkttZRQ4MWbUI//T5cC91eE/HdnR1FCLDqQhB&#10;DVIcipT4kZ4bpIQJwgIGiCk1SeAs2VeG5FydJ3WSukKdxKjDSGBScoIEswTfBMadXWXUW4oun0JK&#10;LvUKv6cDpZ0vgj95+J3LQhZAeMv5vpPo7tyO+90+DFqWjU93L0bBmTnYVz8JJ4PvoVa6RYe2RW3a&#10;bnNA0fLnCCoHk2A8i0tyioQGUGh3tG45LjY1hcK9pDG3TjWlpUiU2qR8b9rNiOynPOo6QV41fNJZ&#10;BFPcfwKLisarWL0y+h421H6D74sWYPC6LNzsKEBK1i50dh7jPdJOKsLRqr8t2Jfobz1nX/vpqITT&#10;aEcdKpIhT7GpjSS56EoSowOgMzkHmQ6dJ1aLDDfBLj+rNDSNp87ISaJ0IGHp4KxCRydtt6MByY4Q&#10;P2cdoZrHZBdth+sMOlDakSgaosTrUWdTHaio60qmpPLa0jk/mZR0/p3GOUnlPJsDAN38HkoKgbju&#10;S7UE7WmP1BJYXePUgtZ2ULVn0XXj9/Ugnum+tAjdFh0yh2c/krsCb+1airz6uShq/BTBllcNkZYd&#10;sM0lpO+UKaE1TZDK8TYHMXOeLF4QlpDDSzqyzWb85BS1Rd9yBFlC88t99tuIonKqMdHaUQp8TWQk&#10;jrZ8iG+LPsPzm7/H3bSFijTac/o0321zbqXNvpr1ztcUDUshBkjxKJWwguNdjvu4D785vAibz05H&#10;Q+IdhEjw1KJazmcbARBxE1m3XafstSkiIdFY/fKar34RgZH8BwRG+5Tr5v83AmPH384NhXNlxDxX&#10;iZu8u/BEzhx8sn0mDicWoDr6NvWrskh+nzX1R5frUvNtilCShIOdSrDY1bEDd7hW48llHnx1OBtr&#10;qufhWGgqGkIvGYMm5imAkQirj3xvAponEGmiwUqoh/1IfjFf5wQLwJqDIJW7GR9MMPkUDdiLKI19&#10;hrUV0/BC3mTc6VpPI6VDxCwLVX5yB05yB20yKjAVEKojWRdKJ05wRz7q1H95b1R82cNxCI94luPd&#10;7Q7sic5FlTZd9AXjVTGhvlbjYYC/qUkRYNKClRLSBvyjLAwq1Fgf3sdA3odqbOTpE9hQeG4AN5KA&#10;qO5RIPA5GsbnEAkMRvjcGBS2TEZ+7XwMXF6Ans7DVHJF3Fwy/moXKk/aGTPOpujMHNRm50Jk0XSn&#10;02saf1c5bvXswT+dczBu3VfY3jgfZyNv8LdHcj0oHMhNHlR6HY1CtBfXQH+ONcfXRGQGo7FhOAnG&#10;Z9hQtwBTjznxN8diZHr38ve19mr4yN+WkeLvymOq31V/ekO0FALn9XWgQTNdcKSUSW7SfSdxu3M5&#10;Bq9dCkf5DzROX6Ah/hLCsWHGI2RqjIzhUYjyGdsBQ17QyGNUwA+Z56883v8dYsK+EZKTqDxsKhi2&#10;xdZqMKH1dMn/JC43DMTFhkGI+QejNv4Odtd+iezCbzF25Wz82b2KoO8QMrKLkbb0DHVHHefSjxu8&#10;9UhSEbS8s47j6Jp9ALdkb0D/Ahcm756FFaVfUjl/gnjwZa7jkSYyproxgQJF7ASqlf+vfONmhaJN&#10;OPrK93BN/nOJcO4jJC/yMEdUYB9VTjRBmdIJqCcFuNUNy3QWi0h3KhI32HS5MoRH9RiNnKMm7iPa&#10;gaZEf9QRcNcSAATio7kXX0NFeCJO+r/Cxsp5+GH/Uoxf58STeT7c51yLG3MOmK5TnVxFSCLZMAfs&#10;+WqQRj2USvCcml2LtOx6/t1AHVRHWyCDL4eL6jR1yvgJ/i0niCLL8trTPhA4d3LJQSPALccL9Rul&#10;owiNvkO1Lb4Q9YgfPbLX405nAR7IycETyx14f3cWPGcWY0v9bBRFJqMm/Crt1nDqNAHUfrhIsHuB&#10;NuM8793oPNkU6lo1NNFZNeok1hihUCebtBTpZQOOVQ9kQZAZU35G5KeJnxdZVNMY5XlHwn05tn04&#10;xgRJ1Fs640O/Xx95GXujMzGP++75DQvxd58X3VxbkUb9J/DekWOizpKdqMtNm2hjR60N7UKdKbHN&#10;UFp1eytw0intSi9KNdGa00jhdyQ724QgjASkC8lDFx3EZ+zDGYo6iOmg6zLq31PI9JWjK4mDWiRn&#10;Zleim6OMdpniOoXu/L6uBMaZtDMiGMqgUBqzrQcgoKPoWpQW3lFEhzhE3UQ7U36MsomE8Z50loYy&#10;B3Rvag7QTql/uToAsJTfq06aZQTip23tk/MM0rMqTIe5dF5DhucobvGsxaB1Lkw9OhfLz85EYWKa&#10;mRdFFEQWzSHVnB9zRgzHvYXA8Tx13gU/iYOa5fB91tZKL2k+VeupuRPZt9Gyy8G2FPQr77dfI4ps&#10;tlBUt9vEvVgTeQ07E9/inZ1T0bdgAW5xb0cKx9DuEWEpefUt4ZOovsja9DbRHHCeOY+pnhKO2XE8&#10;7MmHs3wejkYnI9Q4lmtSJE04SRhKpFxZILo/ETn7vLWhGh8ROWGrK1//1Sm/PYFJ8ZZw/En0qYsM&#10;ljF7TXtHeLZVOC+qjflFwyJfBW4hgXk6fyFt5BwcJYGpibzONanrayOL1+Tncl0GN3c6AW2a+xgJ&#10;wV48kL8KH+5ejKyiH3A4MBV10fcRC42joh1lQtjyBl0I9ecEC0w/jnDTowg3P45IvJ8p2k7UP0dw&#10;qIJM5fdqs6snO8kNJUwlXZt4C0ciP8BbugRPO2aTKG0zRU3WIyDhxpK3X0qLz5kCPilairpWdaQy&#10;1eZLpvLq4SvCHdlbMWJ1Hr4/ugSnm6eZ7mamtZ/IC3/bRC2obExxkU5lJ+iXF/GPSWD68vFJE325&#10;8COBIQgl0FPoVp1+9N6LNIiXwiQ5inoE+6Ei+gp2NnyFD/Ytw/2eLTQye9DZcZTGw54Poxzwjhxv&#10;07vcRMEsQbCeA3lz5P1SPdIZ3JJzGHc53Hhy5Ty4G9wojX5MBT6aa4NGmWNpC916G2nRIWwKtwsA&#10;UfE2N3ANhMehPPIFNp/9Dm9s+AF3erfwt3R4li3wlLEy0Z9WD4U8FvZcolq+Vsu5r6FSrkE7Pn8D&#10;10LnAhJZ1wHc6V6P51Z64DzjQHH0Q/gTY9DCMWkmwGpu9ShrfeocIrWebDItnyl/mPn/nSQ4sjXV&#10;RbVaBFEiLzLMqvXifpciV4tMHcpaw3W0qWoSPti1CP2WLcdNjoMEKpVIy+LcmCYbAe7fENdVAMl5&#10;fgLROutB5bqR51ZRtPRFW/FAtgfPr1gA78k5OBv4EI28BkUPZSCiNJih+NMIJZ6ybWZpILTm/09t&#10;FK/JrxTOvUC46i0MKJHToZXwW6PeVrwpHfoEzsWeQUuCQCb2HKJcL4q4hAnSo9Sxal2rw+7KEhNx&#10;IPY1Vp39Bl/vm4/Rq9zo7VuBO137kbq0hGulAsny8hfEkeSoMc1ZpG+S87jnldpEQKWCep0xkk4d&#10;1ZWAN8OAXukEa+hVOJ5MsfVy+rvcvL9LLolMAQlLXiXaEwy35/d3cZEEySPvPIqblmzGPSQtD7rX&#10;YeCKVfh+/2dYU/kVDgS/RkXiM/h1QrTJ0ZYuk6OO+pb3Kf0Wpw5TQX6E9kO1B0ZE+igCsco2EOiV&#10;o6kx8Rgf+1k7ZICfHjW2TxhCKMKugz0j3FthEsgo13yjWvzqddrX8xHuQ+qwsthH2FX3ObJKvsFj&#10;azfg7twt6C7S51EXTulsjVe5GbNOPgInPhpPr/Sl16Zlp3rlaedzrTpVjXt0eHXHnIDp7pnhrCLQ&#10;t62QzengeeVIyS+lnOD/B0k8diE9ZztuzN2MO3PW4r6cFXjAV4BH83KpB7x4aqUbgznHw9Z4MGKN&#10;G0PWr8Tgdavx7JqVGLiqAP0KctGbhPWf3hz8xZmLu53LcLtzNW50biIxFeg+zOsr5G+VU59XIEmd&#10;x3gNIiftc8too8o49zpKQXOte6vhPVB4L3q+oyExEqXFUdcQPyRzbGS31IlLpFZ/p3GNZDqOEGTu&#10;wCPLtuHFXTtxsO4d1MTHI9I4Di1x7oMA9UxI7ZhHkaiq+9ZIkpLBfBSeIJ4xB/P1M38rNdCcg8J5&#10;VxRCa0WHhP5eBMZ0nzPpawTWkVGoSnyC7IosPLViKe515eMm72ESTQFnjU8d14NqjtTJrdXGC1cZ&#10;bNWadcG1k1TAfZZ3giTzAG53bMLYDW5sapiK8qa3uCapd6M20nKe9yQbKjthunvyeTmH24iMOUqC&#10;a/kcMceVrv3qld+ewOgAXI3tj9FPg6Ps/vtxD7b+bbJeuO/koNcZMDe7t2Ho8qWYun8+jpPA1IbH&#10;U68O5jVJJ//8uq+J5Lpuzr24x7UOffNz8faWBcgt/w7FgU9QH3mbC/RFbpqx3DSjkKCyVTcKdfLS&#10;QVmmO4G8TDrvRLnNIaULUOH7FaHRJu6LhHJJY7bzVpQbIERlXpV4H9vrFmLOYQ8eW7QUN7v2ciLV&#10;4k9FTip2khLiJjQLQIZKSksEhkaOG1MERt4ZdXC4MecY/pK9Cu9sz4OndAEqIx8YENYWtpf33QB7&#10;pTHxZnX2iuogTKcXkpu2sP4fQ1QMJQMoAvO08d4p7UbG0QBPjrG81gnekwCHmgBcDAxEi78fGsIv&#10;4njwE/xQ4sZDXjducm6l0TiO9tw8SVRuSXlqofgTgWkLdbYRGI2/jEcmN1kPzxHc6lyDR5f78O0p&#10;HwpDn9OgjyIQsgpARl/rQ+Od4O83B6gMguriIWIzgATmKRr+l3GW15NfNBcP5+SaQ7e6+HSatdaB&#10;8quVI11HA6ucd5KX1utQBEagWB6mTi6rGHS2Q3LeSSrgI7jDsQNjVnmx5sxkFAVeR1DAO/wCf3cM&#10;18MohOMDEYj3R5BrUnUYSge58lj/twjXSFCncg/AhaAaUFBhG6+7lLfqUaSgdc7ACJxufAsbY/Px&#10;ypY5uN+XgwzHVugMqEyXH2mOOiQTAGnvtsvTyeUEP24+OooIjIqR5ipBqrsMqVxraXyth/sI/uzZ&#10;gVfXe3HcPx2x8PO8FgE8rRuBOP52SOtc54f0x+VAP3MWxpXv4Zr8GtEZVxe5R5X6clH1MEpXagUl&#10;Nmogg60UUJJav4gk1wn1fnO0P/fxAFN0f7bpDRTHPsTOusnIPTkJb+9aiiHrctArx4s/L16LWxfv&#10;w41LC7lWKpDKvS2i0ilf3nOC7uVnkbTsLNrlV+IG6v/rc6xXPSmPoFVCUN7BcxIdvBSBVdoE0yXL&#10;FCH7afxV6yLAJlAgPcbPE5y1N8BeBykWEyjvw10Ey309OXhj/UJ8f2A2cktnYk/DDNTHXkAwMgwh&#10;FUir8UiM5EWkXalAHA/tA6XnNlLUMl6nwkfiQ6k/KFGdBm91sNkzqvn09ye4I4GJ2Y6bqhuwp6ZL&#10;B2o9DzTpmGrUojUfSZAE6hwc1YRx7be01qJFIyNQGv4QjrI5eH3jTPTJWYzk7JPUlRWGzKXlKJ32&#10;NPecvecOtIcSnfpv0rFNJ7WgOb+trZ5UoDWV45tK+5lGHZrqkY63tSZKJ1M6UTr3bU/3Idzu3YV/&#10;LFuHZzd48dr2+fh03ywsKZ6BVWWTsKvicxyt/hzlwc9QFfuUBOBDVCfeRVXTm6hsfA1nYu9TPkJl&#10;/GOcTdjH09GPaYM+wvaqT7C8fBIcxVPxzfE5GL9rEZ7d6MXjq5fhnvx16Em9oHM00nJOkjSd5t8V&#10;rY0XFAGyOMASMjk21dlJ9TUS1cYKL5AI5yiNsME8mowCYQZKmqsSXTl+pmUzCWCmdz/e2DwZzrKp&#10;2FP/BfHJa7joVxq2ireH026NIIZRBELkpQ1XkLxE7VlGhsQQ1NqCb4Fgknujv34Ppxi/k2spQYLV&#10;yPUTCT6P4vAUfLLXjQdzVuIW5zbj0JWzqItH+4PzTxIjx+QvCIxANdeA5lrnkei8o9S8Y7jFuw0P&#10;ub2YdsSBw7TpdYlXuPcHmFqhS8ZpzbXN+1RTnARxnMlsIN4QgTE6gfvDpEYa5/CVrv9qld+awOxq&#10;JTAiiFciMNZJq4iiiSryf82D9mBnbxluJIkcvnIJZhyYi+PxuagJvWr0y3nh7Z9dyzWxct2wZVMx&#10;5eh85Ff+gGIu3FDoJRKW0WgKcPP6hyLGTWyO/VcenplAKeRWMRtVxW32rBPl9JocTW70c1z4KiRX&#10;hwcTbhXATgylYvsA62qWYsbh5XjMkUdluZ8TSuAqEM3NZAmM7dlvFgEJjOlGRaPVkY/JArBSZARE&#10;PV378aDDh0n7CVor5xJovWNaVCqFqVlGhEZWqTBqgyzPwbmQDpDkYuV12uL338dT8vuIxlzAQoZQ&#10;xbfyxMhrLc+5zgx4hkZQZFHv6cPX+tJQEvwRdIQaxqAsMBE5tQ485JiB2z1rTUex9lTuVyIwpjjS&#10;iPUQtBEYFYR2dVHZ0cg8tHwdPjnsw8nIVJKSF6jEueHN5qdiN10khhMEaLy5ZlQLxfWgLnRRGnWt&#10;mXjwRRQ3TMXHO7LxyLI16EkFeoPzADquqMcNnjokuWiEfMpPlxJQvrvODlBxIje9UpMoUgxJBDud&#10;RGJ8ZcjwlODPzo14ccVszNw3A8fCMxCmYU3wWuIEJJFGEhgS2hCNkcbsHIH5lcf6v0OUohIN/52g&#10;7VHrLdaekAGv4/qqt3/7CewKmz7Ccv93GLJxKe4q2IbuOfsIKI6SRJZwTxJE+dTJrobGsA7tuD//&#10;JCDKfawc9fQCAkzOU0f3Gc5rOZIEMp1nkJF9DH1zfNjnn0UAOcaABF2TWsnKi6k6JYFp5XvbQtE/&#10;mmH8I8hTiIioqECZ4Pw8gbkcD3HqjQRFJPKCifYORYufwL1+IIK0AfXnnsfZS2/g6Pmv4KLefZsA&#10;d/CKRfiH24n7vavQM2cvgeIR2w3JLQBaw71LvW32K0lufimuX1aEP60owv/kFpO4lBFoK/3pNNJM&#10;HYbqIazBV+eq9rn1XDckyR5FggVg6ylBpOSGaSvCuJ4k5n/4G/+bILUj9UCacw96Ojfg714vRq5Z&#10;jKkHF8JTthCHAnNQGfsStbG30RB9yZxPlTAF3MNIGNRcYrhtWBF7lkJ9GpU+VbqQbBhFzjA5iVRk&#10;b+yfSAvtnSIqQR3WJiJobeKP3Xz4eUvI1RhBDQ/0XoK+SB++1hvxhOqPBtLG8rtJfs4lxqEm8Ql2&#10;10zG1zunoo9vKe70ENjTTqZ72loUC4CqQFu1IPVol+M3aZsdKZa8SDfSbuZpX6pDmMaFQJU2NdlR&#10;gs5Zp9DFUYmMnHr0cBXiZudO3O1ajUdynXiZczm75Hvk13yHfdEpKEl8SoD2HuribyMQfo3rRRGq&#10;McQDozhutq5VaczKttBBzucp0iWJ1papkfgT1MEDKYMQij+LINdYID6Ctno05+FlEp8PUMY5ORae&#10;ia0Ni0iS3Hh7mxdDVnrxN0c+bs7aghtdB9GNhKMjdUySR4ct1pDI1fH6a9FBKW4ixRyHFB8JrRkD&#10;kVqCeNow3bfS6nRIt6JwbWOotaR20HfmrkbvvCV4e8sPWHd6OqqC7/E+xhrnYKKW80N7ag5bVfMJ&#10;YgmlmpmDkCWG6Gu+rR029b4mGvOv++y3EALYaC+z7oLBoagKvI59QZK/ZV7cmrWd+vQw763IpOnZ&#10;7m6KwJG86f5F7gzBs/Zc0ShLYrl+qLu75RzFn7lvn8uZhnX1i1EWfh/+0IsGz6l9stqcq67WROkl&#10;qpdTem/r2hZ5ESaxrYb13O9B4H4v+X+PwGgejHAuRGA6ecpws3sLRqxaim8OzkdhYh6qg6/y94Sp&#10;rxGYK8l1y6u/xa7QdJyMfoSGyGgOFjepvA6UuAp3Y3xjIyezSR+QB065kCrIlAKXh9uKOdSHC8FO&#10;spSZDCAfqZibTDHcQC56EZj3sbZuKaYfX46HXfkErvu56Wi8TPTFEhi1mlMbOktguOG4EbUZTU94&#10;pRpwMcj729OxH/9weUnAvFhfOxf1rQTmvFo1k8Q0RRTCl1dXKQE0wrxG62XWYvyjERhdr5SDUjqk&#10;LCxp1OZTIaFImhSLLVjXoWi9cYnzoK4lifCrqI5+jpUhF3p7Z+BOLwlMzgkkXYHA2CJZjjGNoFV2&#10;NIQ/brYKpBO43uLegUcK1uGzQ7kojExHiARGwEcee0tgVHQ2iuOshg5S7hYEyAiog5Hpux4ajLrQ&#10;W9hUMxuvrJuFh30OdM3dh+sV7icoSfeFDegxB5cS4CT7SgmI1OaRhlueN64BdbMxbaB1QBoVgzxw&#10;XT3HcY9jGwbkrcGkvW4C5Bk4GxtPIE6jSSXbmOCYcU0oKnTB/9+tFLSHg029EWrui6jOpEgM5r6n&#10;Mq/l/DQMQZSg5VBoKn4o5Bxty8LduZs5/sU2quIsIokp4tycQuc8jX0tFTCBlCuM/02g8T8FBKsF&#10;BBEimm7uWwKHzvlS4qdIggtxj2s3Rq7Iwv7Il/DHRpJQan1rTUtoRCgyjubE57Bq67iWrnAP1+TX&#10;SaPACNdBjHpFUXLTXSwqsDaAzxNYE9yHIq8Q8L+DsuhkbK6divknp2Hivm/x3Jp5+LNnGW4kAM5Q&#10;R0G3zjioM/qkHfVKe+7LDjkNJlWpg0A214gOSrYpQqUEpATT1PfmtHASXHWgSlPtAkGpvOVyUnQm&#10;OenoUf2LOg8SmDn5nIuiDorSFR7phSO4xbcbf83biCdX5mDC9kX4Rocqn/keJ0LfoSr+uSlIDpsW&#10;9NRHJAxNJook0i7bMIz2iWBcwvWm+h95mU37Z+pTRfFNdyWTFq3sAuo5rk8BNulgOcWU1ns+OMQ8&#10;GkAr3WxsjRx89j0XSAJFdlToL/LSFFOqrRx9FhyFaaPOxD+Do2g+3t+WTfuYhzt8hwk2S3n/ipK0&#10;6mUBHupiASF52dvOrOmsQygFXAXYvWXo5C42utOccaP/HSepH0+SYB7FTd4DuMW5GeNWz8aX++Zi&#10;Uel8bArORuG5r1DT/DoCidFcC9SPwX44FyAxCQwwzqim0DAkTJq29qROvRdo1z0+bcZDkdxmgrtm&#10;EjSlWpl6No5jVGlyJMoaV9ldkWMzhn7Og59EkSQ5HBpHUvMxTsZmEZMsgKdiCT7bOxcvrJyGvp7v&#10;TW1uV/chkmLqH6VKOStIWmqRkqdoUy3aZ1PHKD2OdkzpyAZP5FkHl6L75ow7nYPDMbRSiQ7UYT19&#10;+/H3/PUYtTIL3tJ5KA18gFB0HM43Pkey0It6kIS+ifrRRByUTkmwq9pOzq1IrObuRwKjlv2tzpjf&#10;VuRoeJy29ilUh17BsbpPsfTEQjzqXYFuTq4RjonWiTJTdF+6P5Nup7VAHGXSxsz6qeVrHAPqYxEY&#10;2fqbHLvRKzcHn275CkeC01Eb5l4JvcT5HE4Co9qegfx7IOda2R7CGdoXSilVhLKtKYUlLyKwGqMr&#10;38PVKP/PExhFwWyJBB9JyJMpNgJzCrd5txsCM0MEpmkB5/pVxI0O0dr7+XVfE8l1H658DXnlk3Eg&#10;8jmqm19GfagflQyVCjfrubg8Tr1oxB7lID7OiZXi1sbVZNo0oRgJjhEZQgFoM8la2FTMwQFU2Pwe&#10;KTVKjBv7DA3hmob5mFKYgwecLtzo2suNVMoJVMGTRJ6lcj5K5D1RwZMO1JI3RQpbjQZqkcEN2jP7&#10;IP7hzcfkwjysaliAs43v8ve1ifpQ+vJ6bYi3jcCYIjOzuf5IHoI20XXb9ps24qW8dW08OxdGTN2C&#10;vH4KcfdBC420DukMhl/DqfAk5NS60dv9PW53rSEYOGJA/481MBp7pWgRNNi6BYnS9SoMMTDh+Xwq&#10;RtcR3ObYjN55KzHtsBeFoa8JcCyB0bxr3FX823YOjjHmSkOh2NCz/pYHUy16R6C+6R2sPj0Zn+ya&#10;hfucHnTPKaSRraShquI1cvPL8KpAl8C5q1Pttk/zWlXEWYXrSWB0ZkN7Xx0f9bc8SgI+Daal559p&#10;oF/c8APcZ2bgYPQrBJvfQrTBFmReDuokZhGYP+Ja+G1EayZAicaGcO8OJjB5GhG/Do8ag5rIBOys&#10;+Qaf78pBL88q3LZwM7ovJUjlHKQ5TyFdB9CZMwZkMBUdq7BpHk7uU+MxJ1glCM3gmkp3CZQSnNKw&#10;9nAcNmd6DM13YmHhfJyMv0NwqX7vMohKi7T1AqodMFHFqC0sjxFUXukersmvFBL5ZoIPHZIYoTFu&#10;IJlpaBxNEPsqyps/xM6Gj+EsmYRp+6dg9PLZBNU+3Jm1BT2yDpG0UB9w/yXnKlWHANq0so2ZKFv7&#10;vHLuRxKZ3GoTlWvna0B7RQmU8uVW3RrXhoNEJaucwLSC+9UerJvpVbSGIF17XySGkqL0H66jm0iI&#10;BV4zqbt6kADf5V6Lh9xOjFu3CFP2zsNKEZaAulC+RT3zEs5FhtMGDKUogke9E1Ljmb6U3rxfSyDk&#10;jDNOIaXQBRQloV7wK61O6TDcI/ycraFUSqXEAm+JOXhS+s3oOwteLYAV+BEIEnFR2vJw2kI+z/ep&#10;TsiQIoIfRaVVUxoLDEZ9+CWUkLzMPf4t+uXnUcduRxcHgTfHxZzfkhs0Uagkn85bscXZik5LV6u4&#10;PYX6Uiery1HQwVmMjs5CAtiTFJ05UYIMXxHH97DpDDhgpRuv7XJhUc0ynA2/iGB0FOd+pCGrCT9t&#10;ZAPHw6/22k+Y9FJ1kZOoSN1EQ0XSeD9NQbWKVvqw6qiG8TUSOb5uIlHUsUqTM6nOAUXih5r3tJhH&#10;ZUMoY4NjbGwGv5ciYqiOV5HIEBKIkSRRY1EdfwkV4Zexr/5DfHl8OYascuOvOas4/9sIvk+QuCj6&#10;zjGi/k+ldHSryQ+FAFIph+Z8EyOnOG7ED2aMSF44ZmmUziLWJM2dHEXIdO3H43ke0wzmYHCS6Wip&#10;iJw9P4YEgvvD7Bleu+pkzHkVxr5Jl4rMUEcZm/cve+w3Ea6ZcC/Uc55KY1OxvmoRXlo2D3fTxqW5&#10;irj/bJaCHL8pnjNGH+s8N1NMbggtAbUO/FbaoBzBRirQ1VuIO7OXYfTqRVh15ltUhz9AJPQaYqEX&#10;Oa+qe1Z6nFIoB/L3Ve9FO05dLUepsIYl73IM6xq1plWnqz31r9d/tcpvTWBai/iJYy2e1RxUUbTW&#10;bPF+m+h/pTaaJhu0jaqBuZWfH1ywEF/tnYPjjQtJYMZzLrTerhGYK8l1d8/3YtymXHxfuAiHQhMR&#10;aByGeKwPF+hjnKTH0ZQgOeEGjRqgJ4X9c7HgTwtZBzOKlUsxC2Qb7xRJiyIAl2gIztNAJKjUKqJv&#10;Yk3gB3xdlI37XfNxs3MXFccpo0ykjFXMZMiMgDMXgO2mYruSmTxXLohUKvIMPtfTeQR/9a7Ch0cK&#10;4K1ZiPKm9wjG5A2g8jXnG3AhcnNJqdjokL1W4wFqlX8dkKtXeC9mc4nA8H8tarPxfnqPzb/lPVG5&#10;yFtk0h/4nvrIWygMf40FZR487l6I21zrSQ4Om7ByByp6052kVanJEMo7Y09StqF3vcfUJy0nQHUd&#10;xt1Z6/BUbh7mHfWiODQJQRIY41mjYlPkTW0o1X1OXkjrobEiY69wqIhuNKauR8+ZfPLy6PtYXTEF&#10;b26ahwdzCnBj9m5kZh/nmqDSVVccXkMKjY/Ilenk0WqgRL7k0dXZAu1pvNobMlOLLnn1NGgkQJ5C&#10;rpH1eGpNHj7en4Wd9VNRx7EIRV7imh5LgvcCr+n38Jb9caSlbigu+ikEHxc4FqHYS9hX9zk8xd/g&#10;9Q0L8Q/nKtySdRjdskvNWQ9q5pCsE5x15oKnlqI2nDKayitXpyHuWRrJjsrDdtcRqNaSjNaiO0Fr&#10;16XFuGPBGjy/LBvf7ZuHw5GZOJt41aSWiNBqr+og14tth7n+6NVTZO+aAv+tRVHoEMc4wL3bEBuK&#10;WgLGkvgn2Fw3H84yJybuzsVTK/Nxn3slbsreQOKwj4CnBN24L7upVS6JR6aD4NilLkbU20r9dKgu&#10;hXqE+lsREhlmA5b03M+AYzoNt05i70aAlUFjLyKs6Go6dZEFV/JOUv9wTck7qSLvrtzL9/hWon++&#10;G2PXLMKM3TOxvXIKKkKfEIRPINAcQ5ulbojSkVwvih4E++IC9eClOAF1jLqH9xsNDTD1Ozrk2J57&#10;ZMdCXaiUomN0LQmI7MflhmeA+mcptGMkOLalsaIwNhpj04hEcBRBVDRcKUQCcLSDxgbK2aQamdb0&#10;G15fnKRcnmw5+/R/Q/wtHPV/iSUn5+Op/KW4ybOL+6gUHfJCaJ8tb3k90n2qB2wDP1U/igFBHK8f&#10;Rbqc49pJHd1IZNRdqpvnIG71bMdjKwrwwX4Hlp/9DsfDnyPY+BbJxPMkK6Mp6gQ4ApdJYi7zPi5x&#10;TC5ynC4E+/Cee5t2w/bQZpEYjY+9L6vbZZtsNy91JzUHlAaetWeSkcBcIEFTKqKAruyBKfjm94iw&#10;qFZWh3o2hh5HgmLGlCC5WdEajlmMhDAeGoFg+AUUR9/FxrrJ+PLYXIzY5sY9+WuoW44i2VGOLlm0&#10;D1lnea+KMFiPtmqgRGJEptvnncYNcnDRLmjcFN0ztk4NR3Jsx8Q/EYf0zN2B51bPxZf7Z2B/5Buc&#10;Db3FaxjNa1QhNedT9pX33SyiKiedWTsWU1g81CZX3nP/qZh0X669mtjb2BvKwuKSVejn9uEmxx7a&#10;yBJ04P3qvB3VD6thim2PbImL6TjGtZHSSmCsDeVzHJ/ung14JCcbH2yfh2PB76kP3uD96qDsEWb8&#10;7ZqWY/opmFPR49wjxBYic9o3xnYossj1oOcSJkr5R8JVvz2BSaWOtBGVnxMYK//ahUwdFyVKr+1I&#10;XXeTeyee8MzGp9u/w5HEQtSE36COkPP9t19T//8g13XjIHdfvBt/y16FcaucKDi9GOWh9+EPP49G&#10;vwwAJ83PiaRISSsP2NRiGG8EN25oJGU4J5uKigrvEpWRUU5BLgh5tEJDAL52WV08AgNR2/QGtiS+&#10;xTcVC/B373e43b0N3ak4MlzqgiJlrRCv7ZqiHFZ1p7IAlUCViqgTH7vwtTTXWfSggr7PsxkvbPVi&#10;VvFsHGt6n0qZiiY4hECIirh+OBWoFKa9WVOQaooqRV6sN+1fB+RqFnmsRFIUurVilalNjVOo9wlj&#10;ZBKxQUbZhLgxo43Po7rpIxwIfIMv9y3BP10O3O7dim6+oyQuSi/gRlJokxtIY57B8VdoWUYgRZ4b&#10;EYW8CrRXke0ybkbXPq6V5Xi+wI3cYjdOhz5HODqaRlnRFV5PnIo2rrxhW68jj6Y5HK+BAIIG3eTY&#10;03jHdCq36dwz2ByWVRF7B/sbZ+LDnd/hoWWrcHPOPgJgGiJnNdJ1FkROmJs+wPVAkEQylWTSAuRV&#10;LDbroJurGBlKtaACv55r5n+oFBSdyeDa6Z69D7dmrcGAldmYXrIQ62q+QmHwXfgj4/j7/90ERrUn&#10;EYKDKhquA/7PMP/ETIxc58I/fCuQkb2DyrbI1Ld0yPdz3Ou4HqhsTVjcFoK2nSOgaJ1JE+MausF3&#10;HO3yj6Nzfjk6umrMmRK3kIg+4NqEcRuz4auciaONn6K6cRRCXAemVTLXigCQ6l+gwn3KxSANBI1I&#10;hOtFHZ8EFq50D9fkP5MYwfbBxu+xsn4uFhbPx4c7FmJgngP3ZC1Hz6WbkJJ9mDqYhpj7SA012qs9&#10;sZcGN6fGFOOnUD/rfI4umnsS12TuvRQCxR9TJxS1pf4wDgiKUlKV4qNzvBShMw6HZbW4nvtZqaPt&#10;+V1yYmU6T6Jb1gHcmLUR9+Qsw0OrCzBiiwMFhR9jb/1XOBmfjNMtn6Km+S0EGscgGBnCNWyjdOdJ&#10;xNSpqVH2J0J9qeJ4E+1QM5f+BnCYaDDXVZzkxJybRVENi/SrPN3qXGnbiVtRKp3IjQEw0remtm8o&#10;AbnOcBFhIrihTZFtjMf7WzEF/PzdVoKj9W3PDBFY0np/jtesAyknYEvtdMw6MgdP+EheHJuRoZq+&#10;/BpTo6gxTnVxbF2qKZNQ9xGEyy7qvDSlpcipoOhmBuchk5JBMJ7J9+uIgXvcazF8gw+TDjuwM/Q9&#10;6hvf47zTXgcGkKj0NvpYOsAcd0CRg8k4+3hfCZINFbHb53XNAlECp7Kbuq+2R3t/9nXpdtkfdegS&#10;8NVndd9tTkSJfsPiiTjtlQ461ZEMTSQzzbIbStUyKUoac71PwFHf9STUHv9s7DWcCH+I/LPf4tXN&#10;S/CgNw+3U7d091LnmAMwlWZHPeX1U0JGlGKn1DLbhUtrU+k8JDBqBuNUQXsF0pcrerWXtmct/pnv&#10;wxsbZ2Nf3XdoaHgHjQ1jSMh0UPRTnHeBXUt8dT6PHKYtJMRqsqO6WzsW/77ffq2oTutM5CssOrwE&#10;r6xZjr84dtP+nTR1iAYf5VP3mvvj/VCs/SaIbrXx5hBLjosyGFS83yG/CLflLcW43Q4sKluCytB0&#10;NPnHUueKWA9EONyPa1Rp37TZCephEn5T+yLywntWHe7lBhGYYYacSj+rkZDm9UrXf3XKb01gdsGe&#10;AyN9J70oW9maQtYqwrU/dXqlDjUERk6/M7jRsxu9s2fhw03f4HB8Eaqi73De1UBL1/jz674mkusy&#10;3A3o4TqDWxzHcHf2Boxb58Dq8uko9k+kEifA8yutQ6FeKhsql2i0HxUJJ5BgWWd8iLw0k62L6Mjb&#10;dZEExuT4BriQ/TooSm191X7ZGpUGEpjdjTMw7+w89M77hopnM8FnqSEkpjBbTJWTLoaqPuaqdVDb&#10;XHXMukG5vNyoppiTSqerswQ3u3djwOocfHF4NhnrpwjGdejdUJzzUxp0urEMmTwGWmzK4xzE6+cj&#10;N6D1mlx5YK464fgpv1qbytYgyThS0csDRsWqQ64U4j/PsZcXUfnsAX4mFB2K8tj72FI3lcp+Ie7J&#10;LuAm2YnMnGNU6qVmrE0HH6P0rch7arqUUAGaKI1y2qkYryeJSXHswd+zczBu+RKsqXChIjiRik41&#10;DJbAyGircFOGXwbucsMgoJ4kpt52OdK1m65pIjHclDJuscgIBOLjcLrxHawKzMLz2z14cMU6dKVB&#10;UqpJsjkgLcgNHuJaIJCiAZdHrUtuCddOEW4k4OlOydT5Nr4y083ofwii/jcVgoBVN763R24hMrLW&#10;4oGcxfhg9yw4SqdhT92nHKPhHCudtTCE46YOKzS0SgkgyNG6kWGytVwSKW4qZ46rNcJKH+Hf8ij+&#10;TIw3lp+33YestM2j7fBlleMv5afX2t7b9tm2LkY6FNTkX+va9D8JYTMNqA0vS9rSXPQ+Cb9PkTED&#10;IgRQBAIskdf3xfld5aExOBb6EOurJmPq/m/xRM5c3OZYj67uw+iSV815ryIhrMH12oM0fmpl3kWR&#10;FuVbe6moc8rNmlFaRhelsThpIAuKkVRwHDd4CpGW24DujhLckb0Lg1c6kV29BIcTn+Ns80toIGjR&#10;NehebReb/lzDfUhelLKiGjodRPos17BSSpSu8dPYXM3yi/nnnFk9I9G4a21ZEXEzRdAS8zl+/mfr&#10;wII3vceKBYi/BAcG5Ok32kS/0boGbW2FrkGfH4xwdCRqw+NQ5h+P4zVvYMupt/D6th8wqGAOHnIu&#10;wh2L8tAjezdJf4npGCeQfD3nvJ2bRMNdZ1LF5C0UMVGTFdspkv+TkFjCUo4OnhN8nsSFettGX6we&#10;kZiiYoKoJL5fkVKlll1PctyO4ErngKQRfN7iPYYHvFvQp2AlXtjkxZeFLmT5c7Ehthgh/xgD+tUt&#10;LBQbDH/0GTTw3sIkLhGujyj3cJT2yqSuGudIa3qPnFZKeaFuskXYHF/qHbU8vhB4tlWeNoBMIKaR&#10;oC1OMBohEQkl+iNsHDJPUk9oPqiDlQYVEAlQS36l2DzL8SWwUVQn1teQl3hMelj1ftKDVhda4qLI&#10;heboOfjDL+NIeDqmc9+NXD0fd7hWItNbSB2mDATaQBI6OZJMhIpi0n35mjnXQzbSjL10tiJeciaU&#10;m7TO7tll3MPH8UjudkzYU4Ccqizsj/0Af+ObRlec8/fC+YZHeM+P8j4HkHhxLcapG/gY5ZrSfUY5&#10;dtKHOm9Eh83aAnXpPK0tEZY2nWP1jn3e6sRI9CkKbZCpexHwtk4rpSCJIFmS1KaX9Fl+HwmL5qaR&#10;Y5Xg+OuxmWNqO55qrUv/ieQowk8iw7muSnyANfUL8eHebAxclYNbnKuRIZshMq3ulepSp7RGd5gS&#10;bF1/whSVUEcu1cmkOE6jK8dSXd06uAqRubwcnVz7TLSvT74L8w59h6NVnyHgfwctDaNwya86Hx20&#10;aw/bvcjrvKC/Db7QvPfj3FL3mj3cZg/s3pYO1j0bsGx0t6R1z/N1o9u1nzUmSlvkfrbv1ecHUwe+&#10;gmOBafho8zz0cubiVtdRklXacI8yVVobXnAftTUtkPPAdO5T5gptotaKvP9JHJ8blL2QV4RHcqZj&#10;SiFteR3BcmgyEg0vcJ+Q4HPtR4jlIkq71NqOcU3EZLvVmdDOu6Jwdu+I1Gte1X5f9/tLHXX1ir3O&#10;tnGXA01RQfOa9K2JFlr7rHonYUeb/i6yqjkXrnwSVfF3sariG4xe58K9XtWJ6pw9YQ+SSY651p3E&#10;4isbeWkjlR1pN+X0k+gsvls8e/C4Yzbe3TQT+xOLjYMjEhnGNf9HGVNK67qXaN9a3SCx6//H11pt&#10;nHWiaK0TXxkhhjF7Q+/jZ/Q+/W3eo+/kd/F/PX9dN2ctUnViroriCP5uptJ7ZpkTH29fgI3Vs1F/&#10;4VM0xIfRWPRDvFlsXG0ENenqmU7grA2tyTcbuC+aqezlibJCRSSPRIKbUec60EAEY6+gLPIpNlV+&#10;jbfXTMd9ORuoPMoMWWnPyVS0pV0+NxgN6A3y/lGJpzmqoZOZlTaUwo2YSsOZ7D3FCS9DEo3mTe7N&#10;GLHeg3UV36Mu+CbCsRE0PM+QzHATNvXnxqNR4bVd4uK8TOWpnOhmGj3TEvpfB/+qFdVujOCEWm9B&#10;m1GUMbQdcJRT3JZXzPfw7wif01gcj3wMN8fmgWX53DyFBJu2ADvVXcqNZj0E8k7Jsyf5scCMIkXf&#10;kaRRZzCk8L03ZW1DH88ibrAZNIqzUa2DljiO6mAlUUcd2y1N5x0MwiUSq8v+Z01qkE0j07VLAba+&#10;h4atRbUOsUHwx5/E6aYXsYOKNKtsJsasnY9bl6xAhusE0uSxyAlSOTcYQmtSC6WsPfIC1yDFXW1z&#10;wRU+p2JOzj+JznknuJ6KjRLX2UIpJD8yWOk07j09h/GP1Qew4NAn2FQxCYeCU1De/DVqEhPgJ6FS&#10;u2d1srscfwSXIv/k2nkYiA7AxRjHODaE16yiconWkMAQ54efuWw2mTbtL6XNK2dPNLfRtCuJXm/z&#10;7tmxavusUjCpMLXx+bxIzDkCjosxpcY8iQu8tgsRdQHqS0LbB+dIAnQmj02ZUQRjCIHYGNQnXkZV&#10;jEJjWBJ5B+8c8mLQ+jz8PX85umVvQnL2cTOWqR6SRk+Aa8VGQ1WXkOLg3svi+Gafos4o43gSxC47&#10;jY7cq0rrS3adRepSrh+XUsuq0V1gatE29M7PxevbF2Ftw2eobBpLYEjdwWu7TDB1kWv0YmCwiZRe&#10;pH5QtxvjdOD9W0DU5rX943igjEI2hlxAT0CsVbju24CMaU5g9o0Mf6uC5r2rfkD7WHtFoCVO4Chw&#10;HjHterV/JBoLicCQjK68vtS1NK5xrgmd0dIcJxlPjEYgSsISfAv76yYiu3gK3tj8A3ov8+Euzwbo&#10;/CTtd+lcPdo2q9ZzqEJx276ee4ukwwh1hM2zL0NnkhxFQDvxsZPWAQG0Ur86k+xkuP3IdOmMkQau&#10;m9bPyvvLNdHZyc87S5DGPd3ddRC3ZG3FX7NWoJ83F6+u82HBSQ92+eeiKPYV6uLjqVto8IIE3BS7&#10;H6485leTqH18oylm594n0ElwL0q0H8/JYEsvh19AWXwKZhzLwePLVqOnexfaE/S0L4iYxgWprmp0&#10;VZod91mmq8wcxqgahmQjilTJw07QLQBbQOK4rAzX5xbyuR142LcCL6/LRW6xA2eCHyCu1C0/dZm/&#10;N/ecdcaoqYpSga50/Ven6Fofpa7rTaxBYkjdEaVtCcVeQEn4I6ytnIEv9izAox43bnRsJ5E7gfR8&#10;2YRyE72SbkrObbMfXO9c40kcPx3emU77l05CnZbrRweu0875JOv5p9HduwuP5box/UQONjRkoT72&#10;ocEOF6hjL4Yfo9A28G97dICaFTyBWKMcSIrmyRaTrEp3k4CpeUSMZFCd27SOz4UUbZa3X3tdWSMk&#10;0H7VDPdFgnYnQczSRAyl84cukiQ3BsbgZGg6Fhz9Bv1XZKO7ex06cd5Nox1nlcFH3bhuUpxyHKgD&#10;G/GS2dc6663UiPZqBx//5h5vzzFIJ+6aVvAi9p35DKejX6Im/j5q1ZyhkTok8QR1Uh+ThnmRuumS&#10;rtOQ9VadpVpWg/FsxNLYOGITRSavPH9Xoyj1UfOnvan0SOlolUIoAmWbe+isPR2w3EKMFSMGjnBe&#10;VMfbQvxo1kJoIBpir2NbzVck0ll4OMeNrt4TBleZSItp5W0746nxVKocftKXnAORGINluNc7UzKJ&#10;X27L3o9/OrLw8kbay1A2yhPv0F5Sn5vI3pXu4eoTi2+0xq39E8kzYmyWxajKxpHTMiHbrvsjPzgX&#10;60Pd9DjO+YlhuBfO0RaKJJ+nDThPziFCH+H3RyOjiOlfQqRxPK7rvKyQg3jC5FF2o8K8nRv6toXb&#10;8GD2cry2wYG1tQtQFv0CdbG3EQ6RnQeG8sdHcPOO5I/RSFKJmPar8qDEqRzj3HwEomo1qUVtjLK5&#10;gGcRpVJXv/2q+Ks42PAeZh6ehr/nrqESIcB015mJlIdOngRjWAlGk9RxJKcUmbmnkK48exKXDjSg&#10;7dVdpIAEx1mE21xb0Tffh4k7v8We8LcEZ2/TcI/mIuQANRNUNxHExQXkBKKH8PpVl6MaGSrCP4hR&#10;FIO159nIsz6Qim6g8RgKyBhmywWiNovnIjT2mo/QMASDr+BsfBLyy77FJ7sW4E7HOnR0qaZEjRCo&#10;+FzyEhBQGLEeA0XATMMESodWUtOBG03eqjSClNuXbsDYtYsx+/AMHIt8gVDzy9zYHGMq47gWHAFX&#10;C42jjVwIfKid8iga8JGIqki0dRHbEK3yzgdyvXANEdTG1cKU5CHa+BrORt/D+jNT8OraRXjUnY+7&#10;nJuRqk4yFOXuKv2tIxVBR3nVfH4qgwCVRT06Ugl0Uv4p70mgOokAKolgPEnpBPmU3FrjhepAMN4x&#10;qxT3LFqN/rkFeGmjB98eW4AN9TNQkpiI6sbXSbZ5zSpu5+ZR4WI8SiJMScj4c7xtnY86GA3nvKil&#10;KEEnx8J2IOJ96tHMXxsJad3IRrSx/130PpNrbTa4VQZ2rPhbVKbxwDDuwyEIEtyGBXCVp2wMoNJg&#10;5A1TlKg1R58Gpkm1RtFRCEReRnlYKTgz4Cr5FlP3T8PYlV9yXA+ip6OQQOkkAZK6Fp02DgKBo2Tt&#10;S40l10AntTDNrUN7M540jgSj6gjYju9tx/cmcW0oOpNMAJtKwNDVcQz3utbj+dULCUpnYXP9NFS0&#10;vM99OdykNkZ4T0rjaTZFvSp01prQ+tHa6WfEgn6Npc5u+uMYxgt+EjI/9UxA+ob7sm3OtQa4JlpI&#10;2M5xHuWQUI3ARerQSyL71EmXgk9wHrW/RWhEbkR0BHyGcaxGca611lQwbmsJ4H/CiM58EqFpq7MI&#10;RZSe9B5Wn52OyXvncM9m4RGCnpuXHET6UhpYB/VpXj33tt3nbV382lID5fm3tXByDtQZMWk55n22&#10;W6TO3zB1aHwuiYZYrXw7eMNcM9Ljci7wvcaQyxNJg+0mqHTupY3Zigdz12LwGhc+2zsD3vIvsc3/&#10;GUpauO+a3kBD5DUEI69y343jGpb+oN5Tt6orjPXVKHGuZdPMhmRSQDQW7s19SkBKEBQPjkAgOJrE&#10;4nVsPjsDw/Kpl7NVk3gInZYRVC/zU6fVc6zqoPbTKdxL6SQr6RzPzh51GlO7YD5PstmFdrGz+xgy&#10;fcfR1ae21bvwj7w8fH18MVbU/IDTzZMQbnnZ7LVofX+zxy5KP/N/Q7D+ILbPimwfyYEODuV1R7k/&#10;1C1OkclIYgyqExNwKDoNXx+chQd9+ejh2G1Sc5K4FjtQZM9SCPZVr5dMHNHFU0ZbV8rxVbG7PONy&#10;kNYSc3C95vN9xBeZ7v24Y+lKjFyVjWn756IsNom2jjbMOCfkOFDKvG1CYAnMQOpaZXdob9rInIm+&#10;kMBY77ONPMl+2y52ylARIRLw5/Pcx01B1WbR1iSIXYhZzlGfX2ogdgm8hNWBAowt+BYPeHzo4dpF&#10;/cv9ynszjR74mJmnro+KvPA5ShL3XhL3XQdipo5e3i/JSwrtZir/F+a6zVeI1ccnoDz0AWob30N9&#10;/EU08HrjBMvGGU0CI4AuJ5POxpHOkr42TSs0BiIuEhFKzY3AJu3QlefvahStf9lKRdNUv9VKYBQt&#10;lHOJdkcNKM5TR4vAKLIajfejXpIt5xwbGYha6qvtJDCfH3LiYU8WMjzHrM4jlurs1bEf3M981KG7&#10;SlU0utAQGBtp7UxynULJJP6+yXEAf3N68fyGLPhqs7nm3kGMNvyc7OEV7+HqE0NwuS9tyYbFNcoW&#10;Os8xlEj/GOeOyE2QxJFkXmQnQZ2UUCSctu5SZBjX3HNI+Hnf1J2NsUFoaH4NlbH3cLjmE2wpnQTv&#10;gSm47v+i8VEHJ6UBmGJbF5k8lWM3kppbHWvwXMESLCl2YF9gIQKhj7jJdHK3LtLmQia4Oc05Kyaa&#10;oQJGkhqFoynavPK8X1ZNCjd0IjQAYd5QMPEsKmJjsbp6Kh7yeJCRfZRgWn3J1cLXnrZuihQ5yZ08&#10;J5GWdxKZ+SXo6uSEOy1YaqfWvwWcfGcperqO4E73ZvzD68QPZ3JRGP4K/sjr3GxSek9wQxJcUymI&#10;vcW54MS0L3HhXlbO7R9EiQv8KC1LC0Ln6+i0Zp2TYVp1mgUjj4gNbbb4uThoJBtin2NdvQNvbMnC&#10;414PbszewzEWEaknMPETlNAYcixN1EKiglkPjSgVv03xUMcbNVOQh5UK3VmIexf68NXe+dhcNRW1&#10;8pA2DeNmp8KjElA0RSfuR6XIOd7mVHeRG5NK8AwCisJJOUd5jRx/UxDbwIWtMDTXxwWzfmigCFYU&#10;Nagjw94d+hpzDr5HIjMZ3VxHke4qtNEjgu0UeYNzCZZESnw6eVgKvIEAOkKJcU1F+VwAHfIJuguq&#10;cH3+GdxgQuo0Wlz3mQRuN1GJ3+Taj5sdO3CHYy365Bfg9W1eTD3qxLLqRTgWnYHa5o8RIbASWRGw&#10;VMcipW7Jw65Wo+YcBxKcWGuOsPFEUfkZI2YImxV5IETgbCEvgaYRpWpo/mSMWw0c790WxyrdpDUy&#10;IyAcexwtiX44R8PWEuP3RZVH/zSJzBN87GeAUjMV3SUaeXVgCjWog8/n2NMwB7kVSzBh91I8XuDA&#10;fTnLcKt3A/f4bho3paO0Alh54KlQu3BddHY3EIQGkJQX5Ng1oP0ytce150lojZguURSldqoLXJK6&#10;JOVGaTCjuHXJapLOLEzYuggbq6fgTGgCgqFxiPpHcO2ShPG+tR7iVMzSEVrfPzag4L1YAkPDYgiM&#10;wILG5Y9jGC/VjcDlepETkUvtAdVGaO9yDnkvMvIiOJdIdIwyN7p0gAG7jeqMZcgbASfHQiKgo/UW&#10;jCuiKk+uXUuKxsogGPBDkKE1Fg+PRCQ2Dqf9b2JF6ZcYvWYp/uLZiJucB0ydWEo2gYxb+7kcSa5T&#10;3Nsi+j8TH5/L1cnn8tqWcM6LqWtLKKW0EySryrVXDQt1SCdzmKR0NokOvy/NW4IM70lk5BUhPfck&#10;9ckxdHEc5u9yb+WsQ/+1LkzYNwfzSaBX10zFydinqGt6E0FDapVz35tj0AstUa5xAQvqOKXqXKQe&#10;uUgycKWxvhqlKUaQq6gZ5z7G/ZqQyHtbL7v4ujnYcWftZHy+5Sv8MzsXPbOPUC+XkUjaWobOua2H&#10;MJLEJDmkn6s4ntRtuSI33Ksih616u6uvBN2ztuOOrBXonZONb0hejsYmo67ldZP2FiEQjVLfxjmG&#10;sfgwXttI6gbbMayl4Y9DYKQnVLPVGCOZp+5TIxgBo3Nq7yxHJHVlNPo8jke+wmdHl2LgxlxkuDZy&#10;zI5T/5Ns51ego1tnhZEQct2nu8qo/ziG1HMpnjqOaTWu5/hfT4DfOe80UmknMr3FyMg6iPudyzBi&#10;1WKsqZmCiqbX4E+8QKJCYk0dfZEib7PS3eI6IJl7XeTVtlVWirQlMdJjSvG2ndwUiZOjio/q9kab&#10;IiJzTu+PU6c3Pkvh/RBDtSgqTft4pvZtvHtkF/7G9XKXZy/tVhl1sOon1EabBI3rQU69TnxezgXT&#10;hc1D201draZIasiTQlue4eZ6cRzCbc796LdqD4oaXkMg/gJ1C/cg7yHK9aJapHO0J7LP5v6Uil8/&#10;lHZ6FK9HnfZ+IjCKDMhZKfskh6ocMjZ74I8gvIdW55K1PRJlksgec96ESYKDOT8E3tzLikqJxNgz&#10;oKy+VapfVWQ8djVMxcxSH3p55iLTc8iSFOpFzU1nRcSMyLGjqItEuMpiLrUET3dzbojNejiO4F73&#10;OjyzOh9zirPMYbYiU4oQXfkerj4R7rPYz5IZW6dtnXRaU3JMqsZQJSnaCxf4vEjyZe7v88RNiTri&#10;9PpnEAmO4Lp8CfWNr6M48RmW+pfhrZ3z8UzeAjyW5cTfszbguhtyIwSqBHnGGJEtchA75Nego+od&#10;co7jpuz1GJTnwEdb5uJw3dcEpq9RUQwjaBvEiaTiMCCEE86LVDpNCy/CeKupPAW6RWAk6iokxqXc&#10;Sh22KKN1OPglxm104Z6cbejmPsIJVHSAIEkbj0q6i86XIHDuwo2pdJVMdxUVjsAWAXZrfn57GuMU&#10;KRr3IU7+ZozYkI91Z+fjTPhLgryxthYnSFBAaeF1WUbIxWAY7R+JwCgCo82m6xfAUfcWERl5ahUF&#10;k9fgGSp5EkVOvD84HgfqvsEHB3LwwLJV6ObYRIVMAsCNk+KqJpCpowSQRsJqmidQyWmMO8qjTmPZ&#10;jka0nTy0JIopNJJpOYW4xbUPA/Nz4Cz+AUXhzwjKRnKj22tq4Ua+oFxlecbMtVII2GS4lRcc47xH&#10;qeC1bgTWBFJN2FYROl67gHqjqZHRd3FeaHRjNFShxKuo9I/HlvKPMWzrMjxSsBJ3uLajW/ZhpKj7&#10;DElLRyrxjiK9HjWCqEO6J0ACQ2OfXYUOVA4dRVryFLlTukspyc8ZGrdqZDhlAGgICL5MBy0pERLi&#10;mxx7cY9rM3rlLcMrm92YfmgpHMULsavuB5z0f46K4ATURV7hXhhlyTqvVfdkcoOpxG1bVRtu/7nI&#10;qJlzJiTcqHqPjJw6J1mQLqUoESkVaVEIVSlFNjLRGHuUv/UYpbdRpMpJDiWeRX1iOGpoVCvir6I4&#10;OhE7qiZh5alpWHh8Ht7ZuhCDSFrktbvRvYlzfIx7vRQ30KD9jxSq8qPlpePcJxG8JhEUWaWrw+AC&#10;/Ju6wcN1wDXSgQpXdQ6dPRTXGRpQjndemOvDppp1JijIyCnGy2u/xdyDk3Eg+gOqY28g2PAcYnUD&#10;cTGsFEh58DjXHKuECDfHTqTbrmtrSGxhrLyUliS21Xb86564WkWEoo1YWCOpe1DuOO/jx3uxKWO2&#10;Ha8IjM2fj8T7mXMnlI6ifaSTwS/X05ByDFVEa/ePInKWwFigJNH6eYYk4HlURj/EtsovMHHTVNzv&#10;KeC+P8Y5IunkGu/kkOe5HMnKiackK/WPoloxU4hv5vgUlE7cKbeYe6fIkJgkkpj2fL69oi2KknsI&#10;sOUE4aP0Rzq/WwfJdvUU4tasZbjX6eL+8WD0Bjc+PZiNucWLscU/C6eaJ6G++Q2Em3QQIu1Bw6Mc&#10;q964SD1xkSTPnB8Seoz38jjORfvgPNeHSIzOE7vSWF+NkiBBN7VbgScQpi5LEPg0cu6i/kHcr+/i&#10;cOR7OE8txtM5c3C3ewe6CsjkUFdxT7andJFDUU4ZTw06OOW1Vfoe/88TSOUcUn+p7kE6uxsB6V00&#10;5IOU6rTvexwJTkN9ZByi1BlNgUc4fiSE5mDJAfBzf4UJkFtIri5S95yvE2C78j1cbSISEFEqXJSS&#10;4HPUHXF/L+4xOSKVeso9xfGti47HtvA3mF02G0+s/gE3eldyLA9xHdtUxzQfdRZJoE73Vye8NHeI&#10;uqseSin7E9f79STfit6rMYIOvVSDEnWF+2d+Pj7fPw17Y1+iMjGB+GUs1y5BGfWZHBXa68qOUGe7&#10;NoduW4RIYF+e+ktcwwbASafxvbqnFhKYc34COYI4efTVDCdE2xjiuo82DqYueBG19S9iY+nH+NuK&#10;A+jhPICuykoxTiTaPo/sn9LFlOpdiuR8tYsupa3jPud+TuW6UvpcF0VpfPVId57AnY6N6JO/Gp8d&#10;34qq0AiEaUdEcmWrm2lbznHNmrQq2uNzxG4tDcPQ3DCCtk31xaqF0j3xHvgZOVpEYKSvbQaAMOC/&#10;z9/VKpoDW5MoPS39rMdWWyxHEwmZWqpf0PqiflJ0ytRQm88Ta/GzVVxzB8PT4KjLx5Peb9DVu781&#10;wqIoaRXXk5zyJJrKEBFW8akBh2oGlcKo7p60myIxXHNpjhO4zbMTfVauw+RDTpwIfmoyV85TB17p&#10;+q9GMfWCxlFtsZAiv3L8KvVSB/iaA+b5HhF+2XvVx1/iWCNg69ajJI3KoKpo/v+w99/vUV5Ztyjq&#10;f+KcvXfbZBASGefUwf3Z7nY7kW2MEznYxgGcjXPGxhgDJmepcimRc845CAUkBEKxcpLI446xlgro&#10;bs6+z922z4Pv1z/MR6lU9b7rnWvOMWZaH2JrYCqWHJmMjzZPw91+DXfagp6+g+hGDJNF/b9Ji9sh&#10;t95EsFsqmkrj2TK/lgTBRt875VXgTtdaPOZfhO93f4n9oY9QTaAUjRO8yQEn1A/wHEVRYQFTldj0&#10;NQ5ZkUUTHaQCNAV5sYpO88ak/BqPeCr6KXIq3XhxlQd/di9DpyW7CJzK+XBt05lOEm7rpri4SZ01&#10;yMipoPFWE2MNWuRW438SeLUgwG6XR4OTW45udLb3Ly7Ee2vnI+fQDJQGv6MjeZkbawAuBZ+EemBU&#10;O6smQB3YFif4vN4DuDFFIFYAT+uXBnsCeYrQK2qvaA8ffGQsqqKfYXftD/jp4Hw6SC83zl60yqcB&#10;LyjmOp0gidG0mjp0Icjv7AojUyUiBP8CLpqX31KNtSQvrWjw2nETdvYeoxHfjX9Qgb7a68GW2kmo&#10;SbxJ5exHYqjMi6JJNN5BAs9Ycy8DFdZEjpujyWqOUyRJRFbATTXYmlgSTQxCiO8Roeh+mlQD3PAY&#10;vz5JUCNyozrU0YiE38Tu1HTMODwZI1csxN9dhSTXB9HFRxLiU4NmAw26ygHK0YmEJdMQk1ICgxN0&#10;WuWmzyrTeRxdXeVmpG8PJ+99SQC3eANoyf9to4gySZBK6DQ/P4vvpYMzu3qKzSnYd3k24SGvF0PW&#10;LMRne2Zi7vGfsI5rfDz6JapjH6EhNoGO5wNEI2q6e4kykjomkDaC+qayn6E0iiL5SjunwavWTXXQ&#10;tnktHQGyYFSH6akcSKIhA3Q03Hd18VdRZQYevEYw+D6OJL/Axrrv4S77ERN3TseolfPxSJ4f9/JZ&#10;dfZu437ZTxJSwudIsqfIj7ImBJyKorfNCxIAKSonAldm+oVa55ehLZ2gDpM1DcTOOpJf6opqq510&#10;iiodEpAlCFZ5WTeu161LDuLenI14Ii8fbx9eh4N1n6Eu9DLqA8MIuO1p3Unqg6IqTXT6qXoCugZb&#10;c9xIp6kD71Ka2hSXc3/GGDvpkPpB5OgF/CXX3xc3nsTVcxe3Dce6B/WBSff1bBW8ifNeJSkCABPl&#10;JFAQABBZM6SUeyKSUEPsEJxvGI1LtWOB2jG2xCyo80ps35ud/CNAIQIjZ/w0AvGXcSQ1DY6yGeif&#10;8y1udxSik/8ICUslWussHu1pL0kIv2/DrzrIThF+e7Cfghk6h0UZFcnp5oZoRXFVEiZRWUQNAbSy&#10;neqP4V6hzdYBp118x9Az96AhLK7y2djUMAsnEt/xmjRJ5zX6geG8/hcI5Ph8ab8UwFAgQz0NaojV&#10;vhB4uNJDKRJnAKDu8/eTgUvSHyYT3MOKpIukKZgnh05wVB58B/mVi/D5vhV4wLEKnR37aKtO0y6r&#10;RI97kqBalQft+bw0MasD/bKa0TsIqPqOc/8RhOefQZd81cyXo/P8HejrX4qvdzpRFJ2JQJDA2vQq&#10;UOdUjhhUTxz9cbgvYkkRGIKwMH1zgISRwFk6eb17uBHFlmFJT6QzAtnyGbQNYeoM94AAZZzApy41&#10;DoeC72HukS/RN38h7szdwvUqQvuCU/i/c2i7uMZaa1UidHSSwND/tSGWaJV/DG0Kj5PoV5rzrDo4&#10;6glCSdD99H/+DRi4bDYKIi4UpyYikHgdyfqncTk6lOusEdG0bQq8cO8qem8i+EZ3ZbesfU9nXxTA&#10;sHr9vMmWG6LAPXGWvrNJvSVhnVOkARKjcDz8KZYWfYCvt05GZz57lX+3JA5qkU2bTdzWIkdj61XW&#10;qYDvSV5vKdp6RcII8PK4N4np2jlIjnNIhv1h2vN9eMyTgzc3zsPG5FKEaJtNnzKx2/kkxQQMnqJ/&#10;oj8iqWpsIIEhcTlHP2YDcLo3BYIHGJvdyP8VHlHDtTkTRmVmzQG434OYCXnmeel5SMeaA0zCVXym&#10;Ii/G5tJXnzWtEdw/fJYJPkeT8aZtqqFfPpr8HisiXgz3f4Huvp12/+qZkKionE/4uo0SBf4AMZba&#10;JIS3TpqMWFeRGJLmTO13ktNbfYfwyLLtmLArj3o8CeqXsxUK17+HG03UUqDKG/kk4T3rr6hPsV7Q&#10;2Vt2EIIqT7h+yqzT153j9+dJfmO0X+Wx97Et8BlmH/8BI4lnHs524PYFy2j/KtDaQ/xBn6Merwzu&#10;zZs6cqE1vq2tNoGX7DA3iBb8YwtFhHKr0DGvCt29u3GfuxBDlv+AjY2LUJr4BA2R0WZTSnkVfW6k&#10;MVGk7LyIizYEvxqgLQPDxdcYSqWMbBkFFSc8DPWRd02U9vMdUzFo6SLc7dlCIKXoIK+FTrOlU+Uq&#10;9TQoIf6+gU6y3Dx0nR5/C43RzQU6B4TAjKBbJ7VnqRzIswsPLMnHkGVeLC7zoCT6LQHyy0gFXiS7&#10;U58AGaEAIhcuEZMS/vsDuBHlLA3hBa6fagJtkygfuim5okGkciRpbJRiP81nU3BqNr7esxiPeT0E&#10;4XtIRE7iFq7pLSZCw41C4KkTrzsruudT9Nxm3mzUlQSGG0/Pv6VIDYHNbd5DeMC7DiOXz8bKwDyU&#10;Jz9FLPUSnzGdSPwZfjY3NDe5snDno8P4rBVhpxFLDkY0MAhxgreUIn4E4Tq0LRwegob4MNQ0jUFl&#10;fBSqKSFN2uA9nBchIqgT+THEKDWIZKA/iZma/N9ARfwrrD4zHTOPzMfQ5Q7c59hAUkJiRgOgU71b&#10;817bEVxrDrsyLTpLJkvAjZJJ49+ZxqMz9bsTQXxHB40M70/APoNATWMnVVKnQ/OuiiYBEczTIXTO&#10;PUwwuJMGZxNuda/BnzzL8FShH29s8uPLvW7MK3Eg90wOdp7+FAer3kVR7QcoD09AFTdkdfxt1BLE&#10;NURHIajyLgL7aHIIAYWmbL2AYGwwSdAwykuojY9DTfItnCbwK6MjPlb7Dg7UfoxN9bOx7PR8OEoX&#10;4ueDizFhYzaey3fgb65c3O9cgR5uOmoav465dMIkI8qWaL+Ypmw+TysifBQC1wyuQRdHA0EUnbmc&#10;Ol/bPk8ldnYCYDuCJkU5uvC1Xf1cHxORP4bWBeVovZTvXUDH7lyL/gVevLtxETwls3A4NJPPcTid&#10;ui0rSJCEqoZXh1IaciLwaoyaIjMqBbHpZok9g8OSOvP8DcETcVeJ2fX3xY0oZ1O0cSlllfrRKPfD&#10;hQCJjHo4qNeyg2pMj5GYKrIW41rFA9L9obxHklyCmCiBZyREkkNDr2j52TD/Fh58hcBolKspazAE&#10;Jp2BuUpgjiWnwlMxE8/7J5PAFNAuHkbHfOo69TyLoEcRfj1fDcEw42T5vUrBFARo5w2hLZ1sWzqH&#10;NgTVbXKrr0hr6Q3/pjOAMp216OSoMAeT3uXdhIdXbsCLB7fhu/hJHIn+gLrIeAQirxPAayyrMm+6&#10;/mcAczji07io4Avt8JWSSjk0s3565opGWyKv3p8o90w0MtLc4/XW+4YTklCdiaWR/U0q+aMuR4P9&#10;+byfRWXqK/yway6ezS/A3d7DfDaltLvKftEeab81B5J0gr7ZvyKYXO8M2Wg19HNvKoMmoNODxPRP&#10;S5bj490rkXfShVPhr6BjDVTCZMYXc/+kgwH6aoMBBJsUNZHLzv6+CIyuVXqj5nZbXimdSPBeTd+C&#10;ynHl2+lrIpHXcLh+Cl5bsQAPuNaiu3sfOi4j8CdI1NAK0zztJlk3ZdQk5fR7bfOPol3eMUve1fPl&#10;DhFw6qDWYq77HvytcCm+O+7H7uBkBBNv0X6RwPAzz3I/6tiIi7pG7l0Dgk1UX3qs67RBKt2DALPV&#10;dwUcLSk/T7nA678QH4ykAjtqnuf/19BnrArMxbsbvsOT7unUB+I0Al+dfSbRnmxHcGxG8Rrbfor7&#10;U8TmBDoqgOfT2Vyn0Zl7Nis3bKZI9nBtwrhtS5BzYhqKUt+a6zDTTJvFToFSxohrTmKYrhywATWu&#10;MzGTJuwlEv2QSujAbAVTZbfta5tCGvn7eyIwypRJuF+4X/XszJ6gnzK+ijZL5EUBJpU3K7CiALwm&#10;PJ5T3y6ff0PjGzjR+DU2RRdiXN67uM23/boEpq05BoIEhjqlvkP52y4kL11IYrLcOrBbJEZBwWL8&#10;2bcLL6324WB8DkKJN6nXwnrXv4cbTohnjFB/5KsuE68KDzTp8GDqjaZCNlHfmxTcjA9HLDHMlDBW&#10;ExcdCH+AmYenYfx6ERcn7nZvRVfnAXR0FlHfNUyK3ECl7mZtT+OmDvnHaCxVVnMG3ZxRdM1JoIMj&#10;gHZ0UIq2ifF38+zG3a4CDMr9GsvDc1CS/Iof+BbB63AqwHNXpq5I8dWQZjeByI3q4JoBiiJQzXXg&#10;Jk3H18XI6qtjr2Jrw7eYdmgWHnd5cWvOfjMyslNeDbIK+MAJtHUuTBc/DY1bZW5qtjvNDawmUtts&#10;2kkRc4rqPAXYOpLUdPYexP3ufLy5dT6WV89BceInhGkQUgE5SAIKnVQffZwLLoW9zkO44UQz85W5&#10;UgRH0SYaO/5cH/oHAk3PovrsqzhKcL/g+BwMyPfhHsc6PsfjJKB0fLk0xObEYW4mgta2rtOUSm6g&#10;atxM0K5pJeY8AY+i8XwNDaKdG38aPUkE7l+8EgP9C5FfORmVyTcJtofw2fFZRnohntShcE+RPCk6&#10;NhxN9aMRI0GJEHgE4i/hzFkC+eQ32BGcAkfRXHy9ZQkmbPHgzS1+vLrBhdc2LcBX++ZjfvEcbKz/&#10;GSf42mBqPKKJEUjQGcQCKiMhaCPQTxH0xumgIyQCNSQFe4PfY9aRuRi10oVHSSZ6LNllCIvu0dQF&#10;q7xM0Y4CArGltWhZWIUWeSTGeTpLQaL+L/4+r9ZkHuXY7AaR8SHwN+BfU5lEcAT6NU3E1v0b0kNn&#10;keU9ji6ug9w7+9AjZzduzd6Gu53rcJ+LBMe1En91LcNDrjySDB+e8DrwVF4OXliWg+ErnRiz3oWX&#10;KCNWOfDi8mwMzFti6tgfJfF8xJuLh3zL8KBvFf7qWY0HPGvxR+dW3LFkC7ov2obOC3ehY/ZBPjM6&#10;KYFQXrsMZRuXGjt1vZawmBQ2/27P+rHERSU/nd3cU64ac+ideb3KVARePRG05D5rQQd+M5//Lf4y&#10;tMo/QdJSiXbL6vl33rNjH24jcexD8vT93snYVjcRp5Kfo7GJ+6tBfR0KZigDq/0ugy/nOACXw31p&#10;zBQVpoMLSX+HIRon2EjQFlCnkrQHKlOwDpD7lMBPfV76n0tBCwB+DxJXzx0d3VmVWGiPBHsRwPY1&#10;pDVw9h1UnP0Kh1NTsC08F+sCHqyodmLVmcVYXzMbe0M/0L5OQGXTeNSfH43Q2UHcR71IfB9HkHst&#10;wr2gMeRmGIApIZMoY2dBQ5RrWBV+G7urP8PU/dPwMPWok2s/n285uuafRpucYrR2UFwlJiujDHx7&#10;Xx11Q6J+lhqr7wJxIu+mDOWqiNB3VDDAWWH6CLp7S9DdeRjdHfup/3vxQP5BfLV9Hvf6ZGyt/wmn&#10;Gj9BQ3wMwry+WKgvLtAHnEsRSCeeQZR6oohmEwGBAdrUCzSkS47pRwiIlIGUjkTpEH8vBEbnRKRM&#10;5lk6oJLaZ020MZoai32hyXh70xI86NHIX5EUleypXPuMCaqoDt6MJheJoX0xz4G/zyLQ7uqIcM1D&#10;aOeijXYX4868DRixciF8pxbjcHQa9xH3H4FYND6I9lOlHLSZ9BU6t0Yj+M3BkiQzdiyvrlNZwevf&#10;w40mIi/CEgKYduStvvJvJMYp+hsTzVXNPW3NhXrqWGAE6mLfw3tqKYasXo77aY8z3Qdp87kHVNlh&#10;hpLQx1Gn7RlF5dwPZWbdrf7TJyojRpsqX9DRdxy3ebbhpY15WFk1C2fin6IxqGtQdYHtV9NBwLZs&#10;VNeswMtA/s5mmvW9mTwYGWJ0WoRLJWbnNTGQ2CkVkPD+eD8x+tGaiPoqpmDshnl40J+Lnu6NvDZN&#10;EqswAdyW3Ms6TkB2XeN5lUHtRLzWmT7c+ATud43V7sC92pE2PpO/uy33MPos92HhiZ9wKPohwkn1&#10;8QzhGko0KMUSlbTY83t0nVxX6bEC0EaULbcZcyMC/yICGrcd1mTO3w+BSQeArhAYkwmW77HBNk3L&#10;MoE0ivqcNEjC9H8L31KifG0w9TKqUhNwMDYZP617DfflbSPmSoPsKuOD5XtlZ9up8oE61Vb+mH/P&#10;pO5lUTrwebXSUIkC2lkdD5K9h3jbjw31C1DGZ1UbeYmfd/17uNHEBE+MjxqES8SrmjYKijkHMKw2&#10;B2WmXyBGfIF+YRDqmt7EYWLXnJMz8MLyGbjL5Sc+2cL9WEFbRx13BZBB6Urs0Vn4gzjfHKjNdb2p&#10;TcERLnYxlZ5sMKcW3bKD6OSoo6FUOUEV3+gU7nRsx9/dufho43cEoj+gkps3lBjPhzjCRN8VdTAp&#10;R1645utb5ZdTlUHhxqWTkljyonpvRYKUlbEz/E8nPsKGM1Px8dYc/N25nA6RJMZTSjZKgEUCYxym&#10;mxvVFUUHd5AAlTfFm5B0dGnqUR3/pixCnSmNuZnK0YrOuevSw7jfX4gxG3Mw5cgCHIpNRYMAOBU2&#10;rPnmsd685t9HBMpEmtQYSuISNU6dYCg1HJWNI3Co8X2sDkzET7zHAX4H7nRuQ5ariGCzxpCX9l5l&#10;WWxfSJan3jhAA3QJelsvpUEnmFdpXkcnN4+Da80NlulXn8hh3LtoAwbnufHtttkojn9hwGacBjmp&#10;MoSo6nT7mQxJ3JDSYTTCIxBMvGsaVfcGv8X8okkYv2kKBi2bSaftxZ05a9GTIL9H9m7c7tqH23O3&#10;4B73UvyX14UBufOoY1OQX/I19td+ivrkuwSDBLWawkGnfJE6ZceQPkuS9CLqNSI2/iXWnJ6K2Yfn&#10;4tVVTvyD+nO7aze6eI+ZMkRbaliF/5tA4H+Q5LaQbuSfQevCM2hDac2fjXAzaLxmWzo01Uq3o0Nr&#10;r6ZIfjVz9UmUpXc2Uk2Qp8goX69pbjrUL5MEO9MfRidvjI4xglZ5JAO5XHc/CY/SnQIiOrDVWYyu&#10;zefW9CQI0dfuzmNmQIImgWU6ywwp18hqTZMxkRs176rPxB/iewX4OxIJEi8RT0XkFJnQ2RDmbAMf&#10;v/Kz1OyrMw+uFXNWi0S9ZKqJlh7kU0/ySsw9qpSiA3WkNQ2tBjm0zuO60Fm2oWNv5+N1+47gj94N&#10;GLTSj3e3L4KLBqck/BlB9Vju96F0xHTaAR1MZwMXttnREhFFexHsRxAlW6ESChoxZRuoTxGCU5WU&#10;NgZH4WxwNP+urAOfOf/nAvXsUqgPgZd61q6/N24k0T4N0rGF4wPRdFbZGE2uGUS7MxLHCeYLqybj&#10;6z3T8NLamRiQvxD/yF6ER5YsxuPZC9HHOR9D8maYEeU/7puMvMpvcTDyIU6T0Nc3vUKbqyZ+RZsV&#10;LFApprIwXF+KmavP35mMRWIMqiJvYUPVD3idYPkh/yrc4dyBnhqfnlNGh0Cd9moABkkpddlMDaO+&#10;2fMjBJpVfqkR682i7/k7BYbSI+w7uiUn0Y37ppurGl1zqtBl4Sl0WVSFPzoK8Kh/EUasXYAfDs3G&#10;8upp2BudhKrGdxBIDEeA1x/iGkWoF2bUNB2bItjnVXpKkH0+xH1OwC2CpnsSeLXR9+uv+Y0mqkZQ&#10;n6XOkdJ0Kh0ImSAoDSbeN7Zq5OrFuNu5EhpCYpt9T0GjkTPdGo+syUS2L02N+hqYofHwmRqukxND&#10;lkOTyJQVKMP9+avx2c4ZpoH4VOIThPnc1X8ajYu8kMjQT6hUQ2RXQ0FUyqhzO1TbL8CpiXXXu/4b&#10;UfT8NSzF9BmaDBKBJvVEEf/G0Ejej4iBJTDnGp5CY8Ng1Ic/wt7GPEzY5sQTHg/Xby/XlfpOMRlI&#10;2nqdWi9RVku6r/4XMw7c2Ey9Tq9XUKgM3dx7MKDADf/JuahU9kLgN3xtCaT2pACxvV6dY2UnLOlv&#10;IjDKvAym6CtfYzKs9nVNJEONAWVmX+Gz/Ag767/FlIMz8LDLiR7uHfQrx+gTZKft0RGt6Nta0ffo&#10;UMoM4jT1b6rsuRP3ZIarwpIWv8rLFHQ4jh7e3Xg4Nw9fH3ZgC9+7OvE6P19n1ugeRDx01o+kmbgI&#10;0Jv1lAivWXD/TyIQr7/xftNlc7aU7/rP8EaUK2RN5MTgU/onPqs0gRF5sbZVr1VZIL/nc0tPljQH&#10;fiZIlomHyyKfwbXzFfylcKvRGSt2MI4qXNQnqmMfVMJr7a2CFcQGxLk63+kWPt/MpZXoRAJz25I9&#10;6Ov2I/fUfBwOf4mqqPD274MYJhW45Dpa267SQluOp4oB6ZaG0ERUcZIcjTOpt7Cl5mvMPDINzy7L&#10;wR2ejWifd5gEvQx/IK5pT8wj3J/pDKEr9bqT66TBLR3c3JeeWhKYfIK1PKWq6Zz4gi4eLiA3iKlp&#10;zjmA2xfvoHP14rVl87Dp9GTUxd6lYRxPo/yKMRI6tPKsSsZiA3jhTxPcKrMynF+Hk21pqoCiqJol&#10;3o+KYaOoltHbr5q8EQm9hFORD7AzPA3vb/4JD/p8BHUb0dZB0MRNqpOFs9yKiARpbOzUG3vYIkmN&#10;OatCjXgSzXkXAKtGS27clq4ydMotxZ2+7firbzlGrJyP7Ir52JuYispzX6DaAK/fh1LIKEZpHGKJ&#10;kQglX0JNahyKz36DZeG5+HD/fAxckYPbFy43J/Nm0th2IOBoT8OsenXNIO/oDZi+lyw6Qxm7jnSW&#10;IoimPETgnButM8FwpltRwXIavcO4y7EKQ31z4CtZhKPhWWiIj0WMILQxxA1OA3eZ4FNpZ3PwGBW2&#10;SU36XM8twXmYW+rC6JWzCXhXokvuIWTka6JRMUE2wRGBkEq+2ror8D8J6NsW8npIJjoTUN2+ZBv6&#10;uz14c+VCuIumozj2EapiQ9GgcgeC46YQP0ufSYCszF5KmT0SuUDiVZyITMDqMz9Rh2aTMC3Bfb4V&#10;VPzt1ItSQyKycmPUnQjaEry3pq7rDIUsrlGnZtH3EmVWJOoDMaUFeRR+1XQmc4AfX9PBRLqUtaql&#10;qMSDREXiJcnguuoQyHTmw45TpBgCITJTx2dEwsNn0tHN/zfC31PHdXhdOz4fSXuCl/Y0gorkaJRx&#10;GxKZdiQu5iRpEQ4DNi3AlINtz+emCWuKLLbWcyX5UYTd7hllWFRuQMPJ9xNp1RjcdkuP8P4Oc98U&#10;8fMVqTvN6+f96TRh1xFzmvdfHJvQmyTznTXZcJfOwa7IRJw4OwG1jaMRV0mmAZ0qadRe0tkMLxBs&#10;K6ui+mlF05vBk5yByG/sKcQTTyGqqS7G6SndPJiGTgcLqqZcpZ4Khgi4KvChPhlldK6/N24k0T6N&#10;JF4kWH0RdTTU4cYxKAm9i7UnP8XbayfhIWcOenq3IyNP+0EZMdoobykJdznJQBXJgIhAMXrO34sH&#10;Fi7D6yuyMa/Yi821C0jcSea5TmqMtMGigSSF/Y2YFD1/No2TSQIkEoXq+JvYE/kRi0rm4dOd2RiQ&#10;W4h7lmxBp8V70T77KPeg9CotBNLN+m5F5aQnqBuaaiS90nkSKi/U62xkUZFqU6JCQtyVJKa7sxbd&#10;HTXUOUWKS0xJb3fnAfzZvQ59C3Lxye6ZWF4zBUfj36KGZC6WGEd7MZrPfxjth0AE97NAhPTIgG6r&#10;M+oRMjXU/7LWN6yIvDYH6wR24tTrUGgsyoNfYsmxGXh6ucOc49Gh0NoZZVxM+aqAMoF1e7/2uETT&#10;QZVJpa3mOnfJqUEnrm8m93IX+rW/FeZjSekPKA68hTquoyKaWjsb4VdUWRkWZSvUb2Qjyyr1sZF1&#10;Rcx/P2UphsCol4j2QKRAGdlL6q0ND0M8TLwhYkDd13SjJtqXGF9fExqN8tSPmHtoGl5bOQ/3OXZw&#10;7ew4cHNcgIijX1Ub1GkCyKt6rZIsRczVd6QJl/yZNrOnpwj/yHFhUel8HEt9j3pNIqPOmgOPubYW&#10;/FsSYJrAzR7V+svupf8uoM/vlZ0lyT2nARa8H5WfneM+OB15HysbZuOHooV4zD8ftzt1po2i9CKt&#10;9J3yPypL4s9GqCdWR5QhLUdnU+5MP86/daT9b8177OzZjft9hXhj7RTsic8iGH4XMeqkRkDbviIF&#10;m6+KJS20vYa06LqlN7oHXmMzGdakTBtg0PPR6wYafbctAr+fYIM97oD6Ze5V1QLXEhg9E71Ofs3u&#10;G03+PBvn70mmTYCC+CMWp72PjsKZ0BvYemwM/r5iB5+L9f2qbDHVENQ3ZcgMZqXomamUTKPnW+UF&#10;0JK+4Bb6hIwCEmVXOe7KPog+rgL8fHA6tgUnoSL1CT//94BVSVjifbg+vak3TyNKf6VpYrGQMnMv&#10;IJkkjk09j/qmEShOfgx/+VyMXbYQjzv86Jm9i/qtSYwnuR4n0TqfBJ2YqDMxflcfiQz3rqkUIHbS&#10;2To6F/AmpbN0oq9SW3bUmzY2jammyfi24PkNeWYzFVT/SGPwGkE0HyyVH4FRQN1wPmxuAD5M05BN&#10;5Y3FVdM/iiRnNB3tYBqZvnSwvSjcqEq5UmGuHuI2mM6JRCc43PxPZdPrWNowEaN2ufHgqrU02ke5&#10;eavRxalD0eq5gYsIropJuEopcrBq6K+nkWkw1y+lkIIoy5DlVhaJoNhRgu6uIvRwHUXPJfvxD88K&#10;fLJlPhxHJmPPmc9o/NKb8MYWGRFNfYvGhuB04GXsq3wL83d/jRcLPbjftY3O7TDaO8tJRtQLcowA&#10;+jDX6yhBKEGGi2tHMTPiZeAIltRPpMMI2zkFvgmkFQnwCaAf53sQuObvxcD1a7GkmOSldiLqQh/w&#10;s19GQpHRkM7SGYrLYRrBejseT81/yVQvNCSexJeHCjBw7W7crTI29wEyagKifIIkEQYHAZtTE+UI&#10;1jTlyhlBe3eMpCKIVtmnkEVCc+uinfgvkqexqxdjTdUklEXeRSD2Cj9XZxANo1Gh46VzFlhUw6zG&#10;lYYoDQQ89U1v4FjiM2wM/IBZBG6jt+Tiofz1uM2zEx2cJYZAdKEh6UGi0NOlyKc2g3TIlhRoVHCr&#10;/EoalUq04SZqZ8C8UpanCDKpT9xQ0isdNJdBEeGQk9CI2Ra8z1sKFKnWIAGSQL+tRe5Ip6Noq07Y&#10;loNU5KUNQYma0UyvCUX9CfqbRl0q9a9eMKX9s9xcL0qmh0CSpEmf18GlMp7TvA5lSE8TPJ5GN6ek&#10;it/TUPIaMymmDIKOWA74au20SgalIxasZnoUsaMD5//pnIkOPmU4Fck7ij97NuKVlR7M2D0Hy45P&#10;QUn95wjE3+Yzfg31yTGo1+GYXH81NSYjyrz0pkHvSxugsdmKOuu8kyGUwXx22vMqbRFxUVaCr5ez&#10;UwMs/67yoUuaKBSyZWY610SRG53kHUroAFw52uvvjRtL6PgDNN5hOrbkeBQFSCD2z8IH1OUHc1aY&#10;Q1TbKtpWUIP/mX+KulbM/VHMdSfJ5rMwU/R8YTq7enSh7brLu5MOcSfe3JFPRyAHli551fcCCsqE&#10;qha9nwFvCfVeiNhzrTUJKxYfierYOBST3K+s/h7fH52PwZvz8dDyDejm30Odk05Sp6iPEnuIpSXZ&#10;6j3swL3Z3pNAO0pbb5S6ruyczcy1IqBqSaLSykw94l7h7+Vwstwh6maQeiWgqIxuKbr6j+Iu91Y8&#10;4cvF+HULMHXvNGw8/S3OxN5GLKpSZAE+lTcJACnC2SxyiAQSdtz070Ma6QtNs29IPSY6t2Q0gpE3&#10;cTzwLWYfnIl+Kzx0yOvRulCAlPaBdlcERsEFgVL5NAUfNF1K52/pGWk6XGdXBfWjnDZA9mA/Hl3q&#10;wYqGyaiMvYpwZDgagyPpT0fyM9NZAI3otaJGcZ2LpvIyNdnas0yuf/03oojAKKsrsHmx4Vmg/llc&#10;rrc9L5HEM4gkZVf6Ip7oQ/I+wNigYGQMqsNfYHnRNHyzeRH+lL0OHd0iigSRssP8XmurAJEN6iiL&#10;reyLsuzCQmq8tgRGz6aH8zgeWuDCtKMzsD3yJU7SDyUIXs1URe5HYZpYdKjBNem+EXP9XHe7b7Vf&#10;pdd22NHZSB+SiN64FB5AEsP3IBEriXyFSUVzMGSLA7d7lhHMHqHNoL9x8Jpos0VUDJAz5czqV9Px&#10;AdIRkeBS+nWd80Lbr8EELvWw0dflbkPvVXnwVc1GVfJz+suxaGoYQltLm0oQ3thMti0JuVZ4zRRl&#10;ILQHFViyhw7LXktouw2hEYkT+Fd/Qx97j//y/G5UsYSM9sXcb3PmVASGzyvdd6lslDKZGv/fSFEp&#10;mTmgMaypbQrCPcf9NwyByCsoqXodj63aeZXA0P8Kk6pFQ5hHJfr6WQRaunWLP4wW+SH6A36fV8Zn&#10;qQN+y0m2D6GXowCfrv8aK6q/Q3Hqiys28saWQbgY7YUL0Sd4vf0R4l4IxYbTfw9DvGkQIqmBqKMv&#10;Lw+PwabayXhpmRd/XbwJty/aT4x+nPpbho6OY8Smx9FFgR1iJAV+21JU4q8x8+bAZdpLlfff1M/5&#10;I3ovmoh+877CwDmf4zXHR/hxzbtw7nwHO0reQuWZ8YgFXkNT8GWcDxA8KgVNhTYjcuUszaZ8liDk&#10;ORoWghAC2mSs2ZDo1NLmVJIAuEQpXnMui5FncK6RRoDEJmEmE/F3iXHYXfU5Fu//FsN9P+KuRQXo&#10;7i9GFzr8ts6TBHa8cAJhNTG2d5WiM418FxIYOX4BO/V2KG2nQ9lUL5rhL+GGJnDWmE9u6C5ONXCX&#10;oXPeUdy3aj9+PrYAK2rmYld0BsrPTSQwewOx4NNI1T+JC3WP4VKgHze6pii8gIRGmYaepwEgi+R9&#10;aPSgygVU329KIAIv4HzDMN6zpqFolKbS9Ly/yFAjNuqlKIyiG5bt67BBbQIZDDvsQDWCKtPSeQ9q&#10;ftZUo0E0POPgbdyIL4pXkFSuMqC8p3MPunBtsnifAgkdCRIyfYdp6Lg2asgXqCC41gQhKYIiOV3N&#10;wWhcFx3k5T5BkF6DlvybjHfm8jPo5tiIx5fMxZvLp2Hliemoi33Ea1JvAje5GHSQz5rXdYkOQtkX&#10;9TgE+ezrw6NQl3gXeyre4Abebh2D+WxtVgGZagJm6zAyqIyZ7hoz4SozmxtbBpeA6H/lF+FmAjpN&#10;4enqPY6/+9bh8+2zsap+Nkoav8M5rpcyeueof4rsN9GANgWoj1x704QoA6rmQkXiYoPpTEaQeI3B&#10;oVOvYVXReHy9/mMMor4/tNiLu5dswm3cMB2zT5tTjLuQxHTNpR6RyOhgKdVe6nDVdgT15gA5j85l&#10;IHkhIOvKte1G0NlFhDrvCEHcMfwhvxT/s7AS/2O50sHKkKTlKjhM/85mEK3YaU//LIpqSxR1vSqV&#10;vEaRmRO8XkkFiWAV9VqNvzrlVxkdkfgqtKR+t/QUkyBRD/JKuLZlBijpmatMsHNODbo66tHdGaTe&#10;8L75t1s9e3Bfdh56O6fivdWfkbR8hC2nP0QlgVeQACxO/TVRRRp8DWRI8uekKduQYZct0KjWJ7j+&#10;j1rd/jfDZkGIlXRUz9oOgRLZFOvk07+3f9P7mBIF870im+k9ZMX+TkDBiiKDKkXS9K+LITUP2ilf&#10;iuAbRyu9IWnSgWxNoWEmkntZZzEEnrHlNWHuc90XJRmlUI9SFE3CSsh2cb/GkgMQJgkL0r41xPsj&#10;nHoGsRTtXpL7lsStpmkuDgS9mH/IiRdXrsD9/l18dkfRLr+KYL8BrWmrBC7augO4hc+gpS9Gwxwh&#10;udTkPwL+Qu5nEmFNFGqlIAOd4BOrd6Dk5FOop42NyK4khnCtSeSp62djmv5HkEpR79EV4fWq1MGU&#10;63LPxlS+FX8JJ4NjcOzMSKw/Ngr9XYV4KHsT/uTYwf2giVjH0Caf+lNQgVt4vS0MkA7zWqLUyQgy&#10;nNwHJO46i6QtCX6rZeVotZREJr+C91GJFu5TJOW6dtpoigi8ppRpRL6mZnVRlp+v6U57fF/uEbyw&#10;dTcmla9DXsCH4+emojbxCgLBPggFHqV+PUmdIjglSQ7TVyRSj/HnXs1RXj0rnZatZyXg+CwifDZR&#10;jWznM9G4UwF4U8bTXJ4moCL9VQbrt8xANAbpF0zTKq+Z+hyODaVfGYuixGeYuu8bDCLxuNe53ex1&#10;9cAocypRdN0QGZMVsNkY9SXZiKMAtTLFJIjUnR45Zejr9GNP4DsEqHPyt7Gm/oim7DEFAlj23JFm&#10;mylbTd9i9gzXQAfzmclZ17n+G1XMocF8ZirFkp9UkMAOfNG5Qb0JLntxn/aDxvKfDw5BvG4oaiMj&#10;sb3uM8wqmok/O1ebQI0y5DqsspVP5brlRtTn0lpRXwJ+M9HyyjlpJPTKklGPM32H8Fe3B1P2/Yzt&#10;VV+jIfIG95OGsqi0W3ZIZa+0OcQzGrahc1EkKvW0duUFc1BzKDaKMtoEI81J/qEnjb6EI6NwKDwJ&#10;X+124LnleeixcB26eY6QjJTSF6nnl/bBDFmikLy0dIfol3iNZhog8Q7tRQva/P9FX3MLpZOvGPc4&#10;lmLshiWYfexnnGz6iPuERDD0DJI6A6iBe+iKrf3fyTXPweyha8T8Pv26a+13+m+/F0nfw7Xyz6+5&#10;6tPSf7/qq2zAgHaKxO6pdUuRlXcIWX4Ccg/Jb04t2pKAtsvT8IgqtHETWxBz6PyhLO5nBS1V5dGy&#10;QGdt6bDR0yQxpfjjko14zvUzFlYuxb6zPtpx2SvZLvV90X5xH+uwUZ1ef5628nxExEH7XMS+GXfS&#10;V8j22+y2tQsKDGrc9YXAb2P/zhH7niUu0JTiRtrvpgTxmrJ69c8jFByPksRPWB1ahLd2OnC/dwuy&#10;3MKjCriqZExYtNIEyNSnrJ8NXlLFC/2HeoYUbFeAobWrFjdtj87G9shs7AzPxq7QHBwO/4Ty+Keo&#10;IhgN0pkkuOEa6djPBrQZyVabo4CGiJDAaHEkjdyk5tR9bY6Yzv7oywVTaZH+JqMpgKGHLYeqCJU9&#10;08DUQWuUIJ2UQEYiRKMT/wgHA99jQdEMvLBiMf7o9KF7znrTkK7zYcS+dHq8olIiNWr013hYHWSY&#10;ka/Rh3wNDZJpguRrbLkZnYWcgI9/p1OwI3Mr8ceFi/BU/iK8unEJJh9ZiMIzM3EwMhEV8c/IGt/h&#10;vY01pRtJGsQkH7oiPqpf1QxrEbh0mYDWRYceXSYoUumDIoamdpJf5TCs09Q66Gc+VBrec+H+NLY6&#10;i6Y3H3ZfxPi7UGIkahrfRUXqMxyKfYcNNT8i/8QPmHFoJp5evg4PEdTf4d5KMraHa3CcD5sAwkch&#10;QGhDcJvB9VFEVSVhOglbYznNaE5KJpXAAGSKeR3lDwQSWivVyXZz78DjuX58v38eCiunUQ++olEd&#10;S+OqMiGlVJU2lpISCPK+zyrSGB5AYDQGtckPcCgyGdM2voX78ncS9CiaKGdgMwFKm6bLVUxUwpSz&#10;1ZHEqNdK0YqT+EPecdxcWEbnonMlTpjzDcYsmwXnaRf2p+Zy/ewGtGtIEKqyI25UbZYm6lIqodG0&#10;quvlxuHa63UqW0zGhyKUfA2lOtizdiZmHFuIj3cuxtDlS/Bn/3bc4dplyGBnx0GCg1IT5bJNd9QT&#10;6QyJS3v1jXD9MpwEGjpLg8CyA7/voIwX9VGEua02HcGHGvRsZlNCY9UsNp38vyEuRgRarGj9rPDz&#10;+be2vDaNGVfNthyrKQlTTS2vr51bNaF0zCobM8LrpjPWXrDlZif5GQSQJDdWTqCHmyTR6cbAgiUY&#10;u24xvtu/CPlVc6h3NmUdTL1OoKz11ThrgaCBfP7SZRlPgomwIudDjF5bgiFgqV6V3yICJyeRjgxK&#10;lPIXEdLnypBLHyQiMXbvCbymB4rY8lVeVzOYsE2rOpjU9pCI3JioGx38ldpvvq+m/ekE9SaKghRN&#10;mjLEfWpL2wYhnnwR4bj6OkajLvwyTgXewFwSlwlbVuDFwmX4kybDeQ5TT0hGqB8tBZS45zpoOp6c&#10;GZ9ZS5LQFtS1Frm1JDA6cI+E01OCLiQA3ZTNI4Dps2INKquf5X58AbE4bRGfi502pTVQOQPBnEQO&#10;inZFohOmU2qUp42VM1Gjcyo5lGB3KEnBEJL7UdgYWY45xbn4cEc2BhYuwP0eL693K3VMZYUiI7KZ&#10;6uMKEEgRTMv5yq5Q/9Qvpj4CZSD1s7L3Ov3c6qzIupyNHLLGmZfS+VTwd3RKZm/R/vLvmTn78Wff&#10;Bjy1vAATti+Gt+JnHAt/iTOJ9xBJvYxocgSiJGuxBJ+xzhCgfqXM3qaTjKgsQQfr0UHzWadMmbLu&#10;W2UgshV8ntId88zTYM2ul9Ehfn99XfuFoswLdUT9DSIwIa51bfxlFMU+wdS93+KZQhfudmriprJf&#10;1v5KzNAQBXhou9ON5FZsAEjrncl93Yn6cpujFP09PuwJTkaAz1MZTXOGEMm16RPhPdoyGPWfWf1P&#10;yHdRf0T+DIgxgZ/rXP+NKnzmClbYMizuS/5O92XG/kY19VS2hz6V+nEu+AKi9UNRHX0VG2q/xtSi&#10;OfiTax0JjAgJ9VQHYSuw2Uxg9BxUUmvG25IwdiSJyaSP0iCLKwSG5P7Pbi+m7J2BnSQwgcjrfLZj&#10;EIoOQVQ+iNcj0qiJVWnRM0gDfU3ZU2BTh2BGoyOgqaFnQyIwfXgPwkTDcCr2NRxFC/HBJhceduSj&#10;h3efKblulydgVwJNCZVd1wGWGcQyWS76Dvp2BbyUVcrI4x4tUH9mMW7PXoPBxDbzj8zC9pofSLRe&#10;4XqR4BFvnaMdSBpM9i9r/B/5RRIlBhyzexX+uOYIeuYeQhdizAwndUrVGnxurWVTaUM7NJeOKyCh&#10;0lFVRSgIpCoOBTA60/7fnb0FfZzEpSWbsS66nPojLE09oi1Lmr3A5xgdgIsk7sp6XIz2NntBREok&#10;JxEVgaGfEIEhPjIHjxr/oITDb0dgRLJkk5PSe+JkU3JHf3o2QF8ZeR97w9OxsGIB+uXNwu3erdxj&#10;qnKhnZNf4N7UoI1WqoQRXpRO068I76gtIpOkJsPgGlWN1eAmNSGpdjQRH2widCEawwBZU4AGMRjv&#10;g0iSRKRxABpTvPmodQwWDKh+0jpFZRp0snaUgF4lIkpPq/7WNIiFhuNsUJmboTSYL3CzCtSLAIno&#10;CHQqaqmIudJ2A2hgB9Aw0PAkxqG46XvkV8/GJ5u+waC8n3jBRdy8JC164NywGgPanpu1dYGmSVXh&#10;Zhp/RVBMQzIXxUwlo7FXKlgNeWbylACCAaUNyHCFofn7HVwEDNmH0GnRVhqoFXh2hRfjNzvw85FF&#10;WHlmFg5EpqAsMRGn4u+jIfGmmZIVSY3j2rxGQzSKJIwOliQvoSkiDQNwqbY3LlMu1vbFOf7cGCQY&#10;IvlL8HUJM+ZyFNdoDL++hCi/DydeQ12KpCX5GTbVTcSsoun4dNdcDF7pxN98K3GfczPuzDlAp6Wo&#10;uXqCeG9k6u3zdFp2pRlc0NqrU5qjvOc4jZmNHmmTmDN03DVW+NDV+G1KlghC1GORQYPYzbXT3Pfz&#10;BLLziubhQPxrnGp6h6BfUWgSMyqlDgoTgLtEPTHz6qmQAgSx+gEEGe/hSHgyZh1fjIHeadyU+6Gm&#10;NAEgNad25Gep0dBkxUSsuGnVgKVn08VNYOSkcyagUwSsVQGfGUmoSpu6zd+Mx5YswjdH1mBFQy43&#10;o5wWdUbC6zFRWF0LN4imGqmvIs4NneDGkZPTaMpLMTq0UC/q35OIBzXFaRjqdZZK/C0URz+Co34p&#10;Jh7PxfidBPLLHPgLHdQd7jXoSRDX1X8AXXKPoVNeKTrlnkAnOjk17pt+F2cI7RxhdMgOImNJPTpl&#10;16Cbw5alCbypzEajEpWNUaOlRKVj+pvI5fUk3dhnRQ2a/H9J83u1y68zE3TMBudaKlqvr635Ga24&#10;yVsRDLfi81a2KIMOWNmZbp5KdHdoStRO3JG9Cn/x5+PJlQUYuGkpxu5bik2nvsDRwKcoj36CmsQE&#10;NJCwhgPPIx4QWemHi5E+fPa96Jh7GXBsJhjR8Ska2hgeSdHhZjrkbChBkXpYfiunSBAWfZK614tf&#10;NWZUYEUGWcSm2dZQTGSdNsmk/BVoULmMmn+bxRKfdMTsee5f2i3aoXicdktjQXUSvkgwgZABodT5&#10;89y/mpx2me8PlU3S8J9voHMIvIRQ/CNUxL7H7prJcB/6Hp8t+wh/dm0gGT6Gzq7jfAYC8Da63soE&#10;G0qp+yXU7xJ09pagEwF+Fv/WnrZJh0RqOENXfz3JZSV6Lt5LfVyL5zfvxLdFyxDiZyc1ajX+Iu9L&#10;9oQ2VAGgNIHRV66J+h1EZs4ZkD6Qr2kWrlUyzrXh/+t9ZPOj6pWJvYLS2DvYE58Ix+k5eGMz90Jh&#10;Af6UvZEg6AC65RQji6S9vZu2V2SF+imSLifS0ROEJmN1duqQvCpk5fDvrijauFV2ZssRzTAMkjHd&#10;v2qbW5ryM96vbLWf+4f2KlPlj0uO8TNXY0TBfHy+cRpyiydhf+ArkumPUZd4G0011K/AcOriCJyP&#10;DacM4b3qNPSn+UyeAur70/b2xWXZ4KAO1qPeSFepEzZzRz3hmujsGenQWTp9S2r+Vdd+mYjgGqBg&#10;SvmeQpj+sS76Eo6FPsPP+yZj4FIX7nBu5LoQrPgUAJHINqq0VPaZzpn+Sid321PUrS+TLemYp4Eh&#10;p01kvk+uFxuD0+g7Xqf+DkacRFyHIdqzgWyvlIKKIjPS+yifvSaT6fA9+XCB7d/i/n8b0XVawilS&#10;agJpBHK2dEui70UiFDx8mv6BxDEyAieTHyOvcgo+37sI9/k2cj1FqiUqTyGxNgEhEgT+Lj2ZUmtv&#10;BrUoei795f/o75oCdr8zF1P2zcLeM18jHB5LnzOaNmSIqZYQprEZT9oa7T2Kfr6Kl1Smlf677BBf&#10;Tx0xvRTBp5CqfQqx8Os4fuYbFBydjDeWTcM9zgLqyH60zS9Gp2UH0dF/EJm0K5mOMtqYU/SflSQw&#10;vB/6V2WOOvmr0S17N+7NXo4X8+fBfXwqysNfIZF8BxcansHFul5cG2UqnzWZu6tZhf/IryFx+ohJ&#10;ZRvwws5DuM+9js/nEJ+NdEx6RD1T8Mrol/CZcI5sqMVm5vw94p+2xBsd/UfQw7UdD7qW4Y09B7Cw&#10;ciP3s7LI1BnZNYr2wQWSkgvx/jgX60td60OdUuaZNog+0No82j7hJvk8k7mWPqqxXv2pL/7b9f86&#10;oiSH7KD9WdkX0z9FXN8Q/xDr62Zi0tHFeNA53wyo0PpocIYZniEbSExjRDZRv9M+pC00we884fcy&#10;4sUSYvcS3KSavkYaWHPDcvx05slEPySUko73IjHpw83ZlwZC9X4aCagUbV86jb52nj8Bi8jJWQKY&#10;dHmHKevQ+/Fh6hCkCyQwF4N0/HytyjrMZA6zqbmJEy8iQsMbDWkIAIGD+jxC/cjUND70JZyMT8De&#10;qg/gPP49/mvddvTwbaWz5CZ2qizMTmJqSRDfMlfjBdVoTSVpjga2paKYee80+KrR7uA/QWNAMcRG&#10;xkmHWVWagx0759agS14DulGRujhL6LT34Y6c9fi7z49ByxfjlY0LuOiLML90FnwVM7Cyajq2104m&#10;+PsK5aH3cSYyDsHYaBORjfO+4rz+mInMvMTfj0dD9F2cinyEooYvsK/uK2yrmYg1NdPhPb0Y04tc&#10;JCwejFjlw2PuAtyXvQa3L9lsriHLww3gPUpjWmIinxkmi1LJ32ukXCW60Pl3JoDo5CJgVW9EjiY1&#10;2MZaM0mOvzeERqCW92ZLu8qpFKXcQEU0kOvQ20/CtmEBfOU/oCRBsJDkNdPZxbkZdDLveRLZ83E+&#10;f0WUCBoa48OpD8NJvmyJ3KnEZ1haOQPDVvtwv2sr17fEKKBKyBRlVAmUDKwIjZywnHQb46AVhWig&#10;QdZBmrXm+vT3jFxtbAIakso/EXSP2roXM0pXE7QpNfm0iTqobOCCibhasGBOdyUAjeurYf92A1+g&#10;875EMHqZunUpyI2uQQANfH09AV29St9IHqPv89l8QoDxJVZUfIsf9/yA9zZNw7PLF+G/CvJxq38T&#10;Ovt383qPU6cEJtTsXsk11knYBBMu9WnVEMDVIcNBMGayXfY1JsrKdZAYgML7M4SDjrIlAVxaBOYM&#10;oCNh0euUcTHjjbkO5mBBN8XB9TLRHG5kvncGybw5vCyfep9vG6c7eo+gm3efOQ9JEcfHvfkYnJ+N&#10;11fMxvdbf4C36Gtsrf4KR6Nfo/rsl4aAq8k4HiSg5X5V9ESEVWD4XFhnuQwgEeSejQtANO9ZIyIB&#10;MlQktjKIJJSK6Er08z8btF8uAgGXSaIuhfsbwKooqx0jrLISiTJB1v5cmYhDG2SzQ82/pyQVFY8r&#10;e0yiK52mbjfRxjWqj4R6osxKuh7c1Drzfc7SPppD8khiIiRugehYnI69i/3Bicg5MRcTduVg8Bof&#10;Hshdim7OtSQpJbjFRJGo7/kE/Qq6EBy1ob63I8gw4NRzhrqv0fWqrSfooA6pydPojPMEwckB/MVZ&#10;iDc2zULOmUXYHZ9OeyLAwXuOySGJgGltCIBidA6KcvGruW6tv7l2K8oq6avpI+DrRXwSXD9FhE0m&#10;ifcb5/fh6GA6mDdQGvkc26q/w9z90/HS0mw86lqFP+bs5DXKdip7rcl4sr0KCvHe6Jg1AKK78zRu&#10;d6oxNYKb/TG08IdJdpTBETkXYZGdPkVHrVI6G0FTBLkLSX9X7SXukW6uYgKwPbjDsRGPePIxdoML&#10;Pxb5kXs6G3UN75jzPeLUWZGwphRBop5dpBd9TW/aJ/ok6q0tK0qXmwrQXs242eyb1k3rJH3m2jTr&#10;2K8lGrWq5yACo6hnlHoYiI5BceBTLDg0Dc8sc+M2klxNOzS+iP5KUwJbcz1a+3QqvA7WraMNUPZF&#10;PYt2UIf8WAcBbNrWLN8R/L3AT/8xBeUkd2H6ykRgKImcDv4dRoAzjOsiIqMgI583dUOTKzWSWgFG&#10;ZefsqPNf//5/GxHgl61XP4/Iqe5BGY3nDSmLUXd1tpz6JM/qWAc+90DiFRSd/Raziqdg7Ka55rwi&#10;HVJpbDdBU2f6wI6K/hqCYsmLITCywXweei6y2+31fGiTNdzkflchZh6ejyP1ExELjOHzHcW1HUIh&#10;gUnwcxMDSCYVEBah0TXyernH7Chlmy3SuotEq4lfo8Qb+WzMuSK6rwh9a+ItnAx8CP/xrzF67Wz8&#10;1ZuN2xwF0IHSqkzQsRGZbvpL+ncNIcgk5ulEbNPFdxx35mzCE34XXl43HwtKf8aRxKeojY9GxLz/&#10;U/SDA7n3SappA2KNvxWA/e8rKmd11azC+we3EaB70NW1DRl8LibDqhJu4gLTb+yvJ54jNnMTMxAD&#10;teX3Ki82E1Lz+fpcHdK9C3e5d6HPmhP4dP92E5QTnjGZPerKWYoN4slnUY+oTynu63RwzvgKI9ZP&#10;p/331T3/2wQbzWQ9SroKRud9qaxTpZ8nw+/CXfkzJuxz4AGvHz08e7km/0xgTKBbwp8V7Lbls8Lq&#10;9BVcv86uI+jpPYiH1hbhpqYEF4DOW2VM58JP4kLgSZyvJ2Ct74fzAV4AiYemxKgeXGVTKTp+m6rV&#10;/3AjGgehxVLaShFPLl5Mm5N/50ZR+t6c0Eq5pAi+atJN6ZTqtHXOh8ob7GY35Vh8/4skUBf4HmdD&#10;fCABgqmw6kbfwsrYQny572c8t9KBB30rcBuJTCdFIOhQNXGjI51jW08xlaWYxoYA3a9Z6AKABH4e&#10;Ml7VtnIhTE2dyhfoQLqqRINOQufICEyrzru9N2Kihzroqo1GivppOKhQ3b3bcJdnI/5I5/NXAv+H&#10;KX93rsYjzmX4uysfD3v8eNjvweNON56g9PJ40Is/P5nnxuP5buNwHvDn4X7vcirmatzu2oQ7cw/j&#10;1twidPMV8zpKaJRK0MHJazdCwOASOFDfD4FCAYlBLtmn7ySvjyTNXY3WfMAiampEVySzkzuALIJc&#10;AQNTNmci+IrSV/BrCTeGDjksQyaB752FZfh6y48oKJ+CvQ3foo5rrJKhVOpppJKa805QEBewU1pS&#10;oJVAl0oYI5PXic71iaE4k/oaucXTMGHjEvwpZy26KFIrAO6nA+BXpeDtYZC8Xv7ONspb0QS09jTE&#10;6t/IosNWSZRK3fT/IlpK7Xd3H8O9NADD125Ade0riAaU0RtMB/Y8ELIHIp6VhLR57GY2jYdGnwgm&#10;1KeVVKaPG5e6qbRmkv+nNKw296WkBX8ChTprop7E7Ez8VZyOv4OK+OcoiU4yhzNuq5mNJft/xHdb&#10;pmP86mkYXDAdj3nm4M9eD+70r+Qz3IzuuXupTwfpaMrMNJhOJC9ZEjrBtKTP08igqJzGSnPJiBGV&#10;mVHoQFU60pGiE9LV39LJH0IXrlk3Xylu5Qa+x70eD7lz0ce/CM8XzMLLyydjwvovsbBoCgpOTcXm&#10;2h9wJDwRJ2Of40ziQzQQ/EVCIwxZaeSanSeYu9A4FE0k3YrMq+lbpRBxjTWmJCnKZqknLGZO7VaZ&#10;lRywFUseZRQJ2Ix+cM1NFPTfjdovF2uATSSH9kL2RM/eNpVqatnzvB8JjbuuTWDHAJ60CDyovOMZ&#10;kh9NtrKSTA6kPlOMY6cecE00DeicDlaNDzbDA04RCJbGXsbBixORHyARPO7Cq9sL8HjeKtyWsxFZ&#10;2btJXA9wnx7mXjxGkG4zDNqnmbRHWdzTGqGtefbtPHEaZUmU9kjZCw0aqURXx2nqeg1udR7CXzxe&#10;DFo1H1OPz8DB2HeooS6GCYAVwT3PdZBup0nJ2aicE22wvirSZhwX9V4EhfeZ4j1q/c4R6MmpKAjR&#10;aCLv9r104rfZL3JyXNNkHZ+fsmqRl/iZ41FR/w62nf4a7uIfMXbtTDySm0vnsZkE7CDvkTZF90m9&#10;1hj2DiQhXemcTQkrgZWcthqPrdCBU9dlA5RNlB1Qw3QbkqIMF+0Rv2pEZieS9Q4kN7b8UVHyIq7f&#10;Qdzl2oiReT9h8r45WFYzDfsS36KyaRz360DqbG/qbm8k6HMUdFGfkhkqo/6ZxCAzejoikGucuXyR&#10;PR1afQr/rme/XGLcC3FF1+XItS9IYOLRkTgdfRd5FZMxdI2T9n89OmhQh/wT97rK6lqRFLYwZ1IF&#10;CGbqTRmqBoBkyTdQNHhDOtVGTeX0bX/0rsL3+ydhb+Bj1MTe5vN7BZfrh+JygPsioOZkElba6hiJ&#10;VDRB+xYdRoA1zPhpS2Dkx9Ng5sYWQ755L7Iz5ynaw+o30XOOEZeYkca0bRcCI8z9nyMRaEi9gx1n&#10;p+PD/VPQb/ls9PRsow1W/yVtMP2qzpSQzbXluvSjtK2mQsGUrpC8/Itkcc3/5i2EuywbVbHJaFRP&#10;MEnxWX02fUsiQZ2L9yGZ0sASZagVsH0Gl2k/QVEFiumHMQRXgQOSW+KhKH8n3VQfTThAneX9RZJD&#10;0XD+LRyMf4011d/Tpk/HyJU+9F6yCA/PW4gH5izGQ4tVZuYg/piN/v5pGLtmEqYdmIi11Z/TbnyM&#10;2nPvIdw0FgH67YAqRCI6EJf2voF6Wfe0OWDwemv9H/k/F4H0XXEn5p3Iw0D/DNyurB+xqBrPdSB2&#10;F+IalZK35h5uTZ/ewUVs6lIVkHojNWW0jrZR01oPo2PeEepqKXrSHj6/bg9q6jXRS3Za450HmsOA&#10;Ze81+VXHWCgwp9aM9J7WBLV/FTvZU5lhyfXv4ZeKyJSmEiuw1sS9qEyPGd5F/1SR/AALy2fh9R0e&#10;3OdZiR7eA9yTdoiJ/MOV8lmDg2jniO1NCTPxYXdnOW51HMS9zq14pHALXjl6BDfpHBcRjQv80Ms0&#10;/iCx0IYzTWgEBioPSUZH0MkPs0aQm9QaEusERU7OETzYWdmKJvRHY/wJKyalpdfpxkR0ZHjs2Q7n&#10;+Tk2MsG/GacqZyLhxg4SOId64xK/v8z/O19Ph1D/IioJsI/GJ8JTNh1fbJ+LAV4n/ujYix4OOgKC&#10;gNYE/Bn5J2no1cRuJ/uYjAVZbqY7aMhJhlejljVtRFPMCObpIDLcdLAu1SpWUpnogKVI3gDacOFa&#10;K8qosp08lXcIbPI1JBQ6yb6Tg+/tOIOOTlu209of4OvD/MwQgYtOrBaxIPHwl9LRFxPYFKFFfgla&#10;5peTZesaqtHSSZJEaS8mzoekcYlZfHim9lZRdn2eMaC8P/5vK26GVgT2rWmETR1gAf8/v5afS8dH&#10;ItDKXL8yTBV8zxNoTZKm8acCG628x2m49+DPeZvQZ+V6KtFaHA98jrrU+whqkk1AAEiTjAbwefdD&#10;WLW5fOamxpzPOB5WXSUNIZUzSpBQ0/gqtkVmYsKWGXgq14G73bsMADE18CIwdBZmAkfzV/WBmCgX&#10;19IIv9drNDUl00MR6eLaKtVqZ/LzuSjlmnMC/yjcjN0nX8WZ0Ou8Lk24G8oNPIQbUlN3KHQYAnCK&#10;eKmE4KzIM+8lrmtNNIvADjeV0ueRhET3q7LF/jQCvGeBWAIdTZZR83aS95sMyeGP4R7g+sTeIbH5&#10;HMXxSdgXnY41wbnIPrMYP5YswueH5uHN7TMxet10vLAyG4NWuDFwuRcDlnrRl8S1T74fT5K8Puor&#10;wCN+iq8Qf/ctw998y5uFJJi/+4c/H4/m5uGJvDz+Tx76Lc3DgGX5eGZZLoYuX4SXVizEm+vn4+PN&#10;CzB1/wK4SxZgw5k52NMwA8cjk1Gd/Ar1vM5A7HVEYiP5HOVMbUZC+1Cjjs3kFe1b7m/ds0aOxmnM&#10;dO/JBEmLyIxIDNdTUXqVY6RMNNtGtdOi8w20ZxV8ULmWIqEigQJI1xq0X0/0fGkQKRq/fp5yQWRG&#10;12NsiTJyfU06/WyzNFHMuRyyV7wPEV3T5N9cFiawEaF9C0ZfJhh+G9UkexXxH7mWU7GzYRqWnp6M&#10;+Sd+wvdHpmHk+mkE8Itwp3MpuuSodvcEMvOU2ZSBpcHV2SieMmi6XBuTYdGEODsWsxvBucoFrG3R&#10;wbI65Zs2gjZFo967kajflrMXT3gL8OGOqVhU9hWOxD9CNPU2yeYINNaTnBnSIYImEekgODZRLjkl&#10;gTySFz7nswk6DOqwKR0wdlmOS89e98+9QdCULjXTmtrmbklz1E7knmIjdC8Q/I8miXoL+yPfY3HJ&#10;DLyzfR6eXenAn0XcPXvRmU5WGUdbbqMMajHlGG2WbDDtq35n9rgCSXTaClTQSbWlTWtn7GClyWy2&#10;5RoZO8y103pqOqaGCNysyCSd2+3OzfijqwBPLc3GG1vmYcGJGdgd/Y5O8T3UJMbyGQ4hoFVEXn6K&#10;+mj2uPRSP9teTRNwI5jTwBUR33/XsV8uIjBqllafhsi2ejdStE91iVexrmYiXl6/CPe7VplMWydl&#10;VnW/tJnKwLbIVymJmrU1PIE6xPXLoh/r5CuhLygnUSSBkVPnmt7h3oLxW2dgTd1klNMuJSNjcYl6&#10;ckkDKRSh5fO1Q3PoP2n3NGrYDC7gNWnvyhf/ngiMxuanz5Y6S2KgCLQpyzJ7m/odGkziRgLXoOc8&#10;ArWpj7Eivgiv7FiAh/Ky0d29m2CJpFCToLg3zeHXItwU9WQZ4ZrbCLD6GjVZjzopHfadQA/PIQzI&#10;z0VBxXzUJiaiKTiEtsSCMwXHRJwjqlbhntHhmvq9eoIvBQaRVMne6LXcl7of+iJhowtJ/sznkaA9&#10;jtOfRajDwdhAIyH5qdgo2vCxtOkfYn/cja2BHKw9swDLKueQDM9C7qnZWF07C9vC03Ak+R1ON33A&#10;/33JlLUrY5wMDUUqRvsRH0E9GEKfRntJbHeZ8lsR+P/OIhtanJyGgtNzMXb5ZPwxdxP3MH0CwbgC&#10;mF1Mhu+0GZzUSiBdvbXuan6tRTt3vbF5CjS39RfRfhLHEssp+/D4yr04dHI06oKqmFBf6rO4pL1g&#10;yHJzSbH2B7G5cLbpfyPRURDjHPeORGOhhdO1f1RpZab6XecefqloRLgyz7rGxgb6koYXuVeILZLP&#10;oerCh/DWLsCEgwX4i38F99Q+2j/aNmK+DspScW3SvcDyGTb7Us89WI9uxLQ9nIdxG/3AgwUbSGAO&#10;kcAEX0GyYRRlCD+Em4zO7VzgKTrMAYjXEdRpc6UGI95E9pdU5F0GUZtPDlSj9SQiJgObQQQvPt7L&#10;CsGDYXrGOdoSDmVq7Jg6vfYpXKIRNVkZOlbrUGmQePN2kpEWWMZIkQttfD2oMXSob6Eq/Bm2npqB&#10;73b68UzeCvzFuRadHVtpgI6gLRWmrQAwHYJ6XDJ9KusJooODoIGM18yZXkoysKIYbfJOU2kEuBX5&#10;k0H7Z1EWQUZNp5xfFetwxBLFpvW/eg8REhEem+lpoEGkEyIhUcRMfQstSa50qnkrnYlCMiKipZN/&#10;lcaWMe3sVkM7r9dMFlHphbIUIi4kIfk0qHkqMThNps7f0ZFl8D07krhkUNrzc+0JwwQGBFaaAqRJ&#10;Rh3zSdLce9HJuQN/zd2C17avwaKSxdhS8xNOhT/ncxjIZ6cpLrYBVmuvhi853xTXXVEk0zxJQBPl&#10;JrCgiGQmNBJl4a/MWNYnVrhwF8FMF/8hXrMlVmY+vckgqAzCNmhp3KOmnWktrCgaIaVVgzlJoclS&#10;KGpbSnJZaiZzqKmyNUHMvYW7MWPHKBw5+wVOJV5DAw19ihs3rqgiDXQyprI26Zcydjp7KO2gbaTL&#10;ngivjfsUYomnENYkqcb+5m/p0gTrzAXcBORUU63JUzQMzaIMhUaAS3TGkTkBmkRKhzDGIsPofIYh&#10;GB+G04nXCYLfRBmJRHH0AxyLfIKjkc9xMPIt9kamEHRNx67YDMoc7IzNxa74bOyOzcSe2FTsj36P&#10;Q9GvcDj6BYqin5AsfYTS+ARUxN5AQD08ijpyT2jSnRqY1XtyNjCEe3YwHZMyUwT3NFLpBnaTfdD9&#10;XdlP9v7STe82kmmjmcpQ2P+xYsr1+FW18qbPgIBBI7OVSdW+VzOg1ltZV40tFVgMU36zyA7BV1JO&#10;OTiIjpnGm3YjGeiDRLAXn8mT1F3ZnCcJdPqTSPEZ87oaYgSOdOi1sddQFX+XuvMhKhKfmH6z8uSX&#10;KIr9zL0wA3ml0zFt13S8uXoWBvmX4AmPD392rMHtObtJVo6hU45KVm2USJkFlara0jCBce3VOtoE&#10;G4To4Imgg1tCu0Nw2pU2pDt1X4c+ts+uRBsFW9zU/ULantzD6OZdi4cKcjF2Uw48p+aZs4/qki/z&#10;ngby+T7DtX8Rl6lzlsDomVwlMFfXRmIJzFVRtDe9fnJiyqBJ9B6WwGgkumyr9rvG7CqibUvsJHRy&#10;GlbCdUyT1EhkNM5E3sWx+i9RSALx0Q4v+i9digc8q9A9ewOycnbSWR+mjS0ydljNqxkqY3UFCdjV&#10;71bLNaEzp73MUrlEXrp8UhkI2QiV0qm2X6O8acsIKlvl1qNlroJD1iYqG93JXYS7vdswkMT+ox2L&#10;MLdoFrbU/YhTqa9RE9ZeGYOm+Cic17Q2+pZUQ18k69XoSkdOO6HTx6N1vw2BMdlMZXQJXNUXdp6f&#10;1cTPDJJEHUp9hs92z0Xv3KXo4ThEglvB9bB+xjavqrzUroUlMBqwUmEyulnUN9PrICJI4NPTfRCP&#10;5joxtcSJTYGZBK5v45zGj/PZpktrta9t1JX7lDohgKUAhg4M1cn817v+G1FUwx9LDkQyoQMHhSFs&#10;EOMi708j162owoOvD6g0azhK4hPx7REnei1bgbvdm9HDV0QiqJ6i04YAypdnyE9x/4rEqJFY/lwE&#10;RuS6jUSZQ+8x6uM+/MW9Gp/uzcOmM9NQG52AS/x8gUL1Wqp8M04bm6BvMb0tzXsznTHWmitrbKtV&#10;tFctkLTZYJXe2koV+Rzbq0Q7R5x1KdQXCPQmMeM9mQyaSKj8lLXRpupFe9cQKPu5lwPPAw0vAPWD&#10;KcNI1klauS4arBRL9KbvsL5A9uJf1/k/8stEWPdU8l3sCHyBqQen4u/ERZkO4kxntQlKdyKBUQ+3&#10;Jja2bsabKgk0ZFqgnTqopn75GTvwRAOBavDngj3I2fUGTsS+NMHJBPHPOelZjNg8RhzEPRFP0F6b&#10;Pa/hHcLy1BP6bVsuKx+vRAP1j3+TPTc9W9e5h18s9L9qNzGfG3jR2EDt1Rg/rzIxDhui8zD9RB4e&#10;cTlwm2u7rTyinRMWFH7McHMtKPZoB9p8Ehid+9KOvlX9f5muQ+jp24PHNh7DTUfrCJAC76MyPI6b&#10;coQZWSnHp5IEGXp9cGOIwE3AgReQJLtS7Xgi3gcpboYUiUpKUU6CHRu9I+Pn6zTqUhtNINiCvXSt&#10;upyl3cTagOYQJ0NgBvB7jSRW+p8gM64DglTjKhCpul3+n5wp/09p8Fj4JTRE3kRx8EOsPDkRPx+a&#10;gZfWufFn13Iaqj280SK0Jihu46wjs1VZWJwGK9pMKASMj6N9/jEqx2njKCQqbdDPWkQpj05El2Lp&#10;8MdMOgwzSYtgvC2VLN2zIDKkDEcbZXT8Klsr5v/TOBrmKBBvgbwVZRwq+d4qryDBMtdxgk68jI6L&#10;kl/Or8qYyHhKeZXN0PWoFpDXRjAg4iQFz+QDVy+GJlqY7A2lk7vG1JOL0WZ6jtDo7sLdmvCzMh/j&#10;tyyBt3QiScdHBHbj+XxfMhk2NWmbUoKonV5jldqKYe9UdjPFhxuzkYY1FuKzCL+CQOg9bKyYgoGF&#10;i0z5VMfcA2ZNW/P6da1aJx2iaQ/SVERVJE8TuiRyEFp3gUE1sorEqZxCREYZNBGYEhKYMr6nauer&#10;0cO/G+Py38CG4HRu4g+hqU9JXa/pabDRuTh1RmeSmDIhOQXen070NhuIQF8AX+lMMyGD9ymwJkJt&#10;a0StyNnr/+0UGb2XhGDPiPovVAJpddV+b1+jiKY9cflpQ3RMBiNOw6Lm2sRQOjYSnTiJjurQaXTC&#10;V2QIZSh/R4kPN4M0EokRvKcRfA8KnZbIUTQ6FKHGFxBJPYeIDoOiI5dBUJO2jJTqm89zDykAce3o&#10;VANkuE725GDtSxkugiyKHJ/WSQ7UBiH0zNPAWNEdfRUZskEEu5Y6cNKuo22QljFUZFTZKzpwEUXz&#10;/9cYtF9B5KjjygLTxmhwSJNADI2wml/VaG8AjUaUErjWRsfjdPQ9FEU+xY7wt1hR/xO81TMxvWwR&#10;PjngwOtb3Ri51oNnlnpxt2ctjehG3OrcjJ7Orejh3Idu7mJ0NTXyVSYbaiJC3IOqnReJ6aweM9Nn&#10;Vmn0VhFaAZ0WeZVm9LBGJLdzKWrUYGyKCToYZ1TP9yH45P5XSdAdnp34h68Ab291YvbxuXR636Aq&#10;+SYiBN5x6oM59TmudLyGFvQxupXem1fFro8FRdeIol/8enUNBXrss71WBGhNds48X0WM9aytTtl+&#10;IIl0Z6Cx6U3K7MRG0Q6/imDoXZSFPsfm6snILv0ZE3bOxtP5P6OHdz+Btibl0Sl5y2gDSGQosqed&#10;CRR1tldnTU/KqaQzqiEYp430kPiJ/HGt7cGOdtqesbemb6iepEeROevgzGG8KsEikenp24UHCjdi&#10;0Npl+GTXYqysmIVDtZNR3/AB7/FlkpbnaOf6c9+L6NJfmT1BcEnHf3V9fj1JCnxSEgKtBI+X6Psu&#10;UGdVdlscfxPzi2fg9U1+EuSN6OE+wnWRDZRPkF2UCOTQhlLnbBO/9IxrRVua4ZQDJ+hxnkQX5xHq&#10;7SYMXl+AaccWoyz+Pe2yJsw9Y/yn7LmAva2mIPjn3lTwUaBa2YBLioz+y7XfqCKbEov257oOpB9S&#10;OeQQXKBdvEwbf7nhWd4LiYCG6PC1YdraE9HXUHhqEoauLMAfHQfQY0kZesqfu6WTJ2F6XoyfF3mx&#10;ftWWk6kfSUFA9Wpy3xJUdfIdxJ3uDRjoXwz3STeOhyfxM940xNgSCRvQlR1sJEnVRDT1uKiURiRE&#10;fXfqOzKBB7O39Azs/lMfsSkx0xCKhqdIPiyxMDiJuEk2VxOjNOU0nuhLDGR7Z9RHowCwssvmuQoz&#10;Ub8UhDgvvx4Ygsv1I0hgRpihI+eI32SbI8l+zdLf6KOI1PXW+z/yfybSv/rkGJTG3kNh1c94Kt+H&#10;O1z70dkpW0W7RsyoILMJ4BIL2Sm5zSIQL1+jahSKDsoWFhVmusO/Ax8u+wjbgnNxMvaJmX4n/NOU&#10;HMJ9odJvVVEI/wwgDhAptgTGYDphcX5NE2kzGbf5Wq93D79YhKuoj/pMG2jQtDOV8D6N2uRYHIxN&#10;ge/kAgzPm4P7NPDGU2zWwQzoov1rR/vWnnauvZP4V2PPTda+Hi2VGMgPE/PyNY4ydKOPuGmAKxej&#10;VvgwYbsLs04swob4LJRc+B6nz32ChrjKigi8agkgaglyuBEumCZBARhFEwQcFLnvxw32tAXEAZXc&#10;2LSWbeLX5rNf7dx+lSHp7wI/tk73yrx6ORaK2Yw0VCr1EbMUYNHGjCUeRyL1JGKp3ubQqmhyAGJN&#10;zxLYjcbp2Dgcrv8EBSen4831Pxtg/Rf/WnRzHkUHOkud6dGBgMSUieUQKGfTMOXIGRJoq9SLCiPg&#10;rdIGGTczqplKpfNjOtHodaZkGcfJBTX/Q4JCUeov01mDzo5qdM85g57ZYtI2/azyMdNsTRKkyJma&#10;6jWtJ8vZQNHknQAyXAE+JDpoXp/G4JoJXdeIrs04d40dpmMzBtZzCm2MyMEF0dEfJqHRNJ9qdMo+&#10;hPuy1+JJdz7Grc7G/EMzsbVmEo5HP0ftuddpuJS1oJHk85Jzs5EgKTqJANfaRuiugniB4DSDV61v&#10;KPwyqhOfYV/Dj/hqyzT8xbOK61GClrzPllwr1Xqmm9C1nqZh35BDZbrK+Td7No2chGmSNJN41MSl&#10;zcuf+XutvRlNrNdKuJZd3AfwVPYCOv9lOBSYg2DsUzQ1EMhykzbxXqwh78/NaqOPJvJool2KwKpv&#10;ZiQN+TBj2K9EnOlYzpOca6SoyULwXhW9vCr6WaDeRtFs/bI2vo2eGfJAkSOyayZCoNfxmvh+qRBB&#10;BK9NgEmZHpH/ZIJOmLqbaGyWZB86Jkq8r5GEiKReb9Zd+0ulQzIC3C9mz/BZyWGav3PPcK+co5zl&#10;e8uxpa4QUQEYS1bMV96rISS8jrSD1WFqFqBeFTlhEUIjSksrgMA1VNAgERnBzx5J4Vf1SYSH8T6H&#10;ULS/BYClO9dG/X89SfE5h+oGIlw3AJFQf8T4nKONL6Kh8SWcTHyEI5HvsbFmPpYUefDeOjdGkZw8&#10;nV+Av/nz8Ed3Ae52LacjWW9GZt/lKMLdORW400GgIp3MPQH1FKjGvYv/BLr6SoyolynTd4LGtZz6&#10;yNfx7zplvr1KU80EoxPG8SgoYRp9FWQQaede1VjrNg7uUTW+55Kg559A+/wjNMobeS1L8USuB29v&#10;mIsVBNsnwl+jIfEubd5wxBXEUXaNAE0ZxgifZVLN6k12n5oMqNE/yfXX6v9JrNO6+v8aUCASL5Al&#10;XTN9ZQS1UB8F5WID9wr12ZxPxdcYgkpbn4j0ITjvTVFGfiQCiTdQHX8b5dF3cbD+PUw5PA/jtjjw&#10;VGE27sleim6OnSQsR9FFa+WgXeW6ZDhPoZOi3yqfMlkF2mUSEhGfDspIyD6Yvynjor6FKnTWmU0q&#10;M9XvlOXN1SCB0ybj3I6kM4uA/o7sbXjUtwJDVuTjm73ZWHp6Gg5HPsbp5GvmELUmc44Mr5/3EafP&#10;scTu+uv1fyrmeIEkPytGktTwHEkM97ACgNyDp1Pjsb5+GqYeXYRHnXPR072ZwOU4baCyK9ZPmOZV&#10;2Xn6IX21ATGuhxk5L1FQjYDIVYqsvFLcSRL+4lofvJVLcCI1iSDhDZMJ1l5O92Bc1Nk0JtAo+0h7&#10;Rn98gbbwetd/Y4rIugKcsvXUY9oc2R2VAl7g+pojHmgjg8lXUHLpKyxv+AHjNkzBg871uC27Et2y&#10;g8jKqTa+2PgWgiWJDbQp4CZfRN2jqGJAgUdFvnWYcTf/dvzVl4d3Vv6AfYHpqEl+SOwxmvpDMiFC&#10;ZcrB+Ky1b+kj1V9kxzpbwmgymWaPpf2KzaDash49I5Xsk8AE+hsio/JWBRMUDI7T1kajI00AK2GG&#10;K8nPpe37QENqohKSEuEh+TRhrQvEaJcD3MuBZ6+Ui6m0yO592gATif9tMpD/nUW6GaKfriF23hf9&#10;CePXLcbDnjW4LWcXcaSqbogx84jtTLY5rXPWv9hphMKYdRSCdX41E/Dod7p59+BF7yw4T+XhYHQy&#10;amhHVBKvbG+UeCNKvJMwPtxiGrMf6IuNzRbmiKvnTdUpNgsjsaPlr38fv0R0kK+p5JGtIYawFS3K&#10;UD5N4j8KVbGPsLv6O3y7eRr+K2eZ8Q3CyraiQbjQlhyb841k+ymyjW089NH5/DsJnV6vbNZNmWSG&#10;3dxFuMOzF3/0rEbvvByM3zAHP+6bibVnpqIs9gWCifHcGGOM0btEgyG5yM2h07PT6WpTd8dNdz7I&#10;jWYIjDagmiVlQJ8yIkCsDaRa5PRBjyoLMdE/vva8gB//rk1oxp82RxHt6NZnEI6RvDRxAzdx8zY+&#10;w4fytDntWEAxvTFD8VdwIv4ldgQmY17Rzxi3aT76L3XhYRogNU52de5DJ2cJnR0JhUd9MSQhhuHZ&#10;KIxOQ7dNe8oO2KiYiYQZ4d/lTIxToRhCYR2qKYvggndyKaKj/7M1fVpspaxV06cHopPfNYZXDfcS&#10;e0iZGpXokAn27RkKVmwjt4QPk1+70rnpQbblz5pYo7niGZ4idHVtxd3e1Xi0IBcvbViMmccWI79y&#10;LvbXT0J1bAIiXJN4fASZ+gtG4VMSAXilErlmplysWSyppMPlM1F9rwinKUeRYtJ51Mdex+b67/Fz&#10;8Uzqynzc7t/Pa6hBW5Kw9o5a3j/Jllkb1RGrZOzaHiKuCcVEs+kg1KBuzz5QFFvrrIyN+gk0cEHD&#10;Fnh/isb6y9DZdxR/4vN7eX0BlpO9n45+h8bgKHM+0Xnqls69aCQoadSQCdVgNoNxTanRoU46uPCS&#10;0VltXgH7ZqdCvZN+XUtg0iVXJnNhyEKz0TdrZSPWZsKVWZdmEXCXDovAqLaUotG2crjqH5Ek+b0d&#10;W95MEhLUcWUVKeb0dJUAUJQavirW2Z3nNegsEhE21X6rz0clQBfozMwBhjRUOhRV0Razf/R8TaCg&#10;OXtJ525r31Uy2JzxJBFQVO6KQzSkzOqARM7YnOqtTAvBghoUTcS+WcxrzPqp/EHkjYZT69tsyH5N&#10;UdrbjCpvfBW1qXdxLPIhCss/w3e7v8cra2fimcLF+JuHezxnC3q6DpssSicXDZ4JPChzovJEuw9N&#10;AMLF/eOg3grMaJ82R/018SnTc9xIR4966OhU1NshYOlXky8NqTKkBDYyuCo3kQ2QrkqfsxTQ4B7V&#10;mUudCMo7uct4Lftwq2cj/prnwfNrZuKrvVPhKvsRRdFJdHbjab8UEKLj4fpfFgAJUt8oCQl/jvA5&#10;i8ioBOifSsTMM7q6RmYa3DVip8FdBejmuV75XxHi5wl+qJfSG6Pr1Dc+R9l2nRGgyK8tN1DmjrrB&#10;12p/nY31p14KpPF/+cxjDXw2gUEEW7zuxPMEeB+jKDwRq09OwqS9szBq9RL0KvDhLs96Oub9XP9i&#10;rqectYCiRKUUtJPNz8FmxOngTWScNo+2wUzzI+E0doPAMkN/5/+15e81Ul8gtCMJUSafj2xilmsP&#10;bnOswmM+J4HsPPy4fyY2nPkRJ2OfoY7+LKjDBHmvsmvXruGvIaogMKVEBLfn+AzPcX3OEWQ3RYah&#10;NjYehxPfI7dmOkaumYI785aho/qFeI/mcF+XJjDarJ89z0x6Z/2BMlV27Cr1za375lrlV5AMbsOf&#10;vSvw6gYfllXloCLyKfXqFX6ezQgb/2xEZR28Lj0ngdffEYCVLpu+Hvl6RZb5sxFjt2hDqdvqIamI&#10;fgRX1Sx8eGAhHtT0LudOdHedQhcFChdr6pPtV5Nvbp9L0MjvDTkUuTYTSkVgqF/GL9eafd7TvxFP&#10;LnNj8ZEfURn+BIHYK6bMK6Fx69o/vAbp0Xl+/jmSftsTrOvW3hPxssEuOwxHPoF70/gL7UPtS/2N&#10;e0uAj3ZdATX16ek9tP9tNYreo9kmm2en/5U/UgBCREl2n35Fe7v57/Z96B8oOmNPGXaVsZlMuoLQ&#10;xGrXW+v/yC8Te/bTKJTGvsXs4y76Jj/uW7KS+I1Anfv5Woxn9NDooiXUwkyaVNneGzQ6aIb8KLDm&#10;O4zH3cvwye48rKuZhpOJ922An7ZZYnVQ+GUQMQ5JvcnacU+Q8MZIbuNxJRpUmaJSRuE7i/Oud/2/&#10;VKSPxqcQn5sKGWKOpPYt8VacuClK23QqMAGFJTPxpG8putFeK6igKZVqK5CfVUmnbL3OCDQTWGnv&#10;NHRLQS71WmqIlTkHpnXBSZMmbeOVk9ZYzzLct3Ab/r4wH8NcUzFtxwfYVfsWqhKvcsGewcVIL2iK&#10;mO0xsIumqLeiS7o4lbyYsq+YbmYgiYut4ZRcCtuDdpROjYk5xpSR0bQORXFFZF7kplWUWZvTGgHN&#10;8r9kQOoghLk5dQBbIjqCfx/F14/h30fwYQ3hV51X0p8PprcZAhAjsWkgaK9o+gA7GmfAH3bhnWPr&#10;8V/Ld6Cz/xBae1S21cDFUl21JS+qR1R5hwiM2HEbMryWZMo359c2i5osT5leltb5J9C6oBgtC4vR&#10;orAENxeewP9YdhL/YylBu0CNIUByQhLV1aqmWdmIdK0zH5hOry5oPoGV0orSOr8MbfM0YKDcKK7E&#10;9smUo3vOaW4CsfIAWlHJ22ou/eodGHlwFb496ceK4Bwcb/wKZ5KvoS45wkxQUjRAhyslaLDOB3QW&#10;j4zWECqXSpsIUEQSm4mideZcdwOo+FxCIxHnGsejw42DSEV6o7rxNcwq+RJDN88keSlAW8cBKlYD&#10;uniiJsrVfYFGNuvetSF5nyqzI4HRwURteF+GwBC0ZLrrCfZUUqM0qgifouG8J2+YehihkmoQQh0V&#10;WPXfmsJzFJn5O/BH11zMPD4NR6LfUOdGG0B/SaCcxl/T8TSJyJwKH+9vgESU5CAmcsbrv0QdUiRK&#10;pV6G4GiDNWcp7L1b0GdLr6zjN6N1ldWQkxAw4R4QsU6P6LVZEX3l/9OQmHMA6NhMWaXJipBYcOOa&#10;0YKGENiR42dDGvk5gtdCCQ2nyPGpplokw16jOYzQ9Cf1NYBRkXlbpqkImkAIP49ERKJrNZky7rur&#10;INUGCLS/JOe4v0yW1NS/P2fEEFjtt2ZAI8NnJ3ulgxWql7fgwU4t0n31JjiTaPZ8XwJZRXdEIhWk&#10;kMO+Cpp/LdHzCfNeSmpfg2ffBHy+6hv0WzIXdxGgdKTutMgN4v/KDeP/yg9zn9YZvdN+7uLWqcZV&#10;RuyAiZN87Qn8r4IS/M+lJWjvJFF2knS7SWj4dwOeaQ+USWnnqUc7jbh0BNDWGaRjCUPN95oQZWb2&#10;6zRv6rhIjUi7QKfGlyvToINCsxzHSaKO46EVhzBkx27MObMCuxsXoiL1OerjYxHluqaCA0hCaeNi&#10;XHOu/1mVw8gJEYxID2OhvtRfldWKlF5TTntF967VXf3PVdHPV5+Ffc42m22Jrd4vniYwzaJyMaPn&#10;V0CRABJBIiXJ59wYpJ7VU5/r6Qvqn6N9px7RTp+n/qtXRqUM5xp4H/XDEG54BZXxT7AzNRv+mB/j&#10;yzbi/rXbCNj3ozVJjEbc23IJBWnU72dHircoOG2kZZ7sSKWxEXJwGk3dgqKSPEXMTVBIZQUUHTir&#10;M5FuJghtSTvThva5Y14Fn0MF7lh0CH9ZsAWDst2YuHo6Vhz6DEWn30IsIZD/62cMZXcEHBIq9eF+&#10;EKlXtuNs+GWcrn0VpY1fYGvjFHxzYjbuXZqLjLzDvL9TJC916EZdy6Iuml4X3ScJnHRSJKYTCUzb&#10;JfRNIuC+OjPApXVBGdfzIHq4NuP+hbmYsGoBDlV9g3B4HPcsn6my0iSdsl+mR5W2UjohG6ZS1+td&#10;/40owgKXA/Txyk4o0Elbq1O+k42a/DXQHLvQQNK9r/oLvL5mGh7xZaOHexM6e9S4X0wd4x7NiZL4&#10;JalP9fSplWjjJnCSr/LYoTcZzRlVHbKsowcUTGtLX3+bfz2eW+fF7vhCBKNvEYeopJefnRzA58x9&#10;wj2jzOhFEtSLDbTnQdn0YQSK6kkkhhFxoIg42uCP9q215TpcVINlwgSjgcRzCJthE7xnvr/KxBpj&#10;/+B9Pki7/hh1aDguShqG4lLDYFzmPpMtP6egkTI2ej/t6ZhKmG2FgYJTdrS6bIGCTfIfCkzIL8gf&#10;/fta/0d+mejQRvXlVkY/w/roUry8zoW/ZnvQw3/EZldp7+RrzFl8xJkaYtKGeLBNPkU9MsJBPumf&#10;CIyC6SpjPI4/Z2/GC/kOuEunoCT2IaKNg+kb+HzpK4QxFJxoMtlW68fPkqjENLzIVCvJdyvbR39O&#10;XbmoLB2/Xu/6f6mojE2DnjQBVsQqRp8RJ4E+l6CvEnHnvoiGxuFAYD6eW7EGd+YT3xJntyCBu9lL&#10;XKwgvYI4poyO5MV1ClmuSuLAavpqBRu4Ln4NwQnhps50CGou6uDiosqRe8LI0CQtfw0d/lHc61mN&#10;9w4uhatmCaqSr/LhPMnNpXpiXYx6WlRWkp45L4P4WwEY9SykQaeNFuv3SoXZjIEyONZQNCm1aza/&#10;ot2DEOGmDkeHENC/hNrwWBwrH4FtBwYie2VvDFidh4cKdcDfanPw0F3u3bjddRS3OkvQ1aFJY9UE&#10;IQTbypaYlB7XieulGf7t/WqWL6WUcEFLCKRKkZlbRmdyCrc6dL7DaRJCOSY1pCqKKOVVBoVCxyS2&#10;3YGkRuDdlAsoCqSaehKTDs39NB3Uq+M/Rga+A4/452DQMpXIfY9JO7/CspJPUFb/FtdjNAGPGn37&#10;4XL9YwQVT+JSqA8VlOCDRi3O56NUdFxpaK6FALs5PIsSTT5P4y9mrCj+0wRPJKYNdBQNcroEtjoz&#10;hYRUqb+S2AQsDzowYt0y3O3YYcb/qYxD5Wwqo+lGANHNVYGuGg3rUhSrBjcXnCFQpBRW4xYCvjaK&#10;nnINs7gWXVy16OwMUyKUIP+HPxvyIwJHEGKa+LWhlZ2qInk7jL+4V+HNTR4sPL4Ixcmf0dA4ng7s&#10;OepGbzqTf1A/HqM+KOIkgK7R3ba3QyLjLZCejj5bfb2+vt1oIqKlaLnqlmMEJAKTIi0XeV8iZpfp&#10;2C83ExPtAQEn7UMbDJCzVOROJSMEl4acaY+olMbqRiyqUgWKAgQGrNoSNRG6q9FC7WutpUoengao&#10;I6gbQRlpSvMEpKPUITlUESBFekypQvP/CUCd42c2RVXGQ+FnJOjwGxtG4ayCEGH1Y/0D52J9cFb7&#10;nNceqKd+BkfieOgzfF55BH3WbCKg2IsMl8bKaixxLVrT2OmAWgVj/ldeGf7X8pP4w/JK/GFpBUlG&#10;MXWJ+4j7szP3ZldDaqhnjgZ0ygnxf+u4H3W2ibKr6nlTaU5ZsxDQqKHQRMoEIhURV8SMRNxMODyO&#10;js4idHQUkayUmL6E7u6TGLB4AV5xfY9v1k1GbtFEHKj9FKfDb5MoEHSQAF4O9iIY6wUEFNwhMSTI&#10;0TNO8Bnb6L1S/hpv3J+OZiBfS+Id+HeduBHFkCnuPZORUwCKeiKnmgw+g4bYcBwJvQMv7dY3O77F&#10;c/7peCBnJe7KOYieOSdob2k3dAAvyWZbOqyW7hN0amVouZS2oLDcrK8iceaAYmXH6fTM5Ef6rDbu&#10;CNq5IrSxyqrL+SnzTUDA520yGCRG7Xy0J479tFM78adVezD44CFsOvkNjtZ9jPLw+6hNjkO4cSTX&#10;XvuN161zpsIkISQC5twFPp+E7seQeZJM2hBNdTPnkmhf8O/qHTobe4L6+zhtjEpC05lQTQnSc+1n&#10;QGWYa3E09BXGr5mCB815COt5LwdJ4DR9UVl63oeLTtphswGadKepjSLLZjJl8xq0yK/CLQXqySTh&#10;pp5qEuS4zQWYfSwbu8M/oir1OoIkv5FYP9M3J9snYG16JBqGAdxf2scKVIhoyV4oABmjmGZyfd9M&#10;dvU3WyZre+ZM35wyBXzWsg8C5prAZYacyOYQIJtSNdrhi4EXTDkTpMtBrhfXTTZBvkij2/U5tnld&#10;DckWiMt2yL+bkhjZIBKWWKgfbZsCVtK351FHMlPZ+D72pabD3bAcYzZvwB+9x+iH6JM8DfQfOuG8&#10;FC0KS7lO6qe05xgpOKaz0zpKb5z1aEuboFLnlirpWXYGmfll6Jy9CX/3uPHx5jnwFk1CQ+gNXjtt&#10;Lu2tMhkKuspe2mvW2ol06L7+f8c/6UCEDUZcK3qvtPzr3/4jN6KcV7aMeKwhMg7Ho9Mxdfs0jMmd&#10;hz9l7yAAV79kOVotLUOrwjJjm5QVzDKHARMHuYIm8CbSYvukRXLUd03M6D6Ae3x5+PzwAqxo+AEV&#10;sdeRSj6LS4l+uBTra/v8ArJZ8ttKLtDmRIZb364eWzX5m0CG7bu6XP/b6JR6sGzfFm2CIXNWTDm7&#10;CaQpqKw+tQ8x+/hsDCpYgL/k+NFziabY0q7lNtBn16MVcXIblWz7dfSHMLbwsvXFablJaVM1D6nB&#10;Us2RWSrjoWFsp997aAho8Hv5CjBh41yciH3EixBweqYZDMpQ6SJliMQAaeT/Dzfw/3cZRNBDtsnP&#10;tiU9+p01cCIwpkGJv5MBSYb78rr60uCRkSafJih4hg9wEEI0xJH4GILAsQTkbyCQeAtl5z/Hkcav&#10;sTv6PdbW/YSFxdPxybaZeGXlTPRxz8EDi524a8lS3Jq9Hl3dBE7ewyQax9HGW4rWJBsaFNCarLoN&#10;2aGmJGSQOXdwUHICyHDQGbuV3ZFCcn3pnDLySVDymkupKF1JVHoSmN/u3IV7stfigQXZeHLxT3je&#10;/T3eWfU1pu2fBHfFVKypnYLi2Mc4yYdeHX0XDeHxiIReRpPpS5IDss4BZk0sUJcj0ehMe4DZEOMY&#10;TLRdz8+AUxIYsnetjRTMNA3TsVyikul9LitCFxqAYGQIKqPjsSU0E6+vnox/+PJJ8nabMgal8XRu&#10;QwbBRBZBQmeCPBETldIpQqqD7pSxMhPYlB7MVUTVTtbppGgXX2NT9prgpPI7RWIVkThpnI/SrPq9&#10;ynO6UpnvyN6Ip71OfLJpHraHFuBM7D3EU9TDRhKtxt4EB72Nruj+Taqcm8im862+2LS7dEk6a0nw&#10;70PS9dIkB3zm6ue5FLANmpYsEEiYvWeBb1pUj20nV+lvIgU2qq7eBw09sDXZVhekFwoQmAki/F9l&#10;VGzTnzKlQwiCCDAIguImqqeMj0rRRFYEirS2MlR8jyv7U3ZAunZtRkDrriyVAhF8TZikukEZQgE9&#10;kpxGPh+S70SAZC0yFpXJH7C29Av8sHUK7sjZj65LDpta4iwS3I4kuO3VP8D9qH6UTtxjWcpyuqvQ&#10;mqJAg6YOdaWedffooMVK6qbKkKqRkUd9KwxxD9bRiRC88Hf6n7a0gabskzqYmXeKf1c21YLgtiRM&#10;GXkR/j7Mz6pBF9rGu5bk4zHvAgxdOQOf7p2KBSdnY0/sSxQ3foiTZ99D3blXEW4ahmijDDjJW6gX&#10;ddI2Wp4TmQ6LQA4jYOQeTWh91ZeidVR5E8lmcCj39wicDwzn2l2rDzeuKLhkyhHlyKlPGqwhMRP8&#10;aHujqXFmdLtG4jsqZ+D1jbS1hUtwp289uhecgAZ8tPZoGEItbW4Y3ZcEKPXGrmQpKqeMOZ+HDoTV&#10;NB/132kqo0YM64wlc8o6RaW8bfk3nVOjMqFOBK+afpbhKke7HBJbEqe/Ls7BC8sc+GCrAwuPL8GO&#10;hp9xSkNC4q/Rlgym7VBQTCTlKSTrn0Is2B9RkvBw/EkESVQaok/y2XG/kCRcJoi9ZCKfOkhyBJ+d&#10;ovGj6cz5/EjQBfi1D6X3EUVo4x9jbe0CvLFiJh7LyUH3bDrwvAbeTwNaaCw/fUlH2r9OvC8dWqzD&#10;iE3ZLe/Fltwp2KURv7KjGjpTRT0vwu0LV+MRtw/v71hIoPMdjifGoYbETATjoggG91qU+zWRHG72&#10;skRZBFtGaPe1+k1MyVnalvAedZK3hmlYENKcgW4WPXftb2NrqNe2kkI6rPclceP/i8DZ7J4to5X9&#10;tf7c2gUFS8xZTspEU0ydPm22FX2ePVslQeIfDfRGPX1a8cXP4Kmegk/3zcYTfjfuWLKV+/w4upoz&#10;hWwztC3/FhAkOeHelj82kzHpV66MT6bIl2XSLqhvLdN5AH/NXUUc8BNWVs9Axdmp5hBVe2+6Xq2V&#10;rr05y81rtPevtfs9+ZX/yK8tshWy7+oZPZP6ACsqJ+G7vXPxF9cq4usK+pJTxDb24FQ7rVVtDLbv&#10;xYza594WgZGofFbBXtk99X3c492KESsXYereKSiJTyIGpE6aoCX10exfYR8FK1XlMcIEEdQaYMYm&#10;Ew/bHuGB5vp+uymE2ssiUNrjqnCx2f+0vZBt0F6ujr6HHbEFeGfjDPTJzcFdvl1o5z6JWxy06a7T&#10;9L0aeHOKPlwZKK3JdQiMiIpO9M7kxs50V6IzX9jOW8INLZBQhh6+cjzoXMGNPJ9s8hs6IUXXSBiM&#10;gVE03y6KxEZsf6sNLFB0lcDY1L8lUWrKlrFT7b2AWCrSj9fZB0kdcBbphWiUBo/ESzWD0QQBfWIY&#10;iYxYqeaj06jSWIcJcusJJk5H30ZZ8lscSfyErdE5KKhdiEWVOfipOBvv7ZiLV7cswsgN2Ri81oGB&#10;KzzoW5iL3nlL0St3JXrnrkWfvE14fOlqPL5sJb8uxWOFPjy21EVx4MllS9B3xRI8vXIJnl2ZjRf5&#10;dczKBXhv0xJM3O3AgiIPVp52YVdwHg6HpqIs8iWd6TuoSbxuarZ1KrqZNKV+ogDBJUHe2QDXmsSl&#10;SRFakjg1fRvHQSepUj07AWUgn5NNI9teJRpaiiJppicmSSFwMopmHDaBMkVZCwHe2sRrOBL9AjNK&#10;luAfrgW437set/qPkMCof4WAURHwNPgzKb9aiqYLCURWkEWfQBu/RISETtek6suMaP63Mk+KlLYi&#10;MGnFDS2io4i6yhr1fh1ddER6P5LF7o49eNhZiNHL3Sis9pHQfYRYfDCBEZ1wYgCdsUoU5WS5DtQL&#10;62C1Jul14T3JESubZ3RWuvSvunYjinokZHhsOcrFBpUSCBgN5XPnPep5C4wk+pvylbjKRmjQtF/M&#10;sA3qt0SZU+1hnfES55qc595QiVp6ak4jgcZZAu1zlPNG36hTITpoTTeKvmhAdiSpg/EG2CzBNXvd&#10;lEhwfU0JjbJEXF9T183rFoHRntXzSIMfSazeRoVV0phI8b35PnHeYzg0BicCn8NZMg/jlk9Hb8ci&#10;ZCmTSSDSiaAtkwQmw68x5KpZJ5ij7cokQdF0MJXg6OwnHV5ryC9BoDlQlUCwA3W2DV/fkmDvZuqu&#10;sjfS37Yk0sqIdiRxyaKuduJ7d/UeNnPqb3PvwJ2urbg/Zz3+6liGx715GFTgw9ubXJhTvBir62Zj&#10;b+RHnEh8jjONOhV9IEEtbQ8lQaCraY06EFbjJdMjym1UfjBfN5R2iOsa11klyrIR4PH/BfIEdE2P&#10;oMo+dbr6FV24sSUZpP0N9ePztQ3HSRIZU59P3UvI5khoq0JRgvjUeOxLTURhYDq+OToPA2kXH/Cu&#10;xD2ubbjNUYQei8tJXGv5PZ8ln38G7YGCGvbQwRraCQWQTvL5aRCIepjKqQvUDY/KbgVUVUpI0G+E&#10;72EORbNlZwqaZNK/dXbsxe2OjXjIW4DXNroxv3gBVp+ZheLI96iNvWfOnYoFBVLpc5QZbOQ9NWmA&#10;TD/Ekn2bM6KWkF40wy005GIk9wz9ixkgMsREJZVNsxUCfP4krQ2R8aiI/4AlB6fgnVXz8V/Zq9E1&#10;p9RkFc0ZZBrLTeed4T5uMo4Z6i+UrtKpt+EeaEfpSH3upH2hnk5nNfeI9LwM3b0kZ3mrMWb9Aiwo&#10;mYEttZNQE3sLpg9SZz0ln+deGwgdixBTMEPPyQAgG+ywgQ2RGNkQC0b0DEWurYhoS48VEFIGRrhA&#10;pabyLc29gPydbIICE/rfaEK9HBT6Iv1OunKtP9L6qKE9HehQEERkST2zppKAdi9CYBZJjkTD2Vdx&#10;NPUpZpVOx/C1C80Bq7c6tqELn32mIXsKyKpXiPuf6yb/YbJ3IrRcP5FflX+2cpebPir1u2T4Qujo&#10;PI2e3qP4k28zni1YBE/5z9SDL1FPwh2JjKE9kx+RL21eKz5zYSFlHE3m+z8E5r+9nAvSh5ryzecR&#10;SIzAwejncFT+TB31ozN1S7ZJ5xNqhLcZ1kE7ZfoAubc1ZEKH1bYVVqKf0uCoTjqYnHtb07jucB/C&#10;k04v3lw+DzsbnAhEPkAqIB8hXMP9orYA2qCmdFm6fD/9uoIQKie104LT+vnbEBjLCYQ/5P9lO6zf&#10;t1UgdghYE3FLOPIaSdi3mH10Ml7euBB3+zfRF5+gXaeNzyPm89eYXvWsbGLKbFtO+69yk1Kmari2&#10;TK8SXVUmwQVuRyOY4TmKnp696FNQiAlbF6Ik+i0NyWADoi5ywyp9rKyLiagqIiv5DQnM1fdtJi+S&#10;5t4Z+7MeCF9DI3mWIEo1+qk4iUyzqOlOhxbGaJijvE5JSieMq0QgrHNs5ITs58l4CghLdP6JgJWA&#10;RpCAoy42EjWRl3A6PA4nQx+gPPgFTgQnoiw4GaXBaTSsX+Ho2U9xJPUxDiU/wqH4BzhER1gUexcn&#10;dBZF/G2SgjcRTI4jsXrZpPjioWFI8KEm1Z+icdNRSlyTRzR216bVL6UIOLneOh9CBxDqmiLxF2nQ&#10;B5vpYgZcGnDeD00ET+fUr0S5HJaoB6m/ISXGwSjFR1BkgeTzdCjP8jq0CQbZDRikAur9G8egOPU1&#10;8qtnoX+hC3d496C77yg3YgkdgoCkSuLsRDQzRc0fssDAS4fBDakD7jRqVhFRRQ1NBEzRBfX4kCAr&#10;Ndhe5WIEji0JSFrkqlRC/UJk2AKeHo1cpSKTFInkdPaU4G73XvQu2IKJBwtxLPQtgZAmZMkpqvRJ&#10;IFpkzDL+a8VuJG6o9AZT5NTo1bV6dmOKARCGdGmvCfTbyKS+CuiaCIuACAGwgIJ6f+wAAzuFrSk0&#10;kgaNxoNGTVNqDOE3EU7dP9/PrBuFn6HpZOco6nUzZ74EqXfUl5TJFgwh+VGdtf08E7yQkaLuWOHn&#10;ikQlNWpdPUS2BC2dsU0HHES6tGc1FtmWqhDA87X1iswkJ+AQ99P8w7PQ2+vCXTmb0dV5gHqh8dpl&#10;1AtNARMBFhjR2U4htFX5KwlMV+piZ6N3NiN6iy+AP+TW4WZNfskvo74ep26W0jGcoHEswW3eXdTp&#10;bbjbuxH3+VbjL648POp1ol+eAyNWu/DhLh9+OurBknI3NgZysD/8E0oin5lARyAyGhGtS5DPKCgA&#10;pwj3ECDUCwg+isvBJ8w5DhrBLVCmiW4qN1G5TITPJkKSouelnikd+tsUJdExomlREjtVz2S4r6MT&#10;N6pc4DVf4P5SBD/Fe7cN19x7zVkl7UU1/6usTP2KytLokLNAfBhKwh9gfe0iLC72YvxaH/6W7cS9&#10;SwpIYDbQThynfdEkQ2V+bR9IB79E4FP9i7RHJDBdjJ0gIDATzxTdDFJnQrRP9QSrGm9vex4lLWlb&#10;FDRpYwgRgaxrP3rkrMVfPYUYvtKFaQcXYW3NTByO/IDqRoLYxCgS+eft1B/ZSQP0bZDA1HcryyQC&#10;ynuyPUSySSKtknRAQYBf1QtDEQiPQkXsa6w5NQvvr3fiwUVLcavzELrIBxPUqFfTTL3LJWHh/Zpz&#10;sfJI2nQ2WK5tOO/oDpgSlCyXPUS5DdekNf+3jbMUt3tP4EHnJgz0uvH9zu+wh591MvkOGpKvkHzJ&#10;z1hbmbYntqJBQ3UUoFQ2Sf2pVsxz43NUqaMh2Gb/854UHDNBEps9sQSIPli+1PRaKHNCYmdKzZuj&#10;sHwfBRwVKLNC8hK2xyrYIKj03q6fysDjscEIxcbjTOoL7Az+AFfFdLy1cQ7+5liKO7L3o5ujlM/8&#10;JFo7T/J5Nvde0ofoYEBFt1UyphJl2QX5lpZ5Z/CHQgLGZbQh9D1t5b+cAXTLLsJDS9x4iQDRXzGP&#10;5OUzhOJj+Uy5VqZKQfdLksVrVZmuPQfPjqy1vWfNUfB/2RP/kf8+Yg5ObiYMCuSdSo3HpuB3eHmL&#10;C3e616OH6yC6uU5wj1ehY3OPszlQXbiIWFz7urUqUKjHGjJlWhgo6tXuToB/7+LN6O9ehhmH/DhJ&#10;/dQh85oYqsB8LKZ9pr2rvfUU/VFvYkYJ/Qv3pPa48F6Se15lrde7/l8qNtOqPuC0/+fn0JY00t41&#10;EUMo6HqBIlwSjr+MPeFv8XPxXPwtLx9tHXu5BvTtXA8daqxS7+7OGLo5o/z9P2dfTAbmFrIY9WMo&#10;LZ3lts5fs9Hbq3navQsPeVz4Yn828s7MIfB+lxdhIw22BvZZGjgCEYoBUvyb5Ho39cuFBoKfK0Z5&#10;daytQJEFRlej7c8SZD1F6c+HROapKDHlLEGV5HziaZyn4T1Hw2im6Igl0uE0EvA10VAaMGZALj+L&#10;vztPOcfXKaWeEqjQpKuoHo7S4nROpr5PhwmpRGs4gfRIOjYrSYLGVGgUr43C3zcSaCfpCBK8Vp0R&#10;EDfXKuPc7PDkyHl9pplWEXTDmPV5fXmdOshKJEplJgRBIi0pGvUUSRV/Dsafgw7u0wnQ6QiR0op2&#10;RHVz5I/PRpGsWJT/q5IVXq+a0XXImkCwomRmelawD5VLvRYjcSL5CXwnf8Knu+fjPudKElxFsejo&#10;NY5axMUtEkKgQIfRnnrT1iewoPQ8NydFkW9FQjsSVEivdOif+mB0gJ1Iiw6tlGiikwhMy9x6/l0T&#10;iFQ6JiCqfhlF0O0AhPYEnp3dxbiHxHrIUg92NUxBXZTOmPdkNqQySlwHEU/9rIZnm+IXaNaG1bPl&#10;+irboBKJ342z0fPj9ZprV9BAuqpoh74K4OqZy/FLV6XDluRYgqMoadr5ElhSp5RhUT+KamSlsxrU&#10;oB4pEWXptXkdP0+NwDYyqtpWnScwjGCdgIYkyO699LXp8ym8NnNOlAYZiCgau2CHdZjoC22FAh+K&#10;1Or/RM4b+IxCvEdNb6mPjsOqqsn48dAcDCh0EkxuRQfapbY+gk/pC426PVNJ0eg66on6UpqjM9QX&#10;ARERXdUMt8urom7Vmulj3VylBMK78XfnRvT3bcALBesxZtUafLhxCr7f/SNmHZoCf9kUbKmbjCOh&#10;r1Aa/QSnEu+hKjkO1amxqGl8CTVNI1GXGkLw9wJCiedI0miD+PU87YbpgQjRrtT3M1+15y7wnjS4&#10;IRXV4BHN63+Rov4CTcfTc+zPZ9CXryVZDPUj2RkADZlQOaD6YgSIzUF1sjGKcl/RhRtbYorqm9Ld&#10;p2jnaM8C1MUACR715wLXw4JbBUnoWDU2OtiPQuBKXUomRqA+9Rqd/ns4GP0WhRVTMXX7d3h71Qxz&#10;mNudvoPo6TqGrgSsmY4K+in1I/J5036otlyHZ2YSCGR6RF5OoqODfk3A1U3b47JROzm+DOqMssOm&#10;vNenQSKqQqhAlp8k2X0M7RwHkZm9E3e7tqF3/kqMXpOHuUezsbNuOkHDpwS1b/DeNMlJ/RkKLNFR&#10;c/+pZFMHBmq8rb4qS2mHfzxNu60MG4FGnGtkQLns+bOIJN9AZexzbD0zEx+tm4O/e5biNvd2XlMZ&#10;WjtO0A6qPLfeZI5suZP6BEloBLxpS7U37GGq6vWxEzB1vpaqK/R9lvs4epAU/ZV7adTy5ZhKf15Q&#10;OZPr+wNJo0b0Evho/0eUMbJN6Oe5zy+q7I3E3A7xsCWsKvMSBkiXhFgbpMCF9r5sj2yqiJpsiGyT&#10;KgBEetTXonHsCtLJHshX2zVTpkd6YG2NgmuyM3bQiWyHSg/rwmOxtnYuph+Yi5dX+9Ardy3uySFx&#10;yS5BZ/oiTRrUlCINv9FgnBYSkTwCQXM4nnyRmeBWw+euNdOJ5yolJWhURYD8iqsMD9M2fL5lDvzF&#10;P6Ay/hVqI6/yGfGa6V817EJ7VtesyV7GJvLZm+y2uRdljWTX/kNg/jtLlNgtSqwZixFjJJ5BXfJ1&#10;HI58hZmlbjzuduJ+12bc6j5Cu1RBnSVYN2JbOZRMkM62yq+EDrXVRLIMd5g+MEh9FeYqQzfPYdzn&#10;3YKhyxdie8PXqE6ORpB4MJgcikicGIc6ep7+XcHrCyQvZggQ91g6iJiSaO9yD1/v+n+piLSpj1MB&#10;CAV20ljd4HPZzJA930iVXI20f5WJd7Hs9GS8tNGNe/2b0Mm3lwTmKO009zSJWyeSlyxn5AppuVZu&#10;asFNrHqzdu4qkhedgqxaUIIDgsQ7cwrx1d5F2FQzGSeinyIcHc0LFIlIp3zTG1gXZ0si4jRStv79&#10;1xaV0AiUXyUxNoLMh8LPtrWoaRLDhaHRtBFhgTkL6AXwbGpc0RNJumeHIuNrXk8wKCJDkGGi2kZU&#10;t0tRtFRGjMTCnKNBMqOaVzuW1ooOplLtc1NQE7JG8GEN5TVruhTXSoaPBl4ihbLpZhk7XqshYYpW&#10;KaOkNU03S+o9rej/bHRKxEY1yZblm/NFeH1pxpsGrmlylxatjaaeyHHGSMxi3FznCfi1vppqZVL+&#10;mjJExY/wnirCr2FzfBHe3boAT/pycKtnn3GmApBXo5gqI6MTkFOVA1XJTq6Ao0AlHQdJicpzVGKm&#10;Mo521LE2uQG0yQ/T2YT4O75GmRkCCRGbtoqm8vVp8qO6bv3cnmSpFR1NRv5pfp5O6j6GR7x5cBdP&#10;QWngPYRiY2ksRpE4KkOlZ6iIp+5LEX/VsnPDcD3seFk54ubn/jtyNo3c+E1xOv9GPsOmgQim+hOA&#10;kNjyWWq6lMZ4XqhvniAmoiByIQDBv2tksxnbnLDZyQvUm4six3zfC8lhOJ8UsaZeEKzooLgmAnNN&#10;nlLdu9ZKe+ZiUBMB+f4Bfo4m2hHk2Fp1OXA5bq2ngOhAs7e0tuZAtuasonRQ5MXqs9XlBgL2sA7w&#10;jI9GNPISjgQn4o21U/FIrgM9C/eijbccN9OI3+IN0ZhTL6hPirjr1HsR4gzarg4UAVk14bYSmDWG&#10;vgQ9HTvwmGsp3ljtwaSd2Sgsn4ndDROxP/oFDiU+xbHUh6hVP1n0HcqbqI/p/IzRiCSGUEhQVM5l&#10;DuttFu0xEwQgqAorGKEa4+HmvmSPjB0gGVE5jiY2mlIbkz1VcEMDNCxw07NUBNcMQ6C9uKQBDAEd&#10;yKfpQup3GUkAp1Ika0ttoERr++86cSOKCWSp7McQZ4kFucY+kdzqPBKT5aP91JqJzEov1CCugJgO&#10;PU5yXWMROubIywgQvFYEP0DuqWx8uWUBnivw4UHXWoLyI7QNfO60RRqM0sFThiwd4mtKVFWqqsPi&#10;qtCCNuYWLwEBf5eRe4pkgH5O5QkmU1dFUGttTZbJ3mn8tSbWKYujnytIfotwq+sg7ndsRD+fH++s&#10;X4yZB+did2AGGs59hmhqDHQAdISkTKT9XN0IXKwbbQ6wPJckQUv04n0/yefZj/dlpyKGFXCSjqRI&#10;2hv6o6HhRb7Hu9hX+zPe3+JA74ICgvMt6OIpQkdnuTnYLUvRWF6bTuXXGUWdNEyCtldT2VqRmOnA&#10;39b5tKEiNsrYkMSoCdiCd96Luxw93Ydwj3sn/uLZgn6Fa7Cs5EscqP8SZbEveS+f8l5ep4/gM+O9&#10;nA8/SX1+jM9G8jifFwkZn6F653TqdzxJP0My35SgPtPemrHuwQFmmMwl+qiLxm7YrJtISIzrkaDo&#10;+Z6VreI+ukz7JLlo/PRTCFEHahOvoir1AcpSk7CNhDG36Af8uGM6/p67Gvd6NqG7Zz/vqdiQNmVg&#10;23lCfP51Zt/rvhXBVnBMvifDSX/kVBlyJTrnFyMr7xgyVF2i9XQ1cB1PorPjAG5zbsSD/lxM2LUI&#10;u+qmoCb+Ge/rJYSpl+ZgUPX+8ZmJoCgwqCEmOl8lHUS1mSwFG0Te/kNg/jtLlDoQM0GLgQjV9yU2&#10;eRk1qc+wpX4BRvun4G+uFbQnh6m3CubSd+XRduUJK2na4km0LaD+kny38legjVs9f2HarCja5wur&#10;lxFLlXI/7yfZdsJ98kccrHsNJ+lfQ+fV4522qzYgJpwrzC4/on2ojKjNrNJvU653/b9U7OAS7ZXn&#10;+PlKeCjhIFyavg7hU302MW78adTFXsGe+m8wq8SPJzxe3OHbjC55B2i/lH2uM5nRtpTrEhilWpVS&#10;1Ui3Dk4CQxpynbvRw7cbffOdWEGnX9XwIQ3vWLNRdVaLASzNF2VO/DaLRIDEi1JDqi78ejf2y6SZ&#10;wBijaGvq7XkTlsRcJTAiAmnRIunvVmzmxoohFBSBM9Xop+tulQq3JWrW8P7T+5qFp3HX3wSO+fmK&#10;kBrSQCNsmuDpqK9cDz/fvJ6/lwNXjbEhGoqEG1JFkdOm2L4iKVZzpsCIroHvz8/S/afJjCFLYXsa&#10;/HkqqxRWIxcNITIRekXabQTsihijqjWzpE2vFYA06U5FPwmiLlC5L5CAaq54fWIEDqe+wXdHnehd&#10;uBR35Www87rNhAwCAqU6bVOVouFqLFWtubIuigCqPIykJk/lDrVoT0fSkc6ls/MwenqPm2hXG+pa&#10;a9Ulk9CYxlxl/gw5UtOqgEMlOvG9MvhZZjY6P69N7gm+Fze4CA8J9v3uVfhiy1TsrPsOVYmPCTpf&#10;oqPUfev+tcZyMLb8yUzG4Ia188+tDkiHr69rN6DoWkkc4jpzg+RAdeTJpBymdEt/531S385qchzB&#10;dSI6kqD8JVTF30JlcgIqUx/jVGICqqPjEYiO5v+TLOt/NbEvrqxMf76Hmsz78ndPE2g8gyg/M556&#10;nsZYmRKBaEXOFUBQlFTThdJZGO0L7QMZKO7RIA0T1/sc/24zoxJblqIxrucNOLJRIY0CjsjAk0QU&#10;h77GtF3f4x8+B7q7NphBDq0IyFrmNxCcBWijRIA1BVCRqSrqGe2WS9niOn5PQ5cnXSxCN+rqQ74V&#10;eHMrCW7JbOyr/haVgY8RI0FpJJFQ9iMa60UH8wSBmY2mal9oP14p/1E2VBE0Ej1lX7VfzMGuvHfd&#10;sw022PHUZp+b38seEtzReUX5PrEY10+9LgRryXQGypAdGfVB3G9aC74nQZJ1KHov2s+Q0uvKGmrv&#10;ExQbAqUSgGv04QaWtH+wNtTaTN2LMuI2q6yabAVKJPIdzbbQ6A//r9m5WjutsiJlA58jYX8LpSSf&#10;66qnY1HJIry/zY/eeStxT84m3LpkJ7pmH0FX2g2REtkRUypUQAKz7DSlEi0KCG595SS9tC1OHRnQ&#10;QHBgAyRqju9IEKy+KdmkTLfs0GkzaKQTSXRnSjeCi260YXc5NuNBtw7LdOH7fbORf+onbG/4FqXx&#10;T1CdegfnGl7C5frhtNV81jGV8z7Je+uFiwS9GmEq0CvAq2x5VHuAuqayZ2X/qyNvYEP9DMwpXYJh&#10;a7y4d8lq3Eaw052kRRMZBXA07jfTTQKjEl4nr1lnnLiDaO0JmLKp1nl8rQZcKLCUvi/1eCjrJJDP&#10;rypF03s94sjB4KVL8OambEw+tBj+ypnYGfwaRdEJBF2vI9I4gkSFdiahjJrtrdPESpUwx/i84tTj&#10;lHneVvc10v5ysI8RnTNlyid5X6puUC+U+m009EAS5fuEYs+jIfkS1+0tM158T3QafNWLMaPUifd2&#10;efH0ch/+6vTg9uzlBHvyASSlOoJAY2f5fRt/A9r4CHBEZkhORd7UGK3y0bYOlR7XUyeqzbPr6DlI&#10;MHSANqOC66VJb2ESl734U04Bni7MxjcHZmNLZCqqou8iEh1DnaOfaOK9J5U9U1muiJj00malLlOu&#10;EpjnaFcUGJQO/4fA/HeWVIA6IHJLnUjSfkVo8wORV1Aa+gpz907DwPx83Jqzm/inHi1z6ygaAV+F&#10;VuoF9paiQ34pMvL41XcC7airHV3EVSQyOti8o7/eEB9NyHzYtwY/H/gBB0Pv41R8NKroU1W+pcC3&#10;JrBeVN8efXOaUNiMC/VXOMj8/bchMDZoaVs77IRgYQbZedp/+kbTm63rEeE3BOZVHAp8A+cJD552&#10;L8KdnjXo7N+NtjqqRKWgJDGtffXG3/8bgWlHkNle0XIBT9dJc9jOre7NeKRwOT7d40RpwzQ+jLcA&#10;zR8PWvAnwGJTyDRc0d44RzEnz5rfaVTrv9/UL5dBBBEiLmlJExiJCEeaqMigXM06XCvp2l47tczW&#10;+9qMhQyOFQN4m8WeiWFHTl40EWeVwBCIEGjYshiVjjXXtMefJ4B+3s5xJ9hojPci+FHUViUFAkUq&#10;G5GRUwZE6XRFbPj5JAsC2zYDJPIh5q4ol0q4NDZ3ECJ0ICo7kDLKeBoARNBz0WRo0jLQRHRtVkfA&#10;0IIvI/reAAZlsPQ6lQRJeM9JgjaCuJRGW/J+VfpWHX8NR2MfwnNmJvrnu3C3eze6kfV38qjkQil5&#10;TX8imTBEooGiEdO1dBCamqEmVG48Otz2eQQPedx0BSfRPe8wHvAsx8jdR/HoqsO426fDBpW2r0In&#10;06SvJjUBCR06eNKI3q8dP0NRCp2d056OWQBEG729pwy3u7ZioGcGPOULcSg6FbUaKyhQznVTbbYA&#10;kd3MGqlsn3maHOo52wzetTp244p0/TJ14BxB0LkA90LgBVygnGugPnDPnYsPR2MjgUBsHA4GPsWG&#10;6m+w5PgP+GbHFEzY+BPeW/8TPtnwPabtnAjP8W+woepbHItNQqBxLEHKcOociXS0Dy4p9UzAoX2e&#10;4F7ROULBhE64fhbh5FPUx/4mypgeY24Aqsi8Icpy3s8YcqPyk/QsegNodQ8mOEAwI100+i7Q9gJq&#10;SaoO1H+NnPIFeNo3nwZsC7K8x3AzgaX6oWTcW1MHBErbOCtp1ElqTekQ/25KEgVe9HMpbvesw0sb&#10;nOY0+O31P6AhMc5kHVMkKQleTzJAglBPEKkzTGhoTQaV5P9qZtQGAtIZWkt2re7Yvafsr4IAdj/Z&#10;csTmYIFZC4EZ3ZeCAwqI0O6omVKZWCP6Wc9UBFt7XXXSBHRcVzXwa2Kizfqqx0AZX/WIPMl9LALz&#10;+wBGcli2147fh7RmsrnN/RRGZI+190RsrM3Tyc3m9Gbes11TG4TROilbdZYkJhHpi0ZlEWk/wyTo&#10;laF3+IynY/aRxXhnkwtPuAtw28JN6OwoIumg4yd5aV94Ci0Ly3Fzfhn+4C81tkPkpCuBf3eNzyUo&#10;NiPtCfTbeQkOvDpTpsaUI2o0fAbtnHqmdKhpB1eJGSDRKb8KnfN1JlcxeizajP9y5mHQUhc+25sN&#10;X30uKmPv0R+M4jMdQeBPcktgK/2/xPW4TPBwkWtxXkCCYrJOvL9G3luCRCdMolCfGouy6IdYfnoq&#10;3t/uQi+fF3fkLMctBbz+fFs6JuKV5axFp+wYsrIT6OiIEJTrXDOV02mSG22w7LQCQwQ8HUj+zQn0&#10;fo2mJzDIEzioQEtXEG00IMVZgR6OA/iTcwX6+hZi2NKf8dm2yXCUT8E2koojTT+hNPElTiU+xJn4&#10;BNTF3yfweAf10TfREH3NHO6oYwo05TMWf5XyGn3WWPO7hsQY1CXHoPbsy6g6/xpOXRiPExffw7EL&#10;n2NjdCIWl/+Aift+wiurZqO/34f/8m7Bfd4D6KYhLz5Fokk++Zz+QH/SkveuAQbyP3o29vRyiX4n&#10;v8Tv+ezUj9mWzznDpwPw5E80rKEMXd3KtgW5NhG05Po94V6ID3cuwZLyeTgcn8i1J2lTkIO+WZPl&#10;zpK4xCP9EAsr002bGJXu6pDXwQYkKnOooI5sX5y+x/jpf9kP/5H/XnJR5/PoKAqRGOE/2jX1F9eH&#10;X8bO2il4a8MSPOhaiSx3CfdqDVrlksioEop62oq2RsNpsihd6M+6eMupsxXoQungps0hmO/pCeCu&#10;nAr8Y3EBXCemojT+Lurp+9UP3RikzQ2MIDYYTYxgJw+aHjL6FUtgiG2FHVVNQbne9f9SSQf2bNWL&#10;/IH6y+UvbcWQnYLK/ULMrJLqWtqSg6HpcFQUYqDfgztca9HZuwftdQxCns4Dq6atUmWYLQG+Vm7K&#10;yK1CGwFFRbxp/Hq69+FPOV4MXemA77QHlcFvkGp4GZfo9HXehBy4ZXUqGSMwMFHKfgQjipLJaf2/&#10;CwrtwYPXiAEZaYIihnmtWKeZJitW7EO1v0+/p8iRLZXT/Z4nCBYQNodl8v50j1c/Iw2Er/6/zsLQ&#10;mR0aVWv6Cczn6EFq+IEVvZfNADVnQui0LWC5Kknz/wKLeg+VtMmpy9nZaKXe05x+bkTG1GYZdD+W&#10;TJJ503kmZHgpUhhbi3xVGlP8fZifRWCsQyGDoZdR1jQJqxtm4L1tc/GAcxm6u48SEMjJKxtCB6HU&#10;HsGA6qs76NyGZgJjTjNWAxYdpTmDgTqlAywzvPtwp3clhq+ajyWBPXj34DY8vXoL7nHvIogot+TF&#10;TQdrsjA6L8eSlwy+31UCU2UihwIgKplQuvVW/yH8dbEP3x7Iw4rq+aiMf0DHOYj3qmyB1kejAp8x&#10;qX5FzPS87YGcdn2sTvyzPt24ohINlSwqC0n9pBFK8VlHE8NR2/QGihIfYE3Nl5i0fwqeX7oYj3hy&#10;cZdzI7o4d6CLZ5c5R+hW/1rc412OB7zr8KhvC54p3IIFh7/ElrovUEzCGml8xTjiy9T5SyLJdNRR&#10;fkaI6xQi+Q6nSGCSivKoH0x6KMJiHXY6wycx0XOCVO0T08+hfWR0VkbM/o8xrCQQmkRVGv8U+ZVT&#10;8PL6BXjAtwbd/UeoQwQuHhouQ1L4/JWJ8xKYkfSaiS1+GjQSF+lFq7wi/m4XerjX4Jlli+CsmIk9&#10;oe/R0PguksnR1HNlQrgnm7g3m14wWZFGEqzLQU3203Vy75DgKkBjz9Kx3xtbRhuSjijpq7JJuj87&#10;yISv5f3prCH1BJpIE9chTYaUPdDv7BlVCoroOdp1UFAhZXolevMZ9jEHjWmym0pzEtJh7luT6dV6&#10;Nsv19eLGE535Yc8VEThP64ii12rmVtmdDnFVMIhrwrU4bzJcynTR7vG1GnagMdJmHRI6lFaBoD7m&#10;GTUFaKdor2QHU5qGlxqOmtRbOBb5DKsqSdh3zsCzy5z4W+4y3OHdSbB6mLpRQjlhQGxHE9EkASAY&#10;MP0QdIISZXXVQ6PR7XYyEB2kxPxdQwNOoQ1JUWsCCdm1DiTQXf1naBtPoLvOscnejTsdO/DX3B34&#10;dNcMLCz5DusaJqOs8TPU6SwW7tMQr1k2vYkk7Czv8VzwBe416lMtwUWDsn+aRDfYlJPVEYCcjn+E&#10;reEfMOPQR3ht/Tfo7N+DTM9hikpI1OdTzXupQQenyihlM8uRxes3J/XTlqqqwly3SlFyyyjcJ/4i&#10;rkMxCVypsb23Ok+ip7OM5KWEUozb3Mdwm+cgbnftxZ3OzbjfsQYPu5aht78Qo9YU4t3NPnyzz4Pp&#10;xz1wnHKhsH4xljfMxYqGmVjZ8BOW1U3Gypq5lEVYVbsYq+qWYGmtA3nVLhIVDyYf8ODDrT68vrYA&#10;Ly5dg8dcm/EX5y7cm7MPt2bvR9ecw+jkOIJOTvoc13GStDIK70tldPQtOieto5tYhUSkE5+hygVF&#10;MDM1VMZXjI68v3a5h9E27yjaFpSQqJ1EW/oiPa/ufPbdFh9H1yXHeK/H8UBhEaYd/hYbG77H8fjX&#10;tG9vIkrgabJKBH3nUvyqqLFKAym2lFy/kw0YShIzhGRU+5sEW/rYTGL+k4H57y3nA8RlJsg4EIlw&#10;XyQT/Skqj3wep+JfYEnxz3hj4yL8OdtPn3WAe1Xlnqeps9yv6tkicVc5bEcX9dpVxn2gQG85ulH/&#10;u3N/3LlgGx5euApvr87BzpCqT0YjpECJ/Fo9SUNgOG3LCOI5NffLnyhQJn8tzCrfZdsTbB/q9e/h&#10;l4gpUTNCbMy9YKt+hHOV5FAGRlUKIjCy8yNxJvYFttXNw3dH1+DRvHVck13o7CMGKGjGfiR3IjD/&#10;Sl4kNylaIUNtGqZ91WR2u9E3ez4+Wj8X+5IunEx+iIbYYERMVEzRfG1kpVOfM4wvoglQUU0pkUN/&#10;BgjwQrmpr3djv1RsSZfkKmEwRIOgTpLukbkqBE9X/t8CLIF/U8suksCv1yMwBpgpmkwxtdtRGS0B&#10;ijQxuAqCrwvguBZXsz0EyRJe9z8TqbRcvT+Tsr5GDOgx4MqWQF35fAIyXZO5Pn5emuCkxd6r3lPv&#10;r8970XxNr52R5hSeJuooM2TJUh8629ew7NRsfLPbgcddPtztIghwH6cTIKAUWFTJYa7KxxQFJNlQ&#10;zwtFs8zNgUt8TZanjs5Fc82pZP5y9PRtwBPLXFhQ8jP2Nbrgr12OLw6uxEM5flNbrvpzzeBXtF0p&#10;w3SqUF/bms+TqOkygNZeftUEIip2F18JQfo+DMrPxaQ9c3Ci6VsEeF9qkhYA1DqYA5soGs+paUDR&#10;hBpolVK1z/Da9b+hhXsrVcM9SMOTCA9EmM+uNvUqDtHxusqn4vPdszEgPxu3L16NLnxeWlOVSeiA&#10;Wp3v1NF9yjQNZjhPmBKKdmakaAXuz87DkJUOfLtvDjbXf43q8FgaQYLPehIZGuLLQTUqU28EHml8&#10;JGZin9lfAuVpMq9MkPRWOignruuW8bL705J02Q9rSFPh4QhHXsWp1NtYG5yIiYen4y+ORQRVew04&#10;yyA4M+NufZpop74o6geBiMbnts9VOrkBrZ3VyKIu9HDsx58dq/Bs7nwsLl2Cw5HJOJ38CKE4Dbue&#10;eZSkK6rDMVVyKfvUnwCkP69Z39sARHpfpPe2yIPZZ+Y+dA8S7Uneowk8XH02V21A+vX//nu7Js17&#10;lNd0da8271cTibf2Ir2ulvjoM/nZlPT73uhibCXX7sq9636VpaK9NYEaI5YAG/vEe7ak8Np7Tz8X&#10;2b3B/L8huJBSE/gziPEZ6gRqDRxRv1uCDjkRGsy/jURt5E0cCX6FdacmY9re2Ri5woNHSNjvc+1B&#10;d6/69WirlM01ZKWY+lRmvlcjv4aNdHZXU2ppv+wURfXmmXNp+D/qL2m9NIw2hRF+H6Y+Ugdd1dxf&#10;Z5BFH9qNr+vuP4msnJ0EGuvxsG8FXlmXi1lHc7Di9BwUhT9BbXwkwrHnDRBWubEp05S+8XfqV7Pn&#10;r6i/UgNoSGiow8H4KzgWmoBvi3wYsyEPj+VtxD20e52cFbSTBOi5FbzGMtpQ7nufhpxwX5gx4mr6&#10;t8NPVH5mDgWWfTVDVlRaRlBAwGTP3BKB099rSQACBFQBvk59Zrw3/ymSpwp00QGR7n3co9u45zbh&#10;Nuc6kpx1tMHrcI9rHe71bMB9no24y72asgr3eNfgXu8Gc3bF3d4duMOzl+BkP7o5D6ILSUqmDoEV&#10;qfRpApN6VmineA3KFOl0fJ0JobN95GcyubbmNQQtZsiQSkp8vD8+z/Z+gRsSOYq5L9kOPrt2fC5t&#10;VENPv6R16uI5gD+5FUjLwee75sF3Zh7qzg8jcdFAhedIrEkoI8NMZvaS9l2Iz0Dl2fH+OE/bIZKt&#10;8mu7l61vVfBQvcAmgCHbSLF7+vp74z/y//+SoH9Jqgomrn6Y5xGiLwlTZ1KJQQglx6AkPgEb6r7F&#10;N7um4an8FbiH5L1L9nG0cyg4TJ+nsnzquQLG0u2MXO5l/tzNcQAP5K7HCyvn4dPdk7EpOhkVydcR&#10;4+eookH9hCrhlD+xgSAFc23Ww5Tt8neyqcLqaX/3r9f+a8oVn0c7pz1h2j+MHxNm1TWSwIRG4Xjd&#10;V8g5NhcDli5Fd89BdDa9jBW0v8QswpeeeuIXYplmXHit3KRSjI5qhvXWob3zDO7M3oUXXPPx3dZZ&#10;KDq7CGfOvouAzmdI2lpsjfiUAzJpKTK+OIGIwIjqlnUi8fkgF+o3crbpxTf11VoUU7rRXE9Nsf0s&#10;IhB6LV8j4UKJBeqr6vNVkiDnaTIbymgoqkrDlVLURZE9Gag435cM0TTx83MS/GzT2MgFV7O0vjdR&#10;XYJkTSFL0fhp8pW5JpWeXOkBsI7ZEJhmpbkCjii2NpzEyYCXq2Ii14oA8/+tkFUTSOp9rENPg6vm&#10;vprm+0nfk5kKo/vmZ+sa7P/ze12LWUsquQAAJS5wkNA5KoMIivvjRPJ9fLfzZwwpdBHcbqbDOUwF&#10;UkmY2DCdIJWmLR2CdYLVdIKqN1ekr7nch0Qjw1VLsFxt6sezfAfx0HI68m052B6cihOJSdieyMHC&#10;U3708y2k89PpqxoAYEeZtlYUgqDBTNqhyOGmm/vb+4OmYbcNdbatIpDuMtzqLsbDS/Lxzvp52Bef&#10;jDPRkQSumrKmtVKq1DZcqtchReeiCJkZA0rRSNB/1bFfQ8zGNWBEQn3Us5CY52uBWVpEnBtpdFIU&#10;M7mHr7clWbw2ioYrpPuyzoU1wWcoDdZQ1CdHmzK/haVT8fLaeXjM60LPRWvR2aET4gkCuE7qDckU&#10;IOPz0CGAZoyoMmUCNVxXgbKuriO4z7EcgwoWYdq+SSiOf4VIeAwJi+q81Wul3igLpnVvJuPJ61FW&#10;0p5ILUdvQX06CPBPYJ0iPbNlQTKiKgfia8IEDpHXcDzxGZaUfY+3t80huFhKvTmGjjJOebxOv+rU&#10;+dydBFZOm4VpQ4AlkKWa99aOapK1Gty7ZA/6ufPx6dqp2Beei1N8z5r4OIRiQynUcTM9sC8uc29e&#10;pg5cUMTflLz24/VobS3ojvP6RW5N7wpFOiJbYa6ZYjMqun6bAdW9GUfB53VFzHulHYT2uQXzV6fF&#10;WeMt3TTrJZ3gfhdJtHuda639rzXlGp8lMFKJka4hrV83uqiHzozZ5n1rGqDVA10/n0OsD20URZMc&#10;+TuT1VJZLu3bOWPzZP9077LhXB/+TeM2U/yqs2OaFGmM04YS3MfM+3P96IfOc711WvtZlQlGXiZJ&#10;eA8nYz9iXcCNn44vw/gda/H3wq3oRiKTSRCeQbvUIfcIdUmjuVUaS5As4O/kPlFpVnN/nn5vzw05&#10;jRa0T7cQ3LfIDaJVHoVf2xJwtCdo1jCBTNq7TrKVItjU0SxXKe5YvBmPqaKB5PqnXZOw6cxXKA6r&#10;DOst1EdHoS4yhL6V5CtBWxDj/gg9wb3xJPeMyrKln3z+XItoZCyOJDXadwE+2u7Hc8tX417Xdl7f&#10;QdrMEpKQMt6PnWSksyN0Lx3dymrTdnKvtCUQaMP91CZXp9PX8X40PvoMbsmr5D2dws28v5v5cyu+&#10;prUCRbK1vgDtrfpJaEu8Z0wfo95fPTjKaOncHWXJZf9tINTW6RtCqOvJ41cSH1V3tHPTf7hot3lt&#10;7blWHUVW8igFJCsikyRerbV2JC/yJaYMTH6ForPGOtJe6cywDPogBcrM4bMkMJK2KglrlvbuADKc&#10;OjPI2j4d0J1JH9bFtQMP5K3AuN25cFbOw67QZFSlPqKuPkp9eoJrTXJC/VFp2EX6RGVXz9L+xTXm&#10;W38zFSbWfl2x07LJqqQw/l49QLITfJ3wD22cncA28IpYv6D9YO27sfH8Xtgjyb8l9b2xCdrzClqk&#10;K0qsnbD21f5PWkxpLj/nivB9LAaS2J7FK2L+1vw/+n9zLdZX/bPw3v6fxNw3X8NrM6LvKWk7aq9J&#10;n3WtpK/rn8X+z7/K1Xu7EgBpFus/9ZX/T9Hr0xjqyrqa97Cfm/57elS4Rgeb9+Hv0+vzr5/5a0ij&#10;qpJUpRDnM00MQYz6FBMGpN2qbxiI2vgoVKbewa7YVEw96sHYjavw1PL1+C//Rtzj2YU73Dtwq2sn&#10;erp2oad3H27NPYT784nLV/rx/u4cOGpmY1vjJJw49zbqksMQpd4ps3EpQd/SoGEhtkJCE3Y1vVaH&#10;z9s+Tt2z1aUr68bf2eeaXn+tjdY4LXat0+tt1zQtV5+N5Mrf+X4qozYHGEv36Qv0TFT+rqyPdE92&#10;P0SccbLuPawo/RGfb1uE+4lD2jsU1NBZTuW0XwpuEAtwH7dXIFaVN7TFV4Q26yb1KmTQcGXQyHUg&#10;4LnDuYPgdSZ+3Pcjjp+bSiDwqnHmTYqemYyFmllVkqO+AguKBcSkQHLQ6tuwi/HPD/WXim7a1pxq&#10;Uwt8q3RN57yIYeqBEQQa0GDLPNKNw2mmKdH7mCgxH4yNpMoYjKTh0KhGLnSEjiMh6W/u146m5efx&#10;QV+gAp5voBLSYCVJdOJUjCjFNuraDWJfpwf069+/xAJeuwnTG9VMhKPoe1vrmN6olgBdrn8B4HVf&#10;pijCa/9XYMI+y0v8v3j9cwiERqOq8WN4KqejPzfK7b4tdAiV1A0yYOpGRx8dOhVIJ+ebZnvpiyJe&#10;KiOTk8qtNNmZVnSOZnSt/yR6eHfjTx4nPtibDdepOTgVfp+gdTQqUh9gU+ArTNg+CX92rSSIlsLq&#10;0DYK36OjT4qrGmc5QBImOWBKJ0XXlDlwnjQ121l0dl1Ifu52bMGzS32YfeRnHI58TQPxJgHMaPNM&#10;pDfmAEjpLcVm62w03Rjx30Bs1k6GwaZOTQ0on5FK/NQPodSu5qHrbIXzsRfpeKgzNDbnEzZCreyR&#10;6vwbYySXQW186iE3fh31tCY1DiWxz7C5dhIm7ZuJR/ILCOJ385mofILPhhteJXwCU3aKm8CViAAd&#10;u0e133T6BC8iiq0JINpzLe/wHsGD7jV43jMDa8NulCY/wJnEMMSTdN4p9WBoj1FPzHk7I4zxkYNQ&#10;tFGz5tPnnFhyrdRxs00wzoPrwf+VyFia/hKK/haKjMOR2EJ8vXkWns1z4h7fbgKXCrTMPUk90iQW&#10;25/QwURQlZ3TeUHlBC924l0HNWLTsD3s3IBxKxdjffknCMRGIp7gnjR9ZyL11ompCVylXtqfekba&#10;I+pd+9dn9x+5MUWO95Jqu4M6x0iARcEalUbISdOmqWSBe+tiYBgQUgTdEiH5rtrUaJQ2jseG6DeY&#10;UzEL7+5YhBeXO/BwjgftHIeoR8XcG83gn3uoo4mAWtCuQI0CNvbgTH1PQG+CKVb0OjONkTrZgUTI&#10;nOmgDA8drErNWlN0rlqmpwQ9nQfxV+9GvLCiEO9scWLe0Zk4EP/JDNeoi7+CEHUypsmAIjICQbQF&#10;JlNFUCn7fqm+H+3EK6ji/t8dmILZxfPx4gY3/pS3DLd6NtnMBu9DfYrtKDoQL4PX1omEqhOJVwfu&#10;/VZO2mkCg9a+MrQvkJ21J/jLrmeYoJSCmTagaezGFbGZ0I60/ea15vU2S66glmm2zUsLPyPfZnbk&#10;FzQJTXZc769svd7Hvpd9PzPZ0qyj9rnW8qrYyyKw3wAA//RJREFU/5GQyHDvt+U6tnFJ1B9zykwl&#10;bO+uIUEiqSHhVKYmi7YwS5minNV40OfFmE05+PrwIiyv/RmlXLtA9FXaqcHUEQG7X99XCxOZEbF8&#10;ZrF4H9ojDQwhIaXvMXbR2EYrCnjEiUXMwcLmQGliEk1oDPbDhYAmnNLnN1DfKU0k6io9PBul3aKu&#10;WAKiIAD3gKL+KnML9eXvaY+pN/Ip8vHyQbK5xg9Sl87x/64QCE0hTUj4/orkG6HNNEFc6p6E7yNp&#10;StAPSWIU+jaTMTTYkF+Njkr03tf2Kgs/NeMu87er63RFeD3/9jsjej9LRPSzfS/5EBtIEvZJ+xwr&#10;sufCYarGsT5JmNAeGKxjI3SO2YvmPS6GBuAy1/m3eP4qH74Y7kexQzt07onGkss+2Z6UgYjR16un&#10;tDr2PCriY1AceQuHQl9ga/VkrKychaUk2XlVS7C0wYVV8VxsTcxBdcMAYk6V1RKDJp+nziiJINwr&#10;0sDP5nvJz1273v87kQ6YigiTGefz5M/Sz3QGPN3uYLGyfRbSaWEbe+6c/d5UA/H9zL3ztaZfjGsQ&#10;pW2O8L3jRkcH4jLlLO8/QgyoU/gPxOfhq/0e9Fm6FPe6N6OT47jBlu0VFCH2y8jXMJKTuIX4Uv1B&#10;mbQ3WcQDwn0670tE56Y2Ki+hEcii0c6ksdWJ0096pmHC1inYd3Y+jeU4LvhgnIsLjNhxiFIaRfcl&#10;iqSm1LRDRbGAWpvGgoRfW8wBfPzMdEbjSirMfJ/+vZRYxESb24LItNjFFsDU3yS6ftVl6574gOg8&#10;zqvWWqfdy3g00GkEnjONl5d0z2Lseq8EH1iSRoUGp1GjUQ1h0D33xoVYL379baKlKrGwJET3JaKo&#10;TSxwLMVTtFcHDGqD6B75O77Ojii1kXKTQaLhNiUZYTslQgQm2DAYJ0NvYVd8Bsat/xEP0iH2JJhU&#10;lkMHxqUJRHpKmHFecigEyB00ypNko4NPUUw1Wus1OjisHHe71mPE6jnwnZmDI40/oY6OIx4fifrE&#10;azgenQDHyZ/xkN+NLM8B8/8C4Jl87yyC2CwqqJRU45M1PlfOSUy8nVNla3wdnaJOVZbzvc2xE//w&#10;5uKtNZOxJfgzTsXfI5Adc+U5W7BtSZ7dhHbDWZ29/lr/ErH9RTKoyrLoualXKW0E9BxsZFoRNxFi&#10;/V3P8Dx1K0mnqnKGhBryEopKDyQoo/MJPoeGxHgcI0FbXDQd725agIddbvRw7uHGruTzUYmVQD6f&#10;FddRNbVqQtZZPSYKaYTEj2L7ilQbL/ARNpPhHnCtwHOOidhQNxtnku8iktAZQcq4KlI+wBD8BPVG&#10;E7XsfdlAghkc0RzJstkI/Y33RNG9WwIj0ZqL3Etk0J5HA432nvAivLNqGnq5luBOEt72uafQkgZL&#10;DcbtCk9Dh6QKICrI0lqNuv5K6gMJDIlsprsS3Z2l6J23AZ/tcNIBfIcwr9uMeKXjVbOgIvSyEypz&#10;u0pgFBkVuLV24j/y+xAFpWz22fYDasy1nrPAn+yaPfV+OM418HmrBl0lQNEnuZd6IZrqj+D5kThz&#10;9h3uoU+xq+ZL5BV9i+fWrcLfC9fhj76NBLw70DHnMMkHSTJJSDuVjOVWoQXt4C20Z2p+N3bKowyH&#10;nXClcwoyPQL8JC0kL+1yS6nDaijnPqMd09eOBPGZJjtyDBnOvejq2IM7nTvwiG81xq52Y8bBeVhR&#10;8ROKgp+jLjIWifAI6uwwnDPni+l8L5WMavpXL4JdfqW/jUbHoj72EfbVfYecI1PxxZa5eCHfgz9l&#10;b0RXVxGvRzZBZWQkZBoj7KhCpkOlvfW0rQT6BAIZimLSlsqmWxF4IDHj/ykjbs+cEbHg3yj2PC/Z&#10;FNlda1vS/29G6PO1+p82XIM2eSrPK+GapH2DenZ0WDbtO+14Wq79/3bGbinLqpI2SQXfQ8Ex+7UF&#10;f9c6n/4gj/ufa9qOdqINP6OtKQXUgcglJHD7cZ9zDZ7My8dbmxxYfHwmttd+h5Lwp2iIj6O+DIWG&#10;ZUSTvWjjHjU26Xq69ktEPQgXzNAj4oZQH1wOP0npZUqZ1Th9STad3yuodZbAWsREtlMTQZtCvekD&#10;1PPVF6kmEqBzLyLY+CICJBmaJKWqATuanPiDvt6eT0OQTokT2KrXVSXU9qwpCe22/IrBP7S75qvF&#10;Q6rESBIHpIzwGoQtaLdN5YrxVXyNglPUuXMUOwHWEiJLikiSSHYkIjIC0TaLJB8xtPmr8FEz5jDy&#10;L8FlYadmP22/CtukRXhLWS1d79ME/fZcJX2vDIrAsj2fTMFaldlruMIQ+lPbfykfZVoG+D62miZN&#10;doQR01mFf39+v1Ri8QFmKIvG6dtSdX2mMLIGQOizhQ/tMRwpAv0k7yXJ3yfCIxHj/o9FxxH4j0eI&#10;+toQf5m4aRQadIYg8aZ9vhrFLvJCPNu87qrWSH++SOK/k5V/vsa02PW+SkBEYCwB13ktyn7rOary&#10;Q0cBSMcGcu803x9F1Vi2rNwGaM1kM+LNFH1tKsTnpnuTnlGES4Pn3sDh8BdYVvkjPt1GDONcQbt7&#10;CB1dOrNKmVVlUSPIoGR5wrQPCsAqE0tsw9+18/Nv/npiRdo0ERhbQiapICA8jtv9O/CAOwcvbXFg&#10;feMynEl8xosYYUCWRgjGqYzJqBTTPhCVWMmhNAmk8eJRr+kD/75Qv1S0wMp0aFSzNoNGkiqSLWZr&#10;T/YcbBbQ1E4bkGSV3k630VdF7HStypY0KzLvQ8D2PK9fk5cu8/USc3iliUIQkNGBRPmaKJVOox81&#10;CSdBxYvTOcaDBHbaJAasKYU8kIaLRogP7Xr38EvFRB/TBMZE6OzEJDPpx0z20bhWPhNeu518pvNh&#10;FD1/il/VOMUNEBHhlKO3B5Zd4HoGE+9gT8P3+PF4Nh7Jy8at7k10BIeoKAK5VWhJp9OCBEKnWHfg&#10;1wzpjGqTSTA6+EvpCMsMMFbpQmdnNZ2lGlv34jGvF9knZuJY+BOSlte5hjJcNLjcHMHIa9gdmYZn&#10;NyxGj/z1fJ8DJpujkcqdNLPfdRJd5CTp9AQY5IjbeerQxikwW4MOKldzEiRQ6c3BTu616OedC/eZ&#10;HByPEQgkXuXztXpjU88iK5bwXgHV2vj/ssa/htgBF9ZQGoPA/SADIuKkEYK2sY6bmuBLkbJ075Yt&#10;mxEJ1xQPORU9az5bXmuIhmxN/UJ8vmUaBuQ5cZ9jLbo4j/M5EZj4Grh+IbQiGfkDn1EbbXiCkyuT&#10;eQgiTAOsv5j73J6RocNI1eibkR9G5yW78aDDjbdXfoMDoR8ImN6gQRxKckvjRJ2WfsvhaP+b4AV/&#10;Tg+2sGuriLjWU1lA7j3ei3HO5p7tOtuzlWQorahvrir6AdbVLcLo/Gl4aPES3Erwod6mVn4LYDLy&#10;q9DWTcDI+8mUcRPo4tf2vPYOLo22LUWP7D14YfVaTD3qwonGiaZ0UOc1mci89j2ftx0oQLJOR6dr&#10;1v5MX+v1nt9/5EYU6o0iwbJ7BHeNMZ2tYic92tJEATIFsl7EOeqWotTWOWtMeB8jpolUo29NudpI&#10;6sXrKIpNw+rT0zH/0Cy8s2Yh+rkLcPeinei26CjaOwieuW/aF5Yjg9KOts6UTXkqKVW0hTWmREuj&#10;vdtQN1WS2YrAumXBabTMP20mZ7WmrrYzr7WZBEUX21Fv23lVKnEE3XIO4v4l2/G4cx1GFeTj5305&#10;2FY3FcWJr1F39m0EY6MRpi1QCcqF5Iu4QJ09p0qB4KNIBB5HlCSnPvE2ysKfY1vVj5h3ZAGGr8zB&#10;4z4/7s/egrvnF+HOxbW41RkiiapHS9qFVjoY1nWKdoPXJDtOyaB04LXZSWX8u7H96otJkwnZWq2B&#10;Jn3RrtA2K0DSQeWqWgcRH49GvAYIPnT4Xj1F/oK22pAU9Tlau9RG18D3b0lpQTLSguvWgkSxJUV9&#10;lnaIAu0XrydDgSyTwaLNUuaY79WS190yr45kRgd4nkYnxwHc5dqIx3J9eG3VLCw+Og3rT01GCQlh&#10;KDmBQOtl2gNhF+pL8jEkU08gQYnFNd7617cBOs8qFnmZ9pJ+VviCNtQEr0iw/z/s/fd7nUXSLQzz&#10;T3zfe84MOMm2giM5DWEIkxiCIxgwOCfAZBuDyRiTnMEBG0eFnbQVnbNxztlKlmTJijsHyZLT+tbq&#10;1saeGT/nPGeA92Ou4x/q2tKO991dXbVWdVW1PRuOuMPgFIJBRarpx2NKURNeod8Ix8bBFx2PaoLY&#10;8jDnlnayLPw+qqLvoYa+ujY2AXWxNznvr9J3Uz9iI0jGhlBeIEaR3ZPPH0Cd53cScArPnKcPUZrl&#10;eWKnC2GSq8gYXCIwvtBAO95A/NPIR5J+E+ykjTdd8mhLWyNcTzGC2Sj9mSFKwmHajSee4PVql1td&#10;P5tjBOXanaFfMylaHIer5Z/HyBAWiXy08R3yEdZPWPwikZ9MiFLsiNtE3Mz3K1iunRRLYi7xuhWg&#10;0rlaCqol0n31nivpTxrfK4Bdvuyfr+uXENkjW++pTAP5G5EpjiNxjyFXJFvCyqaZEx/VnMSWHMhX&#10;Ufgduj+zk0bC1kridi7a37YtFxHgoylZMGcwCcuSJBjCwHu9isj8V/LT2Bu5ejysKLioZkfC24a0&#10;aM41/rQ9IoSGvJLYJs7wMl01eY/C1FE1avFT732jzKOaADVGx+Fs89s4eO5LpFd+i7e3r8CAvBzc&#10;nbUNvVzH0J32QLWs2vnt7AnQHsVIaGJc1wF0z1JjsQr0dtHmZulQ6gakKRsnW2d4VeCGVL6YTOlM&#10;NtPRU4zueUdxh2c9nt64Egur8lAW/ZrMcCwHnTdHIyolUvqFUTgqg4rhNVEiLRd8Q3GxgQvUgMV/&#10;HbifI1I806WHg2ijqm0pAyQvF/W7pusN2aYAl1HUfxVrrKyTsyBRedUiNvx+LtbmyAjTnrOWYLEq&#10;9hoqmycQFH2AchrBiug7qIm8jHB0NO9ZZ91QcfzPIO7vx/sdSCLABcTnLvqUQnPte/h5olxbkjbO&#10;gRn3BIERaTILQdEHvU7wbMjK04jGyZIlilTSuJgIhCF+NKAifCREwcjbOB6aTqKxCE+vzsTNni1I&#10;cx2CCvfl2BTN7+Cto+igMKVMKBKn4iq7S6Izg0zKF59Tzniasw6303E+5i3E5F0OHArPMBGEsGpQ&#10;Av1pVKj0/kGGRJWEv8KUE5l4dE0+emZvogIfRSoBanIWvyuzCj1UHEvyotznLgQNXegcO7vV5rSG&#10;ukqwwOfa63qyi9HbvY/EeyU+3uvEbt90VNOpm8JMjpv00eqkBeC2LkEgVqDnWmP980QGwOzKcY0Y&#10;4NUmtvZGKX66LhkLGQQdJklnI0NLA3cxSGBFfT5HifLvei784tCbWFv1KYZsXoP7svLRO3MXUh1q&#10;tUjiwrHqSlInEpOSH8aN2qUSYNBuGImAosGdck9TlJuvgmVFQxW9qON81aGng+TFU4Cx65Yj4+TX&#10;qAjR4ZPY6oTxy7xOpevoNPlzYV6T7k9Enc8luvFpPM2YJuwBSYPdFZSh0/2p9kOvUYyD0t+qXxiF&#10;ytDH8FauwLD8JfhjZjZ6eQ7x+lRsrGJ9pZ4QTKnxAEGgduZk4KRjXQW+HCTJ7uO4I2sLXt29Fssr&#10;MlHZ9IlxrE2R/hTVuChSpy18rQ05DV2zHIqNyv1a839dfg0RgNG6ETFW9Fcd+fpxvfSjI5VdUZRY&#10;Np5rjA5Vh7LG6XxNZJo6p7WnVJWLtIGXaCMvNRI41MqnjSDoex31oQ9wyj8DOSUL8cmOTIxem42/&#10;uFfjdueP6OY6QjtEe6i0Bq6prnS49iws7bqQZFPMmSQ52j1QvYy1l+3bdkU7kuB0UgCGRFydc5Jo&#10;u7SzKDDeqQ3wpzqq0SP9GO5LX48X8tIxadNCLDk2B9tqp6E4Nh21zZ/RfioqSt9HkCab0cQx0C6j&#10;GuoECTIbYqNxOjIB+yPTsbZuLuYdWYi31izBII8Df3Hm4LbsDXT8+5DmKTKHdKp+TIdiypbrFHsF&#10;MWUzzHkqJBbmzBWJ/qZ0IonROVzmfBkSHY2DoqNmR5z3aVPD6rk2Q5QwUpx8dPppa2wKmtltETnh&#10;5wxB0liZ37DNYcxBnBRTdC9yxe/Ud2vXJo3rvofLR1BTgW4Zx2kD9+E+xyYMyPXizQ3LMX3fQhSc&#10;/hanwl+glsDfR58Toi6ofW1TjH4/TltEkK3gY4x+KK70IdoBC2yvpW//nsiuh3S0QlSHessPXNmt&#10;EIC9YA4Bpu6RLKiZSDj0dwSanqWdH4vT0fex/eyXcBbPwfdH5uKLnfMxedMCvLtpMd7dvATvbv0e&#10;729bhE+2L8Lnu37A1weX4Nujy7CwaCmWli5FetliOCu+R3b5d8ir+A6rq+ZgQ80ccxD5trqZ2F43&#10;A3vqZ2C/byYOBmfhaHgOKsOfoZpyNvIZiZFqBz/C2fC7OBsi3gm+xXXxhkm5C4THEyuMI9kaRZ0b&#10;wbU1lDZWPk7rSoE43iOB+wVzv7ZeSDvtdrdBorFuE9ldzovBY8ZHXj1+Nsh4tRjMRjE1gvTjIiVa&#10;6/b7hfcs5rPpcgNMW/wLHFsBbAXSlA1gywUSv2PnXHN15blfUmSjrhYRLop8KX2mySKiLpiW8vRP&#10;wiUtvD9DPjguOi8rznuI07bFQ33bguYiRNp5s/7UpO4JY0jHfc9QnkbMdGj8r/U5QVCM8DuuFn2n&#10;6rmVcm2D38S2IqcmvczOoa0DFWHR7raCrfxeBS/5aL9XWRjPIUodDwfGwU/MfDo2FVvqZyPj9Pd4&#10;e2c6/pqXiztcm9HNsY/2Ri2jZXNkG2kzHQ1IctFeePzGXnRR4yFi0G7kJhKl9irlVUENHVSdTDt2&#10;Qy9XFQErQSKBojkoK18Rpj24J3cdXqMh3xuagUYqr3Zb1A1LIMCkjIhlRsgMxfT5t5k0KZd2Angz&#10;v7RoO1Hbvtq20naoBk5bXbbdqYiLFoQGXJIAKHZAEwql9BFz4rMBX7xOKlF9iOyQYLcs8jEO+r9G&#10;XumXmLvvY3y54yO8v3kK3ts8Ex9unoWp22Zj2dHvsKV6Lk76Z3LRf47G4HgDzLUdeJ6/eTEy3Oxq&#10;/HOh3S8mdLwCxyIoppUtx15RHNMJhXOjM2u0C6X7N2fJmLasz9CBa7tRiqatQRoBsuYLdPgCzYcj&#10;3yGzfDkmkGzc7FyJTmTEPeisetKxdFUEko5E52yo8NMceErH09XkI54ma1YONQkwnbI9nb+Bjw34&#10;e8ZCvL1uJlY3LKdRnkASxbmKUld8T5lCatspYxiqQpORW5eO4WuX4gGXh0BhH1Jza5GUSXCQoZOj&#10;z6IbQYJqYTq7y9FZnXVUWEp9ba8ONcbhKWKneo9i3OLaj6dzHFhVswCl8c9pcEdyvOwuiAyfNRZa&#10;9Io6JBbmL+vAJPb7ZZyt6G/po83X53PUXaUDai6UO2yKmTkn5xSNCSoAMBLR0MuopjNZ55+HKbun&#10;4PmVs81uipy7cvB1CrU6t5ndU+1IUFQgK/JiC4rPmLlR+obaXQt0WBGIUjqgUl+q8WTWbHxxYAm8&#10;1T+gJPalcVTNBvC/gEuGhFkyptQd7RSpm5t6yMsWqJ5HURebMkcjyPvWGrQ5yDJ4+l+R8zYjGdE4&#10;yFgq138MykKfY0lJJp5flY373WvR3XPYEJjOOpuK897JxXnXDgzvLVU7TS5es0k9kW6U4pbsA9Sb&#10;1fjo2Gp4a1egMjYJLXHOqSL0pgB6kLFHOr9JgQ5Tg2SCC9qd/fXm/7r88qJAhKJ7NoXRphIrWpk4&#10;A8vopSKu0rso3x+nnYwPQYTAXoBSO3Nh6mmUYg5R47xLTF699NxEGl8gCRiL0ubJOBD9Grm1S/HR&#10;nlz0967Egys24HbHQepoEQG/6i9EZizgF9E2QkAuSXU0Io3APUUBl2ylaVagvdfWnbTnuuyonQpX&#10;wKRKmCL0bNrWHK7n3Brau3L0yjqG29N344/LCzC4IB2T97uxrGwp1+bLCAfHIOYfgzj9TDwwgvel&#10;bqBPU/rT1vdFU7yfSWEJRJ9FbXwkylpJaFq/wobod5hdugyjNizDEx4XHk7Pxx+WbzZNWnq6j0Mn&#10;/ndzFxkiY+9JJEPXrrofNVGhkGSYw2NpQ0RERGCUVqZau9SrJIWELIVAxDySeKSQ5NjXKozYVFal&#10;oGlnRjs0BCueRiMKUpgDRN2VJFdl5qwdHaB8s/MQ7lu2Do9l5eOlVbn4YocXhRVZOBmeQcD9NhrU&#10;vEUgjKArFqfvU8v3mGQgx2OQCWbFQvQHHLtzihDTHpjGONfQtZ8rSnNKnAV3jnJeh5iG+uAyQSYI&#10;MtE4CJcpStWqj76IoyRcK2s/w9RD89EnZxnucBSit3MbeuaeoB8meOOcqCuT6rRSZA+NcBxdlUg1&#10;2QqV6GGkguNUgludJwgSj+A+z348mLMDj+RuwJ9yVuLP2U78zbsEj+cuxJP536NP4Xw86/kKw/K+&#10;wdiVM/Hm+tn4YNtcTN35Habv/Q7zD3+LrJMkQ2XfYVX5t9hcOQO76qbhsG86TgWnozT8DSojX+FM&#10;ZCqqIp+jOjKFc0FCFJ2Mqti7lEmUd3BWwd/oRJKjt3m/b6Eh8gYx5evG14TCr1C0YzUWMep2PDia&#10;uEwtgNUKeIQRpYWJ/NmyAa5X4gcdgiyyohpoHa6qk+/D2qkh1rEpTarPlE0YRF/blqGS+F7tgnDs&#10;BcavNX8/W4IiJgqQK7hnsav8jel+K3xKDKAUZgUzVYYQJ8GOi1xTV5u4huPESvGIauHko3g/tE3n&#10;aL8uqFaJdrCJ123wgvk9kiIRH/0Ox8Y0/fkvfNq/EBf9r2tsw5UKEJldFoPp+9Mu9iUZ7EO8pjRI&#10;BYrsRoXeJzsajoqo2wCRbVJhyWt100ScjE/F5sY5+ObgIrxQmIVHiS1vzVILd2VQnKbNK0aX3BLa&#10;P2XxCMvoIN4gbWQA7WlD23vLaHtKkFKgIFGF6YJrWqJna8dmB27P2YSHC9eRwNDQ9vLS2BCo3uTm&#10;lxaW801FNGh78Pd8Fxaf/gZHQxPgi44zOx2o0eITCKVyKEWDNxozbUrVr58skA5ETOxaA/hzRCw7&#10;as4DEGEQA9QWnBi5mKBAovIcBdol2kodzEWhrTg6OAIpFRBdJCtXa0S9XyAyRqB4JDIf7uJ5+Gbn&#10;QozIzcKfHQW417mWBmA9bnFvw83uvbjFcxC3eg7ROOwjYFqLF1Y68fHOZVjfuAiVTRPINF/k70kB&#10;RtO5vGKU4lr38HNFCmei+DLSHGuNhe5PZ8qYMyx0/gIfWxTl5kLWScfq1GNAfGgolXA4LlPxLoRF&#10;fB5HgOw+P7wOL2/ONMatm2enjbBlliA5s5TOupqst5EOtxbtXNVoT0BsIviUZCqV0sbUotcUUNIR&#10;mQLXnEoSv+lwH38fx6Jfoa75JegUYxmaCxwjHd4maQ6PQH14Ag6HF+HzrfPwfE4m7s3eRwdGx0Yn&#10;qZSDjk6CBBWa63fp0LRroJxI0wOcDlYHsKqbliKgioh2p8N71FWA709+j+31X6Eh/hYX1ijEGqgb&#10;9WpYoJRBXgMNSCvHr5Xj+GsAWG2Zm7QxGlwTReKcGbDMddIa6sfXaSC42PXeqIxyfARBlwz0IESo&#10;0w008sXhj1Fw5jtzNsqfPG4u/vVc0OoepA5BDVzkdUbUue2nmhfOiYqIk2gglH6RxrFJc/ORzi3V&#10;UYkuWRRHOee5FL1yinBv/mFknPoKexq+oDP6BMHYG7yeIWjmNRiyx/lSvq3yqNXRRAX7lwkUdTCo&#10;yHIrgYBS5ezBrNJPmzpmoo0/ERhFzTUOih6JwCiCZAlMSfALzDq8HH3zPLjLuZ7XetSkl3QhiVH6&#10;olJapA+qzRPZSnP4CLLq6NCr0Z0GrrdzN+4j8f2iqBCr/ctJiN+hrsv4qpDVEhgRLUNe5Ah1X2aO&#10;FIDR+F8nMP8pIuIbiknUJY5Ok3qndFm7m26DFEbM++kPOK9ad/+YkjLIgASdLRMjUIjF+hh/oYLa&#10;sA5pbRoIf/xZBJuGwd80zpwvcyr0CbY2zEPm6eV4ZZ0Hf8/egrude9HLcYQAspj6STIjXdXOQY4P&#10;7UxdjLr+1UBnlaTKbhGAaudGa1Q2shPXbycSlyRzurStMVF7YBECHbrYTZkQ7lOGWPRyH0Fv+p/H&#10;V67EmlPjUNP0HkL+0YjXca35CXCanyMQHMD1NACXCODONVD3BWI4RsoUiERGEyyORW3kFZxumYCT&#10;56aYc0+8p6dhzp5peHbNFjyevx1/9m7D/a5tuMuxE7e7D+BWrsXevI40dRtThgbBss6V6UTS0cmj&#10;ukjZHYrsby6JDh8VTJJ00Y6LWji7Vdui9NWTtNXH0Dn3EMfoID9zhJ89yfunndLusaMB3Sm9HHW4&#10;NaMUd6/Yi/sztuHP7rXoX5iPFzbk4Y0f0+E5+SF+rJ+KEwTK5U0fozqsHYLRJHHq4kafQtKqdKaf&#10;0o7Mzpv8sgCarbtIRPNto5Ffx08ruGjTtwVWhYcs2JR+miAkcUck9BJqwpOxv2kOph2YjtFr5+OR&#10;7Fz0cu6hzytGUn45OuYp3bDMnO2TZnbARJJFlqlvhkBq50s2/qxpnd2NOtfTWc3vqKRU0D6ephST&#10;pJ5Eb+pSb2KYXtn70TN7D3p4d6NHzm7+vwe9PBL9vYvv2Y2b+Si5xbODuOdH3ObZQp3YhNuca/AH&#10;92r8wZmP+51ePOzMJhHKx9OrCvHc2pUYsnEVxmzfiPd2efHxbhem7s/G9GM5mFtUgIWlBUivzEV2&#10;TTbyahRkTMfamh+wrW4uSdF07Kv/EocbPsWpxg9Q6p+E8gDJT3AiakJvm4OOa8JvoDT6EurPvYJA&#10;bCjHj/Ps74vWOHFhcCCJvep+dACpsmOUBWMbKklsEbqA+kiKTeHTbo45V+qf5u6XEFOHJ5IcGM75&#10;5nPyNUopM4cSK/2Vf4uc/CT6X2muTxIHPI7zkSdxPkzSq0YACtD4XqAIN/E+rpJrpeZdLXZX5NqS&#10;eE8LCd15ZX3wsZm/0eRr899mU6IvidLjtCVPoYX20vhUEhx1U2uODufa4toLj4OPUk8bU821WOob&#10;gfllCzHxgAODVi3Fg84c3OHeTb0qIj5ptCRFuy3Elkn0791zamlHiV2EI2kDtRN7I3X8RtpL1bwK&#10;YyrbIjWrBN2px/e6t6JP9lK8tmku8vxu3CDj1EX5ZfwCgYQuXAAqxEsmQLjN+yOe27AcSyvUdnAO&#10;go1jcamxD0HMEyQEvLHQkyb6E6BjCStHjsajVTf4K4ECsURttynye54KYjo7yCjQQGhXIkQWG6ID&#10;0qn4EZIKddi4ILDqp1H396Eho+Nq0qniY1ATGY+j9RMxZNU2PEIgpPNvuq44QtCsbS0C+JxipKhm&#10;wGxVEbS7z9A51SPNG0CPjCLctXQnBqV7sHD3fByqn4mq6EfmsLLmc1RWMwbXvod/V+SQlS6QyAe1&#10;gNEqsXaVFBW/rAJB/h338z1KlSGwVIGg3XV50Zzp0crFoMUeIOs/0zoOrxzaiQdzNqO3YxtSXceR&#10;Sieb6jpN53uahECRfZsC0cFNJaMhNR3HPALJdMwE0CmKmjmUPlaCnrlHcHvBdqyu+JgGZzyCza/A&#10;T2IZ5nVHYwTCsdEIB0aYItRYcCgCwbGoiX6C1SXf4ott6fjzio24JYsOM6+UxrsYN+YWEazTiNNZ&#10;quuZjLXpRkNyY1OkCAjkQCl6j7rZ3OP6EePXfo+FR2ahtHkmGkLqODOMevCCEaubJLEEuS0qUv8V&#10;dDUx3i2qY+Fvq55FenpZxZtBGgIahFica6epjwFkwcgQylCTBnK29XN4Kr7HJyTIf8vKQu8V2zkX&#10;pbZpgfLPlRJmUi8EFmzRfkcaAT3XOaeUAKGYz5XSEPB9JDYpzlqkZdSgO6U3yd/tWXtNbdKYTRlI&#10;961EfWwMQRD1gs7/AtdRq1+pFSQd1J2m5iEINz9PgGcJs7qrWAIjfbMpnDqMUjswisokdNESl8Qa&#10;0JhbR6EolN3mp/6GxqIk8DWmHfHgifxVuENdSNwEOTRYpkBPO0vaRZK01UAluxr5vDoXyVaVENzt&#10;wENOJ6YV5WC9bylB2vvUdwFXbbeLJCYIDOefYiJ4Zr5FYEReJP86f9fltyiDSEZszYtNEdROu/UJ&#10;CtCYmkYFRgw4VZaAGkkoynq12Nx5zbtNM1ZqTz/qfX/q7QD6kwG0j3TSJOqm9Xczv7tpOMJcI4Ho&#10;eBKayTjg/xoZRfPw2a4lGJjjwB3pG9Et6wjXqE7NLqdD1s6wisvtrqdSrJQC1Y12VGJSIAk8fzrj&#10;yhAau5tq0qaySdbpuCU6hV7kRjumSpEdm/0W8s7MRnHgM5KWN809x5t0zlF/2lT6ON6DOYS2fjAu&#10;NdDehIajNTqK9yk7JGDV1wbxNEbhkQT7L6M8/iGK41NwIvYVDkSmY33tbKw4NRuz9s3CO+tnYFj2&#10;TPRLn4vHl/+Av7m9eNC1Dvc6N+EO5zYDtrsTFKdmq/V5EQlaiYmadlAgwn0YXTyHeR8Hed8EzO6d&#10;uNWxGfdmrsFDmQX4a2YOnsrKxIDlCzDa8x0mrv4O03bOg6N4ATbWzSLemMZr+tykcFe2TELtudd4&#10;vQo8DSK4og3hfZzz0X43Kn2Q65zr+oLWPvXE7IBTbMDE/m1JhA2sKP1IRz6Yerh/0bOfL4pK28i0&#10;QLN2D3Roq8DslSL2cHgMiiJTMe9UFvpSj+5ckY9e6fuILyrRPr8Svyd5+Z9Gl2rRmcRERO9Khzjt&#10;oCudW8LXJGZnLCH638pP3d0o+pwOb025SjrkEFTmNBjpSDG6SNH5I1eaN1i/K1ucRr8jjJBiyDaF&#10;/yutR/VQapUtnNQjpwi9SVB7ZR9HD+pAD+cBCokTcVZv1y4Sol24M3sn7vRux73ezfiDdwPu867D&#10;/Tmr8aC3EH/MyTfycG4uHsnNwaO5XjxR6MCbO+ZjbvEirK+bjROhqfTtE0y6c6xemGcw8R79kQLJ&#10;JkiW8EFa85oX6UZCF/S38JP1S7+0iGxcJs667H+O/lJns/SnyM70MT5U3dlEsEyQMCH0n/bzvGZe&#10;v9lZEYbg/bX6xlHGGNLy3yEwCZIiudbrEn1W0qrda9rGC+Z/ksDGp036bYxjoxRIdT0LEy9FaWMu&#10;NpPUkFg1hZ/k/wMRpP040/wNdvl+gLt0BT7ZthyDM+fjjsw96OYgbnaW0sZVoX1eDdoXVOMm4RLV&#10;tLlq0d3pR3dHAKnEJCki5LSVaoKiLqTagRUhTxz9oNTRO0jE+2YuwqRNi1FwdjFONH1HwjQJN3Sk&#10;4elI4ysio6hRSpa6jyg6RKUla7/bsxUvbyvA3JNZKIt+hRCZa7MMPSejlazMH3+aMtgQBhVOqh/6&#10;/yoP7+eIcVACg2ZbcZQRW9Q+2GwdhgnKJU0EZM28nmijUlkIvIyzewZ1vK661gk4SYO9peYzTN82&#10;CTd7j6Mz710nLLd3q/vRGXSV0JB0dZeiKwlNFzLALg4OMA1AJ5EYys2OSjywYgeGOZcj8/gS7G+c&#10;icD51wjWn+D1CKhd+x7+XfmJwJAcaYEa5TSOWs0DlBqngjY9kkjy+RhFkW4tBlOfQ2B5oW4wGfUo&#10;NMZex+mmt7GpfhIeXbObCnIAqU6d8FxOZ6SIjrasSWIIJtXkQbqg6KEiZkl0qmLOIjAyrMk5PoJk&#10;RXl2kQjlYuzBdTjROMECYJKsKJXf1OQQqIeiIxHUjkhsBJrjJDKRkSQ4r+C4bybSjy7HwIxc3JZx&#10;mM7wBDrlncRNeUVUeP6Op57GU1G9KorS1VTgacWcTUPm3pFGVgey3kan+pRrMd7/cQH2xlegMvQO&#10;4iRO50kOzE4AnZ2ZHxOhp9Pn2FxrvH+OGMNDkWGyHd/UOnkYLin3mQbjXLgvr+lJEpinSPIGm77w&#10;Z2JvoqjpM3gq52HYagcedq5Fr6zjSMosQ2c3HZW3ngSliIu8hPfJ5zgHtkObdr8UzVDxbdlP5EV5&#10;60kESF04R0oTvc1ZhnuzduPZfC/mHP0B6+q/Rfn5qZwjFTc/QR3qw2vrR8eusaF+RbmmtK4V4Woj&#10;MCIfFyTUM9vlRWtPIqdsnYH00Zx1YoADx4PvMZFxGkVtL2vrX2OgSFiZDrA84sVj+etwm2uH2YGR&#10;AVOHJKWlKHUsMefmbBvtwBHomSJ+N3XOsxOPuJz45kQ21jWQwIQ/4G/wWgQ+CXIEUm1nFBVOWjtx&#10;Nai5QrKuy29dtGt+UbWGShPjGrZnOGj+RGASJMbqowi4AIJpl097aAqTaf9UOJ0ADDa9Q0GdFwGK&#10;ARymiFnkRu2LlaKrNGnpkp6T8x6IeHwMaqOTaLOmorBiAT4/kIvnVq/Bw95N6J65mw65mDZJa/A0&#10;H7kmuTbVPbGrSy3gCUIp9owTiWr51HSDIhtL8qICeTVF0c6OPWulyuxkdHcdRt/safi2eBl21c+k&#10;834faoShoJ2OLlDqhwqvLza+iPMN1PcG3mcjCU5AEX/tgBJMEURd5hq/xDWe8BXno4+jJfokyUF/&#10;fs/zZueprnkiqs99hNKmb3A09h32hX/ANt8S5FYuInlbikXHl+K7w8vw9f5l+GT3MkzesRwTf1yK&#10;N7cuwfiNizB+81y8tmUuJmxbhPd3LsNnu9Px1Z5MzN7vxA9HHMg8kYFs3se6ioU4HF1MuzcbZfGp&#10;qIy/y7EdDx/vK8A5j5JIxgP9iTf6GfJ13pBMkk6Jj3rQqBRRCYkN9UOPLZw/W7gtHbFBCmsPrNgW&#10;w7ZGQwdT/hr23x4sbVPETFE250D1jYZwmhRGHSA9AsdDX2DSrgw86FmN3lk70MtdZAiM2sXfSFt+&#10;I218F1c9Uh1BSgCdqCPG12VXUbesmHQbEp0OCVHkuk20m6336nMK8HU26TskJi7aUWIYSQc+b0UH&#10;RNea95mzfNr8qZo0JOyvCSTJLhtpCy4p0EQsYHfpiA34aHfoao0kkQglWo4bUiRSZYiVJUed+F2q&#10;BzPC77KNHqwojdjsNvFRzWduy9qOBzO9eNG7EB+sn4XCoukmdS0SV6fc0QTdsutcu8pO4ZqwZQSa&#10;d7t2zS4IRU0OTI1wRD7tl59/+UC7+yNiTZ0N069KqHO2bod4TpkOJs2MWEiPbT5UPupKihftlYhv&#10;QM0fSIL13ZQE+bj6N68mLVfL1e8xhCUh0k1dJ+2HOTKE60K7WiE+Z3a4iZ+biJnMuVuRwQZz6rVg&#10;/BXUt3yA081fYUvDPMw5uBQvEa/08+ThgfTNuCf9sCEeKc5Go1+yfx2zqYsm+FpKAlyO7pznntSR&#10;HkoH5/ybjojCMC5iFgfJC0lNT0pv+vneWSdwu/MY/p6zCfN2f4Cd/lkoiX6GuvgEYv3RuKGTeqtz&#10;sXQRaHWcQXc3gRLBks6K6EilEpi9M3M7nvTmY8bRxdgb/RZnmz/kjbyEYGM/BJoGIdJsC5PP1T2P&#10;yw2KNv/jwP0SkgDwmhSb/6x2eTayLUcmUGK3jSkkUSosusCBbwkMRITKFIiOQPXFD7AnvgCLSpZh&#10;0o/L8ZRjGdrnHseNeSVol1tCA1DChSOj0UDxU3xcpDrTpI4DX8tFzEXGxZpkouEaq4N40OnFx3sc&#10;yCtfSKfyAeJmW/KXXxT2/hOgUA7a1nXYIjVFlpQXKmJD8hIbxskdQiegmounqKR9cYmAvaluEEKR&#10;iShumknANweTN3+M7rnqNqY0B+Up15KckZTQCOmUdtVcdPKqF7cKLmnMchQ9pNJxPFJkoBxUThq2&#10;ns69eDg7By+tmYECXzoa/KPpcNQLXQcHDsYlLogWSiiqBfA8wgYYK4+SpNM3CHWxj7Gpaj7e3ODF&#10;fVkEAp6DZvdL+eSdXFJutc3jgqDim/MBaPhs1MlGL63IWJ41KRcPZBXgxdVuLDudhVPRKdTRl0gY&#10;XjSkzhoIAXSCH+rTtcb654oiGRJrRJRCZcGSAVcU0yGPxkKdPhpiL+N06zfY7J+HqQcX4bHsDNzm&#10;PUx9q0IHd4BEUeSNuifnlcs5oZMyLUmVWmWciI2QyQDoLApTVGwiu3QAJANdlIqSuQUPuvIwcfsK&#10;rGn4ASWhySSOI2jQH4e6m8jAq4XzJZIW0MG2+LnOKE2cP9WtxLXjF9P6IikwAIAAgq/Zgj7rnO06&#10;1P1qDUpXbXTcnM9BsChjqWj3RcolpXHSIJ/2f4mvD+fjbwUbcKtbBOaIAW2pnGedbJ5M3TJdjgT2&#10;+ChRJyI5uyR3CXrn7DME5svDHqyuXoaa4BSujdG0BfxtkmYBFpNeSXuhHTHTAY7zfnXf+uvynyEi&#10;JJd8Iyhq3DKE8yrbd2WtJaKtV3b8EhHNq0XPJ9aiAMNwXKofhQv1I9HSOIz6TqdNxy3ybtLPSJia&#10;gzrg0AKPZhKdKImO0izD0bGob/0YB5qWYFF5Pt468CMeXlWMFDd9hwFfWov/GA3/SUzkXO+TKGAo&#10;kEewpl0b+uOEaLdbqbFa271cR/CkZwGmHc/A9trpOBt6l9c5AuqOGSTQ1+HKlyLjSFrs+VLnIrw/&#10;3odO8zctVgWIaO9M7Y/Ak86iMvIkgRV9BO3AhfgzaIlxjdCXRvi+MElfRKA7MhzNyi5QB1L+TpzP&#10;a5dfnY805srBb6V9b41qZ4fzQt9zgeDnYnQ4LkZGcs2r26UFYTqQVMcuqLVuM69Rnax0ppoivNFI&#10;X65RpX/SvvD5S7QZSlfVWWaXKPqszm07Fx7D+xrD+xttrsk0TJGOUC5JeH3qTGXrXXnvxja12X5j&#10;e9UARwGsX2cH/pJvIOAbQHKsnSLZTKXgckypW6atrv4mSTse/ALjNyzF/dkbcbP7AHoRhyXT79po&#10;tAJUtPFZZ9GDYLAb9ao97X+7PCvtE8Lnrm43rfRuI9Qd03BCIh0yvtP6zyt6Sd9BXyLpSvJsgrbm&#10;ffIl1s8a0d96L/2/6TzH9ybz+1P4O6o9la/ulks/k1dkdl+0iyidNcct8PN6lI9SmYJEHafSaMe7&#10;UdIIWq+WbteQ7s4z0MHYHR0x9MgOorerCHc5fsRTnuWYuuNLbK35GKXhiSZAqm5rsgXyQzZdWfOt&#10;XX+bAq06DgXiTBv2X8n/m9RFdbBtS1tVB1j5I1MDytdVT5oItlix+muCam0kO0G4lC0iEm53D62O&#10;X+s37eetXOt1iT5/9Y60fLI5lJ5i1iGvWSUHYf9AIxH6eO3CBCIkLZHJKIrNRUHlMny534lxm3Lw&#10;N+9a3Orcxzkqot1T7Tx1lvg4hXqUSp3qzud6OE4SHxbTfvFv7UBzLrs4tCnAz1Bvuot3OKkvTmIW&#10;cQ/piuMEujv24A+uNRi10Ytpp9Yhp9aF+vBIRFtGwx8dgkbanDAx3Q3mxG4XFdSpItkqdCWL7qCC&#10;w1wdGlfC106ht/Mw7nLuxN/Jsj7Zk4X1Z6ahPDgJkdgIgmQadUW1aCwuB54D6voTnCg6du1B/HdF&#10;YCQaV6RIuXgyDDa3UWDQOBe+rl0Wo7iNfJ3A+CIVpSXwNIKhoTT4r2BX4+eYuW8WhuZl4E8Zq3B3&#10;xmECZJESgSNF9DmQ/L+zs4HSRmDcWniaFE4ODYEiGzfRudxEwpOadxD3u1fine1euIpWoDowA80N&#10;r9NgCqhe+z5+jkj5bQodARmdqWlgYBRb9QZ2zNVmOkQCE+DkBpSLG/szLjT9DZeanqADeA5nA+9h&#10;c+1cLDi+CE87viYZOWWMk048T3b4SGK108Ex0G6LdCDvtDmXox3HQIXjXV2K3CiaqALyWtzkPE3A&#10;vR0vbMzBiqJvcTLyFRfsSDqsZ3l9befoKOWIOqG5C8WVNtUfQYLhGBf1OS4Uf/Rt7PPPxrTSAjyS&#10;U0gwe4hEREzdx3lQxL1tu9xEZAhmaXw7ma5oDSTaEv2t4nax9xO427kNfyfhnrRFB8VNI0F6mYuw&#10;7eDCKB0exyaunvnGMPzrOP9ckbFUlC8R9RPxVBvCkHYIufDOUz8uCmhQV6obPoXn8Fd4f8NcPEww&#10;3ivnADp4jnK8T6JTnggKiaWLC5/jbep9lC7HMbDnM7QJ17DS54xorNwqiCXJdJeiZ/Zu9N1EHT2U&#10;hR+D0+FreYN68RyByVNcR0+ZtLUAQYBOC1ZXvksELOYMJM7LReqUwIi6DqqezBTDqtAwojqevsYZ&#10;qO+7iiwVVNDaUxpplKBJ7RfNmVEEK6aFpIwmP3ORv3sp0B+t/uGoSBCY/E241bWTTvoQ11sp0jwq&#10;4iWBIXlV3r3ZZeJ9KlqXnKtotSJ2pSQw+/FHpwOf7nUiv3wxqvyfE5jpAFM6CDkL2gNFmc1ZARQB&#10;M50RYw+31FxZ0nVdfvui+YpQDy051o6DWsUqn7wPRaBXzl7gRO/nOjcRzjZwkIhoirgm/haYFfDV&#10;2RL8fIyfjwhocj00kdw3KTKqjlGNar/9In3bYNo0gZ4XURN/Bcej7yK/5htM3vMD+hR4cZ9zC3pm&#10;lJruW509jYakJM5RMYeuCsjxbwvsVL8gUFlBsGnJimoHFSQygUMTQFRQRnU1NgotgDvOPROFZ90o&#10;DnzBNfsK19MAEgdeM4FyE/W7NTycpIJrL9CH4ONJrldK09MIK82sifaHBEXBiHNhEfoRXLsEfPIb&#10;XMdNAZIIvzp00V5pHSsAYewkAXdE64njasgQH7mOEsBf89JEchknoYzRBqjdc5jPSWQzonxfjL8h&#10;iXN+TMMSiYAlv6eZ16M6JYG8uGqUNLf07xLbHlvpvrKl9OMkAKZpAT8b5nep9bC+q5mfbeZ6V+q2&#10;zjxJBFDMWVuyBSINbWvdRJ45RvKhZpecz/3ScqmeOtOg1O0XaF+fRWPTIDQ0D+Lf6qSn3Wv6a9rM&#10;M/4pmHsoF/1zN+KerN3okVVsdkmMDigtOJe2XgQlu4g2sNikIqoIOtVda0QpYPacjH+UK2ljbQTE&#10;iEhJgsRoV8OKIRj/IFf5kp++S3qs1LJ6tOfvt+dzHXh9khupy0b4vWqD/XtiqA7qXkoRplLHOf2m&#10;Tk1PiN1VtJL4XROIk81vk8SuT0IUyOrC+9cRATfRB/5e6dLOTQTRizDnxCJsqp+N+uh7iPnkx0QI&#10;tPa166Vz/uzxEzb9mXiJ86LnzHlL15i/nyt2N9jWXf0jUZG+yTZRFxNCO2Q/p/WkdSURibHYwYpI&#10;2LO/HIFp84ci+E2BYfSZ1FVexyX+7uVgX75HtlT1huNR7PsQa0u/wtJDszBh/RI8nZ2LB7PW4dbM&#10;H9HNeYS2q4xcoRw3kkz/Lv80fr+qHP9P/hn8jzzqQ341sQz1wFlOHFdhCSyxSTIxZAqlu1fEXMFK&#10;6aGC5ArYHMC9K1fi6S1ufH1yGXbUT8fZ8MeI6GgHvzrM8V5ob1Sn2xwZhhva51aYCzB93inaFtR5&#10;HupMpkfDuBUJyiXDyjuJWz2bMWhNPj7a7cba2kxUN39DADoe/vAwsiIarWa1ERxAI9OPYE0n1ZPd&#10;GTb6Io2KDsIbRRlN0mPlnCLBkSEUXpgYcUTRLhv1UlGzjMx5RV7IFv1ND9EI/53EiYY1Oo7vfZ0K&#10;ou+h0aYRjimiEqczIkBWKlljbBxqWr/C3sBSuE+7MH51Ae5P34YerhNcjNW4MZ+A3bRpqyBg4v1y&#10;carlY7JbxEVtH3nvuZykPBKdnGNcvBVo7+Ak5AbQPa8BPdL34C9uB6YcWIb8M9/ibOQ9OgEpi5Tw&#10;iuL8MkIwGSLwk3LL+SqfloBTC1PFaBeVb8nFqW48OhgpKtHWuqKJ/HyM72uMvYQjTXPw8cF0PLEq&#10;Fz0JGlX3ZM4noIEz7WtJ0NQeWcWbpnWdukSQvKiXf4o7YEhd1zwanULVW+xF95yNGLAmE9P2fYfT&#10;/o9IZOn0aSAk2onTFq6aK6jBg2m5bbZRB3KRqPU0F0qkP0LR0aiOfIx9vhV4OWce7s3ehTSS6HbZ&#10;AWOou2eeRreMMpNPqWhOqrqTOWqR5qingfTT4DcYYC8g0DWHzD67xOSMP+l1Y2XdclOg3hh+jQo/&#10;kopPYBuQQxyI1iYaBP8YtPpG40LDUDoekvD6Abjs60/i1Z8AfQCvlw6RTjBxCFazalooqm2RqCuS&#10;DnnSYWACTdLXUB3HnsTtYnwkmup4vz4dAmY7jES5Pny8jurwO9gbXoZXtuTikfxduNV7lPd2Eh3U&#10;uMChovsz6OGsRg/OT7e2bjPaVk/R7peMfRbBfJbqkCrRWSdfU59/T0fTgeQmhd9zi2MbnnAsxoxt&#10;H2Jf5buo97+F840j0Vorssu5iHNtcq3YA9T+yfBxrdk00ARIEeC/WhKG1r5+Rdpe53pVhFc6Kr2V&#10;zppUTo5Bom+8us1UBT6Ht9yFoQWZeMCZg7S8XWhXWML7qMBNdFRdPJx/RwSp6TF0yYjgRpKXm2jo&#10;2rnKTGBFjTUecqzGO9uy4ShdhKqmDxDVCcXUeUU7wzRw0dBIzg8BKZ2ZzX+XDiYiYb8OgLkuv4YI&#10;8PblGhZx4Voyjj2xy8nXBUwpph4wqO5DirbK1tgIuNlR4XzbQ/UEJixwiJPgxqiTOl8hQv1Uwwod&#10;INsSHYELEupKhDbdHxyLqnPfoLAmHZ8eWY8Xf9yPOwvK0J56+j+ddWhHW5SSWY+emXUmapxK36FO&#10;W3LMiYi2gJrWbgo/Y1Ik+VpSvhx9FX6fV4P/mVdPcOajDZbu0w47T5nT9W92HMCAgjwcLBmIGoFi&#10;kqiYiEWM16+Oa4ZUSHRPts7HCMenhfdt16kV29LVjpVtg8rnf1rrkiv24B9swk+v2/f8V3L1Z6/I&#10;1Z+9tvx33muJZ5uNMfYnYYMk+v3Ea5LE91n55+v8NUVHTqgmVSBRemn0VHNBXVTHUhFuHcDaEH0F&#10;h4MzMWXTNAxyL8Ztjp1IEubKb0Dn/Dra9CoSGBEapVqdQS93ifHJpiunAqp83dYDCvTzc/TT6nh3&#10;E9+jg1fbZfPzavhCsKj63XZ87OSqo009i546X4N+pgd1tQeJRkK609cIVCZEgSQ1CZD8RCb4m6YG&#10;1Xy/MlLUWMCK+V/kK5EVIeLjobhJ6NV9T8LrsNIWmCSwNQehKjBHDKrdJCO59Pm5JUY6KGjs9aEj&#10;MVs7bxnauQ/Rz2/B3dkrMJH4K6vqO5RH3keEBEZnkJz3jcEFH9cv17barF9QwC30FHFHP+q+gr1a&#10;K8Sd15i////JP+r7P4rS0fpQh4ineN069FLHm6gO1ZwpY4LEvFdh4OifiLUeQTj+NzQ0DYY/PoK+&#10;ULugw3GJONBk6hBrqxmUn8S+lj6yRucOtXyAU+d/QEFtPuaeWIOx69fizxzjO9T4wXuMOPgk2ueV&#10;2s0NcgLNmZp1pBATppoOoSLV0kUdoFuHZCcxtaOMulOCVC/Jef4pYu4T+H/yivH/ySvjI8luPgm5&#10;8yDuylyNfs6F+Gr7N9hU/gFONrxNXjGWflw1tgp+yGcTU4iUGoIq2/Y0CUx+W3syKSAVUmA2jReS&#10;SuVKpiiCJIMq8KgtyhTPEdzh3oY/e1dj3HoPFh5diq21c3E89BWq4hNRFx5NB0DjSEdgUlA4qPZ0&#10;V4IFHe7HH1ef/qifwJCKFOeExPg+iU7rPEeD3KJIDwmN2e7le3Sap1hpsw6iIug1B+uprZ7a4hkW&#10;TTAffoHG/FkE4y+ipuk1lMU+wC7/HCw+vhRvrc3Es54cPJixHbcLnHPg1bryRg/v01NuxObck7S4&#10;/VxoAUojF+NZ3rNOVi7mYzE6EFh1Nu9Ty8KTuM+xFmNXfYc1viUobpluWjmKZCR2Q35JkUOSQzaL&#10;T/dvwLTSc16goVTutooSldajcdTuAoXPnxfZ4/gEOE6nw5PgLP0GIzdl4j7vBs71KTPnAsamZaaJ&#10;8IsNq/uDFe06mY4zHK+OBJQdqJjK1U7OPomeni14KMeNz455UFi3FPXRT2k8dL6MBRI6QEr1EIp8&#10;axdCqT1ajEp303kwOoSzOdTP7OQ1xCfhVORbfL1zAR7N24Ae2Ud5PTo1+iwJDJ151mkaMRlJ7UhU&#10;ozvBfTftzqitsnZhtDNhCAwNPO+hR/ZxPJpdgNkHF2Bf3Rckl5M5JmOoM9QljSEXxTmlHJIEinzo&#10;3BP15r/kU344mT5F2/+m61uEOkvdtfUciqBInzUHIjbKD7UkUfdrCoU55qZrUqMAFN+rmg+SJuXl&#10;1oTH4WhoGlZWLcWEjem8xvW42X2E91lkdhU6Urd0wKSKfdOonyn8W/3QTRcg6q0cXGcahq4OEW4K&#10;1622/nWuQnuBJJKXu11rMLDQjemHl2Bv3dfUywlcH+NwsVEthWkMee9qPekP9+N1yzj+q779LOEY&#10;2SiYxkXOm/fPObfzTgJDEemrCn6InMoMDClYivuz3KYzTgfao5t4n+2NYyNZ5hwrjaKrQ5G3GnM4&#10;YHvqZVdPMW7NPoI/Zq3DxG1eZJYsRGX8/bZte+mbdlyGUkYYkinQqrVhW0HqegRyrhOY/xyR/qjx&#10;hvLYOX8GzIqI0PYLiFDfpFf2EDulOLalivC9RhciXKtcx4rEG5tpgj6UsBw6v582SukUcdpQ66OG&#10;m7MM6v1voMT/GbbXzMDM/fMwYp0DD+esQ2/XHtpJEuk8gTUCNa7XFAFDAUStX+20GNuqRiNWEo1G&#10;kvVevke7q1rveq1D7lnqN8kMgUEanf3N7oP4Q+ZaDMp34oN9hVhRlo5G2nPVEsbVbauJ/o73pUBV&#10;zKwnkTnqtOyPsbE24nq1iLhcLdce5+vycyUR3RZJlL+zRJt+Rz6HOEbpQSLggehInGn6CNklM/D+&#10;j4vxQOYadKcP6EScoQ5MOtC3C/1aF+qXav/SVENFnZHPlp82AT36ZxFhcz4Gn7epiCQEJBFdjIhA&#10;UD9NrZUfyV6/TeGi3qU56SvpR5W+I0nWTr8J4mo3RL9FaSMtV8iLFdNhjmJrufi3gqBG+JuJ9+vz&#10;fM4+Uvi79rgFvb/tM3zO1N0Iaxm8ZbGmub82QiRipB2kVJcfOiBVpCc5rwq9C4/gHmcGJuxehKzT&#10;M8xZfc0R4cLhFLXKVicw2Xj5OBFIjX/bOuE8JYIY/wmia1dAVfhPvlX+0/o1C+ZlH236mY70INEJ&#10;6/yYAfDRNipgKgLTanCOgv3PmV1MX3wwipq+wu7gHKw8Ox/fn1iMNzZmoE92Dh5yrsUtGXuIc4to&#10;y6hbJutFXV8V6BZWtCQ1ibhQNcrKApEOKrXdnN9EfTV6Rl+eSp+dQuzWJYf4hratEx87E1f3oP9+&#10;gDZuxEoPpmxfgZyS+Tjh/4LE/g2EuTaU2hYn+bT1auQTxt5bUUqxsrBuaEdSotODVWxjCg2djQRM&#10;jQRMDQRUBK0CrryYjryoTmToZsvPgPjTpvvK/Y4teHFlIT7Y7oCz5HscDM3joE2kI3gFMf84RMmG&#10;4/4RdDDDcSH6Ii43kynGCRBjGuQn0KqUME6MPRRyMJ2HrVWIcJCDgf4Ihh5HOPYE4rEBuBweSwap&#10;Mx1ooAkOmxrkcEYiGnkd/thEVDVNxqHINGSUfofP936PwfmZHKBtuC2rGD0J+pIJ/pRHr0O30toG&#10;2HQ+MMREufZa7ATE2Y0UgmLefyc+Z3LwzesVuJmDf6tzD+97NYYXLMZm//eoiL3L3x+D1hgdaODv&#10;HPBEKsMvJ3I4yudXdx0tPnvGjRalAKF2ZbQtb9OVYmStajOq3aBWdYgLD0dt+DXsCc3Aays/w5/c&#10;XvRyHOK98T5JCFRA2pGGRf9rzpNoOHXicieKXmvvbTTRjxspnXIbkUYDebO7iIRwFV7f8D3WNS5F&#10;cfO3VLyJCAd1yrA9DVeAwhoLXbMUL0ECdB82ItVMBY0S8Kt4tJLzl1+3EE+v8eB292YugtNm8aQQ&#10;wKu7SaJYUfMlEqmtZnMAEg2aolT2ulUwppS/U/iDdzOG532L3NPzURSdQxL3Kg1amzM3xEPbpOpa&#10;9ywiHDflKQtoK0dZ9RLm/BwBH5FjGgodiGWLX9tAkq5fgMqksiiNRalV/RD09+H4D8SFVhqPxqdo&#10;PGg0mkaTpL2DnY3z8PEOF/rlrsftXD/dM08g2UEi6eLC9ihts4LjLkIpo15riivbc246yPDzHhXJ&#10;NW2kuQZ1arZatKZ6Skh2TqEHidCDrkJ8vH8FssoX4Gj4S/ia3kU0NNqkeLQQAMkQCNQp/1e7FdfS&#10;tZ8vduvb1KUpncPswCoSKfKk/F7lvA9GZfhdZFelY1hhOh7OysPNroPGvlg9pB3ivXfmfSV7jyI5&#10;54Q1nrxvEegUbxluzj6GB2kAJ/6YgywRmNgk3lcidU96J+Mu0TU991MOtCkCN0b/n6/7uvxWxbSL&#10;57y10i9cCeCoCFatUUViBEZEbOgXtOOrCCPXtNawSSfio+rOtAuntEI11LjcKDKjnUEKdUbrWQ1Q&#10;IuHX0Rj+ECcaZsF94nu8u3ExnsvNwF2OtQR4B+msuV51Qr85xPc4bdQxPn+S/oXEWsEGt/S2zgR+&#10;OtDpt8tVek0V7agFkgJ5ShUyQJG+RSnKqdklJD5HaJc34s/ZuRi2zo3Zx1ZgB6+hMv4Z1/FE2knt&#10;utAWicRwPZmaLuqxjU5qbdGpcxz+mbgYe0e51rhel19eVG9nMxCUvqZIN0m0girGD6qon3NCHRT4&#10;rCdQO9X8JXKqF2Pchjw84N5LXTpO+6dukvR7JCXJLto74hfV5WoHQz7hJtrCm/h6BwF8ZYoIOLr1&#10;3mpDRNQwQieVd3UcIfA/gm7uo+im2gIdYpp9lCT5IO3qPrSjzrbj59QcwPicvDp0pSRTRIAswaBv&#10;1evEQFZko60uJwkvmJRJnXlkRTWMaQSzafTdEqUISVQbo/pNicFcRpRm1hZENaJdG323XUOdVRfB&#10;e05xNuCW5Q3oTuma5UcXRz26Z+3H3zLT8e2RpdhSN5v+dYLx4aoxiSt4Zc6NGtEWxFJGAImNCa5p&#10;Hqw9uNb8/RZF6/ci8bElxQq2SK+Urk0bp9TuNh3TvZ9rFD5+gViZBC46jvc/GhFlPvH+Q7FXUBV/&#10;G6fi72K7/wNM3uPAswVO/NmZh1uWbTOZN10KiHvz/cR8xH1O4kLT8KEBaQ4V5ytFXXNOXEIicxO5&#10;w025an6lDJkyYha1Tbdz2Y6YrYOIMO1eCt+bRjLUa8VuPODcjj7eDXhrfQ5WlmbiZM0M1Pg/4nW+&#10;xnujffP1pTyJmO8J8oG+nKcBBjfIr1siyvHgPKo19g0yqloQAq7adUgmcZEBNh1SeCFq16qLEWhK&#10;E6NSb3suDkl3pfJknEbP9AO4M2uriXg/x0W45OAcrCv6GnvqpuNUdCrKCdzOcODO0pH4I/1NalkT&#10;HUcLweAl/xA6E52kTwkMpTMhwI1SuTg5EZKWYJwkppnS9DQiASoiAbJqbsJ0YGokUBX/GPsCM5Ff&#10;PR/TjyzGqM0uPJK7End4NqK7ez+dyymCHYI8ErXU3GIOJCW3zNS0qMDtprwSTkBb5yYxfi6mf1xk&#10;MhB8jmA51Xma97kbTziy8drqFSiszkRJeAp8vLdoZIjJRb5ItvhrgCNDYPy2/kWLz7YRtVFGSYyT&#10;a9pIG8IylGM1xKQ+KC3PFxqJyshEbAr/gIGOr3APQV93B5Utu5X3RYPAOU92BgmkI9ZI8p6T6JyT&#10;VEivWhgaH3UW6ZCj1xo5rmdxB43hk1k5yCwiOQh/jvqmtxFQ28iYAIHqk2yk3USgjOG2BMY+Cmwo&#10;KmKvXXnQajpQSxK4NzoTr21djr/k5BGQ7zPpYMrVVWSmXe5pzpMlVurWY1o3inxRLyV2J+kMbiK5&#10;SfKU4g7vfjzmzMK3J9zYpuYCkXfRTMchx6I8cOVGh0mmddhZ2JwfpGit7cBhUpBMO24uKAFvXu9F&#10;3o9pi6guPlcRGOXjS0w/dwIonUEU5nerELaleTAao2NRFn4PG+vT8dqadDzkWkPyv99ENWwBvhwV&#10;dU33RiOggILSB7Q22+uAp2wdeKcuNHyfdpp4n4ZQU1fV3aOrYy/udGzC03l5mHYgA7saZ6Es8iFB&#10;2BijC+ZUcu06kVw1UWIRGTsaeUWr/knPfgmxuy4EVgKQMrAkiab2hGvadnUaRJA4HOWRj+GsdGH4&#10;Ki8ecercJYJAAjt1apIzVjFgkmq08vl8QRHHqwpqoqGc6hQ6797ZJ0w+7uSdeXCVLSKBmUBHpTTL&#10;AdQ/gV3pXxvJpyi1yEboLZC9TmL+s8Q0bQmoHXbCjii6akV/K0Jn1i91TaBRqWa2TXIfXKIg0M+k&#10;2Cp1SrZIqRjxWH8THGvi2m9uehG1tJPbq2fDcXIx3tviwhN5BbiVaytNNQo5JdRJ2zhDu6TKye/K&#10;tdo1VzpJP0GH3SlLnZ9ItBUY8mqnX+tVO9i1fN6Kec4ExM5w7YqIn8A9BK6POldh3OrlJOOzuYa/&#10;Qs259+CLjkGItipCcqKmJyIsRgTUtAulFGGzs/3fFxt9tnKt16/LzxM1NpGfFtFWTY8BmLHnOH/S&#10;U6X8CPMozXoQ7fNA1LW+iYORaVhS6kE/TzZuce0hbimiLyMJoR6lqn7AoUOlKw0W68DnLIE5S2Is&#10;/2d3NERaujl1XpZSw8pwe85x3JmzDn9buwZ9N67GwDV56FvgxpMFDvy90IG/rnLjrlU7cfuq3bil&#10;YBd65uxEN88OEuldlN2UfQS0h9HNe4KE5xTxXzEfSyllSKV0bZPO2STzEoMZBGTVPlcp5speof82&#10;UkqbfZqfaxP+3c1k9Jwm0eIj106iaUsXBQDaggAJAiNJ0wGx+l/ngjgO42H3Ony8YRF+rPwelf6v&#10;EQqOx3ntsprgpN1x1c6rbfJgAW+i8ZF8t+0IJt9+7Xn8bQqxH7GeOXNRafm0Ceb+iIuVkaR61AuB&#10;gbRzqlHtYzBpyPciAr7RqItMwuHwdKRXLMRHB35A//wFuNmxlbqyn3N7GF1yi9C+oAK/z6/BjXki&#10;KPTFxCXdqXe96Hd7Zil1n88pcEwsIsx8U16pkQ78W13kNHcKhguPaSfN1LV4dfjkPjzgXYth67Iw&#10;a98CFJZMR3FgCmqir8EfJbHiPYR4bzE//TXXjc4KbFGTj7hquolpaZ/PaWdJu/D075o7BbVuMEVb&#10;XAD2XA2BKIJ3Gmlb4CXWTOXiTZhTvQUYCbp0cR0EaCk6TDCF0o2i09t7USFvyViH2zNycL/Diydy&#10;vRi5yYt39uRgfpkXK30u7Iwuw9Fz83G6+WuUBSehOjSBgzsBDWEdXDQRVaFJOBN5j4DkQ5yOfUCA&#10;/B6ORz7DvgsZWBvMxIozGZh+PB1vbl2GgXnL8KjDg/sz1uKejEO4g4u4ZxZBttPHheYj8C4nCCQo&#10;1L3lB9He04gbM2rQLr2WzieIGwsqCYx1ZoZ1TOb0d06WTgxWxEDFa9qa1eF/93v2YJB3BZYWLcS+&#10;4HRUhl5DtPl1BKk0qsO5cE5gtw8Xi8DitZTv3xdLYNRTXkaQShtVSpJAM5XY1Bm1EZioiicVfaBC&#10;h+XonyFpHIUzJJGbQt9jSO40POxajVudp8iqA1S8CioZSQodsCn0EyGgU+6Yy+dJ9LqQ8HWlYZJu&#10;qD98sqsUvUlW/5KTjymHMnAyQsMRVj3Si7hI0K+CaZtmpcLtFwxwtMZCZMVupSsyL9HfysdUDrZS&#10;sYJU5LKmz7G4aCne3ObEH7JIYryH0Inzoyimqdfi9SqVUTnARl/NjgT1l7po+uNzvmTgtRPTjUb3&#10;DtcOjNqwCt8ezuIYfMnf1JjoNwleCWTNlj7FRmQ0trbwTtExYxxEEsn+dQ8yfDZv3EbSJNqdSaSY&#10;KVVPnY1EDCKRkWikQS2vfx/bqr7DD0eW4LHMFXQqu7iYVe8iYibgo7WmNDCR6mLqXAmvX5E1rS8Z&#10;b5vK2VWGgffVjrqpc3l0v6lcm709+/Dk6pWYuHM5Csu/QT0JfdT/MpoaRxhj3UziH216ChE1wIj1&#10;MYRWBbSK2sZNNOeXF3syv8ZHhihBFpTaqHHS2NIwhcahzP8NZh/2oo93De7J2sl7KadOVpr+8anU&#10;s+7SOYI806RB6YQibHTOSjXoklfF14/iIedqfHYwFwVnf0B180RDYJT+p2LNS36bqijd0+8nOq+Y&#10;uef9W7n2PVyX35rYdvG2g47twijiIn1Sc44wbY8K7LV2lb5zSTWBvkG2LpBkVp81xFp2KNzfpFg0&#10;01bX0kGWNU3A/uhUZDcswqS96XgsLxd3OdYhJX03dfEEQVY516WyDugTXfQTLvo8VzV9Qg1SnNRF&#10;BwmJw6bodM6JGKJtuj+RpHSlv+nq8dlH2ld7ej/13FuCntkH8JB7DUatceDLXT9gffksVMWmIBR/&#10;g/Z8JNeIugOpEQttfZx2imBMKWJNFO0wquOXRCnWStW2p3P/14DsauJiU/Cu/b7r8nPFEmr5B5HM&#10;xA60dFXPq7X7Zf9gQAHPaD+Cs+dRE38VR2PTMW3/PPw9dyX9817qmmo+q5GsQFcOwbx2SExGjA1q&#10;tc8O0h/WGaAojKI63p5ZJDBLytB7yUn8MXM/nvauxMyT61HoW4sTTctQFZ2GitAXtL1TKV+gJCAg&#10;OQPFoVkoCc3BidBcHPbPxb7G77CtZg7WVsxC3unZcBbNxoID32Dmnhn4eucsTPlxNt7dMBuvFczC&#10;KM8MDHFMw3MZX+PpZdNIxLPwoIv4j3KfqwD3ONeag4pvc2xBL8du9HTsR3fHIaRxbXXz0O8ZrCW8&#10;qeCxsGhblgHXkTqRSrpknybuOIL7cnbgr7kevLhuMeYWzcXBho8QjI0nDhqGWEAp0U8S+D5hpDny&#10;lAliJGrlhJ3UkfJiQJkUau7yn2X/pU/aoZDtM0FYZYsYf07bQJtw3hDjIbjoU5BG5yIOReX5CdhN&#10;vcqtW4yP9+Sjj6sQdxErd8/cTHy8H7e5TuNmVwV60s92E5YixlNb7XbEwu2022ZsFu1cTi3nye4Y&#10;Ky2wC7FJF+qiapxMV0U+ZxoOaSeQeDGVvvlWz1b8NduF8et/wNd752FjzQycOf8F6i5MQv25l1HP&#10;eQmp5p1Y9iLvQR1rLxI7NvlHkMiMRCQ4nDaQ64aETGLXlF1XNij+PG7QmSbJTrEqKhCBrJhyJ15A&#10;R4J+pRElEyyqaKwriUlXKpm2FDsKJLZJ4nRY01pPOfliaLlUvlxFpAiAHSe4qA7h1qw9uDdzPf7k&#10;yEbfnAy8sHIJxm/6AZN3LsDU/Qsx7fASzD6+AnNOZGLmUQemH3Hii0NZ+GTPcryz9Xu8vP579CnM&#10;wp+9Ti6MXNxJ4NLb9SO65xwgsDlFwKMoBcFeZgCpWX4kk62rTqCLznLh9esQRtVxJHkCZPYhXlsY&#10;Sa4AQbr6rgso0Qi4aswZLylk+bYexkov9yn8IXsHhq5ZjqzqJdgXmYKK5lcRMHUdBGnhoQRIBGcE&#10;TgJQcpTXUsCfI1fvwEhZTY9zKa8RpQXZqJwOIFL3HRGI82G1rXwewbCKtF7H3uCX+Gjzx3gmZxn+&#10;mLUWvR1HTGte1UAlyakSEJtDOwUc+b92OjqZ+p8SKjZ1geD5tqwD+JvLy/lYgtX1S3CWxFOs2RyI&#10;RGDa0jjE5qCaVDLllxPAGsDQn8BB6R1K7RhkrlUKqN0a5TJq/NQeszr6CdbXL8bMQ8vxt6wfcKt3&#10;j7mOG7m4BOCVh3l10aAh2jLyWkAC+wT6XXNoBPWaUqucx0i21uKtrU6cis0hIBhpnMo5NYngfAng&#10;qoYo0a+/1bQEFkDicyZSP5DXLxHw4TXTCamXvwHpKqY1ER+Nedt9+0fB5+N4B98g+Z6OlZVOvL0m&#10;HU/pUErXVq6Nk0jJPW12F7pyPHUGUVfprs7dUbGbCtTddFTanpf+ETClOHT4UzmS8hRtE+Ghk+I8&#10;3UZn8HReFmYd+QHrzs4kGJsEdSE63/CCqXfRfDRx3MM05OFIH8TjitgoTYaPgaeh84GupWs/V2zK&#10;HQ2MUnVIIi5xfi9wPOM0PlGKIt/h0Es4HpiFt7fn4n7PNjq2g+jJtdrFQf3TmqW9Seacq7ViJ9NO&#10;mmtaqQ4kMB3lyElo0zwH8Bfagq+PerCmbiHONr/DuVGjAJEXdcFTqph2ySjUQ1OHJwNJXZMO2K5+&#10;1+U/QZQDflHkVM0/tGa5Nu2BqM+bdETplTowyva1+gbjgppoECQKrCigotbBSinRjqTer8LQENfu&#10;zsg8LCtbgE8OLMEz67NxV+4W+oUjaE8dFDjsShFxSeEaVQF1Gp9PJujqzPXans8l0d6oVis5O2Ae&#10;O2bQ9rja0nnk6Km/XXSGFdezdv27uw/hds9mPJRTQB+4AjP5u5tqFqIoPJPE5T06be2Yiuxb2x6h&#10;7qqxgNJD5ANk+9WIxNTymbGxu9kiNvpf7YwTY2aIyv9GEu+9Lr+cmFbT1DH5BdvpUHNkRSl+8jcC&#10;z9rJPx8ZAHV39MeG0X69hbW1JARrMuwuvfMkkpy0d8Qt6ripoxtsCr90Sim2qv20wUbVi8gPpurw&#10;P4efJKEWt2ecxANLV+HNjR4sOr4cJwJT4A+MRtQ3HC2+EQSMI3Gpkfa5kbZSZyD5qD8++jL/UPqH&#10;EVxTY2inX0Yg/AZ8obdQF1aw+UOcCX+KishUnI58g5LoLBRHv8Wp6FzKPJyMLsDGxgwU1jqQV50F&#10;z5lMZJRlYGlxOuYdW4Hp+5dj6t4V+GR3BibvysKrm9IxbmMmRm1wYNh6JwavdWLQag+eWeXBgFXZ&#10;6E/pt8rL/7Pwyprv8NXBhVh2+lus9pF4XfwCDU1juUae47U+Q1GdxCD66j7EPk+S8D9pUoojkecp&#10;FvyqJiYhBktdY/5+q2LSQ4lNjEiXqF8R2oYw7y8ckV0bB1/wTZwOvI9jgS+wOfQ95lcvxUu7l+PJ&#10;VS7cvmIbemaW2WYNJCaq++6Rxb9FerNqkZyl0hFl2RB7KN3VBIfpa53E/fS79tgG4RYFZtSFVraR&#10;5IZ2UAHHbq6Tpp73T24nni1YjEk7iZeLF2JfwyxUhD9HNPYqbRvtLslIkHYt1kTcGu1vA/EkMAoi&#10;xxupf75hxFEjeI/qkkhMKYzI18zuOzHaOc5bM9eXgjg3qPVjT+dpGlYxYYJVHfkvIsNFIWKivHyd&#10;vG4PmNMN6OLFwBTtpvFWNFRRZMOgtWND0pBYYDTciojbVnz8HMWesC3ASTbHxWj+F/khYE4WSCZ5&#10;so/6n8+b17UzoJQ21Wyo3kFFXupUcdpsUWkBd8ipopylaOvqLAdfv0fHQ1Cu3RMVx3Xj/aVpy1Jb&#10;95wAGQLTxUkt/+h0OrrENmko5JDomLpnnsIDnj14cU0hPtq9Apv801B+/m3Un+eibqYzJDhq5WRc&#10;pkNVlM8UrdNhXkv5fgmxEWT+TbEOiECsTVTYJWau3Fu9R1HKS2Ey8og6MI2i4x6DuqbXsLvhY8ze&#10;/zVeWTULf12+yIDFzop6U0F7Uno5qwgkee9K5eE8KUWpi5egm4p56/LtGOjNw1c7liK/ZA4qQp/Q&#10;yY7k75JFkwwoEhjl78tQCCjahaYzRnTwqW1zquu212yZtAiOctC1IM+FxqIx/C6KaBQLKuZgXP4M&#10;3OfeDHWK62SimFbnlGNpD7jSzoV0hPPMxZhoM2m7/2iHRk0IKnC7exsNoBf5Z+ahmoQrRGKnVK+L&#10;oT7m97ULpN2i81wcEtPJiA5GYEmtSm1PdtXGvIgw70miHaOWOJ0RF6J2Z5Su1EqQ1OQfjdLwdGyp&#10;/Z7j/AP65ObjFsdOdHUeMWTQkEUS/C7UY3M/NByds6iDmQTuWdpOr0QadTCVuq7zXzpTXzt6Tlmh&#10;LvfwlhDs78IDdHCvbXRgQ+UsVAfepQF7BU3x4eY6E1FYG6mwUWlDHkw9QNuOktFZ7Yr9CiSGxN5c&#10;B4nEhQbqIUHZZRoiFRmG6GACkeE4E3kbaxrm48mVeeidcxxp2adpAMuQ7CyDWpXbmgFFdjgODq5H&#10;h+yJNahKrVBA4pacPejrWYzlp9OxJzIXNU1vEKQO4hzSIXMOVTMm8mIONSMY1FiYDi5Kq4vo8T/L&#10;gf3fLQLs0lftpll7orUpMqOaFgUgRFTMDqq6XWpXRjZFwQUVvAZHwOd7BY3xj3A6OhX7G6bAcfh9&#10;2oWN+EPmBtyyfAu6ZRzkuqMf8dajnbo3ef0kMMrpr0YPD/UtX4EH1WKdwk15xfifBRX4/5Lg/D5H&#10;dYP16EHd7MW1nOpSzjjBQJZd46nUbR3SeqtzI/qudOPjfT8Q1M3BAd/naCAwVFdOc6Cdanq0ZuXM&#10;uU4t8ZZtVyvYKwfZ/XfrWq4mKgm51vuuyy8rUQJK7bgoSCIfaHYEqaOmLlSBFLMTqPkgYOMchymy&#10;zfGmkSiLfIwFJ+Zh/JYVuMdViG7eYpNGfJMIsklhLIXtEmozY4TVDBZScI/va+8N48acCG7KCVJP&#10;VbNADONejaHrM1DQ8C3Kmt9BfYSgn77qAq9NO5LGRkoIhs05QcY/Wx9tWwGrWHw4ZQTtJyUsGU4Z&#10;RhnaJm0pmRSdC5ZIozMiHEARPjJkm8DT1G9pnOizgvHRJHBjUR99CVWh11EenIDTwXdwOjTZjEdZ&#10;7DOURyaj3v8i/FzTQaVoK61IZ8lxnetMnQjBrnb148Q6JuuDPruZ5CUUVSvr4XzU9Wt+njWP8ocx&#10;Xuu15u+3KdQfzpUwyTlff/pW2sL4SARbJ+J07EMcJjndUPU15h2agXHr56N//jLc48lFsmszMdNR&#10;6onS/tTxqxGpJLjdHEH0zI6hk4uY2uMntlA31wA6ELMnqQlE7lmk5JMQ08+qPreLoxjdqG/d3Dop&#10;vwxpfK5H1mH0ztiEP2QV4m+5eRiyuQDvHl2HjWe+QlHj+2hs/oDzOx7NtM3nfCTKxAOXuQZ0RIOC&#10;x9FIfwTP9YWvpT/laf5NvdD5UdSny8QMl6hDCoLaGj+lgL9Imy+fTT9OvBbiurph9JGdeHztWtyX&#10;vR690neht7McPV0EsI46sjK1hKzlYiEwJJhV2o45+NLkNyrnUTszBP1uAg03Dbab7M0T5KD5ycok&#10;Poraq9ldDfUtT7SRVLvmrnQKXbxlFKXTlBCMKoWmmAuTZIpG3x7WR6YolsffSHX6+d3aFSEA5Oe1&#10;62NOpyWgUftYQ2D4qP9tXigJFh2IyIjau9mFX8xHGQFOqHYbBBL5ugrTOhAIJ+WoyG0P7vSuR/+C&#10;5Zi2ezq2nf0KpZEpqIvR2cTG0ClqkZIV+mSM6Di5OFojw7hw1E/7SgTslxV1l1EnHgHlRJqWDIza&#10;gqrzhsgLwaKi3jQOav95zqTQqAe6Wi6/YCIU/ubxVPZPsaZyGmbvnYk/r9yGP/B+73YewJ0ZJ3BH&#10;ZiVuy6zGzRmV6JFxCj2c+3B39gb8rSAfb/7owIrShdjT8BUB6CQaEaVLqYD9KY6BbXEaU0MGGmnV&#10;OQiwqmuQSIxSeMz2n7kWFdSpg5xaZPelUvbj+MlpD0EwOh5nY+8ZgPHdwbn4CxfHzVlcPFx4yWrh&#10;LF0jgbZbzFYH1O5a+qQ5VqeWVJIA6Y4iVjqNvqd7Px7NKcRn22fiRGwG6qKv0WkQ4EafQpzs37R5&#10;DmuR2DFVJzHVUNgorwy8driUw6ydg8FcULo33VMfNPse573052tqb/oSzjS+jgXHvHhjG8fMlc81&#10;tAvtPCUEOWfwO0p7GgZ1HDI6q1Sw7EZ0UqEcybNaZSZrd8VBQ5NFcs956MD7vJFgXs02unkO4x4H&#10;ndHq5fhizzxsr5nJ+5jEedehrnQIJFFBXpuMdkh1PLxedeszB03SGJjOdLxPpczpvnR/vwaBsYSW&#10;Ror61+TnWiFhOa+aG/9jnN/nUXruA2wIzMTbO+bhLs9qzttxzqFAHtc8jWSH/Eq0K+BY5SlYouK/&#10;Gpt76xWhq+JYlVMXjuPBnI0YVzgD6+oXoFRdAOOv8B5V4yRCqusQiFA9hBVb3KndsyE0nopYDbvm&#10;9V+X354IdIRoH8LUI+2eSIe1Q6ozWlSQf8Gv6DbnWDu8pqhVNVgEaARqAjaKIpeEPsHqM3Pw5b5M&#10;jF2fg784V6G7s4TrjU7ZKeesomP6JifXoYI6Kp42Pkpta8voU0rwO67l/+Etx//IrcLvC2u4ruvQ&#10;TsE1BXy4nmV/dPixdl9S6Eu7Zx7D/e4t6FeYi8/3z8Oqmq9wNPwRqmITEKIvEYgyNYEG4Anwaj1q&#10;XWrHULvTqv1RcIVAkGPw3yEwBhzTvv2vamP02f8dAbou/57EOO4Sc5i2yIv/WVzWTrR2XIzNVQMG&#10;6iVtUTT2DCLUWZ2XE6dvbIi8gz2R6VhyeiaeLpiN2zw/msCNSRkznZ8UxLGRcNPxiTpnsg7kG51B&#10;YhkSF5MGVEVgWkYCVIE7HNvxV3c2Pt41B3tDc+xxD8GXzC6lTamW2B0KS6AT+iOyoawDNcdQxoeC&#10;eMr+SIjdZTLCz1pRBoPVY9nghB3WPSdItNn9bpMo16xEfkmNNpTloPbfrXqkL2uRD+a4ScA1Afpl&#10;AWHtsrdStE4S3WqVNiWboACHApSag5DqQEMvmSCBgpIXzRkn1p+bc+F4Pf8JoqyemA6djvTl+BB3&#10;kHA2Rl7B1jriuP0L8NbG5eiTnY2709ehl1vHUOyj3TpKu3XSkNzk3AoT0O9KP5qcSVyeGUL3rDhf&#10;rzOdEDuSlHR0n0QScXgScYrtcke8n1uEzvkn0CX/GPVQp+zvx12uXXjUsxXPF6zBB9uysPj49yis&#10;nI79wQ/p2ycawijbqzr384GnqP9PAf6+Zg2IhLRQ35RmH2gagtrW51HbMgCNTU8Sr/yN9/oEX9fc&#10;E0fzPepKrHp4NQOq51w2RF9FdegNlPnfxLHat3HDydZp2Oj7DotO/YBx61x4cMUagtcj6Emj3i27&#10;AZ0dVejg0Pkn6jRg6yV0cn8SSYYKj03HC2c9ujjV47se7bMVvTrbJtVoTxDZgQZfkXwNTmcShM7e&#10;Ig6upIQLsYxSTqBCMCpiwgWpw+tsl6UK/o4+p0IxLkanorTartLC5SI277cERGk3ZmuLQFD5yTrD&#10;Rt2r9D51sJKY4nQtbIJCKzXo4apDDzqcNKXzZB7B7Y4CjNkyH9OOTsemxk9wOv46wSCBDhehtlov&#10;N3ABaSK0uJTXqkIjY4wUUeDCiep0XznYayvivy80JpxYPSqaIYem3QLbMpATTYJii5UJuANUdDJc&#10;RcC1s3CBhvICF7MKoKI0RIHIOIL4CagMf4wjsdnYUjMduUXTsGjvDMzcOgtfbpmBr7fOwKzds7C8&#10;aC5W183FjuBMFEc/gO/cGwjHR5goUyTYzxTAh+L9+Vxfgoun0Bzj4jJ5pzQuIjAcCxkzpWVZQ2mj&#10;iS2GWIl0qTW0ankGIGKaEAwx7ajLgxOx/ux8vODNwn0ZO3BzOomtk0Zarb1p0FXQro5dtmuX5lXd&#10;fwg+KOZwJM5/F4oiU2nZRwiUN2FY4Q/YEvagLPY5fJGxvEaOR0xCY0fjrBoNGXHbhlTpR9Y4Jjpp&#10;aRv6XIzjzvfqsKdmdRsj+AicewsVTZ9ge+M0fL//U/wldxN6Zh0jeTlFQ0Ld1AFgXoEdrqN8CnW9&#10;g1MF6XpNZEZ1HlbUJS/ZUYtUnXOjXvm5tehAIJ/iPYLHHT/gnS00FhWzUBT6nATyVcTqB6PV9yzO&#10;qz0ynaXOXArGnzES1qF11I8LvuGmSYaN/smAKwJo7/XauvbzxOxI0cA2m61t1QKNRANJVmN4OEpi&#10;HyGzehHePeTBA948kkt13ZEdEAlVDrR2UjlGtBntSWq6ci67OVWcyvVNMmoOlXUVcXz34C8uBxYc&#10;nomjoSkmfS7A37INIux1JJyl2s0a56j1I8fJeze7MKoTa3vvdfltiyEw0SEkMToNnqRYjpBi5phi&#10;iCnn09ShBbhm/c8gQOBf1/wmjkS/JnGYj0nbnPizoxB3Zu5Eb8cxG8BSgbF2mWX/6etMK2TqWE/6&#10;ue7eYj5fzDVJn0f97JhTQ1LdQOFjDn0bfUgSgaManyjl2Pgk6mwP50HcnLkZD2Q4TZfGrNIF2Ekf&#10;WxH5lGvgVZJ4gir6lDBtsaLQ0lGlhmkX14AsnelAQiZSpt1Em8oq+d+Qlja51usSffYnAtQGLq/1&#10;vuvy88TMg+aUjxrzC5pXgmvTwp02SOllavqjZjGxOMF3XO+nLvuG0c+8hqrmCdjtfw+zjn6Jv3oc&#10;uNV5gL5ANtFHUQaK6gBt4FfdYHV6v9KRDc6hnnYiye5kiuqp19TRNMdJ3JK1A094XZhX4iaJ+RY1&#10;5z6gbU604f1HSTTGuCKyqVfEpPMYkW5erZ9WfiLgsrdGZHvt+xPEOSFXyLglL5bAEDfQf+gAU5P9&#10;IDyhIKM68OkaiXta/EO5RrSzPxiXObY6pBI6AsGvXVrVhYgU0c6b7mMWa1wmXrkUfAo66kL4xHTu&#10;42//ZwjJY4AYixgu3Poi6i68jG3+z/DG5uV4KHMVbl22Az0zT6IH8Y6wtE7E1wGSXTLpQ7OIsR3a&#10;FChHmnxoDnEUCbGOC+niUEqYMliIMYiHVW8rW6YNg27EWb0cp3HLit24J30V+uYsxru75mNJ2QKs&#10;aViA49E5qIpOIZZ6m3Z5HPVJxJ24SAX3Uc3lc7hAHbsYHkEdod2uJ+ltJA4UZg2N4uNoYpdRxCdq&#10;PjCc7xE+1HcMJE4dyHslllHwKfQWysNfwhHdhM+PpuOl9XPxfO4sDPR+jxua4k8j1DQW1dF3sbdx&#10;FhYdX4JXNnnQv7AAdzo3c+HsJ3srQdc87b5wcSgCYOoNtKtRy0dtk/M5k9ZVaVJkTF4mGZzNzyR5&#10;yStFJ0oSv6dzbjFFREbt1iq4wNrS0ZR25qYz8FCyVRikFsckMnQkqsHQjo+KvAzRoRg2mRD9T/Bj&#10;eo7zenRtys3T4tVv2Pa6vHZ1VCOQ7MTvVz2MulzclnEC92XtxN+8azB8wwp8WzQfu0JfkLi8h0B8&#10;NEG6Fp7qBQbSCHGBcrGci3ARxYeiiUwzwgWlQiNFJFrIFFsJin8NAqOJFWmQgbF5tMrxVuTRbtfq&#10;PdqOjpKlR6nkTbzeCzHrFFvozM9xYZs6ABPdUOoWDSYdfDg6FD4CS5GGushrqI+9hbrYm5TX+f94&#10;st6X4A+PQojAQIVULVz85jAuKphOQI6fE6gYjBDHJkSW3aToBw2VieDIGNJwaFdDhtAaSBqrNmdt&#10;O5VRqfnZCL8vGB1AXXyaCvsc6kIv45B/Nj7c7abhXYk707eTlOiQUepJ9lnqEkmA6peMCPyrNsam&#10;J9pOeappElnVc8dxs3sn+uTmYX5RNvb7ZvL+VPD9DMdMdTkiXBbU61p1fYrmGCPXFtEViVFXMd1b&#10;i38AF57ucyj8Te/hYGAW3OULMXHHcjzmWYpU7zHqPnVP+cpOERJeg+qxeC2dPFwfTq4lJ42GSSOT&#10;DmtHkbrJ9yqnPjUngNRcgiK95jpKAnYQjxSsxcJd7+NomM6n6SMSvfEIq504xzVRsyMHoWuOxgZY&#10;UeoUx1snT5vWsTrQi8RLETHthGm7/Z/17OeK0iKCdBLhcB/Em6kXdCD1oddRFfrAXPuiEz9g2GoX&#10;HnCuIdA7wjFRBxuuaa537dIq9aaTk07aUUPR+Nm0wDStbdqUVHcpejiO4h73DoxY58bWRgLDkHK0&#10;lbNto9RafzZq+CzXJQ2mdFF6b3YCtQ4EerUj9et0Ybsuv7zYOZMNaZM28mLSXwhuTE0g7VooPNY0&#10;gzkd/BDb677B96e+wytbF+OpAiduydyGrpn0ZTpHyUX/QOmcd5r+SB2eFFBQ1yPVqpBMZ5dxbZaQ&#10;LKvuhTZFPspZT8Ii3aTtcXANa4eGvkTpqyLhqe6D6J29B0NWL8IH22cjo2w+DgS/RFVkAm3oy7Rz&#10;w+hHhuI8ybOikLpee0aN9R8Ce+YMEd+LuOgbQqdOu6nAj7GlCaD3X49PQq71ukSft00QrkpH/qf3&#10;XJefL9a/yR4n5kTBO6VRWcBsCQylbTfRkh0Fzgi0I/S1sWHEY+OxzfcN3tyWgb9lr8Ltjp3EL8JY&#10;8nMEqEaUri+cI/xFwGqwEu2p0sJJbHR+mDrgmUNR3UW4w7kDw9blIrNsEQ6GvqIPfNXqHa/BYpZ/&#10;JBz2fhKPVl9sOpj92+qRba4hXKSgn8Q0xDE2N0F67PfIP9lGHAlRpgg/z2s4z/efb/udf9Rlfp7r&#10;pFnjxfdF6aNjJrVoONfGcPs5+ugL9OWJNvnCObIHaqOua7Hf+Sw/L39v71OBAZ1Xl7i3376IEKh2&#10;5AXUNo/H0ch7WHBiGv7qzEbPdGIE2rQeuT50dqlulPMunOyuMtkL3WmzlEmVooCLdlaoO6ZREP2u&#10;sV983Zyvo4Ojc+r5Xh2guw/3Otbh2cJCvL/Dg/nHMrHdtxBFoU9xNvom/NHRJCzKShloMRTtsALW&#10;CvjGieeMcIy1I9esWmzqtnYZdb5jK4n7eRL2VpKZSw3DcbGeBKeeWNs/Dr7oW6iMf2Cadm2k/V56&#10;fB6+3jEfb6xbhj+4N+FO93bc6tmNXu796OY+jBtaQo/xy/oQ1PbnjzyNerKpA01LkBfIxfsnN+DR&#10;TVvRvfAgkvJPGoLSWTnpTj8HJkDx08iTDHAw1LGqQ/4pdCg4TuOvVK1EJy91cJFoK15EQiSCg0zw&#10;psK0Tl4ClmyfkaTsq2tmCF444KY+Rp+lg2nnDUJ5yUoT07WYWp2cYn6vJUMq8m7P72yX00jhY24d&#10;hc8J4OraKfYMG7JQOi+1gf6Ldy/eO7Ify+rWYt/5GTjTMhb+OAc7QlJAB9JcxwXks0BcrdwaCWZ9&#10;kaEIRsYQuI8h8OZ7qFTnKZcFoOq5QAgWr62E/75oMdsuOyIwXLR0dJe4AC/L0Zmipudo+AYg2NwH&#10;Ee0omFPvVetA4hUj2SHhMnmqNEBa7CCbv1j3GBqoiHXxMWiIjyAYfxHhJiodv+ccyYRqV86TtJzX&#10;SfIUpQXJ2KjGQYYgTAUNcVyknC0EkOdlUHxKEbOn1ZvWfkZEsPQ+GpSI7QB0PtTHkEJ1yoo1kmkH&#10;nkEg1g+hcwM4pmr9PAZF4W+w5MwqvLjOi/scq8yOhOpC1EZYpKU9yUs7pRvlicyQrNC4iwikctHq&#10;MNY0kVTqZhf3CfRw7cMjng14dfUSrK2YierYhyQkchoipTJoGlPtatkUMkNU+ZpqRtRv3QgXbFNg&#10;EFoaB5LAPEcA/CqOnP0EM7d+juHeObhlWTa655zA77xF+B85RSTtp6lnpehFwnILDUzvzDp0z6yF&#10;uhelipw7FBkpR3eC9W4O3htf7+zUWTvqLlOLjrzu2wv24OkDpzC1chdB0Juob+A8BUdSF0ciEiVo&#10;N+SVwnlpVqOEqA77U8MEEiwaFu1s6e9Wkk4TgTJb73QInKuYITAJB/PLiPQ03EI9bOlHYtwfEd9g&#10;nK17G/vKPsGnK6fh8R8W4+HMHbjbU4quJCg3cl3f5FXbxXqOlZ9jEUGKo4njEufrYYLNBhso8dAe&#10;0PimeYrQI3MPHs3djm+Kt+J4fI5pF61ibqVvqplEIgpoCKgIjLk27Zqqpa5NIVA6mUjMte7huvz2&#10;RKT7sk8pObKtSmexxCXRJlkiHW8kUVh/+kPM3fcFXsz9Dvek53HtH0KqCEkuSQf9iWmMwfWYRnKs&#10;wIc5q4U+px39j8680u6KmoWoRlO1gN0zq9E94yxudtSZ4mgFJToTHHShPqrpTRd+f6/c/fjjxv0Y&#10;XVKB7UH6kejbqIm/gUD8ZdqOEVyH6n70NC42DMCFhmdwvoH3RFujOqxo5AUTnIqbe+V6NEEfrVHV&#10;H6hWS7UFlpz/OwRGn5H8RGBEktrkn997XX6+JAC6xtzu9ipYQtAtrCC7Q1utFvMSnd0T99Pnci5a&#10;+Xq4gX42SmBIn1wUmYrlZwowcn0uHnIVIjnnpAnoirioG1mn7CA6eaIU242sQ145faC6WSqdmpgn&#10;/TQ/YxvadPWoNKAYDyzNwec/zsOasq9QGXmX18trJU74r8TspstHtolIyBVSc7Wu6t4UQadN/cnv&#10;K0AkG5vYydHn7Po1hy7KTvPR7rgM4u+RyJjxU8okhUT+fCP1voF2nRjhMq/FngVFm87fU8OiIP1b&#10;MNaXmKevKQhvEe5RJoyEfk+7OEoP1+5AfdNwNMRGcS0NM8GBy/W6pn+dv9+kSGeanif+HIXK8PvY&#10;V/8N5uz7AX91r0NaFrF5FokJcY86xSbl0T4RH2lHLpm4QpkrwuzmXDltKnhVBlJEXSomFvaTtNDP&#10;5lCHiJ1vyjqMW/K24Imt6/BhaQHywstwtGkaqps+InF8FRcaiTcbqdsK4KpNc5zjHh9AET6iHaPN&#10;suTWYijhK83vOe2gEVM2KcAf6YtWysXoQN4biY921cOjUB8Yg21F4zFtyzt4peAT/DVrHm51rkaP&#10;nCPoRr3uyXtMzaQuU9RUIIkY7wZ/M5UgTrZK0NsafooA5+90FI8THFMZgiNQXfcGNhdNxpJ9H2NM&#10;wZf4qzcdt3vWcIHsQnvPKRp7pfOoaL8OOhumhwElNQRwtbgxnwNSQOHiuim7Fje5CTxp+DspPUxb&#10;9lxUXd1KEynj50lC2qQTCZCkI52NWKLqANrTmfxe5ITSQeSH32c6IbiUs2yj7SaKrf7oXLA60bgD&#10;F3tyjtpVHjGs7X7HSjzuzMKIlSvw1tblmHNkOfw+pTT9rx3A1fLffd//2/J/fl3WmFz9uf/+Z//X&#10;7zcF8TQyxpATMApYaOdGtSY2FWsIwuZwqVH8DqWDKKrDRaECtchgc25NbfQ1lLdMxa7QTMzY9BKG&#10;Zb2L1AwuRFfQ7GwkEYyo0UQSSXKSg6L5N9Emgg3qQHftXmTRoCvKmt1omjOoSPzPnkIsKFqOA+Hp&#10;NGivGmAQqn+GjmMwYiQG52jczkVoJCMEGTEuSr92iBQF4v1ot5Ikzh95Badjn6KgdjkGb1uH3vnK&#10;Nz1hGk90dGurnyKwRP1TC2rVXqk1dzdFQmhM7E6Sdl90BpOiIertr78bkURw1IPE5R7PdgzKXYbZ&#10;OyZhb8Nk1LbokK626BYdh0mhIQCy0TA5F6UniBzKeNOIm0gTnQvFtl0U8dWcKyqlyIh2J54luaVD&#10;Uvc8H52Ar49xKK1NfF/8ec4PSTENUYRzGg3zf743QsegjmbqbBYj4YxrjDiGscBIjtV4ykQcDs/B&#10;hsBSrKjKxluHt+KxDXtxW94hdHCoGYGAoRoVqGFBEceghM74tDGs7XJpO3IIInWQrBqAcLy6c/56&#10;cY335LimOo7h3sxCvJT/Lb7f8RlKGqagKfoWovU0nA28X6UYmGgmjSaN5wXOXWKX8jxF+moj9Rb8&#10;Knp/Lf29Lj9PzofooEgozLlDBBD2wLWBCMepNwQYqhfTeV6qg9PBxYrKnYvRCcb+yvf+Bc1xOrkY&#10;50YOUGkh2j0UWCLAM3n2XIuSaGgo9fMVnA1PxRH/IngrVmLijm14OHsvbnYeo25pZ0+t1hW8kn2g&#10;c6evUlvu9tSzDjl6tOlgqhlQmpg+k+ZWO30FQc5SR62+qmnETZQb80h28vkduTVc00fwaJYLb6yd&#10;gwV7P8PeM6+jgbbLdODjOPyf2NP/nSiqD6Uwi8Dxb63NSEQ7sINJzAeb8bnM5y4S6LQkAKNApcAe&#10;P6O0unhoIMePfxvbMQwt/lH20ciVtLwrv2vtRULMzroRPW/fY0gRv1/E0uzyUgQwEzZH16E5M0XT&#10;nD81P4nxGk0XSrP+bFMGiQ26KItgECIE8arl88deRGN8KPxRu36vXNtvV3T2izmjg4+qG7kyXmqw&#10;Y3diftqFkL3l/cpem05akWEIxcYiFB+PYNMEnPW9jQ3b++Gr/NHQ8QEdFMhxUDdNinE1wWqpDRzn&#10;KsBcRP3me6i/OoS7S54fHfOriZtKTe1WUl4l8dkegt58jN9UgJXB/YgIkMpWck1e4Bif07lnJAPR&#10;+BOcg7+bnfQmpd8SZDYFx1LGmJ1Em02h+2ojIv8gV/Tj15bEOvvv6Mb/yXt/ayIyrGY4Qf8YVJPA&#10;HGichtkHluAx9170dmh32Id2tFMK0ncnpuhJ8qKGTDoXSD60u7uWuKIW3YjP09R1zMHn+bnuWRW4&#10;NesQ7s/cgKcyl2LSymnwHv0E+6reR0P4TdoYNW4QVqA+x581djwSJlYwetHXrFll++isuYiyICIv&#10;8T1KZX+GeE+BQhL1gBU1Vgk1j8XZpjdQFH0fPwbmwF1ViC8P7sArmw7icc8p3JF+Bt0zG5DiIBai&#10;Drcjlvp9rj2r0TYCq7FC7KTNkxtUUK2tuJbwMBIYsWf+WCMdDxmW8sVb4wSasZcJ2t5AZfAjHPZN&#10;R2HFd1h0ZD7eXD8fj7mW4y5nAXp7tqF77nGkFuo8mHqShnpTW9LdXY80XojEpIhwMLuodz4HtouI&#10;h9lpURqN3WmxolziKrs1T0Cqwn8VSHYg8NOBm+pEleLlRJA89cg5gx50UD34ebWH6+Us54Sewi2O&#10;Q7gnayMe8zoxZuMifLT3W7gqp2Nf6HOURj5GTXgyGoJvUZl/2Qj0dZHICcp5aWwVtZGTEmCUUsvA&#10;y4nJsdnojN0BUTeh/maHJ0iH6guNI8F4D8Wxz5F/7FVM2fgJ57YeqarLoiJ3JPnt4C5BCvUnTfrg&#10;IVGhnth22NQlUydFQGJqUOqM6NyUezNXYtKW+XCe+gol8SkIRocgTmepg+yUThkNPIVmkXdTcPk8&#10;dABkAjAFCSACLR9hW/0czD26EP1zllDXtlJX1cziLH+TBkMEnbppO+IRGFE/tTOkrX+lOCoFrqvA&#10;eZsed1UHGY8cD++FhOdWx270c7swYcNy5FUuQ8X5mahpfgONkeG47HsRl/zaZbBGWBEoFSKqNkd1&#10;WAIJduw1ByI6FmxcMdqaEwEcAkMaJEXUFGUzBfdBpR3SKBF0xoIcB/8zdG78rG8oLhCUXQjrxHPO&#10;G8cr3DQavnPjUX7+Q+xv/g6F/gwsrXThswMejF2TiSdz1+Eh92bcnr4BqSu2IcV5iGta5wnVopO6&#10;M9E4yUD1dPvRw1mL7hS1/+xCUteR45OkVB7ajmTOWXdFwTmXavn9cFY6Rq9ZiKzShTgc+pbgZjJJ&#10;1yiCtuE2ekk9kvE0HccU1eP/tjuV7Jqi2So4VdRTKQ9W/lV3r8vPFe0o/NRenGNuAxovGN29SFF0&#10;NQFuoyThTdTtpugIPg5FlOBOTs+mugoM2xbc6poXiv4JocgTfB/1OfoKGqNfYWOVA1N3ezBiXTbu&#10;82bTDqwh2diDpNyjJitAqZydpHde2gcSkC5cb+asCa0/jx+dTMozhX4mydVIHQzQV6nzWAN1ln7H&#10;S6fJtZucW40euXL4B/EHh/LBM/HBjgUoqJiJ4uhUNJz7ANHm1xDmGm2i3bjWuPwcUfDhIsdEdjRO&#10;iXA8JPotBViUlhShvw6R+El0MK9J6+B7WiimAyT/l6hDk0mJpoRpi8MErWo1K6AiopKobdDBvfa8&#10;DKWgat4sKTI76oboJGyNDaBod1O7nEpbtfZdu+56nd9HOc/3Kc3nahGI12/ZVvo27SqRmqS6EaVt&#10;a+dKRdv/PCa/VTHERem7nC/ttliMYYNJ5mw03p86X2ouYwHZ3P6cPzWC6W9IaTAyBAHaNH9oLILx&#10;13G28SWsLvoIt3uPoLf3NO1lOVIdOt2eNjJX/uY0fWIFUul3UomvhLEkSodM8hLY0o7epB39fGWf&#10;HMadGZvxuGsj3t+zEw2xify94QgrLcv/oiHDKprWQYmKqjcruM15kj8wNZPaVeHc655MICxiA2H6&#10;O6E7/28SmP9bRD77cugps/bDzaNRSXKbc/obPF/gwa2ZO5HsPIakgtP4fX4Z2q8kNiosR/tcimwb&#10;bZyITRpxsm1idZRyAD29OzFg5Qy8u3c25pfMwpbA1yinHQvExxlMEfMrsKndshfRYuqlNO/UZ5EZ&#10;6qrFCwPNc0qJPU+ccIk6e95HLuFXOuRoxM/RTre+g4qWT7AzNAsrKn7AR7sXY9SqpfjTCgfuSl+F&#10;3pnbiQP2o5uX15VLLMVr1gHytrmA0iCrid/U/Iv6K3xHUUaWglI3KPJiWt5RMVsVfeaFKM0oTgMS&#10;DxC8UXHP8dEcoMUbCPECfVT6mvinOBWfg3UNS7GgaDE+3fsDxm5YiEGFC/G37Dw86lyLB9PX4A/L&#10;1+Oe9B9xd+Ye3JF1FL0cJbzYcnRTnQIXoE5aVfF/J4I6kRNziifBoLqC6WRPFd6bE/E9FQQ/FUhx&#10;cQG7TqGX6zBuztpJxrYaD2Tm4k+OHPTJzsGLBS68ti4TH/6YjnlHl2Nl9Q/YF5yDU7EvUBt/iwBs&#10;BC7QaF8mwLlI0GajS9dWmuvy74lpp0hAbRVeRs1uP9voDA0eFd6k9lDUbcSexTLAEJjLfE+cICcS&#10;GE4jPh518Uk4dnY8Mo6IwBSTJKhznIr2qdx8FLlNNcTgLDq6zhhyo4JcRVJTSCKSabh16rV2/dSW&#10;+7bMDXghdyG+2DEbe+PLCIKepwNXvQiBe+RJXttTNOLP4BKdjFIsmoIqJnvR5LCr933+6bl4d/ty&#10;9CvwomfWNupvmWk92End8bJIprMIhHg9OgxK0l5kpk3s6dsSLj6JuYcSEvGTuNl7EHe7t2BQngM/&#10;HFyEbZXfoZa/Vxd6CaE4xzKumidb3KsUENNKm45EaXCR8FAjUUrcgEY5EAsM5CxtNNSCD1tDoOin&#10;HJIOd7S7OOdpIAUwLsT4GZ1KTscUIWgJBEahnkT/bGgyigOfY2fdDGSXzsL8I7Mx+ce5eJGG6LHc&#10;bDzoWY3bnD+iR+ZBdMmqRBcHSaVL5LKSjrUcamvdyamGICIxSpWrQ4o5Xbka3Rw2UpRqatdIOAk6&#10;k2icFDlXQENttO/27Mbbaz5BTvUCHAx8iTOhSebaLoRHmXuLc0xU9BdrEiGl3RKJkb6ZcdKYKAps&#10;AZUBSQJm/utr/9cQpdWqA55SZzTuIpECwJeouxJbnK7n28Cw8qTb5qaJOmvshAhoWCkI0l8B9OfQ&#10;eG4g6lpeQXHwM2yv+hbzdi/Bi4W5uJ9grIf7RxKR3Wi/6ihuzD+BG/OKCNrowLX26GfkV7T21BRC&#10;jWK6uGrNDl9nbzE6u3T+UAWSHQKAjdTBBlNLmWgm081bit7qAJi1GkNWZeGb3QvgPTkDx+o/Md3N&#10;miLUQa495enH5eDN+rv22Pz7wu9VUw7qdotS5wgidPgbaEPPC0xy3YdJGgN8LhQRGFY9Yh+u7X58&#10;3XaC1LqIG2A9gNeoWkY1dVHqB20uHw3hIUAy6UO0yWr7a1KhZEMMYBUpEZCh8H6bZOP5+9rVlD0x&#10;nRn53YkucDFFYPU851P2X993kUTkIvHEBdUgEFNYQiSbZNOPLEi2uxQ6x0kH0l728TOm4+e1xuW3&#10;J7pnyZUAksiL9Dyxy2UL4TXWIi8tTRy3Jv4tP8QxVHOHkAJ5HItIdBT901gcafgEo3cdxMOe7bjF&#10;eYQEpoz+TL5N3aXkB6uRRpuamqF6hys1oJ3djeiY3Uj/04AOJDBJOcXolnkYt2UcxFP5+/Bjzfuo&#10;iE6AL/oq7aTSg0R4rT6ZTlICq9Qf+UFds+ZFZFNpYLo/G20XYeW983Oqzb3WmFyXnyuD0BrlmlbT&#10;IeqKLz4Mx8Mf4vvDSzCs0IW/ugtxh2sbfeUhYqOTlGLiZ2U3FEMt3Hu79uJ+5wY8mePF0I1ZeHV3&#10;OqacSsd634fYH38XRc1v0baOQ6hJgSelWRMb+/uR1HKeiTuaicma+HieNuZCTBsbIjK0G7wupW83&#10;yZYHhiHeOJJY4UOUhb7EEf90rK+ajR+OzcPnuxZi+OoM/MW9Enc7tuNmxyF085xGch4JuDmLUbZa&#10;jXvKTNMUZWd1od9Xgwp1glSTCjVu6kQ9Fz/okH3W2PYbFAUw+Y3arqdowZ2PktBoO1FGSsbFAACK&#10;ojw0QGE6/jABQ4QLUkW6Pv8INPpGooEX3xB4GXviC7Ahmo7cumVYXLwY0w8uwae7luD1TSswpMCB&#10;fl43HnN78ZCjkM5nPe51bcI9BG93e7bgTs9G3J29nrKWsgr3ZOfjXsp9nmySomXol5+OERsdeGOX&#10;B18dz8HySi/W1DuwPbAYh8OzUGJaVL6O+hgnIz4KzbHRNKojuPiGm61y9ZG+wEFXtOgCwep1AvPL&#10;i00VoLNrAzAC0DYKa7fORWh0Fol2AdRhRHmqirCqAM+cp0PdaqEhTDjMMA3rzspJ+GPBQfR0HEA3&#10;dzFBcZUpgldxfIp282isO7oInLXjQgXXNmNanqKs6uylziwkwvxML9cBPEKyO3SVB+m1W6knzyHS&#10;pFQom3p1ns7jvI8Ov3EgFzB1o2k0aps/xMHgTMw6nIknPR7cmr6ZZOUIkgoa8bscP34vB5HdQKDT&#10;gO4ZIia2zkuNKNSm2zSX0N9eXqdXtWDqflSGrspB9RahZ/pG6rYHb65fgrVVi1EV+oTr6hXTeEE5&#10;veciSsXpi1jsaY6JBRUiM4poJ1I1BCRUDKx83wR5UY3UJZ+i3nRMFOUl/5SCo3oeRc5MS+uRiFOi&#10;lFBoDBpjr5k2r8dCH2FV1VQsPDmb63c+nsn+AY+4CnAXDdAtzsPoaQqdOa6cgyQ1KSAAVPcS20yD&#10;INGhND46V7WkFakkMVHdgKJBnTkG6pKjduk6J8OcMZXDMdLOlacUHdzHSXL247bcnXh03V68tGct&#10;Dvsn4WzTBNN0pDlOAEzbZXf3dC9KfRiCiECkQJrZhdF4KfAiYKlaA+kT9ZH/J2rIrqW/1+XniXZW&#10;JVq/FsRZEGuBrCXViV0ZW3jbn2C8Ly7HKHGdkM/1SPustIRYbCRi8ZfQQH3c7p+LxSe+x+sbnejj&#10;XYXbM3dS345xrZXQmZXiJjrsdjkVbWlhaiWrnc5EVx2SZWfQ1Fkp/UDpCFqL3VyqDSinXahEL5KV&#10;Xly3silKP+2acQK3uvbgL7kF9DmZWFHxPQ6o411sEnVtvCFhF3wEdXTy51S0Sn0LG3Lw6/iUpugL&#10;BAskBhxHHXZpUsG4XuPhNxEMv4eayCcoD32OivCnpsPk2chkNEYmIhB9G4HYm/A1vw5/0ysI6ZR/&#10;ES769H/ZETF4oG3Hhr8lGxEjcVLqb5S/b+t1JImUMNsZSrstBiMYnGDXnr5Dkghgae5FSO3OvN2B&#10;sza+7XymNtHfVn/srkXCxl1rTH6bYm2w/Vv3SnDH+7E1IfpboudJ9BREpe9piVNv4iKeau3fn0CV&#10;/qfJkladbVUdfA3uujUYs3I5HvKoAcp+kpdydHKV0O+cRQ9lvLh89I8+9HKfIaFX8wkCWP5tAV8N&#10;1PBGB3fLPyW7atHLWYbJWz7E+oZpKG36gnr0Clpq+xMXkWhFhtMn0KeoYQ11+hJ9o12r8j/KqqCN&#10;5T3qPJZQTAX28vM6BX4YH/95PK7LzxWlRvs41s3nufai/YiJ+iBCXNvQ9DV2V8+H59gP+HLLUryc&#10;78Azziw8leWguPCcNxcTNq/CtAOr6MuzSXoW4Uz0M37uLQTUTZZzGeUcRzm3yoxpitJPct4jgef4&#10;PHWYmE1pohfkMykx2rqIjxzA9yxJ9giEzr2FhtYPUBH/BId8n2J92QeYsHMmXtgwn1h9GXHNatyT&#10;fgC3pZeie6aPmCCKju6QSRNXRz2l73bMJRHPoa3OCSA5O0g84EcaX0+jzpraRfcJ6rHO3jqLm3Lr&#10;jLSjfW+fU48bmn1qKzeAzEoGS/nJiqDQQMbUxYGiCEqETkdgx9/f9DI34h+I8w39abxl8MjKOcDq&#10;PKE0jlBkNIJRpZ29YjpZnY28jqrIWyiPT+JC+QAnYx/iaOQD7AtNxi7fe9jVyMeGDygfYk/dx9hf&#10;+wkOnv0UR6qnUKbiaNWXOFn7GSqaXkNl0+uojL+FSjq0M7GJOKuuWdHX0RAdD190HIKREQQxw3jt&#10;ikbTMBoDaxVAXRNC0Wdp0AfB3ya/TrTs/26xec6K3lgHZXf5VCCv1AAV4dlInc15ltguYKb3N52y&#10;SKbAjYn2UOdaA/1RXP86xhw4iPuyN+Fm9yF0N+0j65CSpYYMKvKuJUNXDVStyQHuRBCdQkXv7DxN&#10;ECPCQBKTW41uJA23ZG3Ho9nb8O6RQ6gPqMhyIHVEO0O8ThFd6nYTF2owPM7sOriK5uKjnUvxR88q&#10;pHpO0AGorapqV9QqXCliJEkkRybdxCEHod0DbXVWmw5G3V38XYptE6ycfF6PVwdDaddlPYauy8E3&#10;BzKwvXYu6sKTqackFGHee5RjRIJ3TiSGazIRmdajHIgBBnQWpuCxjaRc8BNUcZwV4dRY285kVvSd&#10;aidsHrkedCJ5mE6rMTwBVdHJpvPHmpppmHN8PibvWYLBa114xLMWt2TsRPf0w3SKFQSCJBnKvXZW&#10;QZ3Ukvh3Z5EVQ9LUoZCkhQQz2V1kU+s4Rl04J110OJZSeERa2mqCerjOoLsInptz56lHB5LBJL43&#10;1XUStzl34XEa38m7FiH9zGL8GJxDZ8m1TYOrdLcLBLyXQk/x/qRHivSqy4yi/7pXjhfFpC0myA3J&#10;tM5+EehSIEZRxAsB1QldW4evy78vqiWTGLJsTlruY0WpNdQ9G7HXHHFtcw4VSLoY7oNLsgkEayE6&#10;ykB4JBrib6Ms+BH2lL8L95Gv8OKGfXgoawtuzdhhdvp6cB2pYFk6pzbqtjsTiQlJS1dXPdIcjeiV&#10;2YibM2txM+1Ed50fJFvANWjfe5aArwY91aabetxVJDpbTTeO4l73HjxduBKf7lmI7PKvsLPxI1Q3&#10;2RbyOvU6TDsV4rqLRwi4CeblY2Jcc60EAb9GCo30OML1HImNRiNJfHX8YxwLfEPA8C2WHVqAGbuX&#10;YPJWF17ZXIiRm9Zg1JY1GL9jJT7al43ZxzKxpHgZCgh0dtd/jSLdS2ASAsHXEQ6N45rRaeajaQtG&#10;85Hkhv7T7ubKf2pHQXOmnYQEMJddsSIbbcWSUok6qF3yqc0tbRLtvup39Dnhi6bIgJ/ENBgJKbKv&#10;AJZsGcePtuvqXRnZZNN8xoD+fx2X36KYFDyK3WXRc5bEWEIv4mjJmdJ67dkqtFOy8yQtzeZcNRU6&#10;9zM7bQryNdNfBkPDiJm+xrJTszFkfSbupl1OchxFt1zZU5JtHRnh0nEQ9Uh1lEIHWKZ4TnJtKD25&#10;lPquwu0K05XTZgfUmzXzuGc2Zp1cjg1181ETmEDfp1qYYWilxDmnzZwbNfNRuqFwn3bPzgeuIjBx&#10;4j0Ca9W1yc9fahzB+db9/uu4XJd/X5S1ogM8o/GhUDfUkF9dXzn+zWq+NA51MWLjMO1l+F1i48nE&#10;xpTwe6gKvIf64Lvwhd7h514hARlOka2iDeZ6a/GPtO27iRt0JESEWCNEEm26iBpizbXP9RulXugw&#10;4HCQGDv8Khr4WyW0zeuqpuPbI/MwcftSDFitoxEK0SN3C1JzdlL/DhKblSPV3YhunhD/DqGzo4GY&#10;jPjIVYFk6qNaPZv6daU80mZ3zGxAx6w6YotaGwDOOUvdVdtw7dLokHoFh2XrhaFOaweGC0VGxCwi&#10;Hegn4qJoro3o2jMwFIVRWgbf0wY67XkSirCIpXExBrkwgyqIH0lDJAA62IBWKbV9jYMUGkEAMdIY&#10;yTCJhiQYHU4ZStJDp0CJUGQ8dchcnAPWFOAAB0ZT1CtaLYN1KN8w/m8PcJRhM4a2zUAo0qGUOIE6&#10;W1hIgqXWseZ6Scz4XvP7obF0lC/zM9cX2y8tJupKIKn0HTkiOx/qwsM5oRM+T4Osk7TNgVPUKaNn&#10;nJcYyYMK+5v4qGiVAeeKzgb7oI6Lb279Xvw1awn+4N6MW7NPmLQPpR0JVCvq39lbQwOtjlYiMzrE&#10;VId8EXTLwBO0mHx4kg214u3lOoU/5x5Ade3LiPvpsOlsBUrU2SsYG4Wa6BvY5/saU3cswtO52Wb7&#10;tZtH7ZHV7YwEiUBJqY3quKcifT12zinnwqqAzitJ5rWoi16SHAuBfYpX6VGKfFWZmq2bs4/jnoxc&#10;TNq2BIVVc3E09BV88QkI+5W+qR2SwWjW1jzXWAsdxPnYYFw2qReKvCoqp5PGCRA5TjqoUoXqlwka&#10;QENk0qY4B6aup7kfYk19jETjT9MIvoja0GicDWmXhQYolId5pzLwwfYlGJLzAx7LcuF+12bc5d6L&#10;XiRr6h2vnZHkHHV0UxG0UmtIVNwCjhxXGhLlrKrIWffewV2Grit4z+lVphtcF45DB45ZO477TRQV&#10;65sGDKpFMGPVQGPnM9EWnZtz+4rVGFz4Az7cMQ/5Z75Dcfgbzv0HBFuvUbcUxR1AvejHRxWK2yJC&#10;OX+T6iBQzPfY9BelwcjRCnzJRtCmRIZTBDi1/U3AQLt3PV/7l5cW3xi0+sYaO23OcIj2M6kPkbha&#10;fNMZUi+jWvecK4Hb1gZ+rv55xClh2uTa1vdxMj4VBVWz8cnWxRjqXoK/ZXhIPEq4lsqR5qpEd5Ln&#10;Hk5b1Kndzo7qQpirVrKVSCMJNp3+tDurzjVcd90I3NLM+tQZGWoUU2Hq0pK8fq5Vgj4S6rSMw6ZG&#10;btzGJZhGp7zJNwvl8U9I8McjqCYV8jW0VRGuyyDXpETgzex6yq75nyZw53olMLjWuPxcuUCwEW36&#10;DNuqvsXCgwsxtnAx/u5ympOw73Cux82eH9ErZz/XpJU0zz7c7N6BOxybcLdjPR7IXIW/uArQNy8P&#10;z6zKxYiNOZi9bzkcpU6sqcnGvrAHxbHFOBv9Go3RD+iLX+U64RzS5iidxBw4rNSSUFsbfWEGs34I&#10;Xjk2JvBEaaUNk7T4aIuM/ycuUHODCMcwMoq+neswOARR7bLr3A4FQQMDadskHD/tPGtXy6QjDaUO&#10;8fOUa43Jb1ESO04iMpbE6D5EWCwpuzpdzu5YyR5RZySGGPL+KYlOYCbox+8KxkbgZGwKvjw0j2Ax&#10;iz7sR/oeEhXa2CSS9nZZCqLVGl/XlTqerHOMcorMTn9XdSejzdZZeUn0R/JhOk/mdsc6DMjNxNRd&#10;C+mDphPovsz1SewV43UR8ylYpDPPVIt02UcfpBbfBLOqUxKoDnNNhxTsJtEV3rvUeH0H5tcR6YCw&#10;unwc/1fqrcRgLfp5PqczsNRhTbulMdrZeJOEz3E+Y8TYsl0KHumg0Av8G/SLLfVt58Rp98wEnfsT&#10;hz9FnNAHAeIFvw6bbB6P6uZ3UdI0DetrvsX3R+fhw+3f4/lVy/GgNw83ezfTtu4m/jlMvTpOu1rK&#10;v3V+IzGRMi2ojzoqwTzqfz1PfezM93UyqW6yywr6Eltk+4nbAhSfzeTga+aAe+qxAqISYZJU7Z5T&#10;f29Q3mOiXaMhBHT0OpzRtP4jqzYEJjKIN0/gJAJDUXTTbDEbA6ZUnysEpimonHRFYkRg+EilNjU2&#10;hngImEraWuyZSWiLrHARawGbyVBU4iqxYPhZoPFFu4C4kMzJy4bpyzAkjINEBUUyICpU1LkXfSlq&#10;talonxYk38PfbjLXOsL+9nX5RUWLTDnapje8SAj1QATGdiYTgdGunSJvisTZrUsRV+08KBIYJcGM&#10;0XFKt+w89kUgPAYrg3l4ff18PM5Fc5drBwFyqUk9UucxpY2JwHSg0qtFdxL/1vM6rVgH1iV7LIER&#10;i1dvfNVa3Ekws/34m6hpeBOByBsIxseiruUt7A1+Bm/VDHy4dzEedefgVgKBHgRPWkyJ/vt67MoF&#10;lEaC1I2iR53b0kXXQweRpG17OoubSK7aUTq465CaW48emcdw54pNeNydj8/3OrGjfhZqIhMRio6B&#10;OZXYrxQa7b5wXXBM4tT7Jo5ZE3VXOn+Ba8t0GYrIwWi8bfqKzvo577MRzBYaonNRGiNFx5r6oT7a&#10;H9WRZ1EWG48Tsa+wqXY+nEULMWXTXPy5YC3u8mzALc7N6JW1G72yi9Cd95aqe3DRyREkJomwkBCq&#10;+5t2tVJySRpFajQWbhIRjm8XEThF+TylSCa4TDZpfYqMV9JRirhIFEFRVEX1SMptPYVujn2427kJ&#10;j2UXYNSaDHx3aBG2Vn+BE7730BihM9XhlLIRvG+bdqI1L1Cg3RPZIxvJtUEV6ZWihM9A7aJ1KKDO&#10;wElEc0WQEwQmHlW0U3UA1wnMLy0XGl7ApQZbs2WCRhznCHUwpOheVHnztPOmhSwdquYnMp4O913U&#10;xb7Envq5+OHkYhLYZeif58CdWRvQy3mYhKTEFKWq4N7k/JNwpAqQmTpJiQIK2uGkrpoCZqWJNdJJ&#10;NqBTrvROjTTkKCU6C4HPKcDhPIDbqH9/9hZi9NpMLDq1BPv8X+N0lPpHWxRQ7jf1p6Utcq50KbuT&#10;+YwR2S/5QwVlLgYGUO8UmPnlCYyCf5XBj7Gm+Et88OMSPL0yD7fTBnZznzJOvSvXX1faM0l7gof2&#10;vFetuy4UHbAp8JqqOjMXSR2BREruaaTlFuMBEp9HSYD+6shDH5cbwwoy8c7GFZjC8V9wZDE8ZQux&#10;/ux3xk4dDnyJkvDHOMOxqY1NJLh5FaH4GM6tjh1QkEBAnOtSOytm91jrkriBa8x0Q1OwhffRSr+r&#10;etvzHNNWEVjqiLpxXeB4SuQ7TOtV2j7TwcjP8abtu9a4/DbF7lBYkZ1K2JgETrmKxLThL4uDbKqc&#10;bWJgJdHu+gLte7OvDxrjb2N13bf44lg6HnF7cLPzOFKcDejo8hk/0ymfvo9+TsdVWF+lXW/VEqoL&#10;Jkl8WyaA1orWQQ9XMe5zbsSwNS6sKJqPk+EpqA2Pg48+JCr7yDWrjIlW3yBiL+2wEPAqkMzr1LyK&#10;wERiCnzL1orAcI6vE5hfXBQU0UGdyqxops006ZbE5zZF05Jc4SzNS4sJGqkhRB+EuI6CnCftaodl&#10;t0R4qJfn/LRTvn64TAymhh7CWVqrocgIEpa3UN70IQ5Fvsaqs3OwqGgRvjiwGMNXf4+/5zpxD21l&#10;T9cm6twBtPeWoWNePTrn+ZCcp5bMjcQDdRQFlKmDIjK5JW2isyCJEWjHzZmSlA60Wx2po9JFpdjr&#10;IG/tviRRTJdhpTtSX0XKO+eWETvocFZhjkqz60gCI4Awkka6TejkLZnhQqMS2wiLSIHqF7SjYVMv&#10;bCqQXZiG/dEZaUCVJ2sK2GSARDwoUmiT8ywQa6LxQ/gdSnXRLokWqE13URGxFr0G2Bg+4yDaiAz/&#10;VyTAgF8TWeX3G/bJhWREKWxyjAQ10T6Up2hAn6IhVNRIEyRSo61uRTg4eWFFb9Xq8zqA+aXlPMfb&#10;Fo6K6Cr1oI3kGgAqXVI0ITHXSm1SypnqF4aZXTmB1pgOP1KEgO/V92nX7FjkO2QVL8SwwuW4JyMf&#10;ajfcmYBZ9S0CMEpTUupYR0VkKSrAVQG4wI6KwNSuuH1OLdpnq6iXZIILYdrG97CtdgZONM1BeetX&#10;2BaYiQ/3LcJz67NwZ/ZaLp59NPbFxhHoe1JcBFBm94FOgARJJElRLdPOm6LC9Y7uKhIp/havpZ1H&#10;IMqPZIKoVMdhPJiVj4lbHVhBoHScvxUKj6fzok4GSFyC1Nu2KIvRVxqthKhAMhQSwaODIAA/T4Bw&#10;Kfok/36CevwEx6ov14mM0HOIKE+VDl+kSAeSlp6bir3ROVh4aiFGrVyA/q5s/DV9He5dstOQOrVC&#10;b08Doo4lHWRM1JqaZExnXSjCnZJTh2SK6fDGR+2adPESGDrr0MlhOwSm0iF2p0HqQeCUkleMrnmn&#10;OGZF/Iw6tGnsytHTUYRbMw/h3oxdeChzE55y5OCtbU58X7Qcq2oXoCj+DRpib5pIkqnhETCMUUdI&#10;Nkz6kbFNEtXyCFBSrxREEWAigUkYcu28qnvSBRp6m5Ii8CP9s6koCQKjNJbr6/+XlucIYvrS2T6F&#10;y2HaAZLoJtOmX4XdfOR6jlO3YySY6nwUaJ5I0DQVa6tnYcbhRXhhpQt/cGwh0T9A3SpHO67rm0iY&#10;23H9dM4uo6NTZ7EykmE6PuPMtB7VdVDrj+TY3UCnGODnAvidx4/fuRtxk0fP1ZM0n0Ua9TDVWcy1&#10;eJL6uJ+2ZD5mHluK3JrFONk83aQjhwjQ4r42X6dgQJuPsXUZNiXK7vINbNvps8TZZiRIfnkC0xB5&#10;BSvDK/Dq5pl4yOvi9f/I+9Ka9XOdETzw/pSWmZqpAwxl+2xaZmfaOrUblSi9SLvAXbgmk9xF6ET7&#10;meI9zvE7znGTLS0iASrl62pscAJdsvajh2MH7vFsxkOe1XjMsYwEZz4mbfoO0/bMQcbJGVhf/TX2&#10;+6fiRGQKQc9nqDn/Cfzn1AJ4FILxEbRBtOsCw9SLpraxUpOUy1zPl2Nq404AZur8FFDgmqTfUNqS&#10;RGnG2nE9Lz0y43rtsfntCUmLiFxC/sHGJAIxIiwKzLRF0ttEp5Erg8VksZgAsAiNsBPtYWM/+sax&#10;KG/5Ehv88/HGxgW4P3M7ejl0CLCfOl6HdvRxShFT0wrtyqgVrbqRqcOjGqWkUeSjTI0iCXxXAsWb&#10;HUfxkHs918Ji5NUtw6noB6iNKrWQc8B1a9IFifku+oeRvJB88lHXKn9uupUJcxGfCeeZw1f/YSyu&#10;yy8hGls0WPIo8hKK0r/TrkYVKDDrRGuLNot+syXUh2vnSbSSwKimt4U4SvXs5uwcfo+6ysUC/RHz&#10;9yPmGmR29upir6Ak+h42Vn2BBUfm4pPtSzF8ZTb+5t6EuzIOoFfmKdoYNSVqwI20o7/PqcKNJp1L&#10;ulSDZEcdUjIakbYsiM7qNEo7rE6iwmWdSKA7EVdIkmivTbqvgs4KMlGUQq5mTCneKkO0Zc/ViElN&#10;VLqqtjg3TFEn413o6dmB2yh35ezAA7k7ccPlIB1NQAfcKXqk6KUIytVkQ2lbw4zYdqRadAIDAqXa&#10;kuKAKAWorcgvrK1HGiINqtmpUTRFC4BG3aYE6btFXBJiIwy2PkLRe02WjUTY37IRCkW+wlH1vufv&#10;KBewrYjQtmoUq5ShsGzUkhUBQBEWkSOSH02wjKERaxD1nusA5pcX69jtohIBtgRFtSZK9bOkWBEF&#10;0wefc2DqNOTg+JqZ17YdQNUu6DW9R4S6NvgedtZ/i4mbF+FPLhd6ZauQ8STJAhk9DXdX1bxwIWjR&#10;CGxrEaS6RDoIvLkYLIEhWJeBVwtjAqKhed9gaf1q5Me3wlOXj/e2L8cj2QXo7f4RKbnFSM4vITEq&#10;IRAooZOosN1dtCNhfudKupoAgxZiqosEiQu2HaUjF2qyswI9M4/ijowdeDw7B1MOZGFj3TyUxz6H&#10;DkKNE2Q3mzRHrj0S8AsREf7+1Pt+FKVLUa9NBPJ5cxaCDJfSN5Q+dbHtrA2lQgng65wW5ciGY2NQ&#10;H34Nxxo+wcqKhfhiVybGrM7BQ46tuNVxyhij7pQejjITlVZUWwf3ifwlGRBI58Yx7EpC0pn33tF7&#10;ilJkQKOK7toTLLX3+NDeFSBYCiBNB1C6GtCTY9OTAKpz9gGCqr1IyT6IXu6juMdxAA87duEZ9yq8&#10;vdKBb3csRfbRBdhTNQvlwc8IGifCHx+PEEFPLKpUQtoV2gIRDzVzUDrKOYpSeBI7xToo1UQszVqX&#10;rmlMaGeM7RDIFEgQcRHw0TqXfZBzle1Sit0gip7/V/29Lj9XFLziulYKCkW1D5LzqnmRf4iNRDA6&#10;HmWhT7GyahE+3ZuBIeuycbdnFXVvH9rlFNM5ltNRcs1KF9ucnA1M6OBJBSNsXrQAWTcCOJ2LoRqA&#10;jgRxN+VWGblRUWbqqfKve7kD6J1+Brcv3Y1HnYXoX+DG67sd2F/5Oip9b6I28jYa42+iMTSGxIrA&#10;jPqnU8Iv8160s3JBEcs2e6amNhZwSp9EVmwgxhxaaEjOtcbk50l16FUsOpuD/p45uIvrKDX7CDrk&#10;cg16/SQiav8sAkOCliUAQJJibOAZEpESdHWV8rlykpezSDbRUb1mAxXt8s+QHKrdailFKUfFSMsp&#10;ImAoQs8c2gjvSa7t40Z65VDcXNOuPejt/BF3ONaR2BSib2EBXli/EuN3rMEHBzfAW7wUm8rnYnv1&#10;tzjUOA3FnOfyyHuoIUjycX0HYiSvJkLczwRdTGo67ZdqbYUVdNCyosLaeb8YfIL45DHOwZMch/8M&#10;X23siwmotol5TtduRcFgi01sxNyKJS2SBP6xGSb2/cJFl2i/okHVPLyF0tjHyCr9Dk+53ZyHI+jB&#10;+VWgyJxnRP+WdDWB4aPAoklhNqImK9QDHUuRSZvtPo3bOK9/yMzHZ0dzsTswC1Xx9+hPhpqzaZR2&#10;pOsQJhQOPEdMaHaOeD0mXVzr3dhX3h+v+1pjcl1+nhgCUz+MJFL+8TmSjmfgb34akdgAzo8Iv+yQ&#10;xl54mM8pEEoMcUmBQIOz6TeDwxEKjkYw+BL84VdRF56AffULUVC2BN8fWYYJP2aiX2EO7nZtICne&#10;gWTilmT681SSk24uHx9DlIA5AiGFzwkLpVF3JDaNvoJ2R1kXsi/KihFBaTD1iGoakcb3d3PZxilp&#10;EpO5okZM1MUsiYiMuhOXEbOdRNesQ0jJOkjSchT3eXdgZPY8TFy7ENP3LcXy4gys8WXhBqt4Eg1A&#10;AkhqECSWIFyJnku0mGxU2ABQilif6RnfJnZnRGIXsOl6xM+qoF5nV1gwm6ixUbvFK6KtSFs0qEWf&#10;+G0tFIHfxKKxbQhFQK50UNHfuh4ZicTnBHYSonux33PlXiTXVpjr8u+LOpUoMqn50VxGFC0gcAnH&#10;XqTTol5xbhXFVEHgZYJ3yUWd8s+FJ8BpdtFEftv0zEbURXRHotz/BeZwsb2wKR+9s3fQ4ZLAGBCu&#10;HRhFWbloCHIk6heuInrj2Gm0taWpGhi7fanajWLcTVLx7N6DGLy3CE+sPoE7Mg8jLaOIC/QM0ggQ&#10;bDtvWzSm9+vkbeVr6jC8DgIP3kb+r/oQfj+/Wzn47fII8nOVtlGEuzN3o7+rEK+vciCneAEq4l+j&#10;VmdYcFyi8afsgX0REXyOHQ3NOZ8clyXyrRy3lhh1noSuWYSOuisQrrSoCyQ0lynwU+8J7pvpWHyB&#10;l3GShKDw7GLMPpaOwbnL8eDylbyng7iFZKUHx6Jrjjp+EATm0tnlVSA5vRLJKwh6MviajIiL90Mw&#10;ZBygDJHX1reo4C7FXYZUtUB3VJH81KIXnWM3jk+y6zQdonKtT6DHqpPo5/4BY3Om49Mf5yOj+Ads&#10;blyEA+F5dLpf4mzsXTTEX0cgPhbRZkVndQaCdo8smIlw3sOxwTTMXO/m3nXPcuSD0BQVWZNecZ1T&#10;H8wBh23rXzsvIi7anYmEh1PPhhq9i8YEkPg5UzCuz2n8EkBB3/2v+ntdfq4Mo77qoErqso/67efc&#10;cb780bEoDX6ADVXfYvmJFZj0YwEeySjErZm7CIqPEiCXEDgLdFehszkrrIE650Nn6mUSnVsXD4G6&#10;ggVcx1prtpudUkWVblBjnZ/SPHWgH8F35zwR7xKu5UMk7jvRL2cNPt7hgafse+z1z0BNyxSESYZt&#10;bcsQ+h/VwNFfqUWohH/b1KeEr5AfU43o0wR3A40IfMu/qdaj1T8CF3yjqVe/vF+pCb2B5dWr0H/F&#10;HDy0Yi3ucpwgqWhEsjPAcfIbMKox6KJIJ22bDtFN8tJWeYr4WhnXqIIpfq7TIMdLOzMcw2w1HFF6&#10;qA3IGDFtpu3OsiL0Oli3Y9YZdMgkaeRjIqVUDUqSaQfV4jSFJCnFRZvpOoEU5xHc5d1jAMd9ns14&#10;0LkKf3bm4Em3CyNWZuAjksZFxS7k1biwO5yOw6EZJLIf42z4XQSib3Ddj+P4KpVd+EP+Q8RGhFgY&#10;5dpj81sTgzUUXNU9UK4QGPoz3pMNriqjJIGhRGZo7/k+icVhEpJ/s8MsEa5q6yLJ1yLRoShqmYpP&#10;j2biL3kFuNW5hfb4OFK1w2jSmZU6prWglB0V8KvuQCnQmnfVGug8NR/JTBm6831pXDeaw7/nrkb6&#10;8e9wsPoT2tCXEVZmhHSehDKxu2janfM6hKVMZo2unaJ7/zXI+3URHhDOph5wDiLRQQgqPTxK3SIp&#10;ueAbiYttouNQ1EW4ha+ZxiLKxAiPQ2P0bRQ1f4G1vnn47tQyvL8rC8ML3Phj9n7c5T6MWyjdSRSS&#10;vaeIa0rRPrsM7dylXO9qllSJNGIps8NL3RJR7uxJZLRYsQcBa2flDPFPBW6iKKNDqYymFtkQE53j&#10;ohR72W1+njb8Jn3WdCFTlsdZ9Mo6insz1uEvrhwMW5uOKYeXYMnZZVgZmI/y0ATUxSfAF3+TBG48&#10;idhI3GBzMbkoqIAxgoAYDYUttBTwtMX7KiRW20bbiUQDaiMlZmejTVRcbHu8a5C18PheQ0QsGTFR&#10;eDUG4ILWlrJ2UqxoV0UnfMsx2N/XKb0SfU6LxRoA1bwktlcFbEVY2sQUN/N6CGhMD3NDXkSYXoTa&#10;++mQP0ksnOhdL+MiZyRg9K/Kcl1+nrRSD0ynEs6TogVRzrMOTIuoDSfnRXOq9nzaFr/oJwClqIBT&#10;BEZRTmMoRWA4t0qvauW82h26Eaj2fwxPxVK8eyAHd7vzSTIOmrxKe2Bdm2E2+ZTqja8Fp7xfe8CX&#10;bW/MhcbXdYBdUk4Zenl3EQjsMSCnS2YxjXmDqd/o6lSueB2lgYtSqWmK+BbRCRAUKJ+er3USoOL7&#10;k/i7tiNZpSEu6krWNbsEt7pJXnLz8M1eN/LLluNM4EuE/WPt2S2qBVD0pA0EmTXD8dBOgwFAlDgJ&#10;TYz6bM7UIcBSpz/bGMFGZEQCNVbx8EjUB97CwbovkH5iCYbkLyFo8ODO7L28d14z7yXJKYBH4GFI&#10;XJW5zg6UHuZE3hpTcN/VpYidj9ffSGngPdn7MkaIY9fVUY7umaXoyXG6JfMUydlB3O/egj/lrcFT&#10;61Zi8K6VePXkOqykwTnQOA9FoZmoiX8IPwmLcuW1gxojSVFNRDTSl2uyL87FVRCstrn9uD71Gu0Q&#10;yYtEO60qDpUdEIAx3XmMjki/LLFV0a9p1KGxM7qlLi0iMUpJVICE48vv17kXZtePY9oiaRvja+nv&#10;/z0i/RF5tjvkdifU2lpj542uKVVYwte5Bg2Q15yYYJNN7bUFyPZzpgEFCWKTIn4UHYIWjr2EuugE&#10;7KmfisUn5uONLenok5uDm5duQPesU7ZlMXVL5wL0zD6DbiQvKSQsyZm2/XEy11myh49mJ0apB3KU&#10;Wo/K41dtlnYVFFXWKfp0tnTCadlH0T17D27J2Yi/rl6J4dvyMK/Ihf2hZTgb/4JA+Q06dxtQM90S&#10;SXbPcU2qFXK0TdTxLmL8It9DvyOfYghMWJ06qa8xikC2xkoZC+q81TjcjttPY/zLiC/yGlZH8vFS&#10;3gw8kZWD+zP24ubMGo5ZhIQigg7aERWAMKBB5KWM41LG9a7C10oTzOnibiTw0AnXitDTDhCImFQi&#10;jrcIYyfaSHOIrEn/UC67n48kkCKR/GxX2jpzArYIjLq2iWjSvkr0fbITSTlKMyF4UboI7WCq0kp5&#10;Hb3cp3B71gHcl7ENj2asxN8z3BiU+QPeWv09Pt88C3N2TkPG4S+wpmQKdlZ/hP217+Nk42QS3smo&#10;jExGTWQC52Q452eYtYeG4FDnDLGh/vLR6LD0tM0+KiDULOH8/URC+Tmjqwl8QptkW8q3ib7T6L+w&#10;gX1/i/mMMIVeEwbSurFidkfafs+KcIWwiwK4eo/seUIsbrFp7G2B3rbvSxCWq4PJWns2DS2xw6ca&#10;Il4PbaDWXnX8beQFV2DEluV4JCcbt7v30s+Vcr4VDSdpVV1UW21iEgmMGqjocOWOSrUWiSGR7cHX&#10;FZgSIFV94i1ZW/DB5kXIPj4dVeGPEYiMpc8exHVtg0e6jhjvSx0ftXZ0zzaDxt6DCvvt2PyrDv/2&#10;RHPHuUiI9MiMfWJONN9Wfprrq8TeZ9v7ZBMl0hujgwk9tP78px01Pq85NiUStDFXSiT4PW02VG3+&#10;7ef4uz/plXRH9bEKngwifngOauLT7BuFC41jTeCkNTCCtmoofCHigfBLOBt9B6cCn2JjxRfIOPYl&#10;3tvyNQblzcPDHjfucK5BT+durls/Ojnp8506g5FrmdigS94ZdDbttsvRRcFJdW/kYyr1RIRXO7fa&#10;AW/P9X4jdaZdTi3/JwnxquhewVHhINXglUMpY6ZmkZjL1F7RPieRBKlwvzOJUlfZae9e3OHdjkdy&#10;N2HY+lWYetCLxaUubPQtw9Hm6Shp+QhV594kmR5IvZc/V4aXdvSfxg2ltZNQH3kX4aY30dKs2oOB&#10;CIT7GInE6PQJss6ZglcZbhXCjjALyUak2ibNkA07KfpiEzWg2MV41YI0crUC/ddiUsmMolhlMKSF&#10;z/1XYiLY/025opTX5T9HlA88FvXBSTgUmgVXxQIMzp2Oe9wbCFhKaKBryfgbSSIaSVAUiaw2xaqK&#10;yKZwASVzYameQ2RDr8uIq6hcrX91qqscv3LqO5AMJZlIlSJYXHQEVIrsKoKg4nO1bFVxurqJJZMY&#10;6ZwZnRjbjuDpd/zNm/Lr0TNjPR52ZePlrVnwlM/GCf+HaIy8bkDOZf9zuBgaTn0dbYC2yF2U60u9&#10;/wXQDYEz6SkCQmoyYdOejNPleow1EVg1PYNg0yDUNg1BRcsb2Or7EotOLsCotTl40LkTPdXCmPfe&#10;IfcsRfelqCxBDEmIUki60nF1JSCUpOYU07iU8V4JOLTjkhNA57wQ3+9HewLGDs4KgsEydPecRLel&#10;P5pubH0LCjFqowef71+CnMqZOBKaalIOQvGXzRlR6pJ27Tm8Lr8t0S62drRs6q1xrNQ1peep4Fop&#10;UubwwbYd7gt8TYEuARo5k4iKfJtEQknEo6ptIekMCGDSkcbGwd8yGSejXyOrdDY+27sQTxbk4pbc&#10;PUgrOIWkwgrcxPVkdk6NXtqW493cyueva9NTgmWuT+ltV6VjqkGEpwypBFtpfL6bidpZcqMaD6XH&#10;9HSewi1Luf4yczFugwMLihZic8MMnIh8hobYq7w21dU9R+f3HC4bgHmtcfntSTg6HMdaP4Cr7BNM&#10;2jQXA91ZuGXJVnRcXkbiEkR7rtmO+bRtSuPIqiD5I2jIJBHUTpaaabgFYJUGWkpRkKWWa9zH9xO4&#10;UkxeOse5I22YbYJCUphTT+HYmnHWXHCeNA8UzYdENlJR/SQvCZCAcc5Zaz9pR02nQUpX2hY1PElW&#10;AIXz1IXzpS5D6jaUnBNEqree83kGPTxFuMW1H/e7N+JPnlXol+fFC4VZGLk6AxM3LYLzyKdYXzkN&#10;+wKzcDI+G6dbvqbdmYyzoddRH3oJwdAY4pAx1N9R1F/V9AqrqBkMbakRdTQj6OO8a3dHR0aEQ/0Q&#10;CvXn40D+r4P5RFzs7kITQadSfGO02THZNYFVQ0wEPkUqlDpFfKJ1xHVh0uMJPH+qweUaERBV3YLq&#10;Ry4R6Avs6znVVCm4GopKbHp8NGKJiupILuozPqUM6Tv1/cRYIgq8LnNGGolZmPdb2fS+afP93q75&#10;uJfEtpvnFMfajrlOLk9zKa1Za0PnZlifp7oFNbtQgfTNsu8O2n6S0Pb5yiI4jgc9azBqQw7clQ5U&#10;xz4lwB5u0voEwrXzolPadfZL2DSRUbaFgtlaS/b1a+nvb1Poi9t28G0tm7DqVYRExDaiebeie7W7&#10;Z20BHfOcJR2JrCWROqsXsqd6nb7b2FJbN2Sxql6j7Qw/RZ9PCetUe517Rd/eSB1s5O/5aKNCQ8x8&#10;qxtfC3UQ/qdxSYFf6aiweGwUguFXUBN+DZWht1AWmoxDkem0t99g5sFZeGPzMvTNLcQDrj0kLEVc&#10;X/T7JmtEtXMl1IWTJrAr/UihrzfdXI29tdLF6AmxVJuY4xIURMquR0ousYMK99tqY7XzoqCS0s5N&#10;62SKHnXwuA6fF7HukV2E2zwHcY9nGx50r8QT7uWYvGsFFp34HgWVc3DA9zXOBN9Do38cgmr3LD3n&#10;ujK165R/nb/nccPYwtmYsX8BCsq/RUX4cyrleIS4UEIczCgXdSxAxsPJ0la6yflty4G8kgOsBWlJ&#10;hqLqhjUq8qb3JKTtvTZ9S5EOS3hMYa7Zgr+a9FiHeuVgQ3vujKKsPxX3/4OIOCWIkmXRShUxwmtS&#10;rumVrh40JhwUnRabkH8ekOvy2xXtwPlDr5j83y3+Gfh033z8wVlII32KC0xOVHnyii5yoREQpXBR&#10;mRQHLixFIbWVafKBCYxsVy2KhwtTqRfGuVrDrv7j6lSmfHpJJ+N068xOjg6504nyOvVfHbZS3CVI&#10;pQhYdVZEk78zcu08fLX3C6ys+xanmz+DP/oyyYoaVzyDS9JR6qHaH0fpUNWRKRpVRyPptzV69qwA&#10;AkE+xmlA9bp2EozhVPSRzjhEh10engpvZSbe3ORE3+xc3L58I7plnuC16tpUL6AxaYvAUTrSuGhs&#10;VHSns3MU6U51naDTK0Yar9+ceqsWtTQ6PR3FuDl9H+7P3IABuXkYt9aJr3cvgrtkNnbWf41T4c9Q&#10;E5sEX+Qlc6BVJDwM6hz3a9UAXJdfRzRXijrbCLR0jwCJzqPVP5KPammunWvbiTLWRH9Ax9sUoL33&#10;D6ZtpnOOqxC0D/VxIIL0DWGuz1PNU7A1MA2Lj32L19Z68ZRnM+537EQPx26kZB+lFFO4XgiqVXOh&#10;OqvO2jEg6FI6k1LCzLo0a1oBhVI6XZ3QTNCsNaaOgGoQQUDejoC9vSLOBG63Zx/EE7n5JEtLkV78&#10;HfY0TEV180fwNdmUxUY1CYmrRayN4Ed98hnXHpffmshvRuhX60LvYnfNHGSeXIY31jrwqKMQtzt3&#10;m1ozAYRkR4lJFe1BwJqWVY9kpd7pTAWCD52T1YE2qwMBTAf+3cm03FXhrII7VhT4sellbbuuFEVP&#10;U0VAspXrLgJpRXNoup8pmsrvtV2vSI4IfGSHO0gImE3doRGl1mr3VxFaSo4iuSRgXtXZFZP8qN6Q&#10;9+A9STnB3zvG3zhCu3SYNvYQbnXvxd2uH/Fw9mY8kb8eQ9avxLu7PJh5eAWWnlyEvNNz8GP1VBwP&#10;fIxSnYEReg114bHwh4cT6A2ljhJ8cyyjxAIqZtZuYTNB6k/ti7U7QhstQC65SFtshLp/nqLgrKk1&#10;lMgmJ4SvyU5bUYMQ2XPiGwJNHRR8LsC1FOCa4m+amkaKBcW2PtQIr8vs5Gn9cR216v181C676chm&#10;Is/ERSQPOpriXKOCDKPhi43FkdjnWFGxAM+u9uJW1742f0QiSx+o9SLfZ/2f/JxSMeXjOMecqzQH&#10;fYB21Dj3OicmhQTmNscO/MWzGu9sXIJDJIsN4dcRIQCP/tRARTZe2EnjZgmcdposvuO1tensf4QQ&#10;U7QYgqG6HtvAyhzpoN1/ZQyYOdauB+eef1siI5w7mHOpOvFErbglmsoMkL9Wdzbj1/UZQ3o1v0r/&#10;s3hYWQCm3ry+Ly7XP4nLjXwM9Af4XmVaaCcryteblF1A3Hue19MUGs85eBUB2tiG8HiUh94h6J+K&#10;worvsOj4Ery31YlncvLxoKlP24/UrBNIcqpNcYUhLaZ7qmwosYvqgnsYfNNoMkmSlFbaphvCMBJ1&#10;+9IujCm+J3bo3HbgpPBQR9UbOvg/cYSCEspWSSWe0ncr6yPVpXRGiucIenlJoHK34C+rcjB661J8&#10;feQ7OMun4UBgCqrCb5PAv8Kxeplj9TL9x1hTpxMOjeYcjOR6IykkB9GBqteavxvSXLvxgDsfw1av&#10;wJIjs1AW/BK+wEs0liInHPiIAJMVO2F8lHASTDoXv8RGH9oiEOZz2p2RSJmvSOIQJ/N9ZhvYitnZ&#10;MTnIEiqPFIgORnUyiojIEBhjwElNbP3+o0hBrparCc4/yxWyZAHjf04U7v9uESnVIUsvojb+Ek7E&#10;3oOzaj4ec+egR8ZhOmo5VAEgdbCgoTZFi2qXrNoNGnE3FyANuooZE90vlJJi0iXc9eYzpsiVksTn&#10;ktxa1L424f9Kr1CBLB256mHUCUm55tqdSUs/iVsy9uFBz1YM2bYbG2un4HTkddRzYUqXz3EBtgb6&#10;mUJg/a3WoFHek060VhcXk0JGfZQTNeuHzkLnJilabJ0lQWNkAFTr0moije+gtGEKXMcX4Pn8PNye&#10;tQvdaDC65Vego7ZnTUREZI2ARGPSRmA6mF0m7bSoZkW5radJxkS65OiUEnLGdH/6Y/YaDCjwYOK2&#10;H7Di5Azsrf8KFSRLkchkXtt4NPlGItbwAiINArR90EQQqyi86SYUtCTs2nN4XX5roh1AAShTryJn&#10;7B9GGcG/bfQ6HH3BnPMQig3k3/3QGhW4G4zzDbTNtUqz4vOto1HfOhElsS+xreobjDuYh79tWYd7&#10;s1eTBO/GbZmluJNA6VYdLplJguKgfiqVQAA2t4hyik5SQQgSG3cpHV9ivVbhJjrd3+VpZ7Pa7Lgo&#10;z9o0ycgtR1I+HaVnL/7gKsTTBVn4dNf3WF/7Hcqin6Mu9g58XEMBRdZj/RFv6oeYTjpX+g2BqgDX&#10;RTrIa43Jb1FMcbv/Ka5/jjsdfTA2CWWhL7GxfBYW7JmDT9Z/hzHe+eiflYE/OVaSMG7ELY5d6O48&#10;hm4EId1IINTGXTtdXZXXnsWxzizCzZln0DujGr0ya9Azqw7dSHy6Kr3IS4BCAnITCc2NBD+Smwhi&#10;2nHODPGg7TO2xOzcKmDCOSUoVuBHARSJ7K2e60RSasgTv8vmzKsRA0kU51GH29raDJvylkRipBPm&#10;JTpnSukmRleoC11zApx/kiMnCa3jBHXlEHp4d+E271bc5d2I+71r8RdvHp5wZeGZ7AyMX+PAl7td&#10;WH7ShYKKLOxuWGTSWisiU3A29gEaYxMQahiCMG1ZrJGAPGAbN6j74eXwAFwK9iNJf4o2+Ukj9twp&#10;BVxJWIgz7KHAbQSEkkiRtweA6pw6AWK7G2TPwhHWSDQaukraAr82rZU4Kdj2GeElBWi1O298wCAS&#10;GALfyFBeI4Fwg9IXn8HZ6JvY45+JheUr8Vd3HnqRxKS4i9vm5DTnwtr6bqahjWoS7Lx0pHRxcL7p&#10;27Rbk0K/ptb2PXNKcbv7AP7mdOL7w3NwyDcFNU3vwR8Zx9+z+O+Cn9dBsbZeO1rCaALo/0kEhiQh&#10;SvtA/6vSBbUBt6mJFM6nCeoowJ4Q+WrOu16zpRe8V0OAVNagnZGnqT/qeqt6y7YmVsLQZldGuFc2&#10;dTTU7Vf6oCyLi+FhtKf8vJ/z71NgSO8XwSX5IWk13TLjvMbmoahonoKjsdkorF+E+aXLMH5bOvXd&#10;g7tc63CbcztucR1Eb5IHpeV2VyCDWEjZJ5049+3dtqZFpFWYJYW+Xqm7N3lrua7raVOVBibMILKr&#10;ne5i2tYipLlpY0mIU1xcl1lKJ1NtMW0I7XJXfpd2YE3gQ3iD9r1zRi31bxPu9GTjkZwVGL5hAb46&#10;PBeZFd9iX3AazkQ/JC6aiADxUTzyCsdoLEnacMSVzht4jv6FPCLONSKbHXnKSLPBF6rB+tc5vCEp&#10;vxFdM/binsxcjCz4FuvOLkBVgAvbROD0RfYEaxXFmu1BOi/ttCSAv9luM89p8Um0eBWRSOT2XYk2&#10;mGLctvfJWdrzYcRGrRKYBSzl0WJoS037KbLBv000wvzWVXLVzZjvN2K/R5Koh7m2/PPnr8tvV7Sz&#10;1tcA/lD8eZxtGocffTMwakM27nHuQo+sY+Z0fnUeM6knHpuCokiUTt9WSpUtWLXP2y1TRRxIXiRm&#10;m1RRSC5KEwUmoeHzKWo9ar6PjjjvNNrlFeGmvGK0zy8xBCbZUYw7M3eif14hpuxZhnUBBxrCLxnH&#10;o8jZRYp2EiUm8iZnR8enQjyl4ZjDFynKjTbNCvwyhhIZRwUDFCW2BZStfC0QmoiDDTPgKPoew3IX&#10;kjhtQxoBXueCOvyOIEAkRdET7T7pAL8UFeXynmS4Er3XJdqNUUODpDzdfxF6uXfjYW8hXtqaiQUn&#10;FqCwag5Oxb6C79y7BIBjYM6/8A3gelUXP+WfKirJeaFordrT/e06tWv9n+fvuvwWRVFC2VkBqIu+&#10;F3G5UTZZNtrWH4VjJCmUqMgpnapSYExXuMBQhILjUB17F3uCX8Fb9S0+378Ig/PmkUjvQvs8kpKc&#10;EuisoFTtXjobkLoiiJQVASQ77XqTrrbLL6codZNg1aQZVRFoVZvdzhQFE7gW5VgFfpMIwFL5mbRs&#10;6mv2AQLWNRi9cSnmn5yPtWdnoyz8BYH9W1DLddWZmXahOlE6+gSaYmo3/iSvmyTAP5AkTTVU/zlg&#10;S1Fu09LZz/nyaxeMoJbPhyMvoy78DsrDn+J4aDp2h+fDWzMbSypnYVrRt3h3/zyM2/YDhqxfjoH5&#10;HjzuWYm/uFbikaxC/DFzNW5znULvrFKSlzJ0c5xGilOpprSFymnPbaCdaEC77Foj7UkgO+TYXW6R&#10;ErNbZsTu1lj5/7H31/9VXmvXONp/4pzvs/dugaARrN69213ZvncNb4u0uNS9pe5GkVJarDhJlsZw&#10;d3ePkYQkRJZbEggyzhhzZhXa5nnP530pz6Hn5YfrsyBZa+W+5z3ndY1xqQp2VdxfyefeItRBl0Q6&#10;yT5b0w1LXlujX6WrbepgF6N79Z4q85n0ls+auhv9jtfXmXuicx71HsW2aZWITJXxO1XXUYRuzsO4&#10;JXs7/rh4Ne5bnI+Hs7MxNH8xXlyTiXc2Z2PCXgc8RTOxvGI61p+eThLwHY5FNQPofQKt11ETe4ag&#10;fTjCqt8UWTG6mIBd+KeFcBjc0oJjkvJTjKGohF6FlR6HnaOnOj6rRy9wj5r0TFPnyffKcaWhnwS7&#10;alpkasxifSgEcfLCh1T0/4T9DPeBWlLHeJ2nEx9jb2wR3to0Hw/krEZ3716zHhocqOGvGuac4VZj&#10;GXnY9exO83dcR9o4rXkqbZ9ITifV0PA5p3ENb8tejyFLZ2FhyQye8Smoi77C+xV5GUo7JXnKXIv0&#10;gnCemedG8vbbicAPon7rhagcG9RvioJJrzUH5cTRcGiN+lB6HO0dn5XssOy6iE1ybIgV/t9kE/Fc&#10;RnpxXTT0U22nuUdMGpSNTFnCY6M9NuIzFAk+c9vgyrYaD3K/+GLjUJd4BRWNH2J/+AusqfoE2cVf&#10;4Z098zFs9Vz8O8eJux3L0NOxB12Ja9RCXVjFZFbwnGSo0Y5TDXeK0MVF8ShirRkqZTzXIhty4Iq4&#10;qtZVkTcSXUNGiB1yVD+l+XoUEl+bwdKSRs+/I6LSiWdaEb1uOcW42bELt2etwX28noeJH4atW40v&#10;93+HecUTsaLuWxxOTEFV4iP4468jFhyJs/7BOKcW9Xw94xf+5lqo4UuU68P9o0yUeIQ4LynRvnxV&#10;jaxmtv38+ZHAtCeI6+Ytwl3ezXjQuxDzy7NQEv4AYTKjszwg8tCFo08h1JKrqcGWpjNIC/CKmdxN&#10;5XPqIfCg8sHG4pq4zAvRpqCoRaKiHyYUZg4rgZ0e8mWiwXP2MNvNIjnD75dYJqscRX0+2bkjKcno&#10;z6UIkFo/XxJuRjK8H4XELCnqGtPaolyXa1GoKDXXJ0bln3icimckjoU+M22JH85diT86dqCnm8rX&#10;pQOqYn55EXnYeCAlUuTK/VV+t+lYROMow2hyO2WMeYCNJzCXB5jvT6UCV0FwhhoAUOnLo3hTQSH+&#10;33mHcWNBCdoVlPJQH8Cfslfg5a05WFC8AMUNX/CgjiH5GGxyVS/IcPGgxnyDEaUya4xpSKwm6D9O&#10;8Ncfyc4upiONaUQhAqPQclKGUGy3LTUxCEZH43j4M0w5MANPrnLiNs8mpOWXElxUQv3/pYg6uk6i&#10;q1o3E4h0UyMC3qdROgQX8pSo0FYAxIKRKtziWoNHlufg5Z2L4aj6HoVNnyMYe4FKdZQxVM1R1eqM&#10;QIhk38czXdfYBwEq/Ig8QwJUvtForB+LBv8Y85nGxMjfkAG7LnI2yShr/130Pw5QtB8NKIkOoAFR&#10;m07pX9XCPImG+pZWrtEXUBL7DJmF3+OZFTPxb9dCdMtchm75h9A5XzVpJNMedbNRSpFqM9QpK0qQ&#10;FOHZ8pmaCtWUtcmrpggcq2mEisbVlruO506tO9U9UKLamHJ0cx/AzQtW4iGnB0+vzMbCooU4GpuI&#10;uobXEIo+jYhf6c0CBHKADaGeILjUHBp1upP3PNQXF2nPLsaG4AJ/f9b32yHaAlcB3psi0PE4dYnm&#10;IxngKE+tUvzUcY92uukJ+M/0Qv3ZR1Fzpg+qGwejLPEMSuLjcTw2jUA0E6tOZ8FdlonphxZg4Loc&#10;PLLMi3/menCv24O7HEtwq3MdbnFuRU/XPnRzHUGaowipJDd6DurmaOsqkk4gSzSMV7dFbJqu6uyU&#10;W1/N51iJrq5T6EGdZOWU0U1KYe3i5HtJbjs6/SSofrR3BfhaR6nlfiFZIWlJM4RW9RzUx2rUwH+n&#10;8vNqtGJz8m29TnvuKUWK/kCSK7kxvwJtllSgbQFF/ybJaUedr25rqSROGdyXtzl34E+uDbjPvQr/&#10;9Oagf/4CjF39Ld7cMgXTjk5BQe107GmYhWPN01Ecn0Bi8xFqIu+hPjyeOvxVnoVn0RgYQ2KptEsC&#10;XoFWkRw5BWizFG3RPBuRFttNTNF2i4ek+zVy4LwZO6B0dxGdoQSyI4mnRhhboZQ1O5JCQ0EF+Pi9&#10;QbXX74sL1MeJ+j44Q5uTiL2E08G3sL5mNoaszDItyZWGJ+BqJ/Mr/VLkRWTxUq2DUsk0vd/UeDpU&#10;W1ZPEqi0IgJW1yEC1CV4bocHc0oXoDzyIQnMMN7ncIqw1FOGSGk+n1Lc1IhJzXpsKtxvQRSBIU7l&#10;M0nw3yIazf5RuOAbg4u+UZTh1Inq9vmEKWPQsFo9MxOBox7R2JBLoqY8wrwkpkqv9YvoyeEvTGyz&#10;hEwNjXnOSUc8dSmfdZCEpb7heVSfeQ1Hmz4h8J+EeYVT8eam6Xg8L9MMmf2zY4OpV+3s4vPMJiF1&#10;VKGH20+pR1elAWZXoItq3xQhkWOAz9mm4VaYKFwHEpIO1McdqUdNpMQZQhdHjKREKaSK1BDz5JC0&#10;iOgoMtrSICUlh2fS1BWra10lSVEhumXtwW2LN+Lv2fl4ZrkD3x7MRE7FPOwMTcOx+OcmlViRpHMR&#10;ksAIMbZ/BBq4lok64gnun/PERee4jxWlaqReVpMdRZvELWIxDZoeYcSMSuAaqWvoGRPt++UzvCGF&#10;GzbddRy3OdbhH44fMOfkohYC8zQ3aV8epIFkhVSeNAqGwKhrx88JjB6g0mGMp0EibwMfmom8UMxh&#10;tQfWHGheuMQMqeL/lVZjZl4YQ/kEon4CJF8/vuqwKyLDg8wHru+RMU0Q+EmMYY1zIeKDKHyNapPo&#10;79m/KwViOlmRHBkJSaHo51o8biJKa4tyXa5FEdDqzefM58h9ECVzr4h+hNx6N4YuX4z7Fueix+KD&#10;SHWpgw6NIfe1CkpFSMw0WJPyIALDg02lncwL7pLPQ0pykuImwZH3Lk8RG+UQlyAtp5xKQ+8/bRS6&#10;UidMvjYJfxrJy32uZfh4zxxs8k1FcewD+AkuzvIaTZcrkmWFiRM8hCZF0qSDUbkbB4ANERtjxHuT&#10;MrPevBZJ7lERdJIX1W2pCPVU4k0UVHyF0WsX4i7PGhptkpE8P25yqdheKXEEfs46EphqIyqITllM&#10;UialZsgcAYZeFQpeXITbnUcwYcu7WFP9BQ5FVYg/Hn6FtnlN+rvNAXkadf1qSzwcfoKh+qbHEGhQ&#10;FOxx49w4E5SnSsWmw3DB/xRF99Da87su16LIQ6xXWzvYl4altwFVKt7X/jOR9ojey9egugqOQX38&#10;TZyIfA5X0fcY6J2Pe10bCXYPop2riGekGin55aZ1q5wG8urZSfDyuNsuVsY45qnVbxnPZTUNKw2q&#10;y4fODj9Ss+sNcckgKO5KgynRkNRbXEfxuDMLH253wVsxF7vDU1HZ+L4hUhHTfYc2QqQlTjFgQefn&#10;UnqzXnWftt5HIEt2yt77b0FEUnwNAxGirYsRKEp/6PnYM8czSPImYKl7ivP3JnefetKkYCt9KTQW&#10;8eArCBPkBkJvoy78DqoJxMsaP8WJ2OfYF/wS609PQOaJifhqxzd4a+M0jFkxG48vceCRguX4R95a&#10;3OVSmsoBPuvjJJNFhlRqwr8hMsaLL+dQPW4kCf29J8TXANpQF6cYQqP3iABp9oNEcyAo3AvSSYr6&#10;GMDF7zLCf9t8fEuQBLAt2LKAS52NlM5r0lco2lPtqQ/b5daijSRP84DqKHo9jZvySZTzT6Gtmpqo&#10;rXBeCd9PUEcio2tTl7ZU6v+unuPoQd1+i2c37nRtxt2u1XjAkYuHPF6MWV+AD/cWYHphPrLKPVhZ&#10;Mwfb67/AsdB4lHEfno6Pgi8xGGE+LzO40+jxvgRwD5PgPILzfCYaDBkjAYmqtqGRupLPyKaSWXsg&#10;rBOLqLmLtRuyD7ZIXr8XXrFA+JII6xAjERjGQ2NQGp6ACQcX4cm1XtzsXINu+UfRJU/pmuoSFTB2&#10;wsyE4XrL/tl5QEq7FmEhEXQTrPI5aq6a1qhL3gHc4/Vg5OpZ2EM710AbFONeiviGmqYCF4jDzMDa&#10;qFJMH0Moptqf3w6uMvqAZ0TkRdE0NVwQ8TCORJJRddU1ERiKXW+bPiZnndLBEkHJaCR0xvjzM0an&#10;6BnxmfF5n4sN4M/68P+9eRaVFsXzSywQDo1Cbeh5ksIPsNs30RSxf3NwNsaumY9/eTy4x7ECtzt2&#10;GBt9m6sYN6sw3jgLFAVRWnvIiJ6V9rAclKbBBs+JbZRBQs/XtjxbbeQoMlkXZdA4BOnW7tk16JEl&#10;R0Ed98RpCp83yX2XPH4Xz4whL3yfhnJ3cZegu/so7s/ZhgH5+Xh1/SJM2j0Ty8q/wbHg56iJj0cw&#10;/iL3/Vjue0s6FEwwEayAjdjZaNYQY1fMkHN1ICVWaoj3RjxOrE/yF4nz3HDPJ4h1GqnTm/0jSSZH&#10;4GI9sUV969HyG1JXJcjm9uBeHtJnlk4jg5+GqsCrCFEZNgU0ifUpE94x6WP8QDM3p2GR5nDK8FkA&#10;dvlAJnmN1XHDeo9lPCxA00FTpxqBORO1IfFRS+UIAV2URkfDMBsSBGs8BLb3e0sEJtAPjSQ1JnRL&#10;I3q5WKJklYWZ8MyNFqNCkEQFdKnMYyQ38cQgChU7JUqJmGFa2pC/XJTrci0Kn2+wHxUlmbjyJf2j&#10;EUi8jX0N3+LTXVMwZOkC3JOtlsgiMDyYPNTqcKRDK/Jiu4ypU4665Nhoi0Kqag9qamIUFuV7upDs&#10;tHcXo72rhICs3Ew11hTv9l4fuuf4cHPWIfzLtQqjV7qwqHgeTjZ8hFjTaJ4TnQk1m5BXQUrOeoLN&#10;bCMq9gYqsqZIX54fgkSSdbUcVzqOlF6ch14T9iOKzvAQXyoQtd4hiT86CruC32DCtkl4JM+Nro7t&#10;VE400LkCCRpm50dnJ8GfanpIaNpTUhRpyiU4pCJSHrmIXLecvfizowCPLcnF1OLNCAbGGS9JMwmh&#10;DJJEk3vPkGyZ4lZef9IhYJX9JZFBNfdsIqcDcIH3pbxx4zgwv78u17KYFCSCpQj1u8ioHFNmMCgJ&#10;uPF6KY1R+5g6Wmm8kdhA1Da/gr3RaXCVLcSovIW4c8EmdCUhzuAZkkdbRlSRPXXAU7c/Gdx0AqN0&#10;edO9mimkwn0bFVW6QpqTICmrGB2zSrln5fnTDKJqdHSUIGPxdvwzJx8jNubhywNZKKv9GPWhD+CP&#10;vWkGnwYSBALRvojGevGMySD25zXb6L1SW0Rakmk+Mqras7IxmvUS5jlTfc9vJ1ooeyuHn8YGDDSe&#10;Yfieogy1BIbPy6Zf85xSd8hzb0mOjexKZLc14T4W64dwog/CTX24FqO5B8YiFB5tJKwJ7A0EI42v&#10;INDwJqrCJKu+8Tjs/wCHolOxuvI7/HBoKj7ZPAVj8qfgoeyZeGBxFv6UlY87nOtxm3cX9cwJtMkp&#10;xo1eSk4pdVQ5AZQ6n502hNXOIqEOpn7tlF2ILtnF3B8lJA9l6C6AxfekkXQoMqBBwW1JMIyQmKRQ&#10;1K7VRteVrkZQl0xVM6IokH72c+HPSXRUE2Da65vUGNkEm05r6nkoSbugGSq2m5dSsE4indKd+/YW&#10;zxHc7tqLO53bcHf2Gtyf6cR/HAvRL38xxmz04P3DK7G57muURN9FHdcvzPOlVsjniGOkK1Wz0qgZ&#10;V4lhCPF5yAmbbF4kvCM9a4rHdR75PIWpBKYvUETEhbeUvhTjHhZ+skRcP5f9eZx24gXsDE/D3JI5&#10;eDz/B9yStYEA9CRScurxe56vTnn1Zl21bgK7ipQq7U4ZBkrpU2qRzq3IoMYBpJDw9fDuwD9zC/Dl&#10;tuk4Fv0edY3vItb4DK/XNqXRntS/Fc1QyqlSUlvfw9eeJOuRdLY0FLqBuiQef5SY8VHiRJteFiVW&#10;1NiDqDlfIiq096HRfDbKUiBY9xGU1/Ns1vfCOR8/S5waoQ1NyGFJmx+lXgrxmWn+WXHDBKz1zcLC&#10;ssV4d3cu+i8pwH3utbjDsQnds7YTYxxDdxLsrkrncvJ8OIhJSC6UGtYlp8TYcDVbaMtn04bP6KYl&#10;Ng3Xdk8tMTq1C/ezqU/xVvO5U3iehIU6ksCn5Z1CV0oPkv/uiszxu9rLecvvV91vKs9Z9+zDuC1r&#10;M/6W5cGYZT/g6x3TkHV0KvZUT8Kp0CfwRd7i/VBHhIZzD6tRAfUK8XVTnHjHYHHtSZtKabCCiVgR&#10;z1BM4y7hCa6Hfi+dJR0tjmA7Ctt9nMzWUrTK6vHWn98NXd3b8RfvEoxZvQgLDk9GaehzBELPGI+W&#10;vAOGHFD5Nar9K8GNQJfp4MU/asV6uJIpXDJ8ek/yvRJLYORF5kMVgWkhMWbaelzeaZIZgj3bHUSE&#10;hACIN32WNypRdxCJnUuQFH5nywLYm1GYjotFhquFVF//BI1UggubiFMhEGBG1T/bvPKwkcTE+P+f&#10;L8h1uVZFYVfuR5FYA0ZGIRh7Hicb34P75Jd4e8tM3LtYvc3VfUUdxJQ3r3ktCqFaUdGiFaW1KKWM&#10;Bsql4W5Kd6g2xqoTDa66HWlYWweCMhGhVL4/w12C27P2oY+nAF/vysKKslmoiHzKAzySe1ReBYWX&#10;dX0KDetadUipzKMqwOxN6cX39MJ5KkkN7VRurYCVOo2pg5dAZCRGAmMMk4yBFRmEcOIx07hgU8SJ&#10;N1ZMwYMeD251buf1VhIsipQpZY4kzFVljJCuPYX3047EpbOXhEb3QuPV3luIW9Uic918TDk0E7ui&#10;s0kGqYADvBae6TMkUmo5qv7yUd5HTGeO96Up97o/eaNsrrbOdPK5WMNr0xz6tRiC344B+79ZBHwC&#10;8ScRosgraLyQQeVp2+ihiojN+xQx5B6PNg5C5dnx2Bj8Ad8fd+KRzEzclb2fZPqUmYjfVWle3lIa&#10;ThVgy6urugUCUSNKV1EdGsV4fltakqujmLeI586mnalL2R3ezfj3kpV4ZpMLP6gNcmgWChsmEiwN&#10;oejabX2OgIGARmPjozjT1BvNDYrsK+ouwqL7EAHTvlbk3e7lRFSpLhoCJwLz28rXF1A8p9QMv01R&#10;OU/iolz9MwHdq8BCi8PEgIQWAmNSU+3MJKUGKp0uFu+NcMOjiDQ+Qrv7pLHHyTk3AtBNQZ7hYD9+&#10;1hYjq97tDAG1QFkw+gxq4m+gsuEjFDVMxs7IbCw5PQuLSmdgyoHv8OGWyXh64yI8tc6JAcudJKBu&#10;3O3Kx22O5ejm2Ez9tJ/6+QSfvYr1qasJtGzNjIhFGYEadTL3USeKWrO2J+mwqb/S6YqEk8AQZHci&#10;KdbcKqWgaVJ4mqPGzLJK1V6jvrNC/Xe5tOzFLk7qdH5Or2occLmo4P2SCNjLnqihBG0Cr7ODS8RL&#10;XulKpPPaM9ylyHAe570dRQ/XEdyVexivrpmKGXs+wcZaNQx4B4HwGOpS6lk+HzVhUKtdzamKa1Cv&#10;0ZVyHCSBNAGhiaDZWgvhJhsR4Oepd5U1omhczKTbJMGi9oe+h7YiOgLlsfHYUvsZvtozA393LUVP&#10;7wmk0U60E2BVvSTtRkfaik4OEhgCZc3qEIHpbLztioTZIn9FYdTJMp2k7U73FgwmScupzMax8Geo&#10;b3iWOqEvzhFn6ZqE2UTGGmivmnh9re/ha080Y87M5RF5jPTh2ejFs2El1NAbocTjCBM/RnifwqyN&#10;EZ434tUzvMdm2f0odU60D5po4yWKKARpq+sSr6Iy9hYKI59gZ/1ErDj1Db47MB0vrZqLx3Mc+Ed2&#10;AW7L3sZ9q7MgnNLStc9NO619Rx3ahSSlswg/n4WJktF+axadhvO2JVlpS30paUdJ8ZLcUDQDSE1Q&#10;Uvk9inxrRpOyRyRqtiH9q+/uzPPX2VNMvLSXWGIH7nJtwv3ulehf4Mbrmxdj8v6FKDg1FweD36A6&#10;9hGC8ddpE0ZxDyorxEYERTYUbYsQ64T5/MPUPdEG2Qs9fzlLrN0wjYgoFtMM5N4lthDBo94xUXBy&#10;BjOcm/tbjl1LXKi/+FnpMkWcNReyNV19wxvrpuCHo99jTdU3qIi+T8U+DmEZB36wkYy6UR5VpXfx&#10;YBmSwj9mW8aJxFjiIjCTnMeiL9VFWWUoT7R+psMlD5L18FkPrS7oSUTqeRAJRuNqNZt4GYHEm6iN&#10;Kbz9LsrDH5gpvWXRz3koP8XJyGuojL6O6sQbqGng+yh1iddQF1PHpxcoz6MuOo6LPZabbgzvRR6l&#10;4bwXRXysJzHZucwcMt7nzxfkulybIs/TRe6zhnoqSKUrNgxFgM+vPjEMh7lH5h2fhodcmbjZdZCH&#10;WIdUilqhVZuGYD1OqgUhmDdeCXmYaNSUvmIAfjnau07y34rC+NFFU4pFCLKOUtFsxl+cBRi1ci7y&#10;6jJxPPKlmevS6CM4IHA4Y9KmeBBjw9AQU0tFEXcLGBoJslSAKZGBkmdYZ8a8n+dEkUh5gqMtKZgi&#10;5DpfPymk5qGvjr+IZcElGJ0zGf9c7MIdizbTcBL00eiaFocSk1ah66eyo3HVcLk2BI62DXSN6Tz0&#10;F0ceZhTOwZ74V6hqHMXrVRGiatuG06COI3kZgwhBbIz31cTzct4QF5EutXlUtEUOBes9kfE0gycJ&#10;BnWdyRTS1p7fdbn2RM4ptfsUoNfMC6VPXPCP5L4TkVXUXeBEBFZRtb7U0wNQ3/QmdkS+w5zi+ejt&#10;mI3bF2+mETyJrjTCGdx7HWmQNfAsXWDUnEP+TDnVNMZ2roD2op9GO8j9qiLxYrRz7UJn50bcRgM6&#10;aG0Ovjk6G3k0+EfDH8EXf4WATd3C1Pa+LwmMOkQ9TuFe5PXYdOQBvF55r58wRlFdfhpMJ6fh/Jyc&#10;Yf2oM/rylcL3mVScJMlpZV2uVbFdniTJcyaxIOAnv+NZlNhCc62bdIrstu6Z7zdOQukmgeZ+BNaK&#10;7Og5aw0HGS+q2gxrgKchNwTbjZSzBNx2CGQyBVbERuBPayyHzUDqgUGoJ3Crlr0OT8CB0HdYX0+9&#10;eXoxpha58dpODwavduPBPDf+6MjBn3LW41b3Vu6hbcjI2ob07H3o6jqGrgRrmhCvtC4N0+uozmnc&#10;Y+oSmUqQneauM5Lh9JO4BEhcKIpCu+vNHlMNpNJg7GwaK+qs1ol7rpMZ0qk5NAGSZ9WG8HupK63I&#10;Tii9SqJIBUkPRZ272jmoV3NJyvNoU2g7BP5TaDfU+VERbqWzpVNuX5iPf2UuwAtr5mBV9QxUxD5D&#10;KP4awjV8HrQLem5aT3n09Vzl7JJdsOk19rmoVsZG0XgG+cx+7PrK56n3W0Ku3yuKI9EzeIxnZSAi&#10;8RE4zb+3zT8dz6zy4J6sjUhfuJd24QQJDElMHu9TURil6v0YzVKaMW0HbYg6AAr82qGx8v7zfPOZ&#10;3OvejPE78rD81ASURp4nCFVjAeEo3Y+iDbwu2oKf79trWc4FRtLWKvVLZ0rOQ3VcpOiV96amBGqm&#10;oC66tnZD4ww0u+UhrvUjCDdSJzY+RVs6BicbXsJxYtMt4dnIrZqPr3fPwohlC/AfdwHudazHLdlH&#10;ub/LuWcr0JXEolseSTn3tkmz5TNJXcJnkq99S2xCQtnOVYF2fDWzmUhklAKu1Em9PxkhVFRbqYBp&#10;fJ/qwzL4vUrrFMHuwmerhgydVferlEE+xwyS7J6ePbjdux1/zt2AJz3z8P6WxZh1bBHW+mbiSOwT&#10;nt2XEIiN5f7T4PcnEfM/hqi/P/GNspweQzxAQuKnBLiGakgQHs73cp2UAkbOIHthHLXKNDGRcBFx&#10;rbfW2OqopOgZCNuJQyQDH4o6GoeMsrO4n0JKy+RrqwSmrPZ11AZfRZAbUiAmFh3Aw9YfQYWZ433R&#10;TEZ5jgzzLI2ATdcSWNMf0YVJkenwDDKbV4dIIsIQNWkJvCluAlMDE+GDV30ARcxdBaJKmfHFnyFB&#10;eQMHfG9jVfm7mHvgQ0zYOREfbpuGVzbNxTObnHh2+1K8sisfX+2bjimHpuO7I9Mx49h0zDsxHYuL&#10;v4W7dDLyy77GyoovsanyY2w/NR67Tr2OQ5Uvoej0czjlewY1gacRoGGLh4dZI/cjubouvwXRnrvI&#10;AyNFr2nZkWh/bm6Cqng/Ko+3sKx6KkatJ7DP2UXwJE+EDJM1QEohSDNiDZQlMVQeVAqd86gIlDJA&#10;xSBvhZn4nRM0xKZzdjFude1F7+XL8dK2LOTXT0LJmddxOjEKARPiH8gDOgJn/cN4fTzIJDBREgK1&#10;oj3nV1GnOo0IAOgw6sAKbAgYDuU98GxQIiYqqEJcAgEedOW0o24oZRgu1hOAUbnqc3XRV7Estgzj&#10;ln6HB7OX4k+L96NHtjyOImG2+48laypylaKyHUTayvAaox3ALYtr8MiCVcguXoSSxq949kS6qJCo&#10;aOIh1ZUNMlHQhJwLPM/NBLZn1P6Z632e/9dz0LXHI8N4tiX22kw6Ga9dKSomsiSAeNmzuy7Xqkif&#10;iwRQNxtP/WBcCFiQJKNjdDzBrVqDSpqD/RBPPIfi2MdYUT0Zr6ybThC60RjPDmrFyfN0Y14lbmqp&#10;QWhrBqkqfbOUBMYWh5oOV17VHNSYz93sOIZ/5W/FiPXLMOHQPKzxTSEQeAd1jS+YqGSU4FtnRp1q&#10;TG40RUPcZIes92449+hoXtsYyliePQESpb/J4NEmEWSbtAUCbdkmeQ2NofQ/iQs+ORFaW5drU9S1&#10;yHTwNM/FRkWTjW30vOTw0Lpo9oRSUOXxNGkbss+0dyJsGoNgPfpD+Kx5vlVTSGnke7VOtpugbQss&#10;naUamoR0gkAIwbcV/T3qB4FrfS9F36/3xoJ8pd5roA6MB0dQr4wm8R2HSORZBCIv4nT4DRKbd3A8&#10;9DH2Bich/+QU2vHZtOuL8PYuN4avX46Hlm3G/QW7cKtXsyREYBQN116y3epSKEqjUQtm1b/8RBRd&#10;IFmWKFXYpkHZV9N1kQREAFFOLInAu+1OqX1paweSQ37twF/V9ZDEGIeYakmUdsbryCkhyFQNDcmV&#10;QCX/timKJ+BPJ4C82XkE/3Dk44stU7G96ktUh9/n2pBU+0T4uD9JMhJ6lnyuZj8GBtG+0Z5wbU0q&#10;WQuB0bNLpiTr2eps6r0XAk/wvXoPbSCxmorHTU2w3s9nF449g+PRSZhVtBQDl63Fn7K3kBSe4D1w&#10;fXitElvIL8InRx9/ZggMbYejHF1J1jIctC1OvsdFQOwqw63Owxi0vACuk9NQHH3bZLBEggP47EVi&#10;lHJsCXVre/daFTVyUkMCRZ61vrb7rQXXjfyZbPg5v9I0h9Ae9+cr8XBQQ0r7IpoYhvLY69hZ8xmW&#10;lUzCvL3T8cW62fh3/kbc4SVJUHTDsQ89sw/RVh9Dmot6kPs5xVOGNpR2lM4ixCTRnbhnOjlFPKgb&#10;zTNpIeIilyTLnRRBy/WRzNSjvdJsTUcw231Mg39F6kXu9Qzb5pfhpoJy/KHgFP6QrxR41fuW4G4S&#10;l8dXrsNrW/Pw1QEXFpUuMrNkakh26yj1Mb6GX4I/PAZBZWLIqUq90Eg+0Bjtx/3bh3uLmF9kgmRF&#10;ThJ15muUzed+PKvosE8YzUZRknrJlpaoQ58aQKj5gyLHtoudCIuJ6hidZoMblk9oHydxk8VOrT2/&#10;G5JREisCHvpgi1DZJ6MnVpIftO9LiiU2l36uns5qD6cDGiU4knI8m+DhjA9E6HQvNPBm4olXaKi+&#10;w/zK1Ri1dRP+vWwLbiYr7J5XysXmA1O413kaGTxYGXzoXQnIujtL+VpKcFZKJVGCNIXMcoqQmluE&#10;tLxCZFC6UXrmHsMtlDvzj+FPeYdxd95B/ClnP/7k3Y0/5+/C/cv34q9r9uOhTQcxcssmPL9jM17Z&#10;uw1vHdqJTwt3Y2L5Hnx7ajfmnN4FZ2AHlkS3YFViEzY3rcb2phzsbszGvsb5ONw4HUcbJ6Kw8XMU&#10;NX6M4sYPUULj64+MhgYXxtVNITYSDXF5utUWkUaYQDfB+7f90vlvKiOJ0vSSTQbkhZFYI9WfD7ef&#10;kYv89wUCybM6XATGMYJdTRZWtx2F5mpJDhXGkydVHTTO1ysV5BLjPUcwoP7t8szZMPTlz/TaFu0v&#10;DUlUbVM8/BAP1D9xvvEh3ksv+EOv4IhvErJKc9AvOwu3LdqKjKzjUGqYWv+1515KoSJu56jmXgly&#10;nwTQlcog1UHFnSVPlKZ5830Kt3KvKY2hh3M/7s924sXVH6Kg4n2coMKOhtXYgtfDgynCbhS48mNJ&#10;0hVeblABW2AUf2/XuLX7SMrlZy4p5vzocz8Xvi8YfRpbojPx1rrP0CvPi9tde3hPNTTUfqTwHlN4&#10;Ztq7S5GmNDiFh71lpr1yqsLP2RVon0liQyP9gGsdZhx3Yn9wOuojr1nvk6I92q9UWiImcjokPXpK&#10;u7GNN+Txk+fPenWTdQVJD7DVI5fdB993Xa59EZA384VoaASAVIgrUm0mg3NPq5jyvDry1FM0lK9G&#10;BPZZ1MTewIaqj/DCig/xwOIZ6LlouTHCf8g5g/Z5MrLVuInk+nc0rjflhkhmwiQ4BIOOI+iRuQF3&#10;Z3rQ1zUNX++chNWVX+Bo6H0Em14yRF4Fz2cp50K9WwyhNYACylZauRfuSSuX//x/sRcvO1u/tpyr&#10;e5q691k0+0ebyJZq2KLxfogkeiMaU3tQAk9jT6Un7DmSoVYnT3X8DJvWvcP5f9sExESSzP3rDCpK&#10;QpuqyK5pwy6QK6LGs0cQaXSKQAZ/bmsrBAout+H82/xsQ0xOxD4tP0uu0yVdZM/x5fd16T2X5PLf&#10;XxLVTl0eMdDesk4N/S1dF687KlGKiE0nCfP9AQKcQGgcfKHnUet/AeXVz+JI0UjsOjgYOTuGYviK&#10;t/BY3sd42DUV/8iaj3sWL8Mdi/dyPxVT3xMMEninmKnyJM0epSoqgkAAbtLFLNAzndQ8BOemrkWD&#10;M5UeVk6SosYCpwxwVxpyd5faxCodtwZt+VmJojpKT7bpVar1OoWb8k+RrFcaL7lqtzTxvk2Oz5D1&#10;P3s348X8b7CqdDLKYl8gdOYZm/bIdVCKvkmn/7H2rD/Oh/sAwX6000rT1V62ujUJ4gT+znFPnfeP&#10;4qu6qMohq2L/S99j5o/U9UaifjB8JIs7fdMxcd98jFrjwO2edbQXR3itR0gEj6LzsiK0W6r6iXJz&#10;PyYFOYvYy0lSRrzVnmv0Bw0eVXcqzxH8xb0RL61xmsGJpbEPEW4YRturtKm+JMEiUANwtiWtTfte&#10;zjdd5wWfdAjBK/GNitmbog/hTPQ/vOeHcdE/gFjlcRIDDSzvw+snGVPkQ5kJlJjZI/a7W9trVyrK&#10;HlD9hgh/RIXlJiJN4VrGaeebRPJJYBq47v7Q6yRuU7E+4sHCujUYf3QnHl23H3fmHkZX91E++0KS&#10;Ds1c43pqX/HVzDfKVZaEyLfGMJTh90vK8F9Ly/E7yn/RTmsYr1LclTmiWT2m+6kiKsbBKgekOujx&#10;O5dofhJfub87kVCmcy+mexV1VA1sCO3cEe53H/duCW537MbfMt0Y7v4KX258G5kHX8O+mmdRHR0J&#10;X2wYgvGnuL7cY0r7VoSa62sif0afWGeP6ZwmfWx0iNK6rOMiKYoEJnWB9IWcGHr2/9/0g5Gf6N/k&#10;+38uyd//93JDaz+8UjEeGgkPaozAOyHvLg3RWR60aIgbIfoaioMfwnlsEobmZFIRrUP3zD00gCfQ&#10;sUCMsRZtqThSlNMqz7nrFKWCCkgKQt47620WO7XFZhQ+aL2a7hnKVRUJ8qgzikLN9UZ5dSHDVTha&#10;AK8LN1VaXrGZf3GLeztu82wna6Z4NuMu51rc5ViFP2YtxX1Zefhrthd/z3bhIVc2+njmY0DOPAzJ&#10;n4tRy+fg+bVz8ermuXhz2zy8s2M+Ptg9H1P2z8L0gzMx6/APmHt8DhYWzkFm0Vy4SmYjp2wWlp6a&#10;hZVVM7Gu+jtsqZuK7fUTsds3AfsCX+Fw+DMcj3xEwPwhimPv42T8fZQn3kVl4jXj9fcFbee3pkZu&#10;PhX7+RVG5gbiQUw06EAOMiRFnnzlScugJRmtPD1SjkkArnzp1p7ftSvDed0kx8YA8tBRaap7XTSu&#10;bh4fY23tbDy3/Ds84F4KdZGRd0MdcNpyD7TzqqifCoAgPyWbhiubZJh7pHNuPVJcJAAkO0pp6eI4&#10;ijuylptC+Q/2LcBq/1QUJ94zBXgaMKa1Vd6s7YqmNuH9KdzfOvBU2s00Mv8tyLoCCUVHY0/8a3x/&#10;cDKeXObF3Y4dxuuiotY2ND5tPWW8hxKki8DwHpW/bYZNtXgFOygVgP++h0bona0L4Sn6FqWRr3hW&#10;aVhajKWmBJsIpfFCSXm1KK4WBWbScbjXLicwlrxQBJ6UXvK/oXyuy//vxegJE9mULniM+mOAIeVK&#10;W1SucgPBs7pbqcuVCokb6x5HjPs/FB+FU2ffxmrqra8PfofnN87DI7m5+GPmanRz7qIB3o9ungPo&#10;mXMIt7r34DbXVv5uGR50ZeHp1Qvx6a558J6cSeLyNeribxLYP839RpsReJjEheSFQOcsz3mMey1C&#10;cBsOaQhy6/dwrUmzf4Rpx6p1k0GPq5EMiaFITFw1cdQbMv7WoaT8b5ETgdQhRn+blEyuvSIaImVq&#10;y6r2vDb/XPaVf8c4SRSF0ud0XinU54a4EIBZAqPMB+sU+5HAcI0twaG0nOfW7uFKJJnypFfbREE/&#10;19/R31eUoEUMGaMuFz4IDkCcts3M4mhx7jVq8J86zHE9A8HncaxpKnbGvsOauu+RUz4Tc47OxRe7&#10;F+HNzVl4Zk02Bq/INnr7L9586rnluMO1ETc79xHQnbCOTxKUVBORp14kQFTdh+YLmfSyPOIDEWx3&#10;JfWn2s0WE0MUE+yXkZDbyI1SxDQTo7NqCZSi20JiZFdEahQJTyc+aaeUnZxi3Oddg/dWf4uNFRNR&#10;EfsYfp4ZgWOTbhvhPSptl8/aEhgSF+55TWOXnVa6n4igjQoIGHJdBCZFCLlfFOW3+0u1xPo+PU9h&#10;rH64mHiMRGIggvx9VcNnWHN6BqYdnodH3Q7ckrUZ3b0nkJpXgZsIgtvy32qxqzofZSeoEYzmg0g6&#10;qp0y1yTVc4zruBm93fMx49Bc7Kj+HJVqIc2/bdOGnuD5tcBfjlQ5R4U3tD81W0p6ww5hFkBWJy4J&#10;7SbvWxGOZuoWeeSVRiSPfjSm1CGbWq3vkiPdOtMv7bFfQ2Srwv4+/JskR1GumaKRhjCRVPPZhCLP&#10;Eau+j8K6z7GtfAIWHv4O72yZh4HLs/HX3DyzJt1chSZtMJX7qJOic24SP9pdOXDUrEIz2JRGq1bW&#10;yvLQ7zTXqm2umlJwr1A653FPEr+mk/RokG8nRzE6OksMEW/LfXUjiXQbbzLbQtGyWpIiSl41Urwk&#10;TdzjXV3bcbd3PfoULMOL6zz4dHsWFh2bg8213+J49BNUNLyF+vgY3pOaEfD5cB9ZB4rVMdYBaW24&#10;xYsWI0ou6Qo5MC8RmMsbedk11XdKfrrOV1OuCoFRqsH5UF9c4GZQeoIUUyxAJU4A6k+8gyPxKcg9&#10;9T3GFkzCvx1r8UdXEYmEcvakENRhwRYmdSDzV7FRGjeFRJ2ilItqPCsK6RpJFmnbYjT9uz3BWnuF&#10;08hGO7nDPIzRFgmZtnHtXdxgPLyqebADsE61bDoqIuW2ckN1oqilnCRVio0AuAM/11EkyAg3LTdU&#10;Kn8msUO6TpEVK+zKzeokgOT3d3EVk3wdp/I8gp7OAzTmO217Rvd63Odeib/n5OPfHicedC/Ew66Z&#10;6OX8Bo95JmJI7iSMWTkVr22bjff3L8Q3hT9gQ/gDHD37HqrPPo9gk4q/B1DJccNQQTQEBiEaUKjv&#10;iR/ZcSMVgrwZCRo2bUS78QREWwzcVVAKV014LwpPqujcpDHFJAQHdX1N2oI/9ixONnwAT+UUPLH0&#10;WwL8xSQoO6FakJQ8H9rJK1xAcJ9fSNJSRDBfRMXDfZZTSEWjlLMSdM0uxD/4XN7a/gPmF0/BocTn&#10;qD/7DkLhZ6joRvDQq4+5IllqaKG5GIpM9DUeDEXL1O7yHJ/DpQP960kkOgwlDeOxrv57vLLGiX9k&#10;rkcPx0mk5JfhxvxStFXzAXNWyrnnqDBJ+E1xII1SB5K0jrk6C1XcezvRzzsfb2/8HpsTLhIWgg1D&#10;UKTQSURajKaUmVVYydCu3TcWCOmaLo++XE5g9PvrBOa3IhcIjJVKpL1rAIaABcG2ERkwPWeBZe75&#10;eF0vNAYfoS7/D8HRv1Eb6o2aM0+j4uz7OJb4Clt932I5geVH+3Px0vYCkppsvLx+Lj7YOhuT9syG&#10;o3AmNlZPwxH/JJyKfI5Yw3vcb2MIXjT/iDYjoCFwvbnXpMdUvDkEodgwBBKjEST4+60QGHtOBM4f&#10;5/rZdCyTksV/mwg7ich5rrmZMaEIGEUed3sGRUAUXVFDDHUs7MfnM8DOSlPKBYGeBa8jSWQ00Vvn&#10;j9+tZ8Vnpm6HlrwIdNhzaGyEASxJkZfUnt9fXvuVi+0qJOKiv5X8eZLAcG1+FOvxNSSL16+huAaw&#10;856UvZEgwWsgkLc6iQBXesmkqA3iHhxMvfwUAvGxqEm8hFOJ8ShKfIL9jd9hXXQRcv0OzDjpxvjd&#10;Tjy5ksQmNxt/zvbglszluCWbxMaxHT1ce5GWe9xkcHQm3jB1hAXEDcurkLK0HH/IOUH9qoGsx4hF&#10;+D7VdpkIfYUlOtSvwh+mYQWJTRfqV83hUHOYNO8B/NOTg9n7v8fR2s9on8YjQNJiyKn2A6/9bEzO&#10;Lq2NnETKtlCmBf9t1o733ELaTRdIrlVD/FE+X83N4LM1pFB6WvrW6mdFypvDffgdD/HzD3Pt+qCp&#10;cTRqE+/ikG8CZu35AcO9DvyVtuOWRQdNilgnRxE6CjBnlxHbqO4niAxPDBmuMO2hWu0ew58zV6K/&#10;NxPTDk7DcWI3f3Q8n8NYNPsG4ZxSibmnIrwn04QmLkKVJDC02XxOSouTftH1qUGB6j6j0RH8zGio&#10;9bMkpkYH4dH8jmH8Dht9UU2l6rdMlPiqpHtS71DPnOd1yZafD5I81VHPNbyC6vg72HzqE8zbNxMv&#10;L1+AAd4s3OVdRZK7h5jiGDGDaldUH1VLrEe86OSeINZLJaHoqEYI7jqo0UQXlxzwmmFEcVYjXc0m&#10;HHUUZYD4uf4kJJppJLttOoiVci8qtUwpktyH3nq0JY5tT2LZc0E5eiwuQTqfSZpzP3p4N+Kvy3Mx&#10;gmTlwyPz4a6egyMN35mhpgGeh1jiOUSoOwPRp+CPPEldyj0VH43m6Gje7yicqx9JvT7aSKN0SZgY&#10;h/tSM26UhaFGEkohM+m3FNuNVITy5+uoc90i/8P2/6oQGE2IvRDsi4vaGEY58aa5wUOR4SiPvYc1&#10;4bn4psSJf7nm4o+O3SZkm8qH294lAkOQueQkOi8leSkoIuiiOEv5oNUKUERFBIZKRlEYI6p1kPdA&#10;RX4KdWoTacgg/69iNNN1pI7CDePykUhUoyt/rpS0rtxw3amA5JkxER4Cvy6mg0O5AYLqitJF4TqS&#10;EYlpv0i2ncZr+LE9o1dCdkyCk5ZjRUXVytHtkKdNyM3I1875/P58zRUpI9MuQQYBdIaHxMZ1BN1V&#10;WOU+ilu8R3Gr5xBuce7FLY49ZsrpzY6duJWvf3asw4glMzD50FysPv0Njkc+RrjxNSrBZ3GOxPAc&#10;jYVJPVN0gspOaQoCIHGjCAT6pQC0sWRcL5fWn+G1JqoPge8xHjoadxI1k+8bfwxn/f1xpp5GmyQu&#10;Fn0OpQRGmSe+x4fb5qB/jgN3LdpAJXzEFry7jpHYUvm4T3BfFXJPHUOPnI241bkU92R50NuZiS93&#10;LcK2wBSc1IyJhrEI8HsT8iRGBPRVaPmYAXwG+AUH/wjuz/LnZuI+ic3VqAERAKrl9RyOTMaXWzPx&#10;uGs5bl18AB3zTqDdchLxJVbpdXFoD8vAqgNJNVK4/xVZ6pTjMykOPTwHuZfy8MRKF37wbUJQ9QTc&#10;M6Ygl9ctz59N/bDeU6uQrLfUioivlJglLpd3e7Lv1Z76n1Ng1+XKJDkQ2Na7JL3iApYCwC2kVs+Z&#10;+785LqDch6S3F/fjo2hM9DVER4WuUYKPWPgFREJv4HTDpwSUX6A88hEqQm+jOvIWaqNvIRh7A6Ho&#10;ywiGn0OAAMgfGMHzpVacaiM+ggZzJMG7al1seo1qxBopDQStktau/1oUQ0DUuEOpL1Gtp11HdXdT&#10;hFa53xcJwhFQ2owd7Kw0KxuFISglqNKZFJE7F+rP96jtutLObOqxSdHhd5r0MVMrYYmABbMCvzy/&#10;GuJMkmNFw5xVp5cEgQIier7/k/pf98frSwKdFklGg0ytktErfB/BlvabnQFHwE/yrBTri/zdOYo8&#10;v/YeBLIEmkcgTFAWCo+jPnsOvugLqIu/iBoC0arm8Sg5+wGONH2KTeHJcJZPwXcHp+KzbVPx+qqp&#10;eJIA8JHcJfirexXudG5F58wDxBglBI4VaEMMoBSzLsQdar+sGoMuxBCaldJR7eoJXoVH1N1J0Rgr&#10;wijHiSu2oW9+NpaXTkNN6B00JHg2DIFRB7JBxgtu0r95f9axKP0r28F7Uz2l6QSoZhrCTiK1tHHR&#10;5J5SNz3VK2kdrJ5u5v6xqefceyS+SglqJlk6S7sRj44heH0RxaGPkV8yGR9vnYPhSzPx90wvenpO&#10;EFgTFBNjiZz1JG661XkId2ZvxwPOZRi8Mgfv0yb+UDgTByNfoD7xMq97HC7wGkG7qyYvdvC4/v5T&#10;fD4jzblVYxhT46NrM5kf8thb+6FnqsJ4dWOzZFuYRT/n89ZzN/vFEv2L9UOA2idxoU626Od76kpF&#10;zsZ+uMj9B17vRV57OPgK9kW/gLPyazy7aTL+5vGgu2MTOjt3I6VgF1KW0ObmEDsQP3agrW1L3NiO&#10;uLCDMh5IcFOV3eEiKVEzCWULGQJTRQJTRax3Cl2dSlOspFQZ6ZFba2oBu/DzHfh5NeVRgX6nHNpx&#10;/jyVn0nP1vuLcZtnA/6asxSDljrw8tp5mL7ve2w5NQllwc+459/jGXgJIZ5zzW0Mco8FYwOhuVGR&#10;xBCSGe6TuBoRPEV9IizFe67jfiNutGLXwzY94XOSJG2B0RU6byLMVqwO4jPm2pkuY7EBiMf781W1&#10;8tqXP1/rqyNXhcDYibRPkeXZA2p/rlzX4SiJvIOl/rn4stCLBzzZ6ElGq9kbCrdpyKD6vouoKDJi&#10;HmLuaQJ+MlaF2/IVmVFRqDwfSiVTXqtSxEgcFAER4cgp4u9PICW30ERy7BCfGkqdyU1tS1G7OhP2&#10;lXISwTBsupTXwM3DazHzQEg6upBwSAwBkfD9Umidck9RFDK0nU06euuozDS/QFLPjSzic9IQoVRv&#10;Oa+fGzC/Gt2X1CAjr4r3wg3r1YZVqzxdA0lYy/3awVKXRHmUnfl7fcddPCx/XrARg7luH66fjY3V&#10;M+CLvY+4hkrVczP6uelUkE1QoamwNpwrhSBPjpShlIAObTIa8z+30X4NaTaH5nHuo34mlzze0A9N&#10;VNJnqKRNdxe/PMZDTavPqsirOOD7EHklkzBxx1S8SmM1wPEN/jFnBv41Zz4empuNvou8eGXV95i8&#10;53u4i6dif3AiasxwvKcN2Y7xexvjBFRRdQOjsY/YbkymLas59KofkSdUeerJyEXr137lIgUyGKf5&#10;vPMqFuGD3Utwb9ZSdM3ZS7JcxDOjabvcr0pv4D5RC9t07s10J8+Jg4RfNUA6Q95Ckuc9uDN/JwZt&#10;2YrykDr1ySsoA6MZEyooHcHzq/tShxHuEREcGk7jMaWyUqqKSVmhMrT93i8nMFJ8v6199X+zGCBM&#10;McDRPDftAxVeCljJky7gLeBrveKG0BB4CVzGeA6UwmrSnLgHzlPO+IbwvDxJY8b3xJQmIxug88lz&#10;SqN5lmc0mV6s1ryNqrfh/opE+iNCYCbd1UBQIfB+gcD8Iv+PQB9c8KmDWOv3cK2LAamSFkBnwYIV&#10;gQDTVpc6RjOg1AHJ6m7NfyK4kw2lfmkKWu+oTRVTpKWfadlqROCWQMKSFxXq206hppYiJHCpLmPq&#10;1sYzzPNpyYJ05dUAhRK7j34prbyXOtbqDv0/+T7di8jVT0GUuS+zL0Xu+lAepTzCn6leinuEnwG/&#10;C/yui/wegWulZTVFe3G9ekHD8kJRArzIMwiEXoYvNB6VZz/H0TMEgg1OOCNbMHzzctyZsxUZ7oO0&#10;yWXUlRTa4XSCSdn59t4gMQolJ0CMUkubXU1RAXwl9bBNY0/POYR78jfgmfVZOFD/FXXr07jA+1RE&#10;IcLri/B8aUC4umkafUvRfUm/G51qyIu6AV7Sv3p2CFj9rPOmFLRYZBjfPwqN3BtKK1NKotYoSuwV&#10;5f9j0REkSsRdXDt1EAxxzfyJ4TjV9BaOxj/FhupPkFc+B4uOzsAP+6dh2p5pmH3wWzhLJ2Fp1ZfY&#10;6n8fhyNv4BTJoC/xLO+D5MQ/BA2UxgBflfrX2Avxpke4Z3ubgn7ZgkiMZzph97AlpXq2FncYXWK8&#10;/uPsq54978+QfolquwwhF5ZRJomcasrqadkvv7JIn6mGKMrrCnG9iyKfY+KB+Ri5Lhd/dG9BRnYh&#10;UonruuQH0HllNToUVJC8UrK4H7KEQ2uJz5R+eBppJLDpcnZ71UyCNtcr56FS05WOp653qlfhe92n&#10;iQ1VdK/ft+BHbz3xKN8nzOs8iHTHdhLJNfh73lL0W70ML23PwdqKydgX+BrFkY9QkxjPNX6WOnQY&#10;CdhTP+77Zu4RzcuLB/vyvmw0vZE4UDgpzvfEdc/UIRr4e6GJ9x2/vNmHzpzFhXJqJfembfghfaKz&#10;x3Uze1XPdSD1tf28vsekHlNsG+VfrvXVkKtCYBSKUv6qyWPlQjSG5B3iwlJ518Rew9bQVMwumYNH&#10;c6eTwKzhgztGhVBOhaBc/Vq0JynpQOnMB6s6lg6aEkrm2i5PBIbA/jICo6I5bQalb1kCU0IlQwJD&#10;oNYut4SiIrTTFNUK1JG8SJQ7yO8TgeDfVIcR5bdK1J3DKiTrUUmhqIhKYuaHePXZ0/wb2nga+uQj&#10;cLQbtKM3QCITRCr/horHO/G6dO1J0f+Vivaj6H7JsM3cEbJ4dTmx5IiHQ54cETmCUnWtSFFKUPZp&#10;9HCX4G4erN4FBfhiz1wUhz/jxhtnAIQ8IAZoiBFL5N0yiqPlucjjpf9TAapTj+Tnz+5aFYXMY/4W&#10;1q/wJg9KOKZOZCo8tvU8Cq2f43vP+gWU9LkxqA+9gorIByiKTcTBhjnYGlyAzfULsNW3GAeiXpyI&#10;TEN57CvUxt9GpGEkDzuVrskDlRd4qFVu8phx7QSuNEfCer+0tgR4/tFGVLyvGhJ14LsaJEbREQGS&#10;QPR17IrMwtzybDySMx83u7dxDxVzL/P8UFT30t5F4kslm8G92o37Ls1Bgszzk5J3Gn/wKjWzmIT4&#10;OO4p2IG99S+gJj4aoZhazqq7jSKoIjCjuE+4HjR+MipJAqPUD6WrqE7Gtk0WwFUbSoJUKjSlCfy3&#10;YOW6XHOidA+bsy69rZ/pecqrKxEgTgJMmyOtZ24NIQEM/90UU3RXXnKejyDPnbx9kX4kI4rOEJjI&#10;eJpaO+qegISGj/v4x0Yxyp+XQyLSl4BL7cZV19aH56kPmv19cNHfD1D3n7qrU8R7VcSsnWpALi9k&#10;1+9k3C+dH5NKQ2Ah/aV5T5E49Vl8AH8+kGsowEF9Zz4nQKBnYHWLzqMK8BvM3AkSGeokk6uu82j+&#10;njzyPMdcczvUU41gKMHHqPOfICHi90n3872tXv8VC583r8eI0QU/BzS6F5En7iXq6kSAhMo406w0&#10;8Jpt3Szvk8DdRIi5bmZP8jPGAcd7buYanImSoEQo4b68b0UDuAe5x9QR6ayZKaEuen2MaMjuRRI6&#10;dbO8GBhKGYY4SXV98DEgclwAAJ+mSURBVHmURL/CplguRi2bhzsda5DhPIBUgVJ51rNLaHulN23N&#10;YQqxhDCA6nBVeK1uj3oVflDNQzfvPjywZB1e3ZaFY/5PeR/Up6rx4T6I8P7DIe55ETQS+J8SGNk3&#10;pY5R7/IzNrItj7gln6jntftpv5VGZwjMCBIT2R2+V+SOPxdx1WyxOH+nNK2QHA1xnrNGrkujGkiQ&#10;cNB2qcmQoqbR8PMIhF9CXfhVVIffRFX8DVQ3Po+aprHwN5FwNWh/aX15HvmcLvBzqlFSOmSU9iDe&#10;1Jek+1GESRJ1jg1h4b8lZjYY32c6dJr7GW7IVqNJWVKbc167IkR8X5TXFYs9jMZEb6M3lGrWSFJv&#10;urGF9b36rl8bGBNHcI+qCU+E5y1EQng8Mhkvrs7CPx1r0TOzDD1dNUh3EYu6atHOU0kcSPtqnj3x&#10;HQlH+1w53DWqgITFRWLiFC4URlWnPOJG7qF23DPtcuu4dzTItcriPL5He6WtuwptTZ2un+8JEUvW&#10;kjAX4tbcg/jnql14+sA+fF59AguDe3A0OAVl0S9JXt4hEX0JYRJKnZsz2ud8Nkpfb+a+N+de58Xo&#10;Gukc6gbZa5N2TzwTG0QiPwB+6tyQnCYxPkvqIjXTEIY5w/10ls/rfGA4ZRhFNUwiMCI21CHGgWCd&#10;C0a4n82QedmKq6ZTWperQmAicR6OhA2XKp+umQvUrI1aL2/b06hMvI3tgU/xyc4vcZ/HhR55h5HG&#10;hy3QpRqVzp4wwX4Y7R3K/VMLRRXJJYf2cRPk1HCTqJhJhIBKhL8zE3a9l/WNd2nKum2la9ohkuio&#10;G4nSvdJIHDSEKlUbyVFN4fc4ash8lbMoQqSi/3pDQoyIkKgORh4XbjBtXoWPTQiZ39uBn+nI6+7Y&#10;8tqeJKa9N9Qi+rdEHhuRHEk9he//8ft0IKzY1oatCUmVCJnnCN93CD1ztqL/svnYF51kOlTFg1Ra&#10;BJ2NBO0ijnoO2mTqSnJWCpBiPBzc3DICtqWdSGbrz/BaFOP9lQJVZIDKXQAqTMOvQY92noX1YJ3z&#10;j8QFX0v3E7/uU58Z2qLYdVjlMdCEXXXhkTFVmiPXiEr3bORRKlyRPBrYlsNoAAdBhcnNTZDMyLtE&#10;oCEwYiKN/HtK1VCUSzUlV4XACJD4hlJpPY/Sxo+wLjgJb+38Dvd4Vpu20SYfWykPMqTy4vA8aNq0&#10;OvhZDyLPF/dRiqKcinaSJPfMP4YF+17GYf94nI69TmM4kkpKRcMjaAhHcS14T0YBirzIi2vJiUlN&#10;NKRR12aBrvHYC1gYz+mvbWiuy9UTPS95vPXMtOd5VgzgkPPp8qiifi+Aad9vUwrkNJCo8PVxxHkW&#10;lUYgwNNohISE4FOOBbNnCKZMx6SfiUiRAFHy3Nj9ZKM/crKowLeZ5+yX135tiknh+lG0nrp2raM9&#10;OzGemxhtopqxxGL90NRISSg171HESNzOEng2x8by/I1CLNifP+/F9e3Hz8qjPoIgWDLSANCGxCgz&#10;1V0RL31vnM8mwc80aBhlSKBfoINnmut5jtfSTGDSTIDczM838/OtXf+VC/cJ79MSmMt1gSUtvxT9&#10;rmV/mc9xjxmhvkkK9532xKXmBdovBKByZilCrqhfNLmfaBvMuttGAjYiRT19uXA/JWuKIoGXUBWZ&#10;gF2xHIzwzsBdrq3Ul0UElnJCVpj0HuEKUyOTK5KidvuVpmtZD+IMSVeKme7P93X37sH9BWvx8pZM&#10;HCHOSXCtVWehBgWNCXV6lEOM98czI293suuY7JshMMYBLBuutdF6qOnDY4Bf5ItglYBVeln6V1kt&#10;IjJmXg+/P1kLI0nWYKnIXw4+kQGlcWmW14XAEMD3JL+zN7+TJE/ElmulOuVwbBhF3fDk2BB5ssRQ&#10;a3hWHfHkpDNRe+kCfoagOU4AbTzvJB7xhqdJfF5GffQtnAp+iUL/VByt/w77a7/FvvpvcDA4EUdJ&#10;GEsbP0cp33O68RX4zjyNYCPXhdcYJxBX/ZO+Wy3+VffTpHPy4z76tYRrG30UTfG+OGNqPYbjaGgi&#10;xi6dj3sXLkXq4mPo4T1JQkr7aRzJirDVm3ratmobT7zWVk5mYtKOecSYIiAeijJp8kqQYtp+lxO3&#10;qjRCbbxVUqBaK9prI8SpJDSW4FgC0z4nRKxaiTRnMXpk7cM92ZvxD+9GPJqzDEM93+L1tdPxzYFZ&#10;cJycjS3B2ShumIaqxi9Q1/A+ceCrJGFj0NgwAmcauH/4jBJ81lGS3qiPuNxnda3pMqpISdPjxDHa&#10;Q3JI8fzwXMWJkxqFIwMkmHLK8owkRJiJiWxqsURkUvvCzrUzERr/UO6n4UDdaO4jYarW1vvXl1+d&#10;wMgIhQnuQg0DCPRk2GgcqVx0OBrrSGp4k7H4KNSS5W/0fYFhBQtwv3c3bnUXkmCo+0cVwZemowfQ&#10;IbuWBMbmF5pe61Iohjgo9GaZrNksLaL/qzbGRmXqkeEKGEknEUrPrkdaNtk0CVGaCvCdp0hY+P4c&#10;frdECkrCf3dICjdte35vUqwCs2ldHfheSUdu8I5uCYmTIkCUZLMBM5+j5dWKup/od9ZTo64UEtXw&#10;JMXkPf5EeK38rETtpdtnlyCdh+DWvH14xDMbO/xfoF5tm5VfS/LSEB5nUg40CFFFacqdPkslIA+O&#10;mZRrjEqSwIz4xfO7VsUYKwIho6R1fzxgZwMka9pXLeAnKZaU2EMk0CDjqBQOgSATdeKhU1vGBhIY&#10;C9C5LoqsyJvJw2lDqLZrm2mGwPeo5WdcypmvWkcdZuuB0HsUWhVISIa6Lzfav5LwuxtIYBIkq/6G&#10;F1EcfwvuU1PRa2kubs09TIN70tSKmRous2dsXq2mnHdWMwwVCPJsicjr/HQgmUnNLcSrS17Diqqv&#10;URifQKP1IhrqSXBl+GnIRBBNKJ/G4wwBlHKSRe40J8auhYCvPGzWw5zMTb8q939droJwj1M3nA+p&#10;AYUFU9bLb1NOG4zo3xILxE00wXh67V63nbHsZGaTriRpSWUxgMeAnmQkpwWkXibaT2eNJNMTRGYE&#10;RIcSzJCwEyyFBKYoSYJz7YslLFYHXbpXAVTV9lgix/MsQMmzdTZE0hLojWZfH6Ozz/Hem5T+Ex0F&#10;H897bew5VMdfQlF0PA7VjceBqg9xsPJzFNVMQkVoAqoj7/M9BIzxEQg1DkQk1h9RzcjiayxKAkSd&#10;Fqe+i/DvhQl6Q/z+UHQkgrQbV2NNjR7m/f1SRDys/JS8SC4nMBJFHpJERqBcTQy4X9XNSuCWOkr7&#10;Um2ELYi3c6nUal/EW79XWlVSznAf6u9KZ0VjXAdFuxJcH5LIutjTKEt8gF0Nc/Dsyon4Y+5ypOXu&#10;xU0Enx1zikxausRiBTlFaY/d1Uh3nUaGswZpfNXQR6W9K8W9W94R3FuwFWPXZ+NAaBoCoWcNKFc9&#10;15nEcCQILGOyKcYZILKhc6A10DVq70iSNk32Rw4DedgVWZOTSDUu1kEQ03fxjCiapz0l58J5klfV&#10;TV1QjZU+Y+5f6y4Hn4T/1vqFhvF9fQg+B1BIaghCmwVcgwTBJs1LrY+pF+QEJYmRDdassIQp7rYR&#10;sjMkQc31ssejeE1jEeRnV1TPww8lufhgpxtDlufin95VuNu5ATc7duNm104SxA14wLMMfXOdeG+j&#10;C4sOLcC6k9+j1P8J1+VVNPlG4Uw9r6We10kdo71jUw2Te+XXkwu8v6Z6AnISw6Y4CUz0Q3ywfyr6&#10;rp7D55qLjNwdJBpHSFxK0CavBm3zA2ifpzbZNaZhQ1dHOcmrCA7xIAlJ2yUkLdwDKcSJ2g8GlxLr&#10;qfGUuucqWyhVTnJXHT9fTxvN7+NrO0V4+Ds56TW/yNROe0rQRYOBs48jI/soeroO4GYzOX8n7nRu&#10;wV+8a9B/WT5e2OzAJ3vnYV7xd1hZ9RkOBMajKPIyKiPPwBd5zjg9o5EXeDaeJ7EfRxlGUjLQpJqd&#10;j/zHyLnwQ5RHiHkUybSOD7NfuPZyEKgzXCgxCMHEQMoTCCkDhmLrsBTtHIxzfhIZn/BA62t9NeSq&#10;EBilD0TJahW2VPqAOYg0YI0B9bOnQVMqTsNglMffxpxDmRiSm4/7MtfzIR3kgyZTdZCcqPhJaVoE&#10;9Z24OdSGLt1pu34J6CtMp3SyNpSbcitxU85pmyKmPMMcP9IpPcmWuxPEdXVwAziOkEkfR3eC/67c&#10;aKYoT4TBTZIgSRIGpZPlVFNOc5NScmuMdCTLtp5r5bqqfkapXiryk5DAqAuUt4Rkq5DvI1unotMG&#10;ths5SbLUI1zv/Znw/mxI0YrC0VbU2aRFuB6pi8Nk5VW4M3sv/uVdibe2/ICD/vdo3EfQGNrwc1NY&#10;3nMNK3uSykvhaQsOFN5T9EEeKilIGQEBjdae4bUo8iDVN/VHIPEYDbsUuk2NSxpE2zVLIFoKV4NX&#10;e9v0AgJvFd8LbF3UQCpjBKiwoo+SwDxEYy9vE8GSPErclzIoAmHneYjlqbKHeBDXVwfVerAMYDPr&#10;Ks+fohEiNfq7NLJBGdurA+A1X6mJhrrRALuncSg6Ec9vysIDBZvR03MAXajo0qUkW7rjqbNJSk4h&#10;2uUVoZ3qu6ggFWE0qY2GFJ/AY4u+wryihdgZnkti9B4iym3m/rApdLx/gqCzlHMkeAoj2z1DI8Zn&#10;IK+7UV5JAGqu87ezp66LCIzd79rXtshWe17eNgEogUTVdymlRTn5ijQqvXAEzqutsmmtrCFvQ3m2&#10;nvpRNBTu5xEc8508I6ZAXSJg2rJ3FPU7z31l2gpTLJnRGdI5t2fL5me3dg/Xnth1s44VWz+mieX9&#10;Wu6b66t7MffDe+caKoJ73kcQSDAYpV7RZO/KM+NwJPEellZMx8xds/HBuvnoRzv5qDMXvbK96L3Y&#10;i8cXeTFssRuvEgh+ucGB7OMO7I4uRHHzJyg/9zKqzz4JX2N/Ag1FmxVF5dry2s7yukRWbUfK1u/h&#10;SsQ8c5GVX4h+Z+XS+y0AsqJn/ksx+pTrpmGNNn2X+tisr1KSxhBoj+GeI+gNjiB4soRZuvlS/a1E&#10;+0+Oqn6wqXfS/70QTTyF+uizqIi9g0OxaXh//WQ84F2ODNc+tKEu7UQ8IMehSIvSxlI89cQmPnRx&#10;+o10cgWQ4vYRe9TgRhKe3xdoBtdx3O7ZiUHLvdgYmIeqyDsEkU8jruGVAoQkJHE5wS4TW+9hHb32&#10;vnUO7VlUmpVN3bRtk7WvrI1RdFNrYlOuRIxNBoKx/YquDDaiaIt+JodEjORVKYtyMocT/RBpUG2Q&#10;2nuLUPHsKivDrKnmmSkK9IQh2upGFY49SeD6FPy0eQHu31jjEIR5XaHoWNTGX0VR7H14Dz6NAQU5&#10;+JNzK251bEeGdx+6LClC5xXEQctqcSNx040egnx3IW3UEfRYuAUPLM7D4PxMfL57Ftb5vkH5mXfg&#10;b3qO9yRH61Mk9nym9VqXy5/nlYvWNxLuhUioL+99EJoj43A6/C6W1X6HCUdm4eG8ubgle5tp8pSa&#10;q1IBYjjVNjsrSFyr0J3EtTvJi6JvmkvY2c37pHQgbjPNHYzDWjhOzsOWmmgS3VR+TnbY2mJlCKmk&#10;gCRYJQUkO+211/izdt4ApZHSjLaeRtzoJs7ld7dVNpJ5Xynx6jF09ezHzZ4duFNF/u5l+E+2E4+5&#10;s/HCSiem7M1FTnkONvtcKEzMRE3DR/DHn+Uz43ML9UGMWCke7o14qBcJqbpMPspn38uI6syUOm6G&#10;3Ma1ZwaTxDxJDCZ5yryG1SSARCbp2FVkxp7l1tf815arkkImz4IMj7qPmQ5kNEjK5W1QvjQXQUpE&#10;Awlrwy9gX/AHfL59AQYt8aKnc0dLvQdZKzdNGklDKsmEepQrlKtNow0gZaIIjNhqskC/nSaUKn+Q&#10;G+UWAvx7vTvQd+1WDNm4DANXL8YTK+Zg4PIf8MSyxeiX70Zvby4e9i7B3xxL8IBjGe53LMd9jhW4&#10;x8yA2Yw7HFtxm3MXbnbtRw/XYW7Uo2TkJ7jpBATV0lkRIZErRVIoOZUtogm/SnOT6N/clEZEelRb&#10;Y+trLpdLHUz4HvNefS5ZBNYi3OgZ2dW4I2sn+niz8eq677C0ajI35GtULlRqNPim60d4GMGAbY1q&#10;2qMq35nKXF4X1WdoWJoMiQldK3exled3LYqYfsiQF+XC9+V99aEoP1a5uGoprfQwhdEHopm/11Aw&#10;FXaa4VlcF+ORI4G2E3cV7qYh4z6MRjQITMWQIkDyJCtnuje/Q0O1aCC4bg1U+pKk4ZC3QSF/GUlr&#10;kG39jTWu2vsyLq3fx/+5CFSqy4zaPfY3HrVTkQ8wo9SDPquW4g73RqSRpKdplo3qx7hfZHxT1GK5&#10;oARtCk6iLY1sB4+GdtaYc6QufA9nLsKnu13IP7XAzAwIkQArFcN69ri+SrMjANNMjmTKhTwsBlTy&#10;fk2aItfYkhit869vaK7L1ZPLu1rpXNiUHYFdiSU0ZuAY97pJL1P6piEofM4GcCUjcEkRgW05FwKs&#10;0v8GtEt07pKSBK36bkUx7ffYPH6l1CgKave7xKYm/vTar1Wx5EXnQDpF9RvymNsOUjrDxvmitSM4&#10;a6rnvSvFleBSdQunEy9jd+QjeCq/xFtbJuNh52Lcl7kad2btNR5/gSd1y0x3nUR3AqNbnEW4Lesw&#10;/pi5Gw9kbkRvlxuvbFqML/fNxaLSqdjon4jj8c9Q0fABfNFXECZAbaD+UkrSOfN8f31d9b8mMNJj&#10;+ptJ4R74cS+0XIvZbxLtL5ERu9fkULERhJa/IeHv5Bw1a232EfUQ32eaRPz4Pfqd3qO9KBKpovF+&#10;hlTK+RSIjERt5BWURSbg++1T8GDOcvR0HCDI9hFr+ExWhxw+7XIVZbG1smoalC6nootEhu9T7YJx&#10;qOafRHtXCbo79+HhnFwsKpyBY4FPUB9/zTSG0ZyTBPeARMRFRdamixx/rus1Q1v5O0Wc7LWKwPDe&#10;DfFQfZlNkbPpcbL3iuAonVm2UGubvFdr4+3wSK4rf9YQGmlIkOo+NL8sHuuDYIMI7mPU9dqXer9d&#10;9+R3KHUv6Xgw4xgIXE26nq4jMZIkaBzKom9jc80X+PbgVDzl+Ry3ubZzXUrQgXuzLYF9W28F2pK4&#10;CJQrDUujLuT47VJQgc55p9CVIPw25zb8ZbEHr6ybibWBCSg6KxIzCqFann2f8MzVsCuqpSV5Ia4w&#10;aeK+ISQzz6O24RMcDEzEvEPf49mVufiPawPuztqBW7x7kO48gPTso8RixejmOIVutKmpFNU0J2cT&#10;duR9dhIpUTYQ79dmQ1iRTVb2Q3u+X3i1nZO4j7ZY70vjuqRp/IYZw6GUcA2oDpNIx0hgIsaJ3im3&#10;ltiwnt9ha69Vg6MUNjWQ0N5UeqOGtXalnrglu9Dohb9lrcZDjhwMzZuD8Zu+x6QDMzC3eDZyq+bi&#10;UHAyisJf8hl+iqrYuyQlL5PQjuLe4B7QGVGjDJKaMyI1JouHa8Zzpwi5cJOaRJl6WO4N46CRvjNn&#10;ubX1/vXlqhAYk57k5yFTOClApWIUB5mawttka8r/FJCOqn87QVNe5Q94Z68bd+ZsQjsq5Y55Sg/j&#10;g+WDzOADM6kvLuWdiszo4duOSprs3CZXXUHU4UHkpQx3OXfi75lOPLUsE9+U5GBZkwebmudg29np&#10;2Nn0PXbF+e+wE1uCBdgcWIv8xHa4YjuRFdmJeYGdmFazA1+e3IOPi/fhzWMH8cKh4xiz/ySe3FWO&#10;f68txv3Ly/GnpRW4LZ8HTwzbxQ3p5AZyciOpHkYRINXcGKmltDBsbWpuWtXuqBbBbHSKBh5JUkjG&#10;UnhPyfsyOZYSblZ1TlOhWPfcvXhw9XJMKs3C6ug0lDS+gXAjlVKAYJIG/yzBp4yi0hAUCVBvc7X3&#10;lWJSeNl0uYnqWQhw2ijDj0bjNyBKH7jofwIX6/sCdb35quK+oTQMoxGIjUEgPtqknMizeD4owM37&#10;J9BXO0rlIcdDo3n4RvHf6uijrmwiNDbVRURPa3YxRLAefoTE+1GuUx++R+BuJD+jz0r4WR5eGUwp&#10;e9Odg9el61PLwnrucXkIf37tVy4EdFQoZr4SyZuK9epCb2Nd40qM2piHe90r0dVxCF3UMtkY3TpD&#10;hi2BKUWbJSdxUx73F/eS9mIaz1RPRzH+nb0cL65yYvbBH0wHljDXUAPEFJGKUbHHE71oYDWbY4CJ&#10;YMnzLqBpCYxSC5RTrWhVksBobVq7/uty7YmKisdRH4+hPuYZUZqGUigjvdDM/X8uooGS/LcKpI1n&#10;zaYMyNumzjPqMpQsPFcRuv4v0qv32Vx8CYGZwCT1jPGICxgZcGTFAFLqpsuHpyUJTzKVyH7Hb8fZ&#10;YlOAkgSGAJNrKjGNMGTc5dlu8XCfTzxO0PQwAtG+CJwZhb2+d/Dp+q8wzD0T9y5cjh4F5WhXEMLv&#10;Zec8aiSjOWkVuCm/HDcuLcPvlp3E73i2f8/33UQwqIY0txIE/SnrCP4+fxUeXzAT4/M/w7TN72BT&#10;2SsEKc/yjFMX8lnH/AIov76usgQuGYVKkhcJf8fnfOnZXiYG9OhaRGRFWiRDLwkxxQXfcOpaq6/V&#10;NMRGBwjEuXYC44mYTasyUS/+zqb06v3DKOrkZtMiBb6Ubqa0qyZ+Rk1aItGnSfA+hOvAVDxWsBx3&#10;evZDrec7q/haANxLHZpfSH16DKm5BLAE3T1cRQSK1SaNLF1Dt5UpwecjgtPNfRR/c+bjkw1fYmvV&#10;h6iMvol6OX9IQhpFBLiv5eyKJdQpytZT2mgkr5nnRnrVRmeka21tTyT+BFTnKdCoongzmZ+EX/Ur&#10;qkUwpIefi/FMKuKmMylyEqEu14yWOO2YIqlmfYkX1L5bKY1yYKgIW9HY8yGr08+I3PKa5MTQ2ZcO&#10;OBN4FBe5jy/yvc0C+1VP0fa+hKPhyVh4/Af0dS3EPY6NBOKHiHVO0AadJB4i3nEF0dERQVpmDOmL&#10;/UjNJkh3HaedOkK8Uwp1YM1wlOLWeYfwmCMf845Ow+baD1EVfxpR6gp11tLctdb22pUJ95uvN87z&#10;PrXmqh2L+7nm9dRHgXEIxiZgd9iL+eUb8P7hbXho7VbcWXDQjCLIcB7mMz9JcqLOsyG0yQnhd7lh&#10;/Fd+CO3ViZY/VymDBq+ncg3kNEzWoGqA5U15dUba5qsZgGqzq5HuId4lMeouIQHswbVJyysiUTnG&#10;7zzKv1dC8lTO9eN3ZwcoYZKcehMZ1KT+G3MLzeyi37mK8QdXGT9z2uCBDF5HN5LtbvzOblz37vy+&#10;m/OO4c7cgxgx/3O84foIX6z4GIt2fYDNJ99Fqe9l1IafRkOceyuq5hcP4WKQouevOiwRSp+wgKLx&#10;I41j2ETK9Ky4N/4nMeUNqB+KH4UXpRQApYlY7/IgY5CUU6swdKShNxl3X0QkPCCm5SUfvgmJtxgs&#10;sxEMQ7MHQwbKehYGcQHUms2mLOhgGK8BAWclFceysqkYvXIe/uhcZVrDplNJqB92Ch+ECePmnCaz&#10;lHJQZ7AatOHDb5PrNyxWxEDv6cSHqC5kGc4j+JN7B0auLMCmOheqg18h7H+Dm3Msr48AlwfyTPBh&#10;NAb+wwOtVAfb9cMOjrLeHusRlBeH9yWgT1GUQwolQWUsT0g49BR8VKhVNUNQVjkQRWWP42jJAKw7&#10;9iyWHX4VeQdfhXPvK1iw41XM3vYaJm8Yj09Wv4t3ln+A15d+gheXfIXnlk7DmCWzMKJgDp7KnYvB&#10;nnkY6J1PWYghudkYWuDC8KUevLP6exze3wv+6mGIB8dx3cchRmCuoV/mmg344MaJydALRFwCEtYj&#10;JSIpr4wAvhUbrm59Y/yWJJmWIGnt9//78r9/CC+/BjVHaFYXr6CKKzWfRudIxaYyMPJyyXgM5Hmg&#10;IqBilqf5DI2uiUzGdbZ41ijyitlJxNyL/J6LAnEkZlGSCT8NYWXD6zgcnI3JO2Zh6NIF6J6zDO2W&#10;HEBKwRG0zz+KDnmFfC21KY9Kh3QH0YXGxNSRiUTnlqG7Zy0GrPZgwsE5OBH6giSPZI3n30zqlac8&#10;9AjOksA0UwfoPmXwVPRnuieZAkDrETTtXnluRAQbeK7iwX8bcBEhWAppDkFkBCLSFZqPEe+FxsQj&#10;1B+PoLGJeoS6JCEPdbg31Ar1HO/1rAAP18p0tGl4CE0NmtCuWg3pD9sW1or10MuA62+foyK94CfY&#10;aUnNaabYyJu6rOla7XOIETSoRuB/Utn+9uR//xxcF0UIZPcksoHSz7IrI3h2x/JcjaZtVL2GdQI0&#10;q2NiiOcj/CoKQx9jTtH3eGiVE91zVxPoHEV7zZZwV5lRAcbLSjE58qr3zFEmgtKs5bRQPr2ceKcI&#10;rkuNpOdoPIBqK4v58yO4O28HhmxYi4+P5mN+lQebYg7a9ZeMYyZGkB8leFYnuRjPVdSIZvwMNmlC&#10;YZ5tTV6XrVGUQzrrAs8iNO/NTI9XZyLqC0MsWl+Xa02kq8MNtOMNcqZafbav7gM8s2wh/pa1Ad1J&#10;SlIWV0CDCgVGDVFxyVvOnyklXAXYOUG086p7FMkOsUm6pwxtvI1o644QjO7HIwWLMPnYLKysn4qa&#10;2JuI+eTsIQgk9jkfINEKJlO2bEMdS0IsprKRfYoIjzzcfBa/vAf+/OfCz1hRpNN+l01ZvITTJPr3&#10;Jds00GQQ6L2mQQsl6UwQfjPRHuFC1U2FRtFOjEUw+jLKgp/CcewbvLmZ5CVnAzrmlZk6Ya2PcdKq&#10;aZEnYPenUuSVVs+ftzXdYINIoz1KzSSA5zqnZhfhHs8SvLtvGhxVX6L4zPskfS/y7z6H8+FxP97z&#10;rymq8bNRaJ5VQ7K5BrTDpgFJjLYn9ijXRSl2T5DQjERp3bPYcvJFeI+8jinbP8CLK7/BwPz5eDDH&#10;jXu9K3GreyMJWYlxHkrMcHSe3w7uakodCQfXwxWiRNDJJQIiZ6OybHimc1VioM/akQiK+nVQdM/J&#10;/eWk3TY4V7ab79fa/uj4lkNf9TNyUNZT/JQA1zlAfEyMTCLenuut7J8OKmkgMWqfV0x8oLoumxHU&#10;iVhAQzS751BPLN2D/6whft65BZ8WrsOC6gIsqc8imZuIk5G3URt9wdh02f0YcUKU+yJC+xoJj6Ku&#10;eNZkWTWSODfEiF+MaD8NIqnW+ipV7zHqDtVoUW8kqAej1C/EEQE+A+kZEWs1qzDDe4WVqFPO8net&#10;Pb8btIltWFubl5uWBkseMZOryY0tj5sN+wr8qp0aAYKIjm84ZST/P5xg7VKRnAjLj39Amz4JlA1Y&#10;lsdNxb+PGfKj1wgPdCj2Oooj3yCvMgdD8rNIPraiGxWuSSejIm7fIjoAWmwdgGR7OtO5y1NthSRG&#10;HZhSc4vJkvfh7658fLpxNracmo7K8NeIBJ42i9PMBT3TwAOr0Cuv2XqKdH0ShWV5r7xn1U7YmooW&#10;4UNQZ4fk+kQJ5OTxD8f48AjUInEagsanEYiPg49SH38GdfFnqbhewOnYS6iMv4ay+Jsoi72Nk7H3&#10;KO+jtPETlCQ+Rkn8I5RE3+c6vIvi8Dt8fQel0XdRHnsXpxLvoTY+ns/nGZzldzap0wSBZtTHQ8d1&#10;NcWBNIgiMNa71aKwKDIq9l50T/YZWvn/HwJzrckFP8mGpgebyIwMg93v8ojZds8yCHZW0gV1TFMO&#10;vF9D7oab55L04OrfFpA/xd8/yZ8pmiagQAVL4xRIPIPDDd9gVuF8PLPRg1sXr0c3KqSuBDFdSfbl&#10;0VGTCKUmquuYDItVYGrxqKLDEtyWsw0DVy/FxAOZKAxP4v5+iftG0Sn9PZFhzVvQ7Bt5NQXIkh5M&#10;dVEigYkphKzzI5KltB+l8PGMSVHF1MmMCi30DIHRGJ4/hZ9tMwl1q2mKyzDzPFGBNRLUGZCnqJjW&#10;IaBBfC1km4blLP+evr+19bYioG09ucbbb5wmqtnRdyjdYhh1kLzCOu/ScWrkICPe2nddl+vyfy4q&#10;sm5WDR5JuU0Pkg21uleOMeMIMz+jBGj8Q8/hNPX+3vBUjN8wEfflr0BGzkG09dYjlcAvw1GHdAeB&#10;C+2ehinK69/DITlNQK0ofy0Bj9q01hOo+NE5m4Awq46fC/L36mpEkEQClOJSo49DuNm1lzZ2J/6V&#10;uxnvbZuO7PLZ2Oz/HhXxTxFvepnnYijiAZKXep59AvuEOpzxnEfUhpWgRfdoug/JsWfOnHWyWDv6&#10;24rAxoVbotQ7ceq1uOaAfIwv9y/CkNUFuDlrM7p5j5r5HqYLaUtGhUkLol5Vp0cLKgVACQQF3AlC&#10;1TlVAwx75JSiR/Ym9F7qwhvbf8CWwJcInHmZz5sEoJ6gjPpQKc9K6RLuktNY+Epd0mwtmOyHnL39&#10;KXIWC2QnRTpTusySGKv35Ki8hFcsSaGeNZhAZETYhRiNIiesSQWLqY6G2I9/S3O/zlHvXjQ1NINJ&#10;tBThEqFRVIfXoYg87UCE3+sn8C+JfYglYQ9GrlqE+zO96LpgH0mbMlBsTYdxkhGTGYBM4qLZd5o2&#10;38nU/qohArEbQXxnV5RgnsDeXYZ7nLmYfngqdpz+CMH4cwhR/8epy7U+rT2/KxNFhbVWSsOze9li&#10;Xa2r7J8iUy14ic9D6Z6Jeto+3xiEA8/CF34Dp8If0G5+gYPBr7EjMBnra6bgzW0TMXTVZDyxdDqJ&#10;TRYecC8zjQu6uQ7wLBaTsBDP0jZrRIZmC6pWtbOTrw4SYNdp2m4funr8SNd4DpKfdo5ypFBMLRbX&#10;1e43kRi19RaBUXc0a+Nl3zW/qAtFLcBFqDMuE9vym3+LhEkNpRTFSc2OII0EKZ1/N8M4S4qQ6jpG&#10;cnmA17wHt7i24nbnBtybvRx983Lx7DoPPtzpxMKiTGzxzcCJ2ARUEqOGEi8grg5o1BlniQ2Eo8/U&#10;DUEz5RzXTji0mRhaw+3VPEFyXnuc+lDt/CNxvjbIscPnQJyugeVNwf7UpcQTxE2tPcMbQlRKIVOc&#10;pe5hA8mSBLZUFCbAwodrvMUqAhOIGoHzfHjnfKPR7KcE1KmCh5+bzDB0HQJuth8PES9MHUDU/1ti&#10;vLdiYur9T2ZmCn+CT5C9EewTtJeEZ+CbbTPxH/cS3OrYidT8aqSS0XfwFvGBK5RGMMYDYSbftog6&#10;eqntnLqAdKJ0VMtlHpBU7xHc4VqHvo55mH1oMXbUzSXZeJ2LqtCt/v4g3q8Wi4pXYjxHEm1qKYKf&#10;khfbltBGNXTg9R3yjgvIRagILolyRG23KlPgbTwcqicg4FNtgcAfFZB9HUp2StGrMQB6KFQ48siH&#10;BvDvqgC9LxmoRL3xqWSpZOJ8FpIEFZ0Bu/xeRWD0+cv76Sclmb5hCUwyV13PSp//5aa4LlcmF3xP&#10;kNzzkAakFLlXLiMwMZ4xtTE05N6QkxF8v237fN4/yrSAPqsuazw3Z03xpdLUbPqcyfc2/d65L3i4&#10;64OjsbfxW3x6YBYGrXDjjkW70S2zHt2zTqNbdrVpeiHPj2YXtTMkxs6ASaFhVaOJDny907Edg1cu&#10;w8R9WTgemIKGOAEMSYQ8yHJqmBaaJurB80BiIU+hWpQq3SjZwtQW1Wqv6cwoqsqfUVT31ujnvdJQ&#10;N/EemkTc+BnjGeR3Nvi0Por2yEjxPPDvJiK2WNwMB6UhjQcV9ZEB4/eZ16RnW14zec/0bxl0GWd5&#10;HJWOYUV98I0SNUZIqSh2GrkVGadfPrvrcl2uVJqptzV3xHZ+VFRCoEigX7aUZyRInSw9rf3HvRgO&#10;v4jq+HvYH/8WH+2aivvcBQSCewj01IzGRyBRiy4kK0oda+8h8HCVE3CoqY3+LZtXbdJF2hFMaxB0&#10;JzeBNiVVXY7cfgKeIL8riHa5Af6+njqhloBR9RtluCu7gCDLgVFrMjHlyAKsrf0eJaH3URN5CVGe&#10;lwiv1cwKkrOCdstkVvCsGbvScg+NPEvJwYpRozt+uh7XshhHCW2qdIMyMKobPkTu6bn4YN8i3Je9&#10;AN0920heCLrzRBIJGrnWnZQqphlyBJ626yh1KcF5O76vLSWFmKSDh+tLfKLi7rtcG9Er34NJB77H&#10;vuhknIqPRzA6lusrUiKRA1k24SnjtJHO10wPM70+KGJj19qQFT6Ln4jZW1Z+bvclP43IqPmKdPYl&#10;kd7W92q2jCn+96kRh9ri8hq4V3VtcjSb9NBYP4MVayPjUBZ+C1uCc/DcRgfu864lmVZ9CEkKgbAi&#10;DR0UVSDgVmfWzgTspqOW+yRfbefW9gTY7UlsOird2ck9S4Ce7jiAfgVurCyfivLgu1wPYqYgcY/W&#10;Rw6vy57bryVKTTOd/7jWqr+TbbB2hWJqY5NOrycJvClcZzNnxTwTfgffH+d7I6ERCNJu+QJjUNbw&#10;BY41TMXO4FQUnPoWPxz9DhP2zsDLm+Zi8IpMPJTvxANeL253rcAtnh3o4TlMolyMrqqtIoHp5NB6&#10;6NU651NJUtJIUroo+iecy/2lZleSZDfcDlxTM8Vfjn5PMYlKMQmMfU3lumu/iih1UiSI3yl90V6E&#10;XONCSFzkKDHipa7J4c/NiI86PiuN/ZAO0YD2ahKcEvR07scdjk14wJmD/l7ugVXf4f2t3+K7A1OR&#10;XTYdG+onYE/wSxwPfYG60EfUC29z771CXDDaridtsdJnmykXZJv5DIR3zbyfOHkHsYOcIcoCSfCM&#10;qP23Wo639vxuCEfGIhwZRXA/FJrILbBlh0Ip174/N/MTgE89w3WwbA6pgHeYYD2sLgSJgdzYNtwo&#10;wiKwpXQYk0tNIK7cOKXSCPjYwYBKvxKgV9cnKpA4AQkPqcLsZ2Iv4kDtZDy/ajH+4VlB5XGUDPIE&#10;H0gRGaPa0ylsplQxMUgqEIkpjlIERg9b4TWF0ax3uVvBEfRctBojV+dj6sEslIY+Rzw+EkFuRj83&#10;XzhBpZU83DrwfNWhtwTmchKTzMG2BCYZ4jVeZIoOl22za8USkUuSVDBmKBkBmRnm1iL6vylepWE4&#10;z3VFfISRi7Hh5v/K4z0T4HVRdIhMsTnX8AyJz9m4issF7KxYAvbTv325/BiFaRGBu9bed12uTKQU&#10;L1DxqjZEoN4YDROtsFFNnZXkPjtPRShRxzOlWeq5GCKq/ULwo31lJm/zc2fDY3GmXo4EKlEe/vrI&#10;eBT4F+KpVfPwgKsAd1G5pC6qQwYJTIaTik9KyqtQsiZH01CYs2MLCeU5lEfnz4vWYdzqZZh+wEEC&#10;M5lg6gUDRgRSDGFvIQE6x+c0tNM4LXRuRP4VQZG0nAe9lwZZc3IiCaVo9UNTjEBOPecbhiDUMBY1&#10;0ZdwKjwe5aF3UUblVhb6BCcjn6As/iEqmt7H6ebx8Mdfgi/yNOppzP1cw3BUbWE1D8CeLUtaVMek&#10;tuF2gKg5B1ordT9ULrwRFU7L8aDnIsJiSYwlM9cjkNfl6og8tor+WTCkaKa6ORH8cC8rZdQAU+p1&#10;swep9yMqIg8/i6Lw2/CWf4uBuXNxz8JcdCegS1P3QBIXNYCRp7Ud/63ZEm3zCZbVmCNX3TiVqmJT&#10;SjoTNHeRF5aidB4N07MeWhX6+ky+vXSA7Gln2VV+v+oR5G3t6d6Bv3m8eGPTDMw5MhX7QhNRHR2P&#10;SPwZniudt6THXwBDHmpFN3WfIjAkYgZD6J5bX5drUS7KiSRsQ2n0D0Uo/iqORr9E7qlJeG7DNNzh&#10;XkFdecKsXyfqT61vZxN9sfgjlesosV1RK9Amr8o0FrqJYO/G7HJk5JxGD+cR3J69DQ+58vDpfieW&#10;107B8YZ3EDpL/SVbbtbySQJhpbjKLgs7kQQb/KR6KXVZ0ywZNZhRjYqcm6pNER6RLbHPw4qiYElJ&#10;/sxiEPteRRusWCwjgG6jZvo+peVavKP3K+ptn7eefYj7uLbhPRyIzOD6ZOKFVZl4IHsdumYd5h4S&#10;KbFNlTS0sb0AMHGZ6pK7EkBLUj3qHqturrYORHhOXVpTCYhvda7Hv91uTCZOOxr6EoHEK9xXvF6S&#10;i/PCRlGdodaf4ZXIxfonAcpFH8mb30brBbIVaYwq6qjZb/FBtGm8ljNcZzn3I30RUwevQB/E1UiI&#10;+K2RNrMpRpwbG8PzPdyInJAJfl+U51ud2k7HX0Fx7COS2GnYEl6AvPp8jN8yH8NWZKFvvgt/cXtw&#10;q2MZero28SzuQo+co+iukgiuYbrbRvs0E1CF+nYPqmSC5KRlD1ppmUfEtbYRG9l6RWw0dN1GafV8&#10;VF/dhnv6D7lFuDH3BNrkFKGtSV3jd5soYy2/p96Km/+mpPOZqTtuR+KMDu4i6hLiDeqY9IIKpOdX&#10;mFmOIqq3ZfJeHD/g8fwf8NbG7/HD4RnIK5uJ3cGZKG6chvLGKahs+BK1sXe5rs9zTblu5AO23oq4&#10;iUTyPNfunDiB9rHBItqPv3x+N9hIifLwbSGY7es/iCLQIkZqFbEOmJn/YJj4AFMkFk30MwVj+r+A&#10;u+lEIK9AVB5Q5Zfru/VdYln8DhONsQzMghB+pz5nPKb9COIHoCryJuaXzMcr23PwZ/ca3OJW8RIf&#10;HpmpUsYUMlP+b1KBpCmc27Lg6vygkKUKHdvzYXbiw0+lcr7XvRbDlruwtGwqqmNvIxh7BtEoyRhB&#10;YbKlpwFg5oBfLslojMCjRKBTHjW930ZkzDwRKhS1MzQtDSk2bStJgrieBKLNeuXPzaTgy8R+lzwd&#10;Ek1g1mRYKxFenzqPROJDuN4kJ/y/vBFKw9Nn5NGOK8zLNRaglDGM+/kMeKAMYPsJobHXf7no3i7f&#10;DNfl1xIL5g3Ap4Gy0QIrMiw2GiZiLEOiAl/bpUg1MOpKE40/wWc+0DgHwolBCCUGU5kO4cHm+aGh&#10;TQSGk4S/SEM7Da9vWoC/eJfjZtcOGkt5tWqgjnYK26v2pZ0UVo7fEBjVvliiL1EhfwUeyvLgva1e&#10;ZBcvQnF4AoKh0YZwGeCvuhQ5I6gPzgQIwEhgzvllTJXuJaOp837Z+TGizjr/oZ54kHv4cZ61F3Aq&#10;8hGOBL9CwakpmLR/Bl7esgjD13kwYMUy9FmxBIPW5GL0eide2zIPk/ZNRd7JL7Ct7hNU0FgGm5Rv&#10;O4zESkROE6H72b9LnaTmDI3BUZTk9fA6olxHtUk1YlN4THRGhpx659KEdEVl/teE/7pcl/8TsYCR&#10;orNPnSzdLP1rAKgpkpatsQBRqZZx3+OI+qnjQ2NREvgUCw7NwptrF+CfWW7c4d2BNO8RdHGXokdm&#10;AF0dPMcExym0gTcRNPzX0lP43ZIq/ltgUE4LtXetIAg6iW78TGcVUhPspORUGsDSlu+R51ue8FRK&#10;O49GD1BnELh0ySlHt5wTBNy78CfPOjyx3IlvD32HDdWf4UTwHQQi43hfIv7JMyR7LjsjZ4s8+orW&#10;yKa1DjauPRmEc4EBuEgbeoH/vkAdEQsQpEdewNHAe8gqn4kHl+Qgw7sfHRRFUMoPRWRFs+CUMmaL&#10;9gXMKw2AVx1CJ627q8SA+k5OEkonAaWrlM/lIB5wF+DFtT9g1sEpOBadBF/kJRO5isnex21tnnUg&#10;Ew/JtsthHB5LQD2a5FfNeTTnRaJ6YjnLlKos5/JQ4izNcRnO16TY6JL5OfGXScc1xNmKIgh2nwpP&#10;SIcLh0lfym5JZ8pmadr/OERob2pC72Hzqan4dOdCDF6Zj3s8W7nPbHF5Z9qSpM1JIXkRWBYey1BK&#10;lKuKrwLGNvW/TV6taShzU74IOQFv7hY8nOvA6wWfY1f9NFTE30Rd4mnaPNpLPg85zs5pzswvnt+V&#10;ihyB1tFoMgxkV7SX+TuTYSB8RRGuFe7S3JsGnmF1FjSpZ/z5uRjtCIl7EwmMyTDSOhOfKWPmnLHx&#10;tKU8I8paiNNWxYLjEA0+g3DwWQSCLyIQexOV0fdwPPghttV+DlfpJEzcPx3jt83B0JWZ+E9uPu53&#10;rsSdjk3onFtI0iCng5UuOcXcfyWWwLSQllSusbCwRNGVThKSEDX1aa+aHOPQKLdDNvNP4qYCEm49&#10;hzxhhUqjBxRh7ExJdSmlTd32qkigqB9anqGwg7CESVvld7dz+Yy0dQf4/4DpjHgnSfttjoO4OXsP&#10;emZvwc2O9bg7dwV6rSnAMzud+ODQQswq/g5LTn2OPXUfoDD4LmqEzcPPc31U5609qudjUyq1f1t7&#10;hjc0R233ijN+Aqk6HhzKOb8OiELhSvsawcUmgNCXRkfxi6nATIjzCVwMqCOBuhMNgDpeCajbfMwk&#10;y7cgzeTES/gg7VAlm48uD06Mik/1KGfiBG+hhxBsGIs9sclYXP4DRpDh35W1FV2dKpwLcYGpbKmA&#10;BdDMAEh5m8gMFQLrpAIpU5hMxcID1YkKI41KuzPfn+7YjbsdS/Dq2m+xKzybJOY9/t1xZPYiITq8&#10;LcRLm43y4wIZ8iagc5nw90kyY0X3mBR736b7Cd+rrgymsLjFw66DoiYGVgaYCJe6fkjOSYz3w7JQ&#10;yaVoj66RYkBlUvQ7kR4dOF23rlkgLUleLhf9TveVJGYyoElpudfr8quJKYyM0aAbAGO9Yk00Bsbo&#10;S8HpDLWA5yjPXTyklE0qSKVw8jlrwrLyk5sSI9AY5xnk52JBAhy+J9T4NEoT72OrfyKmHJiNf7ny&#10;0S1rD/d/IVKWVuK/Cirwh/xTNA6nqKAqoUnB6qIjEJNK45HO8yCvjIi+cl2fWPgl5h6dj62Buahq&#10;+AAhXm9Tgrog3ofg/2FeF0kA95mMnTqQScwZNuQ4uZ8uF943dYEcBKcb38Oautn4fM98jFm9EP9y&#10;ePHH7I24JXsfumk2E4FW5+wydKMC7qEZTa5d+KN7Hf6WTXLjXYj3NnyHjacnoTj0rpnVcK7hEe7v&#10;B3ktao+tYn9FhZLGm2eVZ61JIWcZ4ugAEhhFrmSM5UG0XknpHF27zvB1An9drqZc8ohbHaxmEyYV&#10;mWdcoCiu6L3AEG2BAdIEpY3hZ1EW+gzba6Zi9tE5eHrNYvwjaz7umpuDO7LK0GNBGTIWlSEtswJp&#10;BBOd5KTwkogQNLejzetIIJlOgtPVraY3LS1cCVy65PLMC6CQ4JiUnex6nr2AcXgYpwcBTkePunkG&#10;CESVPlJB4H6YBGodHvIuwHOrvse6qmk4FX4PoejLvHaCamIE3V+DgHawH5qCj+BC5BHe42/FrlBf&#10;RPrhLElDM3WrnIs24jAUwejzOByegsmFBfhP/jJ0X7QBXXO4zgRzbbmGwiGdC+pMbYxqXtoRo7Tj&#10;eivyoBS/LiQv6XweXZ2lxB8aSFhink9n1xHckbMH/ypYj+fWLca6wGyUxt6FL/YcdZX0GHGA9gMx&#10;QrOIhOqOaANicbWsfZI2RZFv6t4odVhc+oy2n3ungXZEDV4u0PYYJymfiVLRG4xwv0kvC5DzM1GK&#10;upJFSK4VaTE4Rjgwzr2prm7UnyKiZkBo6DlUhz/B3rqpmHRgHp5Y5sKfnQW4OXMderjV0UrkTF1i&#10;ib0o7SmdNYic+6iDkyCXBMakLHFt2jkFkk8jZQnXi7ZKHcjSvCfwVwL0V1YtxqbiybQ/76AmMBLV&#10;1OdB3XNMxGU078U2Ofh1hdjJOLpo62L9KLIbOp/Cg7QNhuQN4TMRjhtCvKYMI42nsBkWEuFe21hG&#10;UTGL35R2Zx3SwmZytAnvXprPJ+xsnrFxZgjnKTgwgiTxORLaN1Ed/RAVkU9RGPkKh8JfYS9ldc0U&#10;vLd7IZ5ZPw+P58/Df5wL8edML251bkOPnBPIIDHpoqiWiEWun2edxCVHUUPaWJJtRWWtVFFnCCfz&#10;ufD9N5Jo3sg925aEMiXvNH/O9/N9JsNJqWfcx51Na2e1b9cQzpYBnMTcRjynKdQx3Aequ+nsLTaB&#10;AzUy0GzEjiSoHfmc1aBAw7TTvIW09weg1DnZ+r/nrMQjHg8e9y7CuPzZmHFoATbXz8Dx2ET4E28h&#10;pnrYOp7POhHHXz7DG2JSojE+qBgPBDf1WQInUzQrIMMNri5hcRr8mISMqCEgb6xAOQGN2JHAumFL&#10;+kIdLj0g5e0LsAuIy7tM5RZRD3wePIIx2/lLwu/XgaTyaOB7EpFe3MCDUXNmPA6Ev8TMY7PxoDff&#10;9GTvQqVgC/dJYKiI1T1BM1dsn3bbh13sv0NuGRe5BGkSLnwXPpg09wn0dG5Hr3w3ph1bjL0Ef77Y&#10;eKN8rQfiMvkR9FNIQmx9j8CnXi2hMXU+En72lySG96KDoe81IuIgxWiJoq0nsGLZf1LUnUQbm8Lv&#10;NsJDbISbvplrqojP5R5ve9CS123Xv3VJPvAWEsPPGuH1XL4ZrsuvI+oyZEURF4XhrZEwXh6Fxfls&#10;5ZXR/lObyCg/o5RK5ZmLSNu5KtorFJNyQgPEPVicGI8dkQn4oXgm3thKQuB005BsQ7qHhD3vFNoW&#10;nMLvCyrRpkDtxatxE8+MaX6RV440tVglYejkIKnXQEsquh4kDu+vfAerKyaYtImaxpd5/qhQ471p&#10;zB7luXyQQIXK3eyVQSTd1ttncoWTe4n38qPwPnS//sizKA+/jU013/A6M/Hv3GUmZ/YW52FkOKjE&#10;lMvrqiWQUmeUMA2bPDjy6FRTEVehu6cUt7r24W+OAry25nvkVC7G4cR0NDb0Jmh6mH+rt4nWgvv+&#10;vH8gzvsofrXBpqExz6DFGWGMvYw+dRj1mEmLk6OCxuU6gb8uV0vsnCiBH9kPC15sHaiyDuTZVdo1&#10;AaJSK0mypdfPqFjVL6+7nB+jUB9/DiXRd7G1bjKWlE/HgmNz8PpGJ0Ys8+CR3OW4z7MRt7r30LYd&#10;p/07SZB4kq886wQrneW489A+uk7xjPHMq0DYTR3gKUe6t5IgQq1dfUh1+wk47OwIW3CtFGx5bOU9&#10;txkNSlvpxr9xp3sb+uZk4ev987C8aioOkmTVxF9FJDGWtkT2kADO/whJ2KPGzrW2Ltee0E7LURO3&#10;zo5Ei0PTDDqmbq6LvkEd9h2+2JOJYasI2h17ub4kfooucF0MOHfr35rMznUjINQA6w7Urx2lYwna&#10;u5n0KQJ1vmpAYTuSRZNFkl+K2wu24bHVmfh83wy4S6biuP9rhKg3mwJPm0YmSqHS0OaQHFeqGda+&#10;IVaI0S6oBrcpRrKS4D7j75MNXhpNLYEiBSTG/PkZdSWN673cbwTnUd5jjPo8xs8rYnaWevOMn2Cb&#10;oFyd50LEgeHG5+Fvegul8QlYV/k9ph9chDe2uPCXnOW8lx3IcO/nPjpmQLP2SAqJSnuKhjKadCUR&#10;ZFcNQS1/x30nr3/H/CpiszrcRBLTRvUbxGk9co/gL861eHN9LhyH56G67jPe+2iEaBMD1N3hhmHQ&#10;oNFYjDqchK31Z3glwufP9bAp2pKkM1t2wtpoW6tKPGwcj3LAS0Rqkrh3oHlOcoZZh5iiNbZTrbCt&#10;zQyw126zeYj9uM5yVp/jM7JYkD/nuTcYmjriklzKcohGR6Ai9jmKwxOxz/cNNlRPQ3bhTHy5ew5e&#10;2LAAT63MwiNLcnF/7irc7tmMm/mcunoO8Mwfpa3XgM1iExFUZMUOR9dYEhEW7ldFzigpXs3qOUUS&#10;VMFXOT71cxGeGpIaZTedpr6wDtAu1BldTDqlJTsmFbWFuGiPq8ucUgWVvqomQgavKyrksd0S1V5a&#10;oxwUvevhKURPzxFe81782bsWfZYsxnMbf8CCou9wxP8JgrHXqSefvey5XZIbas6+j1Pxd1GqMFbk&#10;Q5yIfoHi2ARu3i9wKvEx6hJvciM9j3jDaHNoGrnwCSMDKJr+2lKQTkUdV0pHZATsZGblsemBibyQ&#10;3YrZqwZAHpuWVBpDFvSwqfAEKs7FByPi72/aNdZFX8DuwGS8tdOBf+XmmxCUmW7PBRSjt8V0XFQu&#10;RgqlLcmMihxVSKdhk2mUdAK4VLJQTUKVor/DtRUD8jK5MLNxMDIFtQSEZkAhN9uPcjmB+W/ERmVa&#10;iuG5iJeiMlaMd62lFaFEU3J1OOwBSR4SASkBLW1Sfu+Pm1Zhedv0wHgdJAqfBkbwb4t8tABHI/r3&#10;Lx/q/1r0mcultfdclysRm9akNsrDqPREXAZQWRGchNWZiESeCsnM0+B+0xBSDXhtjNKQ8Oc/aQ3M&#10;Z33GkKARqAm/AYevAC9uXIh/u5fgtsztPPgV6JYjgFJKA6LpxuXoWFCHDnl+Ko164/XqpLoYknml&#10;MHR0nOK5qEM3koWejmrc7TyGZSfGoygyHqcTr1JRDEdYAzxJWpqjvbjXHqHR07A3W8cjRXs+oBTT&#10;pMIWSFNagiX3OhvyOJ2MfojNNRMxZc80/Nubh+7Ze5GaXUjjV8wzWYwMA6R4bTrHysfVGW4xfh2y&#10;aexMU44ydHXswz1ZeRixaQO+Kczn9Wleibqe8cxw/c7xnJloZkDRzCcA/n0NPNP1XEpVVcMB5ejL&#10;UWI9a4bASKi/Wnt+1+W6XImc4xnROTEzPYJJfW7b9CvNxNSBqrELAahIjMiM6UQlxwZtoRx5cZ69&#10;eKS3sYWR0GgEw88RwLyNo42TsCI8B7NOZ+G5vQ78Y6kbt7lXoIdzA3q4dpP8n+A5L0Z7B0kNz5HO&#10;VBcCCdlBnbs0eVZNXY28orKTp8z8Eg1lVmpUBxEgky5iva2pZtq8UlEIPvj7DMcGPLokC69unYX8&#10;mu9x0Pc6/NFx1F8jcJ46AHWK1so2tb4215YMom5TG/fHKCQHfCZycpwJ9aPIk/4UAtHXsNc/BZkl&#10;89AnrwC3uvbjZmch1/sk9ehptHfVUO8qinUancz8unLiEc3siVJ8BujZ1B6tsUCdnEuV+ANxyo25&#10;x9E57zBud2/APz0FGLNkIebsnYvdld/iZGACAvH3EGh4BYGmZ0gqxuJ89ElTSH6O13iO13qeZKM5&#10;Iccz7bjZP9w7JMIWm5HMtIiifmcJ1NWQ5UyQ9+bri6b6PpS+SASGIUR84Ys8i9rGt1B2YQq2BGch&#10;u3Q23tgwBw+6c3FH1ib0yNyDDNdR3keJ9bQT+KouSCmIbTWLhDpcuKwD95PSkNRlq61LdRJF6JJP&#10;YMv7VQRG+yiN5LoHbc/9mcvx/vr52HBqNiqCk3iNb+CsUqR1PhQpahhCAqOGS4roK1LR2jO8QqGN&#10;VsOYZFZQEpcm8aBJAafY6NflonMspxhtjBFb+K/onZrziOyYIn+DbWXzFeFRSjPJpcgSbb1xbhND&#10;muGrIZUX2BbbSTHkRjjAODQH4QL/jlKpGn1DEKeEiDF8sZdRQfx+IvYZdoa+wQrfAswszsJnB514&#10;dpMXvfI8uJc29M5Fy/kct3GvHaS+OIxbXEfQ3XEY3b20yR7qAWJk2VzZXo0mSSEB0QxCDYm/kTrk&#10;Rtrrtty3Jv1MjSrUEEiiuhmTum7TVOWETHHFKAmejSh1kDqptZBbIyT8lM4uEhjuh66OQnQnRumq&#10;qI/SYAtO4SZeY5p3Kx5aXoDPds3AqtM/kJdM4foKY/z0+d0ws9iDz/Zm4o1NWRi50o2nVizD8NWr&#10;MHb9Cry1LQ8zjy7C6qoZ2O+fiNORN9EYH0dmr24+XPiAAJdSpVoiBSItxkObFIH8pKdTkQnlVRJI&#10;8MHZyIReCSgExgmQzqormA5hXT9EebBOxz5GbvUCPL96Cv6VPduGpDwCZfJukOFT1JWsHRevDclL&#10;Gx4q06nFWUalW4EMKu4uJDadNEuGIK+n9wTuzszDG9sWYXHFXOw/M4OAiIaFG/JyAmNFxMJeZ1J+&#10;CvwlP11MK1pkAqhW5bLv//Hv6cD8fxN7sC59/8//pkTXkyQ2l8t/d52S/+67rsuVyBkahLMU5R/b&#10;IWMiL4pE2kFrpiuZSSGRYpS3R+fD5j7H+BqKD4c/8QwqG97EwcAH2Fj5ARYdnYS+yzbiHudmZGQe&#10;QccsAX311682kZVUinJVU3k2OslDmFtPo0FFoSikowypjkpkeAPIyDqJOzP34u/O7Ri3dhuKfC/R&#10;SD6NSMNoGnAqZs104DWckxeS1x2Jqt6NJJwi75EUq5mLZM4079eQF0Uo7V6SkimMf4+CU/Px4spp&#10;uCdvLQ1YKVLylWvPc+ul4uI1pxqQVNFi/OuNd04pLm2dFVRgQTN5uEtuAN1zi3Fb/kEMXrcKJfVv&#10;IpB4w9SwhaLDuX7UGRGRw/5U7o+ZiEyznxJQqp4ivCIwMkCDrANB3m4ZDhp7Q75antd1uS6/puis&#10;nwv35lnhqyITPC+KzOuMy9ZZG6i0kSEkJ2pLK6+4IrAjaAcJpOQ1J9BpCvWh7iA5V2Se3xsOD0eI&#10;JN7f9Bxqml9FSfOHWE+gO/P4VLyzfSaeWLIY9zlW4+bs41AHwk7uMElHFJ1zwtQHgRZgWYr2BCDt&#10;CyrQablANfWHu4q2tIJy0jj7OnqpW+Ql188JNFKdNm1EMyg6e5X2swu35K7CgNWLsfjkTOqor0xq&#10;WTD8EhKhq1GrcLVkkAHG0m0JYg85k85Qr9gidupjrn0Tf1YTfwMHgl/i++ML8Fh+Fh5YvAS3L9xM&#10;EFjC9VNEoZq6jetIAKduT+2U7k79leLyEcRVEdSTGLpFDtUJkiDfOGGVzkdCyWeRRkCZ5tyLbo6t&#10;uNezGk8uz8frGz2YeWgx1pDMHOD6ngx/hFD4BVM7EfSPRcA3ijIcYb8tFBfZalI9Roz3RdsiOUM9&#10;Z4gN79NgL+Nk1gyX0ZQxiIafJil+C0fjX5G0TEfWqWy8tcON/kvz8Q/vSvzRvR23EEx2dZxARnYJ&#10;epKIZVBv69rbUG7MtaC2XZ714AubqZOVQGjb3BLcRMKjQYxpniLqeznRqtGdOOyWzO34q2M5Xly7&#10;EGurJqEqNh6R2HPU1yp+J+7imss2RnhWGnkWDOinjm/9GV6hcO1slNSWNFhJRntasF+Ls9nUTJt/&#10;t2BWii2TsNkSso1mvokZ+KyW1PwukhhlGKm2VfXikQaKmtzEH6coW0MOfWI8cx02xVyOD5UemJp0&#10;8/2WfDaqBlQ1UjH+fdnq6AhoCHGU5DMaeY57+QVih5dQH3kF1eE3TDfBvXWfYXnZRCw+/i0+3TEP&#10;Y1dmY0BeHh70rMBfszeiZ9ZxdM8qIZkppShayD1p6l8UweV+dZ4i8aSdpqTkVBmSokCCavDk7DDi&#10;LTc6Q2mnatFs9zdxN/eIIj2pRrdIpxCbG7xuIzTqgibM0lV1Nvw7HbJP8QwR0+dr/MMRdFu8Ao86&#10;5uPrI2uwqi7fOH9+/vxuSHftRJprFy96H9JzjyBjCQ9UPiWnkF++H7c7t+JfniUYsiQbn2+bjTWn&#10;vkNR6HPUE1zFY3zwcQKz6KN8EI8iEullFEKYBykcU/cFgRubo277m6sTi/rHtwAhPhiFNA3DNiy7&#10;PxUIN4FqavwCHi/jZOJr5B59G+9v+BJd8orRmYo13VnDQ1VnBkspt65dXontypKvg6MOF7bLgkJY&#10;GiKkbkzpBEoqSurp2Il/57oxetMizPPnUimM5kKISIiwCEzKQyt5gpuEYIfX80sRCBKD1ia+fEEF&#10;4kTotJm1qQX6rFyeb/+LtDVJy8/1e1vk3RLZ4XeY7lSGzScPmMT+rUt/u4XAGKVFY2mk5f/md8n3&#10;JT8n+eWGuC5XLlJChsCT5Ju89wiVr7ww3DcGUKtrVmgkn/conFenjQABTWCwGSRXG30Rh8JfYFXt&#10;NHxzZB5Grnbjn9le3LlwJc9oOdLzq9C5gIYz/wRJQSHJgUKyfqTpPCysRA+lNZho5Gm0y1dUQxN+&#10;5X0VcajArc5NGLRyET7cOxOrovN47rgPWoo3tVc0RPKC2mkqbZH3oDlHIRr3SEKKux8Jg4iYjSKZ&#10;/Uqlqxkrtj5M9z8IpQ3TsKJyDl5eOQV/9CwjOTmGG/OqaPBOQ73rFRntll1Kgy1ypdBytVFuHRTm&#10;ztHgWioznvP28gwbRVmG+/I2YdH6Z3DU9wXKY++hJvEy6mLDkWjkmmrYJQGjuvPYlFYZgqQ3TWc5&#10;eW5lBJXWqsYiVi+19vyuy3W5ErHeWdoUnn91JLwYJKgJqiW+mlDo3Azn7zTLi+ef5+g87ea58KPm&#10;9wIqymyI0U6GaSMD/H8wSpITIxmK/oe64xHqCdpYns8wv6Mh/ByB3qvwh8eTRHyI3YEZ+HLXdIxZ&#10;PQ9/z1+KDNp2DcNUoX6n3BBJCYmIakoJSDIEOEwqCMmO9zRFs2bsvBmbom3nmmjInVJ+RICMPc2t&#10;RQZ/33URgWhWNl7ZMBs/nJiGg9GJqIy9hlj4t3GuBE4jxC/xhFLY+TMCz+agnglf+fsEbbicJCHi&#10;HF/D0yhrfgcFpybg7e0L0X/JMurSPehI3NFuiZ3H0dFRgW4EZIq0KDNEaWQdDBC0NTEZikB7qPP4&#10;LDTQsL07SJzFZ+KoRkq2IhSFaE8sk7KkhCDuOLp69uCB7PXo7V6HJ/OW4LX13+HrAwuwsMyJgnov&#10;NsU82N84H4WJ71EWn4SKyCeoDL+D09H3jJSHPkRh6Asci3+Pww3zsOeMB2ujOXBWuzC7eDE+3zMP&#10;/ZZ78K+cHDzgWoq7HRtwB3Fgt1ySDhLVjp4SAtNC7gOlB5URzGq/KL2wnvrZRyGhNRhLdcd8j6MI&#10;3XJIjvPKickIegl428rr7vUhNacePUmQ73Otxog1c/HlwSm8/gmoaH4NgcbhUBMDzf0QWT9PLNZs&#10;SIQcVMKJtDnK5PnZ8/s1xNpjvdK+GZymqEdySHJSBlAsXk3iKYvXfuqATmIzEWCT/m3wn7CX7uVy&#10;3PW/lqSTWw4OU7ekzCV1+lVXzwZ+ZwPXpYHXz9818JoaAhISm6DqcB4nhiYBNyRHozuGQ0Mn/dHn&#10;cDr2BsrD76Mk/AkKg5/jYP3XmFs4H5/t/AGvrJ+JQXmz8DdHJm4nie6ZsxMZBcXc38QRfHbtNJPG&#10;pJ3WmNq6riQkIjupqn0RgRGpIaFVmYfSUZWaahtdFKJj3gnzKn0ibKJGF6q5UUORFDW44M/SuK+6&#10;uPw8LxT+zc48V928u3FPVgGe3r4Ls0pXUyf+Uq/c0I4KS4xItSXtWiIYZvPlilmd5AWfwM3O/bgr&#10;cwv+vsiNN9cvRk75TByKTCCJeRFRHv5Y5GGy+QdJRh6hMuhH8kLAQ2CkdA8zHKml+FdT/i/6bRHU&#10;+ZBCm1TMBEVhsVJKLCEyxE3sIxDxkUD4R6A++gqKfK8gp/hz/HHZXirkg2RsUganjXdIrWHFBsUM&#10;1QUkhQCpbX4d2hC8KezVThEbFdZR2nOxurmOmvkw/yhYjtcOr4UvMI6bQO0LyWi5YTTDwmwKXptS&#10;eqynWakmCmFKBPak8FoIDMmFQoWKSGnT6UAk6xf0KoZuc4Il2vzcWD+Rn5IXiUnP4eaXWAKjVx4E&#10;ebmTwr9jJfm5FgJjJPn3ktd+OYHRYbr8QCV//n+nqP+9clwVQTDdQrgmNmzMfaBUJa2Veb4/FT2D&#10;ZB1LUuFYEmxDwnpmVqj4KCqo1LOw75HHRS3JR5jUy3D0GdRqmGv0E6yumIIvdszEMysIQLKcuD1T&#10;+awn0F2AggqknaIWOSIvRykn0Jb/78hDn06D2MNdZyYatyPwbyNPSV4l0vKqeV5K0DX7MHpmbzVD&#10;K6cenYOVtVPMAFXt9aZAXzQSZGmf2MJ4RVO5JgGlhz5lSI4m7zfJCybyws+Y5hJaQ+1FE4XhurTs&#10;6fLIx9hSPRmT90zFX70upOfsRoe8YpKtihYHRCXJSzWvt5aKS15dKj0qxA6uYnSgETfdVXLk3STw&#10;Uu447+VWz24873wHnqLvSPC+RnWjCl+HId4oHUK9E3qU1/eYIWDJhht6rnp2NoJKA2AIjM4ln4+K&#10;KQlYWtsTVyzG4ZAUe3bt+bX7Q+umqJCJ6vLn2i82j9rqCqsXrJG8fO/pO6xesPV0EuPd1//Nz+zn&#10;TMRJxs04Rvj39Mqf2dlVT5jfm5olXk+r139drkiiBPBKq27gHlS6pQqyVbRrQRifr6KDQTtD7YwK&#10;eQOP8qw9TOnFZ6iUaz2/ITxzQwieB8EfVx2Eorj/RnNEzTVkW0cjEiSB8StN1aaWqGNPIDgORfHP&#10;sCX0LY3+fIzbkYN/rVyHu/IJSNzKhSegdFWTxFCfOBWB0dwIFd+q5apqYDTxX2CknK9ltJ0kMB4S&#10;GZ7bzrSt8sh2dlYbz6lSP7o7tuMv3hwMWTkXX+37GqsDk00LdO29RJB72Ozdlj0rHdgijWa/JtdM&#10;9knSYr+0L5Ny2br++qIZbQO4ntLLPCM+6g1Fb3lmzhKoys6bVF8BQeq/YHQwqps/xIrTczDxYA76&#10;5q+gXtpLACewzzXT2nhIWgjgVO/SUY4ZgTn+LpVgrxv1cDeltWv9XcIjBIUuH/+ttBp5rcuJv8rw&#10;/+RX4f8pIH7JryXGOY2uWdXomVmIPzqX48+OXNyf7cA/HIvQ1zUXo5bOxhvrZuP9TdPx6eZv8PmG&#10;r/D5+i/wKeXjDZNMI5RX1s7GM6vmYPCS+XjIsxB/d2bjPoeLhCWfduMQr+04n2ch7UQxQakIFoEn&#10;pb2LpIVYS9fVgTalHXV255yAISSGpKnWRfdH3KUUuXSl/ZIUp+aptrEebR2ncZMKvqnfe3iL8Wfn&#10;Gjy9IQvZldOxO/EZKpqeRp2wIsmLOtwau0l8aOqr+QzO8xzIKWXOhGzPL57flUucomds5zXJRouo&#10;qJOszltSkgRGv09iNmvzhR1ttzZJMo2MmCvC8y78aAiP/pbFGBLb3ElRlsH8dwtWNN9Pu2qwpepo&#10;VBeruYJDiaWHUReQHJGU6PrMeIMWXGFqz3R9JHrnoo/jnHQ8f5bQe7hfFZVrUjc3virya2e28Vzq&#10;b3Bfl8XfI8H9GnsTM7E27sTs+jV46dh2PL5rN+5acdAQj3Z8xhqq24EYQzOp1FSrO8lsD+LpDJEY&#10;7Q/qDwUPbsxVOiHPgCKM3jJikBMktCfQQd3TSGqUQthBWRfJ98hpqfQ1/q6z14+bnLVow3+neNU+&#10;ehfuXpyHsVu2YEbhMmKlXzrcb9Dk3g5mWE0yREzAL8WVK9ZdjHQN2FEhmgZnZZbjHucujF7lxTcH&#10;5mA/mf/pxEuGIYqMnAv2A/hqWwTLIOuPUBm0eKQ1nRz+wbhoivxpjPk+DUiKKLSmlswxMe2+htxc&#10;4MNRu0CBPj1Qpbq8dWg1HiBDzHBt5KIeR5tceQEi6OyKUCnYSaIdqUTacUHbkBW2oRJWn/zLRSxQ&#10;ITKFre4lENxZ+CzqQy8gGHsO/vBIbhaFY7WZuQFoeJTLeJZAzgwV1IYxm8xekzawUucUWVJxl/4f&#10;Nxv7p4t8Xa5d0fP7sc23UUaXi8Cm9rE8KVaSe9oSFyktOxvpkvLS56gkaLTtUNFkwTv3TECKWCFx&#10;kYJRqAo/h72R9+Aom4Av9s/E0NVugoHNuJVAo7u7EumeelMronanUhLpNAydCTDs9OdanlECDnnz&#10;WsTmmFrj2Uke0nwqGNde3LZ4Cf7mzDI951fXLUBZbAqiVFyN/jG8nl+uyZWIAHOQhKwi8paZSjyO&#10;xvU+bx5udq7HzTmH0Y331VmG2xnmNUeM3hFoktdXTTk0a0GdUEw3QXmAcxSFEbg6ids92zF0/VK4&#10;y35AYfhThESuGhWa70NlrKiQAI/IlCUwtuuhrSdTiF5pewrn6zmepw6SPmrtHq5UFC1V1FTRZtut&#10;Rs05RBrUalPeRgEiFdGKhMhgS5QuYPWLyZFW6gSNmPabieTxXvQdpo27iSjJkSLP/mPUp4/zfuT1&#10;E+lRfnZSWvax+fdghBseQ1j5/jRiNjLOtfnZtV+Xa1e0B6yjzNZZKrUzkhhMmyVPrZwiQ7lHaGe5&#10;l87z/XGSnPLoa9hY9wUWlX6HF7a68IB3FXq49pDIFKHTknqCC3XWKkR7RzFSHZrWrWY5JbiJonkz&#10;qTkE0Q4fOlO6ELwqepDuqkCGg8THUURgosHShUjz7sYdOaswaMdGbKx8H1XB5xBpeIF7j3uM+1+d&#10;1s4rwyLch+SNelCkjgBNXmRDWmhTrYNQBIa62KT1aH9enTOaFAMiKdLRxslBPNJgZk5ZZ40yKYRV&#10;Lqr7FK85UkciE37JRDvWV83A2+sW42ESgbsWbyC4O4J21FkpBHLq7JZC4J5C/a3UMXWLMwXParGs&#10;VD2l1RDs26Jo6j3hLr3P6Dyr+zqQSCrlzBRDywn743uTuvKSyJGrguxLrxJ9n0Tfnfx++/nkd10S&#10;Xh//pulYRWCprBXbijdACRFkhpCaa/W1aitTlBJEPd1Jetpr08c6umR/uFecArr16Mm/2dOxH/c7&#10;luCJgkyC0Jk4SLBcGXkGQWKpC+FeuMi9oFpp4UPV+zaabmPS43L8CKBLr+nfSSJw7Yt1QCWdSaqD&#10;Vq3VYOp1/U463Dq2lCKmbCTThdYQJQ2/7Wf1u8izwZMjKWP475FmHYzwu8/xOyTJtTFNovhdckiG&#10;fX2NRLl3o1zLy8XYBWN/bKfU8JnxqGn6DIXRidhU9x1mHZmDZ9cvRt8CN/7oWIEMpxpXqHuZjc7a&#10;+XGVJpsjw4gIDO2zIe513P8BtOe+N7Xq3FM2vUwOEOIX6Q3naeqOOko9sUk1unmoO9wneBbUraya&#10;BEj1YQo8FKL7ovXolz0H3x1bho0+D9egFQKjYh21UFSHANWUpHJzdsip4AEk4NfALH5ZCje9ctq6&#10;OE7hNrL1exzr0Sc/F1OPLSJ7ewsBGsSYDC+NcyI0mg+JD0ognwZa7WGtUpBxVooHH5qZMD6MpGAE&#10;32sLG01hrnkIfDCBp/ieoWjme+TlVlvZmuiLWFpfgOdXzSGJyqNC3YHOS/1UEFpUgiAyuxSHvB5i&#10;drwHwwB5yAh8NA3WeJF0qOXt5eLqEHfPKcRnK17HlqoJKIl+htroOER03QnlwyqlR4dmKDeI0oEE&#10;ivR/kRvr4dR9yrtkNpEBKPL4/nKRr8u1KlIsmr3Sj89TxlW1HwSENLbJtI/zob5UGH35OzsTRcMU&#10;jWhfG8+dVVTyFpp5SVTEwfBo+KNjEIiPRH3DIPgST/Df8vSMRjj4Mirq38bB6s+RXzoXr6z14NHc&#10;dbjbtQ1pWbuRQjChMGtHKQzubdWJpKl7COW/aJj+QEMnD4fah3flme1GMp6m0L6jkqSAZyHHT6Oi&#10;OpgSkvRtuNfrwdObFmDykdnYF5wCf+N4gtjRVF68boWkef2tr83/uSgv1x97FYWxCVhcuRDD18zH&#10;fU4HgdM+pMpYGg+wDCQJGe/FzG+S8Gxq2rXuv4MMsTw2PMupJGUqNM5wHzWpDu9tmYm8wi9Q1fAu&#10;wk0jkeD6mm4yOoc8r7ZmjGLS21TUb6NiZmaTUsloVAzJMaS19Xu4ElHUyjQboKFIcK8kRFZkMKJD&#10;W0TGg0TCDOa0jpBGEi155eMiOHF1qNLvB1i9SDCn/PVoRIMChyIYH8r9NBShGIlzaITRo+co51uk&#10;2YgdpGbvUdFEFY1bj7JqE02jlboRv7j263LtikCeJTDc61EVBVN3yXtNUKIh0daBMpy6aoTJfGgg&#10;QZf9jDWMQX3jC9gbeRvzCr/Gqxsz8VjeMty9cDOJi2ZCEXDShmbIxlOXyAnSiedStrSd7CjPYoc8&#10;zY9RpLTK6Jr0bILcbP6bZ7iL0kIJzLtl7cdtWdvx3tqJcBz+BIdjU1CfeIXAieAt1A+am2HsJwm+&#10;SbkRweZ+NNkMFJO+Y2ypzqa1u7ZZjnUitbYmVyqm1sA0JbGOAeEUO89G6Tk2g0Rn6Zx/GM6QvGiI&#10;dKxxEPxnh+DkuTHYmHgT00s+x5vbp6O/Ow9/nb8DPZxKifEhjeuSqoYJOccI/o6QjBxFSkEhieFJ&#10;Aj0Vu3O9XTXU7xLpOEVsTpnsF5FHvU+F0qr9VRqXIQr8jBFFd4xId8qRpbQ1zftQqo9ek6Kft+hX&#10;vT/5edoR6Ve1zr70GdmcVt7TksarSe8dBDQpnTV/ROm+npNo7yo1aYoddJ0kxGmuo+ievRP3Zi3D&#10;c6uzsfDYAmw6PROVsY+ps542jifNuGukbbTRYkUHkhEM6wy0uluYK/mM5AT85fO7FkUExTotLUaU&#10;U097SThX92dImonAjub+ov7WHuPZts5UG2nXfduIjc68bQxwwS9HmH5OHWDOzlOIyhmqaK3IiSE8&#10;/FsacJ4YRn1PW8G19fHn9VxTX+wZ+OKvoSo8Hif9xCCn3yWpdOCd7ZkYtzoTvXNctK9rcLtzP3o4&#10;jiM1qwydsxU95H6mTRYBV9G+ivjb8TmLH5jZMSLGnlPUBSQoxCuaFaP91oH6oy0JTzvuI+13dSpL&#10;5Z5JRnu7UFSb2yVbjYiUNk7bT77RyVuEnrl70WdZPr7d+Q12Vk0h6f2Ma/fLiOwNAv7qCNDFqa4A&#10;qhOhouIfUHHWjfkV+H3BSb7ygnnRqdzIanuW4S3GLXn78VBBNpylX6A49Brqoy8RuL2MSOAl/iER&#10;E1ugHKFCMBGWuLoZKQfYRjVkZO1QPIkUrt2wxmsaINsM8OFSTOEZH1IwNhYl4UnwFs/C8OWZuMux&#10;HBlKS5EHgAuXwoVrx4WwLQ6Vz2u9CsmBl1rcLspJ5SFtx9/fZIhZKR51/oAv9yzEksoZqG54hw9/&#10;CEmMivu4IbgBFH7Thmmi0U+mXRnAYf6tn9nQn00bEyO+uh6j6/LrinJvjWe+xQOYLFTX1OzzVJrn&#10;+dylXAwQpCKxz14hWIWJ5THkc9dngiTmej/JeSDaG/Xx3gg1PoYgAXNdbAwq4+NxsGE6HBXZeHur&#10;EwPz3fjTvOW4Neug6aWfls9zt6Qav9eZ4yH/A6WtDjslnftUnYNuKihDx6VUBDyPSrHScDsV7ZsC&#10;W+WO0hBpGm46QcSfXCsxdLUTc0/Mxx7ftyiPfUpFNs40CThD8HMm0psA5yFe/9UABkOpUEehmvrg&#10;+Jnv8O2hbzFyxUzc7NhoFF0qlVkaz63tM0+FRf0jPdRBTggqtRQqPRuGpqIjYEpzqt0i3+euRI/s&#10;7ejlzcb4DTOwOTSLwOx1kgUaQT4zczb5nJJNL2Q47P3pdxSSVD0zGU0ZE5GF1q//ysQ6ZKxTxgBM&#10;I/qbiu7KiPGalGIQloeXRimgaIjVh+eo+0yqQkSeOBFrvX8UxaYcmYFoAlGGEOneREjk9JFT6Cnq&#10;TdUjWV1q03JE2NT5xnZbElDUXr3oG2ikteu/LtemKJooQGP1j43CNUVVkyYHC8+0EaVnEfhwr12I&#10;DscFAvMmfy/EA4+aiI3/zKs4oMJeEpnJ6yfiz649JuLbQ6kgLtpNZ73VKTxrHV3lJkVV9R0dCnge&#10;8wVgRHBU9F+HdE+QuMFPQlNHIFKHri4KAc/9i90YnDcHUw7Nx4HIFzyjzyOWIPkOWFIgEKe5FzGC&#10;qmRU9Mcp3MbjbiOOSfJiU2yUvtP6ulyJiPyLLNnIepLAKHqVTCOWk0HkSo0UCBB9/H1INUkDUN/U&#10;HyUNfVDU/Cx1+0dYUzULE1Z8jXucm0jujhLMFaKb0uyIP7opusE1TXFVmhTfdtSDaj4k0K/213Kw&#10;as2FwRSh7mTSy1RrIpyiwmk5ZPkMKJa4iFxQJxLXGAetHLW/EP1c3m+9R+RHjl3rjE5+V2eRJon5&#10;Tv1cgFTPmYTFdJiiCLiSPHXyKgOgnkLSKgCaqyZJlFx+D8mavPMdqacf9MzFuFWTMf34LOwOTMXp&#10;2IcIx15FXPtXupn7siE60tRKWRwl0G+fh/S2GivFIvx9RIRcTimbJnX5c7uWJdl1TGle0s3n/U/Z&#10;on6/cG5LN0I5o0x9KSUmQiebKQJn92MzdbmwhKJTF4LEGBQV/ce4LzULKMHzkaAuUIQmwbVqoKgB&#10;SDPtTJPvIe7rh3CBe/RC0whEml5BReJ9bKyfijnHf8C72+ZizIp56O2aj65ZG7hPdyHDcwBdc0ha&#10;9LzdFSSk3AfCy7TJHV1WTMmG2xITpYAp0iIsrVonK5Umdf0mkuGblO7OvaLgh1JSOxCXiOi09VC4&#10;39ryu9o5RWKoQxy084uJZxYext3OzXh8STZe3TgLi49PwMnA27zHsWbftLbWN6irhBEerAyCCRuB&#10;4UUR4Lc1w/CKTbFwh7wiAimFiyp5c7wgdyEV31qMXv4d8k7NwqEQN2rwXf6xF2loxTAti1ZoOxIj&#10;kTFeRXVgUkcJMlR5WIynUB4OMU+Bf+uBMdNkA6MsgeGF64HF+YBDkZdQFJmMb/bPwVPLHbg9cy26&#10;eY/z8PCAitXxAEqSBMaEZU2YVuxQQKmO162CpBoutEhaGW717ESfJbn4aOd87AtMhD/2HELcGBF5&#10;iWIEQEoVo1I1YsCrPLsKbwvQ6vCRwLQoX4UETapIC/u+Lte+GA+GOnoYj5v19FkiKuKi3HLbZtHu&#10;ZwuKrVdFz1h53JfNbNH+paKNNo6Gj0a7NPwGttV8BUfRTEzavwBPrXHhPs8y3OrYQkO/H2kOtRWW&#10;h0P91aksaAjaF9BY5ZcRNKifejHaq7c6wX4qFYBeu5hi2hIawiJKKTrnKQLJve8qQbrjAO73rsHz&#10;G12YcnARNtX+gJr4l1R6LxP4jkKjaYFMYxBU/qyI19XZqwpxa3p/0DcMwcY3sKX2S8w8rqnWy6ko&#10;j1CPFJHAlBAIUWmZCAuNNs9le6+f981X6h9FYVTcn8a1UdhZjTs0a0F5/Lc5t+DB/KX4/MAinAh/&#10;zPNKg8Dz2kTDlxDRNNchgilgJO+ugLsIjI2+iFiY1u80kD+/9l9D5AWTzlLtia250d6wKV5mwJyM&#10;sQycCBX/bzyNLRFneeGkS0wetiE5/A7qUZNSY9LhkgCW90VybMmZdJQIkjx9SdJmUwrUCet8oB/J&#10;DUGYHDH8W5dytBWBu66rfiuiVFftFZvhwGduGlOos6FanvcxIE97THVsil400pbGwn0QCT9CeZQg&#10;qT80vNB0Lgo9g9O+NzHpxAoMWZ6LvzuWo+uCfTxfArUEvjybHdU5SkW5PKOy+YoMKA37JmKAm3hm&#10;O+YEeDZ91GO1VuTtd1Ujg+D9TudWDFjiwewT32Ff8BNUxd9EMCSHJEl8SJkaqv+T191GYMw5ocj+&#10;Ww+2PM3JVBt7hlpbkysTngfjKB3JvyW9QRtvamJsdN0OI5T+4M8pZ3meE5qZIhvP892UGGJqk4Ix&#10;6rr4GMprqKwfjzkns/HuwQKMWOPG37PzcefCTbh5IQEiwb2GPJpUG65r2/wq3FTA9SQxbEf9bmZu&#10;EBimEdilO0kKXT4+C0VIWqIkiszzPRKbDiaHrZxcGhKolH+JZnEk/y3R75QaRoxkPqPP63skykYh&#10;UaVoFpCtQ1DKrk1jsyLgaTFh+9wAn3udEbW978Lv6+Y8jJszN+Fuxxrq5DUYuXUjvEUfYE/tS6hq&#10;fBuhpudpX4dzH5IQcu+e4bM/Gx7D1zG2aQKfqzr1SfRv2VczQFMkhoDcZDmYdNnfDoFRRkcipoyN&#10;/uaeRELk3LzgtymLytoxdS4kG6otVa2bcIhapttIqiJS+i7padqIaB+uQR9EGwaSCD7BMzyQ+JT6&#10;nvrADMimHTtjyM8w2sJRqIu+jPLIeOyp+xh5JV9j6p5peGfTLDyRvxj3ZuXjtqz16OHYabBz+9wg&#10;8bBqa0koiP/bkwd0JuE1YrCzUgtpi0lWL2VHiOhaUZrij3NkSFQkvyep/UOOaust0ZUNl9hBp/wb&#10;hkxrgPVxM9j6385cDMzPwuub5mNu4Wysq52M/YFPcTrxGs4kRnHt+pP89eG9/tJW3ZDmIfDxlBJY&#10;2PxXERSFcdobEXPiISCbVxQjnYAildKFF67uA+muA/iTcy2GL8/GdwfnoKxhKoLh52mIh0LzGJQm&#10;pnkYiZDy+BTSEokZwAdHJSCjywtIAkDNi9GcDBVNKXxmZ0skPd4WXEYpp+OvY0v9NMw6thD9nAtw&#10;s3M3iYkIlRRvFZUolYTCUOb6xf50+FoWnQpWERjVCGgR1atcw3p6Zm/CE1TiCwsXoDDwBcKRF/j3&#10;FMLmxgnRQPDwqIOU8cqIwPBeksMtbRSGC2uAiO7DAoqfL/R1uTYlGuO+ogGyBMaGZxVxsekalqRa&#10;wNACGlsMmk19GMK9MgqByNNUGs+TLLyIU7HXsLlyOhxH5uD9VTPwiMOJPzo2o4froAm5t3fLg6ma&#10;lpPGK5fu0sRmtUCuNNLJQYLiLuQBLyI5ofHJo/JQ/jMNRkaWIqB8Dw1hB77KM5aWdxS3eNbjr3k0&#10;mOtcmFuUhT01k1Hu+wDx0ItUciORqOf11qnF45O4QMPQLDDM89l4lWpAzvM8nKeClRc1HhjCM/sO&#10;dvmn4LUti3GPmyTGtYMG+SjUNvlHpwPPZQcqUrVUNrqHCtG0ZpS+cdXSmMv7pxQW+/OMnMM0mG6s&#10;rv6ea/82Dd7ziFDXNPCZGUeC8ooJ3jUHQSBEz8tEUKVT+B6dY0VKWrv+KxVFnhXlUeGy6ULlf8yK&#10;8v5NpMimslmgZL29URrtcHQ06mPPEuy9jorEWzgZ/wCl8c9RGptAmYSS6DSURyegMvo+TsdeRx3f&#10;G1YxNw1YlN8hR5G61dh0HBlO/d0BgO9xymBc8MmxNJLAYDDCiQEIN/Tj+lwnML8NEZiXfUmmU8mh&#10;poiBrdfQfmvUwEydAR+JLAFTY4w262x/BM/0h7/pcfgahiISH0kg/pRtzewfiKLmKVhRNwtTDi9A&#10;/4IcdF+4FmnefUgrOIEuBWXo4tTcpkqet2qk0G52XB5EmyU+3JinOREEsY5TSM0qRaqz1DhXlKnR&#10;OZfA21WOjLmr0df7A6YfnYXNvm8RSrxprusMz90Z1cbIjpr7sY4gS8xterZJ0dYZ4u+Tef6tr8uV&#10;idJ5jENSukGAkSRPoNF0jhSgpq7Q700aZ3AIEgFen9ZWJCZAPFCvNLPhRqdqDk5TXX/UJ15ARdO7&#10;OBj+Gq6Ts/Hu5kUYtiQb92UuJ9bYQ5J4nHqtBG2IP27Mr8YfCiQaQGxnbCj9twsxmWp10531SHeE&#10;SBA1Xb2cUkbQaImFITDEL5ek0jiEbIrOL8USGKWEWZFH3DZvkr61QDT5PRJ1g5SuTSG5Mo2dCoQH&#10;1Wr7BLo5DuHu7PXo63Ti1ZWzMWX3NCyr/AbHm6dxPw6hnXmYa/IoiXIvJOJcrwZF20YgUm8dNRep&#10;sy5yzS8oRZsYyww8p15UxMUCeAF56WntCe0NOX5af4bXmjTwWk0d9eVirt86Ou3QcismPdLsbeFh&#10;4hDqZqV3G6wcG2Cc/rFEb8TjvXieB9BWDKCuJ4Ex+n4UdfizqI+/YmpOD4c+wtra7/DpjqkYt2om&#10;Hs514I7stehOnK4OeDrDStlWnXgHiZwSzhBSXOpO6EcXt6KvVXwvsb7wPvFKJ28p2jiO40ZKO+49&#10;41zNI44x6Y0ix1a6kCOkUtKJa8ysGLM31SK5Gt2zy9EzqxA3L96FO0lY7vOswn/y8jBs1ULMK87E&#10;ptrvcTz8BfxnxiMUHwU/MbVEWVCNIn+yo//N+b+hTV4ROi09hS75ZN688A6OUoJ/btw8bm5eQFvn&#10;abJtFcsHeTN+KqZaE/IxcyVUiOY6hnu8KzF89SLMPzIRxyJf8EFQQQb7UEEOwFke8POh0ThPQysP&#10;YTDYj0aXDyFB5ZoQCxW4ECi0HkHbclYPW0qLSpsPXiLlIrBZw+8pDn+ATVWT8M6G7/Fn7xYqg3KS&#10;kRq+8vC5bBcNe/jIEBXWFHHx1vGQqrhOHggdZHkaNHPiFLq5D+N+1xoMdc/C2qpM1EXe5yYcy+vm&#10;PcT6EBT1RizITaRUEHOoSF4UdjapbyPNvy3I1b3oIP52Dtv/3cL9FVWHEe5TEz2x3svzMRqkGI1W&#10;lM+aRlQdUiRnqVyaVIynUG58KAHkWJTE3sGe8BSsrJmNH0iqx6/5Af9xrsPdWTt5WA+gJwGA2h+r&#10;E42ZA2BEaZqKENpUDc1E0XCvNO5JFcx1UOTFW0ylchJpzmp0za5Dt+x69OD7MzIr+P9K3Owoxx9d&#10;h/Bw/lK8vj0Ls0/Mwq7AV6gKv46g6Qs/lvt0BEU5xdqfSmmiYaDyswDXpj5eDQ/82YA8TTRiNOhn&#10;A1K2z6Ei+iFyKhfgySXzcF/BenTNPYzf86wqv9qeVaVEyKtLBUvF2DGvxDhPdF47eJRKQeXKtWtL&#10;ndNW3h8q1z/lbMCba6dgW90UVCY+RSj8HBoJMFS7JDkXEkBXypiMij2vivrqvNpUUDkfWr+HKxGl&#10;aF0ISAaSQKgAWE1L1MyEvycgEuA5S71xVvqDRLIp9gwC8TdRHP0CS6om4+vjs/Da3rnoTwV/Pwnw&#10;fdkr+Loe/168CU+4+LxXZWLKzllYWjoRR+rfI4F7CdGGsWhsFDAUCFCkReRb9ye9qvoutQOlAaVB&#10;aOb1JTuXtXb91+VaFAI5Pj9FEvWMFW3R+ZV+UpZDlIAworScyEjzfzO4lWddM6eiJDIReW5jGm9g&#10;8+bjIvCRofDzM5Xce4eiE5Hvy8aIFfNxd84qdPfuITApMdHSdK+cnKonFWkJoE1uLdrkKUuDAJuA&#10;JYOSSqCj4XYaZ9BeTgkCIU3Y/qNrI4aucGDCrlk4GfoEiaAlAgJrajEr77RtTqEcfmVrPEXgRiJO&#10;Xatzq0hMstC+9XW5MrGOKInWV9ehZhrynEuU7q46Mtl4kn8RGYFr837aeoFOESBTyzDSOL2UHh8i&#10;OfNHRxFYPovahldwIvoeddTnmHt4Gl5eNQ/9c3LxN+ca3OncT4B3hLr/BHVbITrnHafuO069V0y8&#10;Qh1IbKIuZOr8lGYiXrYeRnW98mB38MghRuwjkX0hebHZJ8RCRhRhEQaSSL8q2sLnqJQyOYdob9pS&#10;37YlqFXKrgYYyi6lCKgqA0BdLgtUt3MQnfMP4ObcfbjPtQF9XEswJseFCRsWY1XhTBT5JqIm9gHC&#10;ieeI7Z7E+cBj1HcDjAPFRIa5F1WQrsiaHDhWP/fhOvdBItabpLovIgk7H0UYy3ZxHGxSqC6lxl4d&#10;Z9PVEEVKTbSUe0dRkTj3QzwywjjxZYe1l9Wg6oIaWwT7Ug/LSd4H8RjXgSQlquG2cZKemFLSCd7r&#10;iU3qePYDQxELj+H+4r6KvmIGz6+smYpvi2bjzT0L8dhaF23iMvT0bkdX736eSe4p7hM9e1NYL+cg&#10;MXwHT4B7IGjF4OGkWGKrjA6TbijbK8e/7LLB0adNDas6zqWSK3RxtQzJ5vm3A3KJc/jaw1GMW7IL&#10;cWv2Ydzh2I373evxYO5SjFy9GF/um0FS/zW21H+MsvjbJCovcF2IVVQ7H1KqNHUT94DqQ40Y2y1b&#10;3frzv+F3BSQpS2rQoaAWnZXTqM3dcuHq0/w7/uwP+X7cJMnRtNU6XrBt2yrPqLlpxy7cnLUcvbyL&#10;MblkE07FX0SigQ/D/4hhmReooM4RWDT6CJwUKotSkZJdheNqz6paGTFueUC0yQmAjFhlIk+iyeul&#10;mKnE3Ayh8DgCtTewpn46ei/z8HDv4AE+ygUsJQErIigso1JQQVE1RQVydfwZ75EKt71y8SiWxPDa&#10;lZbjOmGmhd+XuR7vb1mCXVXfoib4Dq9HXloCggRBQIO8pmLJukYCM25OpRgla3iMYlOUJqY2s1fH&#10;W3RdfmWhorxYNwBQTQAN2AXuSaXgRLhXIwSeUT+fI5WwUhvORhU9fBKnuPdORD7BzuAMLC5xYHSB&#10;A/9aVIB7F23A3TRI3RdS2btEoC9LY1Q0gWKn2JKg5MqQyMAoGuhDuxw/bszz43dLfPh/5Vbh99yf&#10;Nyr6yXOYnuNDV3cA3bmHb8s+iLsWr8GDeS4MX78QUwvnYJv/G5yKfETSMp7n6HkSMILjiNId5EXU&#10;5F8Vg8ujo5kHfKVi1FAtW8x+dQiMKTxUzRiBu2rHYuFR8EdeRGHkMywunYUhK7Jwe9YK6poigiRL&#10;YqzypOLkvXeiAe+Yqw5HAkXKAVcubb05r4qudsmnIuU6pmdvx79y8/DR3sXIr5iOuoYPTA2MvFrW&#10;Y6vzKrCktCulqo6iHhJxUHRV3eGuxjlVYwgZo14EOdQZ0guGSEpH6DpaIso06hrGWXPmRewIf4J5&#10;Jd9iBAnLXY4l6OLdjPZ5O3nPB9DNWYibM0vQI1OgQuH8MnRavAPp81fgzwu5/1YtwvfH52Fl3bco&#10;O/su6mMjoMF2Alu6Twu4+PdUNNtyv4oy2mnRvx1Q8H+7aM9EZDtlL3meTd2I9BKBXrPJWNCz1Znu&#10;z72nMy/jz70W1FDd0dz7I0kE7NnQuU/Iu0u7do6fSfCMaqaMLzYe23wz8OqmRXg434vujo0kKPvN&#10;sMVURYJJYNTK3ToatBdpOwVcDEiqMJ58zV9Tx0SRGmV0dHaW4x7Xdgxemg/H4QnwNbxH2z8OsRBB&#10;Hu27unudp75V62IRq4gmsPMeNchQZydZF6uugq2ty5WKcUrybNiW+SL9ui7rKbcdopQabm2A1ltt&#10;yDUbRiQrJrIVVi2HAKrSkC1hbCYAVUtbQzL9fdHk52cJwBtiLyLc8DFKgl9jZ/W3cB6dideWTMFg&#10;91w85HTgT9lLkOHYyrU8TLBZbDNIBDqJtdoTa3Vy2PXs7DpFgqgoiWwLdSaJi6mV4c/a8XciIyme&#10;Gn5OKTuXpIOTxJKESLVOIkTpxEa3Z5ajJ6UrpXMm7VS2SJOyAgpxm3s3/kJ99GjmbIzM+RazDszA&#10;ypOTcKB+Ak5GPoe/8T2C6RfMMM0osV0i2Bvnw72M/k92FGs0ek/AnViJ6y3HiZyF1nlGch1XjfRj&#10;JD+PU2ifjJ7S+2ynWusEGogLssWXPbdrXUwKpLGtOm8twp9Z/S87IN1r5WyE9ihKiejnFoOosUEj&#10;sa5qxaKB4agLvoQ9ifnIr5qLKQdm4/VNs9E/bwHudeSSLGymnVCURdGQGtoJpShK9G9hXhJcklLT&#10;XVi2VsTWNHcI/Pg7+ypR5pLSBeWgSH5Pnf1OD/cQSXUnBS5ImtN5vrvz390cpyiV6O6sws3cc/dn&#10;u9DbOwsvrpuH2YfnYl3VbBwITsfJxq9Qq0HU0bGm6YAGxV4I9jdNk5SpYCKtXDM7vFNRqyeJ90ci&#10;FBtLnTGG///lOt+QSqbd0VWEjs4SHgoBr0pepA0XqwPZ7/LK8fuCCvyB0iaPB4c3Ylq58jC054V3&#10;JjBTR4p011EzL+bBlUexsvoTlEafRnV0FMJ6gLzIZgqolNSrPkZ2GpZEh3HDWk+QQrS244fAhYys&#10;Hr5uQl4nCf8d4fvJyCO+gQhQIZ9IfI1PjmTh/9Ped79XWaVr+2d8M45A6BCqjXH0nGHGcjyjBxAQ&#10;QVRQqWNhUOwoAoodUCli6JDskr13Gh2UEqQjgdBCCISQurN7SYAI93ffa2UrSn6Ya4C5ONfhh+dK&#10;29n7fde71vPc91MfLPChl2cjuucUU8GeJGFRao7CryoAVgoKQY/SzKho06h0Fd5q6+WDVZiUgKBj&#10;Nq+fQKGXsxiPeVZh2eFl2ENmG0y8wwNKQBAbhkYeMhkNLaKZycDrNwCA19yYAgq8V5vPe+1B4U25&#10;PnKee+k8yYpqNoyCUZQlTvJMZaoUjASfZ5AGqprk4GjkY/jK5uL9HYswYnUWlcd69HaqWJP7TGlO&#10;TpJlp3r6K9WpkiJPhgC67dBiiyJVw1JG5SEPmorgImjlieFWTxi/99ajlSbU0nCZcD5BgML16d4j&#10;uMu7E0Pzv8F7Py7H8orF2BSchxJFHeITeN3chwHuTb+iDvK0pzqnKbVEQEZeWhIJEjSlD5nGBbo3&#10;A4KuXJOrlXNqjyoAwnMiUbFmmOeoimtYFPsKn+xZiOH5Sq0r5Dk9yrWg4iQAUufDtmZ91OnmJH9X&#10;ZtqQmkJB6pw0j4hfBQHVGaTzdZ2dB3G7Zw8Gr87DB3uW40d1WYtOQCwymverbi+8DgPWFf2g7jH1&#10;dtIz1ht4vSKl8ejjBDeDmz3fzfnNXHsLOCXUE1yTmshE7Ah8jE/2zcaIdcvRO2s72nDP/KGgllKD&#10;tNwqdHNW4u7MatyZpVld1MlcD7VV7eCrMmvQfXkhBuT58M6eJVgf+gKlja8gQL0rb5/uXfU4UT5z&#10;pZfZaLeMqfV420L/lu/hptxYIt0U4RmKqNhX4Fm1ATzbts2vRGDAnn915FOatvFehp7DOVNr+hxB&#10;oAbUquGIhmqqZuYxnoshSNQORgN1YFN8HKqiU7C2ZiFmHlqBfr5luNPzPbr6jlrvKoGvCnkVNdbs&#10;GGU6KFde4FlFva29apCjGSGaLVNKYkMs4a5Dt6wjJoL49sZvsD+yCGf4GYHweO5POTd1PQK0w8wZ&#10;MREY6g7pKwE5k9LLfXrdCAw/J5XyaWvWbEqPbd8rICXyomiXzRAxzTB4jmyaT0qnUvSzPOfSqXJ6&#10;8X+b+PcLcQFW6t/gMOIWAnbeR4SgNBh7AdXxt1GWnIWdgW+wqiIDGUcWmQLr8RuX46k1DvTL8eH+&#10;7NW4z7Eef3RsRS/vMfT0lqCb5zjBaonp/KZU/s5cZ1OnYCIuciqrm5iaGan1MgkLgadS67sSbKa7&#10;S5GutEDncfRwHEbfZZvwUOYG/LdzA/p71mJoXj7GrM/GpC0ufLEvC9llK7C9NgPFoa/53KZRv5KE&#10;EVDG1AGR96e1iMtJRjGOMTUKIRYy0Sq1r6cest3F1G3WYj3rsLY1gspsuDwKpjRuC1SVgqxUYEVz&#10;SCS5x1t6fjeiKJJoo6C8F4NdHyeukKh8QiRNc5ye5etUszkSSeLIZIBrRrsUDY6BP/oGzkanojj8&#10;BTZVzoGz5GvM+nEBhm7KxiOrcvFn31rc7dqMns59fJYn+Vz1jIXL/Yboirym8ZkbjGsIiyJ2ZTyX&#10;trmD+ZlnV6J23h0pIiXqcid7q4YRtii/0krK/poUb+4r2p4utNc9PUfQx7Ed9zvXEjcXYBTt8JuF&#10;q+E+/RW+r/sE+8IfoSL+PoINbyKSeNXsmwj3QNw4D0lQuQdS9UGKsp6XnTbn3dYhC2erVjXMvRaJ&#10;ai9duda3jN6+Hw95N+GurC3o5CziBQro25BRR7Kwdj6lchw3IganvPs0EgR1KuiSK2VGRiYiI0af&#10;E0Z7grgJ6+ZiYdEM/Jich7oLk8zh1qTsSzzUF+oIGkhS1Nc6QaBhc12pMHgDmtZ/yf+cCb/pRmxO&#10;oGoUpByoWLgpznHznzOAbCQqI69iW3AB3tw6B/29y9CT95BOI59OZapixK4EkUrd6UDlm5ombPJI&#10;5e0191hjahLUB12dNLryf+/I3Ipx6x2Yc2AZiiILUBN/nYtOhUrDYJQbxaS2iWSZRdS9WfBrF/Um&#10;KPjfJHEazGSCSiRBhaMUCxqqMIF/KDrcTF8+EX0LhXWzkFmyAKN83+IR3xbc7j5oUi1/565F69Vh&#10;Enu/BZauUvTIIcDO9qOzu557T55K5S1TcVC6UGEo5UI9zzVnSdGGtpqO7Y3S4IdpXOrRM7MMPZbu&#10;R+9l23CvYzUe35iDl4pW49PTLuymwSttnIxa7slw+B8kLGNoXEeQrCj97TE0hR/FpThBSUQGV2Q7&#10;5e0RwbZpZNbrIzDd8npcCzGDYBV9MMZtGBJxGjpKgGe9qvFdbK6ai/k/LsMQZxb6OPdT+dq0OhUJ&#10;yxtkoqM8k1o/E8mScaa0J3DXJHDVzNhcXfWVP2XyaocWZOOrork4mJyNysSbBPEv0oCONArykupQ&#10;KCqQN0XQPL+mQFdgo4Xrv1pRdMOmldq6FKUEyOP9E5+RacvNz1fYvCz4MRYezMQQtxf3LN8MtcNu&#10;kxPB/3ORxLjPUCfVorMrgG6OECWAjtSt6grTxkgtdXKQwLIet2ftwKOeLEzZ9j72RqaiOjaBhHGU&#10;AQMxrrmt89L92qibjKrIlJWW7+Gm3Hhiz7LAn86YbI7NUDBdExVFNh5rkfPU6/Ua2Sf7rAUMTD45&#10;AbaZHyTiIICYoM3iPqmrpN6LvYgzje9hb4h789h8POpdijudW9DDZR01at/ekUDHDLhUqqciADyX&#10;KVHmRhsCpDYa7miiNLUk4Sdxp+MABuSsw9fHVuGHuvkEaO8RA+haB1GHDbDRYhPdUOc+EQoLZHUv&#10;aqhyvQiMqbMw3m6uFfWBPRspB2RKT8r7L2eHjRooLdWeI+vU1HXbgZc617QjxDJxSpTXHSZYDSee&#10;R7hhFELJ52zXqQSJGiXWwL+Z1L6neT4JaONjaHf+garQOzgVnIbD/s+wwz+fYHAxcqpcmHpsM17b&#10;tw5jC/Pw9AYPBuS68LDLhQddXtzvysNfXav5dR2/bsBf+LWvowB/yeLfMt0kKU70czswLC8bz673&#10;Yux3uZi4PQ8Lyr1w1WRjbb0Tu6JLcDw+kyT2bdRFXjbNUcLUVVHhMJELRQgIJtWZVQ4qrVMsNBiR&#10;4CBEiI8iXKMoCZuaGikNTzXBIqCpmkNTnK+CfpJwM7eIa2Xn6BHMNouJEGrPitAQ+5lmCnzf/001&#10;MALbEa6TaaXP+zAzBZtFTm61O1bKZygyFrWBMaiLvoKaxGRUNHyEnf5ZWHhoHt7/IQNPFazEX7LX&#10;4273LvTwFiOtQDayAmlKGaTda+8krnXxLLpIXN08f8oyol3U6IGOFNlVKzy3SuskRrGF+Wr8oM6m&#10;x9HNpSwlW2Rv6mNITtR1UNF+W2t1yqSHdiMPuDP/NO5wH8A9jkI8wOsauSEPnx90IrdqEXaGvsIp&#10;khV/w0Qk6wfhnP8RNAQHkOQq0juc+10d10YRt4xCjPg/WW8zNGSPFbGzg72VRqYunDzvXCc5DjQX&#10;Ul0W7RDgK9f6lrzAVry5zYGB+R708O1AWh4JihQUWX0PMvmezgr0zqwgORAw4025y3lD5QT7yn89&#10;g85cxM5SbFwgKTN5Uh9Z7sULOUuw6NASFFNRBXhwk/HBppOAwoHnqWQbdBMCWKbuheCLhl154/Ar&#10;h9LmvEqJhQkAggkKjXBcaTH8Wcw9zpsOhsajIjodq059g6k7HLg3ayNJSwWVbJ1RtMr9VC/11nkn&#10;0Dq/BGn83tS+8EFpkqz637cnAGjrUW5gLQFlJVnlj+ibmYnRa5fAW7EcZbGpJoyVNPniIi9W5B2Q&#10;d+Znds3vTbibJKylhb4pN6aoWC5ChRsj4Fb4P0YjUh15C4frpiP/+JeYvm0xhud68V+ujbjbcxRd&#10;HFQETtWChbl/glQkCt+T2OeeRLtVJ3BbnsL/zWHaZkeAlIIMeyp9MdUZTykYGgLXzlfC19mJtH/0&#10;HsbQddvwyvY1yDiWhW3+mTiRnIbahtcIioehiQrRpD5J0dc/gSaF2INP4xINxSUe/AsUARx5FtVd&#10;TXnv8sArp1yAxqRGBFRYPhQXldrwm/W4FqIzra4pqgdLJrS+BEaUSPJJ+BMvoTT6GbZUZGDKpkz0&#10;de6hXlERKUG55k7lcu08NdBANHXhMTNgqGfkKWpHRSsAr7S7djy7nSg9HRVUqHvwgDMXT+Z9AY8/&#10;A0cT01ETe4Vr9AxB3RAgMJjyuPHyKERvwEaMzzp2OVi5dqJ0WYmm3SvtR15lPQvrUZRBfpL6bAwO&#10;hb/A29+58d/OQvTJPIjuLtUSqJ39GXRRYwdPOdJoQFrlqTj6LPdeGJ3UXtVLA8Y904ZEuIs3iDtX&#10;HsbDKwvwj9wZ2OufC39wMhKBl5tbd47ktaREaWMK3cvbSdB1nQjcTbkeomGnQ2gXVcckbyXtDG2g&#10;6agnr66cfBRDCvh7pQ+aiKNJG5PHU95t/p1733iG+To525oEEngOovHhqE2OQHVyNOoTY1GVmIR9&#10;4dmYsncZ+hWsxj3uncQCymQI0VaeNbUubfJoU02qazPYMU6ZUtzK3/0+96wBQV2pG3tlH8ft7iPo&#10;49qPkWvz4T29HCeTnxPY0K7G1EWtv8EAhhjwfIq4pLzwum6llKdI2bUW6+RJiUC10nfs+TDkxJAa&#10;2X6dZ9XDqI5ulKmlO8/11drajBGdKz2TkXYqOvWd1va8wDzf7wIJgO7BZGmQTCb5LBuau28pAtVk&#10;atNE6J7nuRzLZzkOkfhYgr7nESDgrycoDkReQl3oZdSGJ9JGTUI1icbZxPs4FZuO4+HpKPJPxZ7q&#10;KdhN2VszBUW1U3Ak8D7KwtNQHpnG10+BPzaZ7/cWgtHXqZMnoaZhAuoaXkB9ciwCiWepq7iPTOqr&#10;ulXKVqiWT7VKApXSlc2kQk4ZiiF9vC9FtYV9Lvm5LsJIfJbSd7ajpySV4tjcwESRCb6XiOlPxIOq&#10;EVQ6oYbynif5Ue2epsaHo4pWidjZ+YItPcMbTewZE3Gx+yuVrquangsURVrU/rg6PAm7a6Zi5dGZ&#10;+GjPfIzasAJ/y12Lezy70NtVhK4OzWI5hnSnomZltHlqPFXB82dFmEKYVbjbpKqTqNgW5yIvspsp&#10;EmPxuZyC7bzNzXK8GjgZJB4RLhFhUcpYDVrn1JkB8a1zVTPO/ycu6Z29B/d5t2D46lxM/cGBzKNL&#10;sLliHk4EPkFt5A3auPHNxJS2lftHHdHOK4WZ5+I8ye15Yns9+wRtYZJEXUEIDW/WAE85MBTV1L6r&#10;514PRlUHozOl9tGDiW36E9s8ip/C/fkeV9rqW8Lh8ThQ/Q6+LZqBh9xfo6evkDdLoO+uRlt3Pf5A&#10;ciLW1zZP3mJ1JCMjI1vrQkOa7gyTwAQNYTBkIUdK7RiNahWZ2nE86inAktKF2Bf4AGcICjXBNq6C&#10;OB52HfKfuElFWpQDqwOsTS8QqWnR4fgwkheloYzAOdNW+Rmcj/4PgVg/RBv5t4an4ecB0Cap9b+L&#10;Lcfn4401q3D/ih182LtJVPaj7WoaeXXPIAhqQ/CjgXkd5CXig0rLrebDUsoPr9/hRydnHR+WvEvq&#10;vnAIffIL8fTWbGxsWEYA+TYB0Vgq+uYCtToCwFotsDxX8k4QDBAYNmgAIq/Jpqf8eqFvytWKDIqK&#10;sgW6lBYkY0LFwJ+VTysPjfKQFZqNKM3CpCbKIPH1ip6FFP4fyP03EI1+KtbaEbhQTbISVD5vBg6G&#10;MrGhZhVmFq/D0999jwcKtqKrcxdaZx+hQT6NW/MqSU6UVllBgk/iwTNiJiorhG8MuAoiT5vOMh08&#10;Ee6lBHr4oujhqkR3Rxm6KdSbe4YK56xpHPEHN/8vuxR3Li/Efy134ynHt3hv1afIOzQDR7mfq6KK&#10;XI429y1yLxHwtN5AifZYSq5cL6s8L5fLX0+hUTHCv11rUcGw8fgrxYXGWR7fCxR58QTmI5ExPLtU&#10;3rXzMMK3BPe6CtHDeYjEsMSQu7YER3I2tPGdtB4nEkAVEHbJIvHLUh64lHQNOimcTWLTwXkcXbMP&#10;88wW4fnta7GuPoMAaTpJilLGpGM0mHQI9Qj3grytVKyNBIEXuEdauv6rFXnHbVEwfxZ4rKciVyE/&#10;f/6JBk0e30D0BeyLzsGITT78Kf8Aeis9xFGM9JVcA0VaSN5kYEwuMveWZkaoWYkJ+9N4dZI3LbuC&#10;91+B2x278Gh2Nt5c9yH2BGeiOjaJ4GScTdkIq3XtWOPZMvNiTD6/GqVYUaquQvWpfG3tDTOniyLD&#10;a9reykvN627SWaNRkUesIUFJPoEI96Rpj0pQfJE6/VxdP77fAN67mrU8i7PcxyXxz1AcX4i9iXzs&#10;TG7AjoYC7D6XjUPnF+FU4wckta9yr4/lNdBwVQ1Ek197hmuleh7+LsrPVhS8pbX+9wmfJ9fqcrny&#10;NdZjfyE2EBfi/XE+NgCNBOfJ8ADE1QiGa2IjIhaQa81TNZ4SRUn0d5NKY0iG/bucDpKfz+7Pn3fl&#10;GbfnnH/THpfoeyP2f+1rfvl9UvOEaL/i/F45903UOUn/UMT8T6E+NBEH/J9ixuYPMSx7NoHMNgId&#10;P9I8MbRxJdDBFUM6bWtXM1le2RlqtSzHYRW/F1ji/lSUhrqyvepSHafwV8f3mHnYiS2hOTjb8Kqp&#10;AzMZGLw/qyt+WQ+bftPsJBTRuuy6r6+k1vm30tJrW5LL9TRFe8Xsl39Gfvte+l3qvZq/lx1ofr9f&#10;nr2In027u1x+TQhT7/eLpPaMldTnpKT5dT/vpSv/x/6u+b1/87p/Ti7/31//zX6G9Km9l59few1F&#10;+01NJKTzlPZmhmiaz5WtUCp2f+q9/vwqnabsjGEE2U8iQMIfODcCoXPDEFLhvQgpCdhF4tVL/pG4&#10;6H+Weuw5JOpp6yKvoCLxLoovzMW6uAdzyjfgtf3b0G/1LvSh3u/uKYea+JjICPFEJ54jQz6UGkY7&#10;15n4ugNFZ0uOrHbEIyYCqg5gIif8W0d30DpVJdm25rsrz2FXvZeL7+ng/zjKLZHh/7QnGWrjPoXf&#10;EZO0yi9Hu4JSdM0/iLvcW9F3uQf9Vi7Bi94vMPeH97Cx5HUcqnwFVaEXqO/VSEBjAvhcuA6mvlYO&#10;FJJaDV/WgGZh9Z/qZUPkJBvI3w8wEhfh5b4yWUxcR8k5EuAEbVKctjlGHnCe63+RuO0ibY46GZ83&#10;oqY3XFc+B9P8ge8ruyqHwy0xMv6K6DvYWvsZZhxahIdymydm8+baZpOJ8WuacvcJKORdMa37uDid&#10;NfDKRfDPhUsRGDOhM68E7d2lBGzF+LN3M0YVfIuskgzsDcxHTXQyGmLjqZy5SWjEG8nY5BXVBjIE&#10;hoxdRXJh3mgooa/cSCaqIW+SSM9A/n0gWfkTCBqCoxzZpxAKvY7DNbOx/KgPT3g96OPZhu6+InTI&#10;5/V4TpHA8B7cfHgkKIq+qEtKG3O98nbWUgGr8FDkhkCUr++oPNPsvXjA58HHRXNRSKZZ3jiZD2kU&#10;muT1rueml1eCC9hIQNZg8nV14EnGzAO67GDelGskIjDqrS7jRqCjeimSGJsGYz06MvoKTcf4PHTA&#10;GqM6EEO4b4aQ/Kq4dRAiceWQv4Jg6B2cKH8P84+6MXmHG+M3uDDA48Z9WWvR3bWHSuMo2vJw35ZX&#10;RfJyFrfmksiTDHfiYe9CMt+VSkStBju7ROhtREV1K62pjFq5+VUtkbnPVH+l13RxUUEQZHdz/oC7&#10;szfhgdzVeHaDFx/uWA7XkQxsOT0PJwQ+w5NRH36BZF/FoQIVShNJFT3+dk1uTLGFsQJqJF/y4hkj&#10;IeUlsq/89hEIRv6Oo+HP8NmBLPTPyUGfrI0kewfNIM607JNcx5PUOVxTKmx1UJFnKZ2KuLNL6aoK&#10;kVehExW6poBrbkWn7BM8s4fxkC8PGSULsSPwOQINr1M5UvlpgrFfBIZnVASG16j2jJrt1NL1X62k&#10;CIxmRZw3HjjqKRIY002JP4tY+6MvYUd4LgbmO9Dbswfp7iMkuofRPauUe0bELMj9FIJm4pihdyIv&#10;3G8iMZ2MV417i+CxA7+/nXuqv8+N97d8in2hz0lgBAw1Q0sOIIXlRWBGG0/obwnML+mwMtp6ZsN5&#10;rqhradDlxVfqh52UTV0tw6OJ6nESnwYNxhyMqMA2QagGqZmc7tg4FMfmYqt/KVwlC/D5jgWYtGEh&#10;RucvxmOOpXhw6RI8vGIR+rsy8Gz+Akzb/g2WHpyF9WWf4FhwOoJ8ZtHYGOOIkPfyQoRnXBF7//UB&#10;MP+8yBb9Wlp+3VNIqK4k+DjJl7zIiuyq3kxngkY3Kg+kBvrZ6Ii1fzLmlsCYDpwpIVCVXZQH3ET0&#10;Wvisq5WkaqP0DHV/3K9NfN6NarvO9Q5zj5bFpmPF4U/x2ua5uMu1iedR5CSEdtkREpgQCQzPpXHG&#10;KOqs/Hk5G7QvrWdYKdvtvIqqqk18Jf4zazOm7FqGnPKZOJVUJID7lPtL+7CpWWxzDe5FrkEqVcs6&#10;rlq+h5tyU/410ZkSMVb2DL83kUuVMEj/KWqkVDiSmIhqxmh/CZrjPLNRguowXxPma2LclyYV2dhp&#10;Yj//k8QWE40dPxmcgT11c5FbthgZR5ZhUuFKPJbvwp89a3GHu9B0oDPdvHiGpMdTrbFNLRPxqEZ+&#10;pPF708gmRw6BOtoEZXPILto2xqpbkXNPYwg6Eq9rnlonE5FRbVopbaeaQQi/K5W9gr+zos9T19Ne&#10;7h/Qx70Of/V6MbhgKV7fnoElR5dgdfkiHAzMwdnoFNTHJhJrj6dOfp5nUSmXxLuKMCmSFhPukm3n&#10;/VNfiQjawZ32TMvpHI8PIoEZRLsv+zKCr+M6E9ebtFC+l855kv8rnaoonxxlWvtz1KOqHVNUWX/7&#10;yf8ICcxjxo4pPTzGZ3VLsH406uOv4WxyOvYlZmP6D7PwsK+AC7ybC6v8txO80RNQsX9H410We6Ny&#10;apYOStWiaLqrKZDPUQTjMHp4D6C3eyf+mLUJI9bk4OM9WTga+RL+8Is0ruPJWkcTpI3gxWkj6cZ5&#10;4fL68aYUCo+SoKgIVq0+pbwvGgAg5TYcUd5USDdG8qCNGIvYgri9ydmYsX8e/uZdhbuydqOz8wxJ&#10;y0lepxU9sI4Elm2d5Wjjsvm58mTqYbdX8bAYLR90R/5NYbt7nNsx2JeBxWXLsSe+EIHoJC4elStF&#10;YDlBAqVWuxIz2Eob2Cja62Ns/m+LDJo8cVIUIq4qUlbepMCivP0ydnoNnwG/P89DJfKSrP0fq4BI&#10;ilWPUNf4FvbVfYbcY7Mwde1H6Jq7h0TlMNJyNbCV4Dm/Fq1zA7hNncE8tWjlVcSO+zxX5PYk0mmQ&#10;u1HJdJOnxEHDrRRKV3PIlq/rpNSJ3GNUGoe4t4rQPXs/CUsh+nq+wxPrcvHujx4sPrMca+rnoygy&#10;Hf7ERO4fEuPoM7jIexGQifOAyiOqmpwGFYEqbTLa0prcmJLy+JlmFxTroLD3ZnKAeS+h2Cic4Znd&#10;HlmMdwvn8ZwtxR2ZG02ubTsSQDtQS3V41Vx3KulsAfeTRid14Pft3OXmNdJBmgKt9o7qinKP8zuM&#10;XbcAX+2fhQPhmaiPvoNEgCCegEyRl3P87HNxXmecgPI6nVUzB0D7VJ9FvWAIDIGqIVDUebHoaFRH&#10;XsGm2rn4m2cldQ0Js+sYye1xkmd1eKnjfdXT+EgqYWdWSUcJCCoF1tYBicBoXsMd0lP5HszaPRtF&#10;oY9RF5vQXPQoRa/Jz6PNV0NWDBFuBoUUE+aXTjNnyD4fW0gpD5qaq1AM6eP6BbheNCoNJEBKm9X8&#10;ERmlWHIcAslJqIhPwb6q9zDu+4140LcPd6/Yia4Lf0TXlSoapsHMraeN4PnyWsPcmYa2p/Mw7uVz&#10;75ftwEsbvobz9CwcSr6LM40qFlbjhWdwqfYpXKS0tNb/TtH+uVxaeo3kAslXU5TrzXN9jvu8If48&#10;1+o5nmc9E03TV2SQ5MWvFEfeG/eFalhs9x3tSRFr6jCdG3kz9VpKS591tWLSpUiuTEqhAXM8Dzor&#10;ATXYoV099xq2hb/AN6WL0Ne9hgCpjPZSzUl4Lo0j8yy6KQojLED7qgY5HXR2CcrkXBCJMQPv+LzT&#10;+ez/lLUVL6xdgAX7Z+B4gvov+iIJlB3QKsIsUqdIltEhvDZL5rQmkpbv4abclH9N1E1OWT/WuWbT&#10;2eT5Vz22tVuKCtko1gie6zFQ+uCFuufQVMczHuB5Do0ljn3R6PNTkbdxNPw+Vpyag0+KFmDCd99g&#10;APXaf2RuwJ2ZO3lOTvA8qF21hHrdEJYT1OFqd6zsA+JUEpI0Tx1aU/+38vlxG3HHbfllaJV7yuBs&#10;0yBIJMSkEcs5QDLDn9WJTqREv2/jO078cgy35hxBqwLa01U8s6tU81KMLlm7cLtjK+51f4dH877D&#10;BztWYsmxFVh1dhH2R2ehokFdAl8mMaPNNOlujxscZbuCCW+Npp54lmdWNkHOZA0gVRqkUg2pz/wj&#10;SV64PkqvJJ4XuTMdEY1Dk2c7pPRLrqFSMDWYWRyAa5xQarWJMvOzYgOJ1wYimRhoWmsHyAWCtNey&#10;qWGSmVD07wgmXkXownu4JRoYawhAiIqkkg/i+8oPMXHLcvTLW4XbnbuQ7j5A0H+MSukk2aJy6cj2&#10;TP6dHXCkB6EJnTbnX4rqLEFeCZXVERrZI+jCh3KXsxADfLlYevBblIRm4kzkddRExyCcsAWmpt2j&#10;cuZ4Y028MRMyNAbVep4NEw5SyderFSRvmopOrR/j/L2ma8f5Pv74cyilwl3n/xJj1mbigcy16JV5&#10;BD09p9BNubg5JDMEQGK8HVwkYjSonQhQ2yrvng9cD12NCjrnESxlkdhk1uIuvu5PjvV4eZsbGccW&#10;4ywBp6aexmlYQ6rLiYtMEQhRxCBt2FUP4SaBufaiNdXakqBQ0ahjnUK+8uYLEFuPv2XuF+oH84AM&#10;xk8EWsm6fiQzqp0ahgAPS2nsAyw7Nh+vfb8YD6xcRoJSgttIPNqYuQbq4EEyrnRDddzhfu+sXvwE&#10;zJovpI477alA2rn1mjqK+qkH+Hs/CUwN9xP3jlvd/EhcvLvRN3cTns5bhg+2zcWKw7NQHPkcNY1v&#10;oiYxFnWJZxBuVI2E0nAe5z563BREGm+QajMiBBNUDPJCaHq+ct9bXpcbT/R8ZAyUgtRISXlc5P3X&#10;eZbBCJNE1CbGozwxDTknP8X7hfPxV2c2ujkOkBxWExD50d5BhU0wpNbuCq+r7qNzHgmjuiHKC8X1&#10;TnNR/6jFKEF/FwL+u7IP4f6sTDy/5lusPLEQpSQxkegbXM+/U0k+g1iAny+gzjWOpQBbC/dwNdIg&#10;vaS9yH1pPPVKI6NOayRQVYpChAq4PPQGfKe/xMO5PqR7i0l21XrWdk8UMGxrpl3LMaQiaRVNi8AI&#10;DKrm6hcvmvbk3c6teGqNF0uOfIPjoQ8R4r0q7ct4sfQceE4M4TfXJ2NNMV4zkhX+Tp5D5bXH47ab&#10;UKrzk9rumiJcY8DloJEMp657gkKjldCMh6Goo94tDb+L7XVf47NNk3G/53v0ch9B7+yj6OUpQ09f&#10;JYmpUouCaEXD/HtvHX7Hs3YrpV1+yNxDNyeJ/so8jN20GI7KT7EzNhlV58YjTj3fVD8cF9Up8LI1&#10;vpEkFZFJyYXmKP2FANeKaxiXnqLxl+FX3Yktpn8CF6mfLobsPAwVsYsUmg5XUe5Tda6TraGolar2&#10;TUuffXUi4EAdyXMgWysRkLNtcEeaiFp9fBQOxafBWzkfgwry0dN9iLruBPcjARX3YkdnpWnJq5QX&#10;ZS+0zyFQcilt5SzPI0kOcUE7402uNSnad5NsD8uehw82T8fB+Odmang8opa7susatEqybRqOEBMo&#10;imn0vZWW7+Gm3JR/XeIGkKvhiZwLNuXc1DRT1HglNYskTn0YVQMq2TSeDZ3J2vDLKA59gA1132JZ&#10;eSYmH/Bh+Dov/jPnO9zh3Y7u7p3ozPPSMbuEOo4kIqe5lbGc5MTOHYlLTQSlOXsjjfq9DQmOun2l&#10;yf7xzKhJVuds29UvjfhUWVC2jKMC6S51qayj1CJdHVDdwt/E5XnlxDOn0JqvbestRXfPQfzRs4sY&#10;fA1e3rASs3fPR9aR2dha/Tnt0DuoJR433eUi40zL5gRxdrLezkuTvU4GBxLjqo5Fzi5F5uXcahbZ&#10;t2Z7ovIPYz9Ue6d5a1wn6yARluf5bY5widz81FyTqZEkcv6fiz1N4kJbRP2ntLNodBACJJdViZGo&#10;SI7GqeQLKEm+heL4VOwIzMC6yo/gOP4hblFOttIa5PGJEDRVJN/AmuplmHXIh4F5q2mI9hAglJr2&#10;nh0NSFPEgotOg6qiZBX/qK2nOpcp9CVF1s6lgluySwFDFZ+qDax7Ox53rsTi4qXYVz2VizYejUk7&#10;vEgFrlKWGgilnvV2Cr82mACPCn0kT9IovIDz9aO5QCO5kQQGqPQbBiGeVFrZQPgJTsriHyOjxI0J&#10;hWtxHw17D8dxdON1d/XVcSNxI3iVryuveQWliuD1JFrnlpHIaIAnN5qLf3fUU8Lo4goQSJ1EX3cB&#10;xq3NQFHNp4iGRiOaeBahRpKY5JMmhNhA5mgHYNkQ2G8PyU25FiJPiDVipt1eMzA2KUnNBEaHrUl7&#10;pW4Q99EQXCLBVO1LY5QGmoooQBBwKPo53tmxBA/5aIx9BI4Cw9zHGhrZ3sn9kXXKpCp1p+LoSaLe&#10;g4olnUpBbQPVXlzAUgXkHTwhdMoJoatyTfl/3ZzH0Ivg+b68Axhb8DE+KZyCtTT6pfF5qAlORcD/&#10;ChIqcOT16z6M55r7PhrhIY/SgMdovEnC1d3FdsNRtGkw75FkTIVwJDhXrsmNKVJsiqaaQmMqQSl8&#10;ATfrXbYEQgX0ai6gNomnI9Ow5kwGXiwsQB/3Dq77aZKYWpKXepKYciprNQ45DU0A7kTl3DmXknMa&#10;nQTqm73BasohEtPJWUqQ9QP6elZh/PpvsaF8NirD7/H5q/6O+0UExpAo6h1+vR4EpjHAPUjS2STP&#10;dnPtQqoIWR6sQHQCjvrfxsLimbjft4p7S963SupWRVV4P9xTJoVA4M8YuNP8uwgMyRpJizonanid&#10;mkAISPZxbcHzG73IO70Ip7nXNOxMxENFknZGiD0rqTOUilTKy305gVEO868JjIjoL/elepR4gPvX&#10;RMJ13oZx3w5HJdd2e9WHmLV/IR53fE2duZt2gYaWOrVrbimfpVp9njQzLDqonT0Ji+rIWlNu5T22&#10;8dXyDNaiZ84Z/MfK9Xj9+8VYduRrlMQ+QTA4jvtI7XZb7kLz7xURuCt/fzl5SXDtyhtm4Pi5uShO&#10;LsDexErsSTj4NRMHYgtwLPIpzkTeJumbQBL/PNfbpluq85ZpvSo7SBvTaCJmNPg8MyoG17Ddlj77&#10;6kTPUXplSPOeEIDTPpGelcd1KDHBkzgVfwtb/F/i5W1e3OPZyudZzL1Hm0m7r3EKytVXWqPqAjtw&#10;T3bl/kznczZdQHk2TeMNCX93l3sXHsmaj1fXzsCe+Leoir5JHTia50T33ZzueBmBMXaf5MUWgbd0&#10;DzflpvzrEiMm0CyfuIYocu8pNd3U3xFfmkn5tBFyJvijY1EWfgs/RudgXe1yLCl1YdJWBx7xOPEn&#10;Zz56OzcSM2ynHdqH9gVn0LZAbcXL0Zo4WCS+Uw5xQr7SxE7zPJw2Z0GzedTq2nTcpJ7vTGKigZDp&#10;JCc6O2pgoyi7MLecox2pUzv5JJqfJtF5k4OL9kIOIn7V/KVezh28pnXo73PgH5syMK9oPvLK5uJg&#10;/SxURj+k7pmMQOQ1RMIv8f6aI7+RYVB3XzP7MDgeicB46nqeR/6+iRi9KUn9I2In5x91ghqBxIS9&#10;fhYbzTVRGa6hxJ7hJywhVLoy11IdU03XRIq+mlTb0BAK31fBANobZQ+E4uPgT0zCyeg0FNV/hPXl&#10;czBx+yYMzcvDg5n5uG/JKvRZthn/H5E6KgeTmuL3AAAAAElFTkSuQmCCUEsDBBQABgAIAAAAIQBV&#10;ImSM4AAAAAoBAAAPAAAAZHJzL2Rvd25yZXYueG1sTI9BS8NAEIXvgv9hGcFbu0k1WmI2pRT1VARb&#10;ofQ2zU6T0OxsyG6T9N+7OellmMcb3nwvW42mET11rrasIJ5HIIgLq2suFfzsP2ZLEM4ja2wsk4Ib&#10;OVjl93cZptoO/E39zpcihLBLUUHlfZtK6YqKDLq5bYmDd7adQR9kV0rd4RDCTSMXUfQiDdYcPlTY&#10;0qai4rK7GgWfAw7rp/i9317Om9txn3wdtjEp9fgwrt9AeBr93zFM+AEd8sB0slfWTjQKZq+L0MUr&#10;CHOy42TSp7Aly+cIZJ7J/xXyXwAAAP//AwBQSwMEFAAGAAgAAAAhAKomDr68AAAAIQEAABkAAABk&#10;cnMvX3JlbHMvZTJvRG9jLnhtbC5yZWxzhI9BasMwEEX3hdxBzD6WnUUoxbI3oeBtSA4wSGNZxBoJ&#10;SS317SPIJoFAl/M//z2mH//8Kn4pZRdYQde0IIh1MI6tguvle/8JIhdkg2tgUrBRhnHYffRnWrHU&#10;UV5czKJSOCtYSolfUma9kMfchEhcmzkkj6WeycqI+oaW5KFtjzI9M2B4YYrJKEiT6UBctljN/7PD&#10;PDtNp6B/PHF5o5DOV3cFYrJUFHgyDh9h10S2IIdevjw23AEAAP//AwBQSwECLQAUAAYACAAAACEA&#10;sYJntgoBAAATAgAAEwAAAAAAAAAAAAAAAAAAAAAAW0NvbnRlbnRfVHlwZXNdLnhtbFBLAQItABQA&#10;BgAIAAAAIQA4/SH/1gAAAJQBAAALAAAAAAAAAAAAAAAAADsBAABfcmVscy8ucmVsc1BLAQItABQA&#10;BgAIAAAAIQB+MyRXSQQAAKAOAAAOAAAAAAAAAAAAAAAAADoCAABkcnMvZTJvRG9jLnhtbFBLAQIt&#10;AAoAAAAAAAAAIQAczeAQwp8TAMKfEwAUAAAAAAAAAAAAAAAAAK8GAABkcnMvbWVkaWEvaW1hZ2Ux&#10;LnBuZ1BLAQItABQABgAIAAAAIQBVImSM4AAAAAoBAAAPAAAAAAAAAAAAAAAAAKOmEwBkcnMvZG93&#10;bnJldi54bWxQSwECLQAUAAYACAAAACEAqiYOvrwAAAAhAQAAGQAAAAAAAAAAAAAAAACwpxMAZHJz&#10;L19yZWxzL2Uyb0RvYy54bWwucmVsc1BLBQYAAAAABgAGAHwBAACjqBMAAAA=&#10;">
              <v:rect id="Rectangle 4" o:spid="_x0000_s1027" alt="Background image." style="position:absolute;width:77724;height:10058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fupnwQAAANoAAAAPAAAAZHJzL2Rvd25yZXYueG1sRI/NasMw&#10;EITvhb6D2EJujZwQ+uNGCcWQ4GudHprbYm0sU2tlpG3ivH1UKPQ4zMw3zHo7+UGdKaY+sIHFvABF&#10;3Abbc2fg87B7fAGVBNniEJgMXCnBdnN/t8bShgt/0LmRTmUIpxINOJGx1Dq1jjymeRiJs3cK0aNk&#10;GTttI14y3A96WRRP2mPPecHhSJWj9rv58Qaq03E5YrXHw7F+jdIsanHPX8bMHqb3N1BCk/yH/9q1&#10;NbCC3yv5BujNDQAA//8DAFBLAQItABQABgAIAAAAIQDb4fbL7gAAAIUBAAATAAAAAAAAAAAAAAAA&#10;AAAAAABbQ29udGVudF9UeXBlc10ueG1sUEsBAi0AFAAGAAgAAAAhAFr0LFu/AAAAFQEAAAsAAAAA&#10;AAAAAAAAAAAAHwEAAF9yZWxzLy5yZWxzUEsBAi0AFAAGAAgAAAAhAPh+6mfBAAAA2gAAAA8AAAAA&#10;AAAAAAAAAAAABwIAAGRycy9kb3ducmV2LnhtbFBLBQYAAAAAAwADALcAAAD1AgAAAAA=&#10;" stroked="f" strokeweight="1pt">
                <v:fill r:id="rId2" o:title="Background image" recolor="t" rotate="t" type="frame"/>
                <o:lock v:ext="edit" aspectratio="t"/>
              </v:rect>
              <v:rect id="Rectangle 1" o:spid="_x0000_s1028" alt="Invitation middle background" style="position:absolute;left:9715;top:10287;width:58293;height:8006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SRW2wQAAANoAAAAPAAAAZHJzL2Rvd25yZXYueG1sRE9Na8JA&#10;EL0X/A/LCN7qRqWtRFcRodAchFZ78DhkxyQmOxt21yT+e1co9DQ83uest4NpREfOV5YVzKYJCOLc&#10;6ooLBb+nz9clCB+QNTaWScGdPGw3o5c1ptr2/EPdMRQihrBPUUEZQptK6fOSDPqpbYkjd7HOYIjQ&#10;FVI77GO4aeQ8Sd6lwYpjQ4kt7UvK6+PNKKizzNyGt7zLvg8f14Xr7/XpvFdqMh52KxCBhvAv/nN/&#10;6Tgfnq88r9w8AAAA//8DAFBLAQItABQABgAIAAAAIQDb4fbL7gAAAIUBAAATAAAAAAAAAAAAAAAA&#10;AAAAAABbQ29udGVudF9UeXBlc10ueG1sUEsBAi0AFAAGAAgAAAAhAFr0LFu/AAAAFQEAAAsAAAAA&#10;AAAAAAAAAAAAHwEAAF9yZWxzLy5yZWxzUEsBAi0AFAAGAAgAAAAhAK9JFbbBAAAA2gAAAA8AAAAA&#10;AAAAAAAAAAAABwIAAGRycy9kb3ducmV2LnhtbFBLBQYAAAAAAwADALcAAAD1AgAAAAA=&#10;" stroked="f" strokeweight="1pt"/>
              <v:rect id="Rectangle 2" o:spid="_x0000_s1029" alt="Invitation Box" style="position:absolute;left:13335;top:13716;width:50939;height:7312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QMNDxAAAANoAAAAPAAAAZHJzL2Rvd25yZXYueG1sRI9PawIx&#10;FMTvQr9DeIXe3Kz/qq5GKYKlh16qIuztsXlmF5OXZZPq9ts3hYLHYWZ+w6y3vbPiRl1oPCsYZTkI&#10;4srrho2C03E/XIAIEVmj9UwKfijAdvM0WGOh/Z2/6HaIRiQIhwIV1DG2hZShqslhyHxLnLyL7xzG&#10;JDsjdYf3BHdWjvP8VTpsOC3U2NKupup6+HYKxq2Z2tNsb+Zyuqw+y/69nNuzUi/P/dsKRKQ+PsL/&#10;7Q+tYAJ/V9INkJtfAAAA//8DAFBLAQItABQABgAIAAAAIQDb4fbL7gAAAIUBAAATAAAAAAAAAAAA&#10;AAAAAAAAAABbQ29udGVudF9UeXBlc10ueG1sUEsBAi0AFAAGAAgAAAAhAFr0LFu/AAAAFQEAAAsA&#10;AAAAAAAAAAAAAAAAHwEAAF9yZWxzLy5yZWxzUEsBAi0AFAAGAAgAAAAhAHdAw0PEAAAA2gAAAA8A&#10;AAAAAAAAAAAAAAAABwIAAGRycy9kb3ducmV2LnhtbFBLBQYAAAAAAwADALcAAAD4AgAAAAA=&#10;" strokecolor="#00b0f0" strokeweight="3pt">
                <v:path arrowok="t"/>
              </v:rect>
            </v:group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attachedTemplate r:id="rId1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3DE2"/>
    <w:rsid w:val="00004378"/>
    <w:rsid w:val="00007C05"/>
    <w:rsid w:val="00017F3E"/>
    <w:rsid w:val="000221BB"/>
    <w:rsid w:val="00024B92"/>
    <w:rsid w:val="0003383B"/>
    <w:rsid w:val="00041E06"/>
    <w:rsid w:val="000C7A19"/>
    <w:rsid w:val="000F3631"/>
    <w:rsid w:val="001241FF"/>
    <w:rsid w:val="0012710E"/>
    <w:rsid w:val="00144CDA"/>
    <w:rsid w:val="001975D0"/>
    <w:rsid w:val="00296DC4"/>
    <w:rsid w:val="002D3176"/>
    <w:rsid w:val="00301E94"/>
    <w:rsid w:val="00302252"/>
    <w:rsid w:val="003146EC"/>
    <w:rsid w:val="00323CAC"/>
    <w:rsid w:val="003742CB"/>
    <w:rsid w:val="003B2720"/>
    <w:rsid w:val="003E6DF0"/>
    <w:rsid w:val="004008C9"/>
    <w:rsid w:val="00404A32"/>
    <w:rsid w:val="00417FC5"/>
    <w:rsid w:val="004315F1"/>
    <w:rsid w:val="00455722"/>
    <w:rsid w:val="00456532"/>
    <w:rsid w:val="00456D75"/>
    <w:rsid w:val="0046107C"/>
    <w:rsid w:val="004611F0"/>
    <w:rsid w:val="004650EC"/>
    <w:rsid w:val="0048488E"/>
    <w:rsid w:val="004849DD"/>
    <w:rsid w:val="004B3C21"/>
    <w:rsid w:val="004E4C10"/>
    <w:rsid w:val="005325F0"/>
    <w:rsid w:val="00565C73"/>
    <w:rsid w:val="005B6519"/>
    <w:rsid w:val="005B6FF7"/>
    <w:rsid w:val="005C3DE2"/>
    <w:rsid w:val="005D5674"/>
    <w:rsid w:val="005E12C7"/>
    <w:rsid w:val="005E3B73"/>
    <w:rsid w:val="00627D8A"/>
    <w:rsid w:val="00673C5F"/>
    <w:rsid w:val="00673C89"/>
    <w:rsid w:val="006A330F"/>
    <w:rsid w:val="006B609A"/>
    <w:rsid w:val="006C7D5E"/>
    <w:rsid w:val="00715CEC"/>
    <w:rsid w:val="00723AA3"/>
    <w:rsid w:val="00784B03"/>
    <w:rsid w:val="007B3217"/>
    <w:rsid w:val="0080649E"/>
    <w:rsid w:val="008C0558"/>
    <w:rsid w:val="008E534A"/>
    <w:rsid w:val="008F6581"/>
    <w:rsid w:val="009175FA"/>
    <w:rsid w:val="009F4850"/>
    <w:rsid w:val="00A51113"/>
    <w:rsid w:val="00A603AD"/>
    <w:rsid w:val="00A8057E"/>
    <w:rsid w:val="00A90B14"/>
    <w:rsid w:val="00AB0401"/>
    <w:rsid w:val="00AB35F1"/>
    <w:rsid w:val="00AC594A"/>
    <w:rsid w:val="00AF300E"/>
    <w:rsid w:val="00B04FD0"/>
    <w:rsid w:val="00B15397"/>
    <w:rsid w:val="00B57601"/>
    <w:rsid w:val="00B6008F"/>
    <w:rsid w:val="00B861A4"/>
    <w:rsid w:val="00B93724"/>
    <w:rsid w:val="00BA3DC0"/>
    <w:rsid w:val="00BD3DDD"/>
    <w:rsid w:val="00C430CB"/>
    <w:rsid w:val="00C5128E"/>
    <w:rsid w:val="00C54BD5"/>
    <w:rsid w:val="00CA580F"/>
    <w:rsid w:val="00CC0C51"/>
    <w:rsid w:val="00CC70AE"/>
    <w:rsid w:val="00D15ADF"/>
    <w:rsid w:val="00D70453"/>
    <w:rsid w:val="00D7369A"/>
    <w:rsid w:val="00D85786"/>
    <w:rsid w:val="00DC197E"/>
    <w:rsid w:val="00DE4ED6"/>
    <w:rsid w:val="00E74699"/>
    <w:rsid w:val="00E85761"/>
    <w:rsid w:val="00E95207"/>
    <w:rsid w:val="00E95D89"/>
    <w:rsid w:val="00EB66EF"/>
    <w:rsid w:val="00EE3FE9"/>
    <w:rsid w:val="00EE51F6"/>
    <w:rsid w:val="00EF1A98"/>
    <w:rsid w:val="00F74197"/>
    <w:rsid w:val="00F85E23"/>
    <w:rsid w:val="00FE3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AE68329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Gill Sans MT" w:eastAsia="Times New Roman" w:hAnsi="Gill Sans MT" w:cs="Times New Roman"/>
        <w:lang w:val="en-IN" w:eastAsia="en-I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/>
    <w:lsdException w:name="heading 5" w:semiHidden="1" w:uiPriority="9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/>
    <w:lsdException w:name="toc 2" w:semiHidden="1" w:uiPriority="39"/>
    <w:lsdException w:name="toc 3" w:semiHidden="1" w:uiPriority="39"/>
    <w:lsdException w:name="toc 4" w:semiHidden="1" w:uiPriority="39"/>
    <w:lsdException w:name="toc 5" w:semiHidden="1" w:uiPriority="39"/>
    <w:lsdException w:name="toc 6" w:semiHidden="1" w:uiPriority="39"/>
    <w:lsdException w:name="toc 7" w:semiHidden="1" w:uiPriority="39"/>
    <w:lsdException w:name="toc 8" w:semiHidden="1" w:uiPriority="39"/>
    <w:lsdException w:name="toc 9" w:semiHidden="1" w:uiPriority="39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9" w:unhideWhenUsed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36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861A4"/>
    <w:pPr>
      <w:spacing w:before="40"/>
      <w:ind w:left="29" w:right="29"/>
    </w:pPr>
    <w:rPr>
      <w:rFonts w:asciiTheme="minorHAnsi" w:hAnsiTheme="minorHAnsi"/>
      <w:sz w:val="32"/>
      <w:lang w:val="en-US"/>
    </w:rPr>
  </w:style>
  <w:style w:type="paragraph" w:styleId="Heading1">
    <w:name w:val="heading 1"/>
    <w:basedOn w:val="Normal"/>
    <w:next w:val="Normal"/>
    <w:semiHidden/>
    <w:qFormat/>
    <w:rsid w:val="00AF300E"/>
    <w:pPr>
      <w:framePr w:hSpace="180" w:wrap="around" w:vAnchor="text" w:hAnchor="text" w:x="796" w:y="2775"/>
      <w:ind w:left="0"/>
      <w:jc w:val="center"/>
      <w:outlineLvl w:val="0"/>
    </w:pPr>
    <w:rPr>
      <w:caps/>
      <w:sz w:val="120"/>
      <w:szCs w:val="120"/>
    </w:rPr>
  </w:style>
  <w:style w:type="paragraph" w:styleId="Heading2">
    <w:name w:val="heading 2"/>
    <w:basedOn w:val="Normal"/>
    <w:next w:val="Normal"/>
    <w:semiHidden/>
    <w:qFormat/>
    <w:pPr>
      <w:spacing w:after="600"/>
      <w:ind w:left="2794" w:right="3600"/>
      <w:contextualSpacing/>
      <w:outlineLvl w:val="1"/>
    </w:pPr>
    <w:rPr>
      <w:sz w:val="40"/>
      <w:szCs w:val="40"/>
    </w:rPr>
  </w:style>
  <w:style w:type="paragraph" w:styleId="Heading3">
    <w:name w:val="heading 3"/>
    <w:basedOn w:val="Normal"/>
    <w:next w:val="Normal"/>
    <w:semiHidden/>
    <w:qFormat/>
    <w:rsid w:val="00AF300E"/>
    <w:pPr>
      <w:framePr w:hSpace="180" w:wrap="around" w:vAnchor="text" w:hAnchor="text" w:x="796" w:y="6149"/>
      <w:jc w:val="center"/>
      <w:outlineLvl w:val="2"/>
    </w:pPr>
    <w:rPr>
      <w:sz w:val="4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uiPriority w:val="99"/>
    <w:semiHidden/>
    <w:rPr>
      <w:color w:val="808080"/>
    </w:rPr>
  </w:style>
  <w:style w:type="character" w:styleId="SubtleEmphasis">
    <w:name w:val="Subtle Emphasis"/>
    <w:uiPriority w:val="19"/>
    <w:semiHidden/>
    <w:unhideWhenUsed/>
    <w:qFormat/>
    <w:rPr>
      <w:i/>
      <w:iCs/>
      <w:color w:val="A1810D"/>
    </w:rPr>
  </w:style>
  <w:style w:type="paragraph" w:styleId="Header">
    <w:name w:val="header"/>
    <w:basedOn w:val="Normal"/>
    <w:link w:val="Head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HeaderChar">
    <w:name w:val="Header Char"/>
    <w:link w:val="Head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Footer">
    <w:name w:val="footer"/>
    <w:basedOn w:val="Normal"/>
    <w:link w:val="FooterChar"/>
    <w:uiPriority w:val="99"/>
    <w:semiHidden/>
    <w:rsid w:val="004008C9"/>
    <w:pPr>
      <w:tabs>
        <w:tab w:val="center" w:pos="4680"/>
        <w:tab w:val="right" w:pos="9360"/>
      </w:tabs>
      <w:spacing w:before="0"/>
    </w:pPr>
  </w:style>
  <w:style w:type="character" w:customStyle="1" w:styleId="FooterChar">
    <w:name w:val="Footer Char"/>
    <w:link w:val="Footer"/>
    <w:uiPriority w:val="99"/>
    <w:semiHidden/>
    <w:rsid w:val="0080649E"/>
    <w:rPr>
      <w:b/>
      <w:bCs/>
      <w:color w:val="3A3363"/>
      <w:sz w:val="32"/>
      <w:szCs w:val="26"/>
      <w:lang w:val="en-US"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041E06"/>
    <w:pPr>
      <w:spacing w:line="192" w:lineRule="auto"/>
      <w:contextualSpacing/>
      <w:jc w:val="center"/>
    </w:pPr>
    <w:rPr>
      <w:rFonts w:asciiTheme="majorHAnsi" w:hAnsiTheme="majorHAnsi"/>
      <w:b/>
      <w:caps/>
      <w:color w:val="691971" w:themeColor="accent2"/>
      <w:sz w:val="100"/>
      <w:szCs w:val="100"/>
    </w:rPr>
  </w:style>
  <w:style w:type="character" w:customStyle="1" w:styleId="TitleChar">
    <w:name w:val="Title Char"/>
    <w:basedOn w:val="DefaultParagraphFont"/>
    <w:link w:val="Title"/>
    <w:uiPriority w:val="10"/>
    <w:rsid w:val="00041E06"/>
    <w:rPr>
      <w:rFonts w:asciiTheme="majorHAnsi" w:hAnsiTheme="majorHAnsi"/>
      <w:b/>
      <w:caps/>
      <w:color w:val="691971" w:themeColor="accent2"/>
      <w:sz w:val="100"/>
      <w:szCs w:val="100"/>
    </w:rPr>
  </w:style>
  <w:style w:type="paragraph" w:styleId="Subtitle">
    <w:name w:val="Subtitle"/>
    <w:basedOn w:val="Normal"/>
    <w:next w:val="Normal"/>
    <w:link w:val="SubtitleChar"/>
    <w:uiPriority w:val="11"/>
    <w:qFormat/>
    <w:rsid w:val="00041E06"/>
    <w:pPr>
      <w:spacing w:before="240" w:after="240"/>
      <w:contextualSpacing/>
      <w:jc w:val="center"/>
    </w:pPr>
    <w:rPr>
      <w:rFonts w:asciiTheme="majorHAnsi" w:hAnsiTheme="majorHAnsi"/>
      <w:b/>
      <w:bCs/>
      <w:caps/>
      <w:color w:val="262140" w:themeColor="text1"/>
    </w:rPr>
  </w:style>
  <w:style w:type="character" w:customStyle="1" w:styleId="SubtitleChar">
    <w:name w:val="Subtitle Char"/>
    <w:basedOn w:val="DefaultParagraphFont"/>
    <w:link w:val="Subtitle"/>
    <w:uiPriority w:val="11"/>
    <w:rsid w:val="00041E06"/>
    <w:rPr>
      <w:rFonts w:asciiTheme="majorHAnsi" w:hAnsiTheme="majorHAnsi"/>
      <w:b/>
      <w:bCs/>
      <w:caps/>
      <w:color w:val="262140" w:themeColor="text1"/>
      <w:sz w:val="32"/>
    </w:rPr>
  </w:style>
  <w:style w:type="paragraph" w:styleId="Date">
    <w:name w:val="Date"/>
    <w:basedOn w:val="Normal"/>
    <w:next w:val="Normal"/>
    <w:link w:val="DateChar"/>
    <w:uiPriority w:val="99"/>
    <w:rsid w:val="00041E06"/>
    <w:pPr>
      <w:spacing w:before="0" w:after="100"/>
      <w:jc w:val="center"/>
    </w:pPr>
    <w:rPr>
      <w:b/>
      <w:caps/>
      <w:color w:val="691971" w:themeColor="accent2"/>
      <w:sz w:val="40"/>
    </w:rPr>
  </w:style>
  <w:style w:type="character" w:customStyle="1" w:styleId="DateChar">
    <w:name w:val="Date Char"/>
    <w:basedOn w:val="DefaultParagraphFont"/>
    <w:link w:val="Date"/>
    <w:uiPriority w:val="99"/>
    <w:rsid w:val="00041E06"/>
    <w:rPr>
      <w:rFonts w:asciiTheme="minorHAnsi" w:hAnsiTheme="minorHAnsi"/>
      <w:b/>
      <w:caps/>
      <w:color w:val="691971" w:themeColor="accent2"/>
      <w:sz w:val="40"/>
    </w:rPr>
  </w:style>
  <w:style w:type="paragraph" w:customStyle="1" w:styleId="Address">
    <w:name w:val="Address"/>
    <w:basedOn w:val="Normal"/>
    <w:qFormat/>
    <w:rsid w:val="008E534A"/>
    <w:pPr>
      <w:jc w:val="center"/>
    </w:pPr>
    <w:rPr>
      <w:color w:val="262140" w:themeColor="text1"/>
    </w:rPr>
  </w:style>
  <w:style w:type="paragraph" w:customStyle="1" w:styleId="RSVP">
    <w:name w:val="RSVP"/>
    <w:basedOn w:val="Normal"/>
    <w:qFormat/>
    <w:rsid w:val="004B3C21"/>
    <w:pPr>
      <w:spacing w:before="0"/>
      <w:contextualSpacing/>
      <w:jc w:val="center"/>
    </w:pPr>
    <w:rPr>
      <w:color w:val="262140" w:themeColor="text1"/>
    </w:rPr>
  </w:style>
  <w:style w:type="character" w:styleId="Hyperlink">
    <w:name w:val="Hyperlink"/>
    <w:basedOn w:val="DefaultParagraphFont"/>
    <w:uiPriority w:val="99"/>
    <w:unhideWhenUsed/>
    <w:rsid w:val="006C7D5E"/>
    <w:rPr>
      <w:color w:val="F7F05B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C7D5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montgomery\AppData\Roaming\Microsoft\Templates\Festive%20party%20flyer.dotx" TargetMode="External"/></Relationships>
</file>

<file path=word/theme/theme1.xml><?xml version="1.0" encoding="utf-8"?>
<a:theme xmlns:a="http://schemas.openxmlformats.org/drawingml/2006/main" name="Party invitation flyer">
  <a:themeElements>
    <a:clrScheme name="Custom 6">
      <a:dk1>
        <a:srgbClr val="262140"/>
      </a:dk1>
      <a:lt1>
        <a:srgbClr val="FFFFFF"/>
      </a:lt1>
      <a:dk2>
        <a:srgbClr val="3A3363"/>
      </a:dk2>
      <a:lt2>
        <a:srgbClr val="FFFFFF"/>
      </a:lt2>
      <a:accent1>
        <a:srgbClr val="262140"/>
      </a:accent1>
      <a:accent2>
        <a:srgbClr val="691971"/>
      </a:accent2>
      <a:accent3>
        <a:srgbClr val="F7F05B"/>
      </a:accent3>
      <a:accent4>
        <a:srgbClr val="00B0F0"/>
      </a:accent4>
      <a:accent5>
        <a:srgbClr val="887CB5"/>
      </a:accent5>
      <a:accent6>
        <a:srgbClr val="D2CFE6"/>
      </a:accent6>
      <a:hlink>
        <a:srgbClr val="F7F05B"/>
      </a:hlink>
      <a:folHlink>
        <a:srgbClr val="691971"/>
      </a:folHlink>
    </a:clrScheme>
    <a:fontScheme name="Custom 2">
      <a:majorFont>
        <a:latin typeface="Gill Sans MT"/>
        <a:ea typeface=""/>
        <a:cs typeface=""/>
      </a:majorFont>
      <a:minorFont>
        <a:latin typeface="Gill Sans MT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ediaServiceKeyPoints xmlns="71af3243-3dd4-4a8d-8c0d-dd76da1f02a5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9F111ED35F8CC479449609E8A0923A6" ma:contentTypeVersion="11" ma:contentTypeDescription="Create a new document." ma:contentTypeScope="" ma:versionID="1c2eb7a32e66fb6e4260f3771546a5e2">
  <xsd:schema xmlns:xsd="http://www.w3.org/2001/XMLSchema" xmlns:xs="http://www.w3.org/2001/XMLSchema" xmlns:p="http://schemas.microsoft.com/office/2006/metadata/properties" xmlns:ns2="71af3243-3dd4-4a8d-8c0d-dd76da1f02a5" xmlns:ns3="16c05727-aa75-4e4a-9b5f-8a80a1165891" targetNamespace="http://schemas.microsoft.com/office/2006/metadata/properties" ma:root="true" ma:fieldsID="04e1f6479c48b08974ba73b5ca973489" ns2:_="" ns3:_="">
    <xsd:import namespace="71af3243-3dd4-4a8d-8c0d-dd76da1f02a5"/>
    <xsd:import namespace="16c05727-aa75-4e4a-9b5f-8a80a11658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AutoTags" minOccurs="0"/>
                <xsd:element ref="ns2:MediaServiceEventHashCode" minOccurs="0"/>
                <xsd:element ref="ns2:MediaServiceGenerationTim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af3243-3dd4-4a8d-8c0d-dd76da1f02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fals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c05727-aa75-4e4a-9b5f-8a80a1165891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A689B7F-6789-44BC-A4B4-28AAEC5C9CA0}">
  <ds:schemaRefs>
    <ds:schemaRef ds:uri="http://schemas.microsoft.com/office/2006/metadata/properties"/>
    <ds:schemaRef ds:uri="http://schemas.microsoft.com/office/infopath/2007/PartnerControls"/>
    <ds:schemaRef ds:uri="71af3243-3dd4-4a8d-8c0d-dd76da1f02a5"/>
  </ds:schemaRefs>
</ds:datastoreItem>
</file>

<file path=customXml/itemProps2.xml><?xml version="1.0" encoding="utf-8"?>
<ds:datastoreItem xmlns:ds="http://schemas.openxmlformats.org/officeDocument/2006/customXml" ds:itemID="{ECE2CB42-98E8-4F6E-8ECD-E4A67FE206A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af3243-3dd4-4a8d-8c0d-dd76da1f02a5"/>
    <ds:schemaRef ds:uri="16c05727-aa75-4e4a-9b5f-8a80a11658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9790AE0-5433-4EFC-99CA-15C7D59B014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Festive party flyer</Template>
  <TotalTime>0</TotalTime>
  <Pages>2</Pages>
  <Words>77</Words>
  <Characters>444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2026-05-20T19:30:00Z</dcterms:created>
  <dcterms:modified xsi:type="dcterms:W3CDTF">2026-05-20T19:32:00Z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</Properties>
</file>